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283651"/>
    <w:bookmarkEnd w:id="0"/>
    <w:p w14:paraId="44813D2A" w14:textId="71D1A460" w:rsidR="00E61A49" w:rsidRPr="007A5735" w:rsidRDefault="009062B6" w:rsidP="004942D8">
      <w:pPr>
        <w:ind w:left="0"/>
      </w:pPr>
      <w:r>
        <w:rPr>
          <w:noProof/>
          <w:lang w:eastAsia="en-AU"/>
        </w:rPr>
        <mc:AlternateContent>
          <mc:Choice Requires="wpg">
            <w:drawing>
              <wp:anchor distT="0" distB="0" distL="114300" distR="114300" simplePos="0" relativeHeight="251658249" behindDoc="1" locked="0" layoutInCell="1" allowOverlap="1" wp14:anchorId="67EB43AB" wp14:editId="478FD648">
                <wp:simplePos x="0" y="0"/>
                <wp:positionH relativeFrom="page">
                  <wp:posOffset>311785</wp:posOffset>
                </wp:positionH>
                <wp:positionV relativeFrom="page">
                  <wp:posOffset>267335</wp:posOffset>
                </wp:positionV>
                <wp:extent cx="2494915" cy="10152380"/>
                <wp:effectExtent l="0" t="635" r="0" b="4445"/>
                <wp:wrapNone/>
                <wp:docPr id="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10152380"/>
                          <a:chOff x="0" y="0"/>
                          <a:chExt cx="21945" cy="91257"/>
                        </a:xfrm>
                      </wpg:grpSpPr>
                      <wps:wsp>
                        <wps:cNvPr id="49" name="Rectangle 11"/>
                        <wps:cNvSpPr>
                          <a:spLocks noChangeArrowheads="1"/>
                        </wps:cNvSpPr>
                        <wps:spPr bwMode="auto">
                          <a:xfrm>
                            <a:off x="0" y="0"/>
                            <a:ext cx="1945" cy="91257"/>
                          </a:xfrm>
                          <a:prstGeom prst="rect">
                            <a:avLst/>
                          </a:prstGeom>
                          <a:solidFill>
                            <a:srgbClr val="24285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0" name="Pentagon 12"/>
                        <wps:cNvSpPr>
                          <a:spLocks noChangeArrowheads="1"/>
                        </wps:cNvSpPr>
                        <wps:spPr bwMode="auto">
                          <a:xfrm>
                            <a:off x="0" y="14668"/>
                            <a:ext cx="21945" cy="5521"/>
                          </a:xfrm>
                          <a:prstGeom prst="homePlate">
                            <a:avLst>
                              <a:gd name="adj" fmla="val 49998"/>
                            </a:avLst>
                          </a:prstGeom>
                          <a:solidFill>
                            <a:srgbClr val="4A66A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8684C9" w14:textId="77777777" w:rsidR="00470223" w:rsidRPr="00947D0C" w:rsidRDefault="00470223">
                              <w:pPr>
                                <w:pStyle w:val="NoSpacing"/>
                                <w:jc w:val="right"/>
                                <w:rPr>
                                  <w:color w:val="FFFFFF"/>
                                  <w:sz w:val="28"/>
                                  <w:szCs w:val="28"/>
                                </w:rPr>
                              </w:pPr>
                            </w:p>
                          </w:txbxContent>
                        </wps:txbx>
                        <wps:bodyPr rot="0" vert="horz" wrap="square" lIns="91440" tIns="0" rIns="182880" bIns="0" anchor="ctr" anchorCtr="0" upright="1">
                          <a:noAutofit/>
                        </wps:bodyPr>
                      </wps:wsp>
                      <wpg:grpSp>
                        <wpg:cNvPr id="51" name="Group 13"/>
                        <wpg:cNvGrpSpPr>
                          <a:grpSpLocks/>
                        </wpg:cNvGrpSpPr>
                        <wpg:grpSpPr bwMode="auto">
                          <a:xfrm>
                            <a:off x="762" y="42100"/>
                            <a:ext cx="20574" cy="49103"/>
                            <a:chOff x="806" y="42118"/>
                            <a:chExt cx="13062" cy="31210"/>
                          </a:xfrm>
                        </wpg:grpSpPr>
                        <wpg:grpSp>
                          <wpg:cNvPr id="52" name="Group 14"/>
                          <wpg:cNvGrpSpPr>
                            <a:grpSpLocks noChangeAspect="1"/>
                          </wpg:cNvGrpSpPr>
                          <wpg:grpSpPr bwMode="auto">
                            <a:xfrm>
                              <a:off x="1410" y="42118"/>
                              <a:ext cx="10478" cy="31210"/>
                              <a:chOff x="1410" y="42118"/>
                              <a:chExt cx="10477" cy="31210"/>
                            </a:xfrm>
                          </wpg:grpSpPr>
                          <wps:wsp>
                            <wps:cNvPr id="53" name="Freeform 15"/>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4" name="Freeform 16"/>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5" name="Freeform 17"/>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6" name="Freeform 18"/>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7" name="Freeform 19"/>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8" name="Freeform 20"/>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59" name="Freeform 21"/>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60" name="Freeform 22"/>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61" name="Freeform 23"/>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62" name="Freeform 24"/>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63" name="Freeform 25"/>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s:wsp>
                            <wps:cNvPr id="64" name="Freeform 26"/>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242852"/>
                              </a:solidFill>
                              <a:ln w="0">
                                <a:solidFill>
                                  <a:srgbClr val="242852"/>
                                </a:solidFill>
                                <a:round/>
                                <a:headEnd/>
                                <a:tailEnd/>
                              </a:ln>
                            </wps:spPr>
                            <wps:bodyPr rot="0" vert="horz" wrap="square" lIns="91440" tIns="45720" rIns="91440" bIns="45720" anchor="t" anchorCtr="0" upright="1">
                              <a:noAutofit/>
                            </wps:bodyPr>
                          </wps:wsp>
                        </wpg:grpSp>
                        <wpg:grpSp>
                          <wpg:cNvPr id="65" name="Group 27"/>
                          <wpg:cNvGrpSpPr>
                            <a:grpSpLocks noChangeAspect="1"/>
                          </wpg:cNvGrpSpPr>
                          <wpg:grpSpPr bwMode="auto">
                            <a:xfrm>
                              <a:off x="806" y="48269"/>
                              <a:ext cx="13063" cy="25059"/>
                              <a:chOff x="806" y="46499"/>
                              <a:chExt cx="8747" cy="16779"/>
                            </a:xfrm>
                          </wpg:grpSpPr>
                          <wps:wsp>
                            <wps:cNvPr id="66" name="Freeform 2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67" name="Freeform 2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68" name="Freeform 3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69" name="Freeform 31"/>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0" name="Freeform 32"/>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1" name="Freeform 3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2" name="Freeform 3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3" name="Freeform 3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4" name="Freeform 41"/>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75" name="Freeform 42"/>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s:wsp>
                            <wps:cNvPr id="94" name="Freeform 43"/>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242852">
                                  <a:alpha val="20000"/>
                                </a:srgbClr>
                              </a:solidFill>
                              <a:ln w="0">
                                <a:solidFill>
                                  <a:srgbClr val="242852">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xmlns:a="http://schemas.openxmlformats.org/drawingml/2006/main" xmlns:a14="http://schemas.microsoft.com/office/drawing/2010/main" xmlns:pic="http://schemas.openxmlformats.org/drawingml/2006/picture">
            <w:pict w14:anchorId="09313CBF">
              <v:group id="Group 10" style="position:absolute;left:0;text-align:left;margin-left:24.55pt;margin-top:21.05pt;width:196.45pt;height:799.4pt;z-index:-251658231;mso-width-percent:330;mso-height-percent:950;mso-position-horizontal-relative:page;mso-position-vertical-relative:page;mso-width-percent:330;mso-height-percent:950" coordsize="21945,91257" o:spid="_x0000_s1026" w14:anchorId="67EB4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">
                <v:rect id="Rectangle 11" style="position:absolute;width:1945;height:91257;visibility:visible;mso-wrap-style:square;v-text-anchor:middle" o:spid="_x0000_s1027" fillcolor="#24285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12" style="position:absolute;top:14668;width:21945;height:5521;visibility:visible;mso-wrap-style:square;v-text-anchor:middle" o:spid="_x0000_s1028" fillcolor="#4a66ac"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">
                  <v:textbox inset=",0,14.4pt,0">
                    <w:txbxContent>
                      <w:p w:rsidRPr="00947D0C" w:rsidR="00470223" w:rsidRDefault="00470223" w14:paraId="672A6659" w14:textId="77777777">
                        <w:pPr>
                          <w:pStyle w:val="NoSpacing"/>
                          <w:jc w:val="right"/>
                          <w:rPr>
                            <w:color w:val="FFFFFF"/>
                            <w:sz w:val="28"/>
                            <w:szCs w:val="28"/>
                          </w:rPr>
                        </w:pPr>
                      </w:p>
                    </w:txbxContent>
                  </v:textbox>
                </v:shape>
                <v:group id="Group 13" style="position:absolute;left:762;top:42100;width:20574;height:49103" coordsize="13062,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4"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 id="Freeform 15" style="position:absolute;left:3696;top:62168;width:1937;height:6985;visibility:visible;mso-wrap-style:square;v-text-anchor:top" coordsize="122,440" o:spid="_x0000_s1031" fillcolor="#242852" strokecolor="#242852"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">
                      <v:path arrowok="t" o:connecttype="custom" o:connectlocs="0,0;982996,3830638;2117205,7661275;3074988,10509060;3074988,11088688;1915566,7711678;982996,4536281;151229,1335691;0,0" o:connectangles="0,0,0,0,0,0,0,0,0"/>
                    </v:shape>
                    <v:shape id="Freeform 16" style="position:absolute;left:5728;top:69058;width:1842;height:4270;visibility:visible;mso-wrap-style:square;v-text-anchor:top" coordsize="116,269" o:spid="_x0000_s1032" fillcolor="#242852" strokecolor="#242852"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">
                      <v:path arrowok="t" o:connecttype="custom" o:connectlocs="0,0;201667,478796;932719,2343547;1688971,4208299;2924175,6778633;2722508,6778633;1512504,4258698;756252,2469536;25216,629992;0,0" o:connectangles="0,0,0,0,0,0,0,0,0,0"/>
                    </v:shape>
                    <v:shape id="Freeform 17" style="position:absolute;left:1410;top:42118;width:2223;height:20193;visibility:visible;mso-wrap-style:square;v-text-anchor:top" coordsize="140,1272" o:spid="_x0000_s1033" fillcolor="#242852" strokecolor="#242852"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&#1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18" style="position:absolute;left:3410;top:48611;width:715;height:13557;visibility:visible;mso-wrap-style:square;v-text-anchor:top" coordsize="45,854" o:spid="_x0000_s1034" fillcolor="#242852" strokecolor="#242852"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&#1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19" style="position:absolute;left:3633;top:62311;width:2444;height:9985;visibility:visible;mso-wrap-style:square;v-text-anchor:top" coordsize="154,629" o:spid="_x0000_s1035" fillcolor="#242852" strokecolor="#242852"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&#1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0" style="position:absolute;left:6204;top:72233;width:524;height:1095;visibility:visible;mso-wrap-style:square;v-text-anchor:top" coordsize="33,69" o:spid="_x0000_s1036" fillcolor="#242852" strokecolor="#242852"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">
                      <v:path arrowok="t" o:connecttype="custom" o:connectlocs="0,0;831858,1738320;604982,1738320;302491,881761;0,0" o:connectangles="0,0,0,0,0"/>
                    </v:shape>
                    <v:shape id="Freeform 21" style="position:absolute;left:3553;top:61533;width:238;height:1476;visibility:visible;mso-wrap-style:square;v-text-anchor:top" coordsize="15,93" o:spid="_x0000_s1037" fillcolor="#242852" strokecolor="#242852"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">
                      <v:path arrowok="t" o:connecttype="custom" o:connectlocs="0,0;226703,932229;226703,1007806;377833,2343158;125950,1234571;0,0" o:connectangles="0,0,0,0,0,0"/>
                    </v:shape>
                    <v:shape id="Freeform 22" style="position:absolute;left:5633;top:56897;width:6255;height:12161;visibility:visible;mso-wrap-style:square;v-text-anchor:top" coordsize="394,766" o:spid="_x0000_s1038" fillcolor="#242852" strokecolor="#242852"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&#1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3" style="position:absolute;left:5633;top:69153;width:571;height:3080;visibility:visible;mso-wrap-style:square;v-text-anchor:top" coordsize="36,194" o:spid="_x0000_s1039" fillcolor="#242852" strokecolor="#242852"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">
                      <v:path arrowok="t" o:connecttype="custom" o:connectlocs="0,0;151077,403258;176265,478876;276983,2016289;503590,3326876;830932,4662675;906463,4889500;528778,4057789;377701,3654531;125906,2041500;25187,1033356;0,0" o:connectangles="0,0,0,0,0,0,0,0,0,0,0,0"/>
                    </v:shape>
                    <v:shape id="Freeform 24" style="position:absolute;left:6077;top:72296;width:493;height:1032;visibility:visible;mso-wrap-style:square;v-text-anchor:top" coordsize="31,65" o:spid="_x0000_s1040" fillcolor="#242852" strokecolor="#242852"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">
                      <v:path arrowok="t" o:connecttype="custom" o:connectlocs="0,0;782645,1638308;580674,1638308;0,0" o:connectangles="0,0,0,0"/>
                    </v:shape>
                    <v:shape id="Freeform 25" style="position:absolute;left:5633;top:68788;width:111;height:666;visibility:visible;mso-wrap-style:square;v-text-anchor:top" coordsize="7,42" o:spid="_x0000_s1041" fillcolor="#242852" strokecolor="#242852"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">
                      <v:path arrowok="t" o:connecttype="custom" o:connectlocs="0,0;151039,427953;176220,1057275;151039,981763;0,578992;0,0" o:connectangles="0,0,0,0,0,0"/>
                    </v:shape>
                    <v:shape id="Freeform 26" style="position:absolute;left:5871;top:71455;width:714;height:1873;visibility:visible;mso-wrap-style:square;v-text-anchor:top" coordsize="45,118" o:spid="_x0000_s1042" fillcolor="#242852" strokecolor="#242852"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">
                      <v:path arrowok="t" o:connecttype="custom" o:connectlocs="0,0;151130,403171;528963,1234720;831223,2116649;1133483,2973388;1108287,2973388;327456,1335512;277080,1058324;0,0" o:connectangles="0,0,0,0,0,0,0,0,0"/>
                    </v:shape>
                  </v:group>
                  <v:group id="Group 27" style="position:absolute;left:806;top:48269;width:13063;height:25059" coordsize="8747,16779" coordorigin="806,4649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28" style="position:absolute;left:1187;top:51897;width:1984;height:7143;visibility:visible;mso-wrap-style:square;v-text-anchor:top" coordsize="125,450" o:spid="_x0000_s1044" fillcolor="#242852" strokecolor="#242852"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">
                      <v:fill opacity="13107f"/>
                      <v:stroke opacity="13107f"/>
                      <v:path arrowok="t" o:connecttype="custom" o:connectlocs="0,0;1033077,3905840;2166925,7786473;3149608,10709548;3149608,11339513;1990555,7836871;1033077,4611410;176386,1360742;0,0" o:connectangles="0,0,0,0,0,0,0,0,0"/>
                    </v:shape>
                    <v:shape id="Freeform 29" style="position:absolute;left:3282;top:58913;width:1874;height:4366;visibility:visible;mso-wrap-style:square;v-text-anchor:top" coordsize="118,275" o:spid="_x0000_s1045" fillcolor="#242852" strokecolor="#242852"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">
                      <v:fill opacity="13107f"/>
                      <v:stroke opacity="13107f"/>
                      <v:path arrowok="t" o:connecttype="custom" o:connectlocs="0,0;201693,504075;932839,2419558;1739612,4284634;2974975,6931033;2748078,6931033;1537919,4385449;756350,2520373;0,655297;0,0" o:connectangles="0,0,0,0,0,0,0,0,0,0"/>
                    </v:shape>
                    <v:shape id="Freeform 30" style="position:absolute;left:806;top:50103;width:317;height:1921;visibility:visible;mso-wrap-style:square;v-text-anchor:top" coordsize="20,121" o:spid="_x0000_s1046" fillcolor="#242852" strokecolor="#242852"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">
                      <v:fill opacity="13107f"/>
                      <v:stroke opacity="13107f"/>
                      <v:path arrowok="t" o:connecttype="custom" o:connectlocs="0,0;402590,1814631;503238,3049595;452914,2822759;0,781307;0,0" o:connectangles="0,0,0,0,0,0"/>
                    </v:shape>
                    <v:shape id="Freeform 31" style="position:absolute;left:1123;top:52024;width:2509;height:10207;visibility:visible;mso-wrap-style:square;v-text-anchor:top" coordsize="158,643" o:spid="_x0000_s1047" fillcolor="#242852" strokecolor="#242852"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&#1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32" style="position:absolute;left:3759;top:62152;width:524;height:1127;visibility:visible;mso-wrap-style:square;v-text-anchor:top" coordsize="33,71" o:spid="_x0000_s1048" fillcolor="#242852" strokecolor="#242852"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">
                      <v:fill opacity="13107f"/>
                      <v:stroke opacity="13107f"/>
                      <v:path arrowok="t" o:connecttype="custom" o:connectlocs="0,0;831858,1789120;604982,1789120;277291,907156;0,0" o:connectangles="0,0,0,0,0"/>
                    </v:shape>
                    <v:shape id="Freeform 34" style="position:absolute;left:1060;top:51246;width:238;height:1508;visibility:visible;mso-wrap-style:square;v-text-anchor:top" coordsize="15,95" o:spid="_x0000_s1049" fillcolor="#242852" strokecolor="#242852"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">
                      <v:fill opacity="13107f"/>
                      <v:stroke opacity="13107f"/>
                      <v:path arrowok="t" o:connecttype="custom" o:connectlocs="0,0;201507,932388;201507,1033186;377833,2393958;100753,1234782;0,0" o:connectangles="0,0,0,0,0,0"/>
                    </v:shape>
                    <v:shape id="Freeform 35" style="position:absolute;left:3171;top:46499;width:6382;height:12414;visibility:visible;mso-wrap-style:square;v-text-anchor:top" coordsize="402,782" o:spid="_x0000_s1050" fillcolor="#242852" strokecolor="#242852"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&#1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36" style="position:absolute;left:3171;top:59040;width:588;height:3112;visibility:visible;mso-wrap-style:square;v-text-anchor:top" coordsize="37,196" o:spid="_x0000_s1051" fillcolor="#242852" strokecolor="#242852"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">
                      <v:fill opacity="13107f"/>
                      <v:stroke opacity="13107f"/>
                      <v:path arrowok="t" o:connecttype="custom" o:connectlocs="0,0;151370,378092;176607,453701;302741,2016449;529804,3377552;832544,4738655;933458,4940300;555024,4083309;378434,3680019;126150,2041663;25236,1008224;0,0" o:connectangles="0,0,0,0,0,0,0,0,0,0,0,0"/>
                    </v:shape>
                    <v:shape id="Freeform 41" style="position:absolute;left:3632;top:62231;width:492;height:1048;visibility:visible;mso-wrap-style:square;v-text-anchor:top" coordsize="31,66" o:spid="_x0000_s1052" fillcolor="#242852" strokecolor="#242852"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">
                      <v:fill opacity="13107f"/>
                      <v:stroke opacity="13107f"/>
                      <v:path arrowok="t" o:connecttype="custom" o:connectlocs="0,0;781058,1663700;604684,1663700;0,0" o:connectangles="0,0,0,0"/>
                    </v:shape>
                    <v:shape id="Freeform 42" style="position:absolute;left:3171;top:58644;width:111;height:682;visibility:visible;mso-wrap-style:square;v-text-anchor:top" coordsize="7,43" o:spid="_x0000_s1053" fillcolor="#242852" strokecolor="#242852"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">
                      <v:fill opacity="13107f"/>
                      <v:stroke opacity="13107f"/>
                      <v:path arrowok="t" o:connecttype="custom" o:connectlocs="0,0;176220,428042;176220,1082683;151039,1007140;0,629470;0,0" o:connectangles="0,0,0,0,0,0"/>
                    </v:shape>
                    <v:shape id="Freeform 43" style="position:absolute;left:3409;top:61358;width:731;height:1921;visibility:visible;mso-wrap-style:square;v-text-anchor:top" coordsize="46,121" o:spid="_x0000_s1054" fillcolor="#242852" strokecolor="#242852"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&#1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noProof/>
          <w:lang w:eastAsia="en-AU"/>
        </w:rPr>
        <mc:AlternateContent>
          <mc:Choice Requires="wps">
            <w:drawing>
              <wp:anchor distT="0" distB="0" distL="114300" distR="114300" simplePos="0" relativeHeight="251658250" behindDoc="0" locked="0" layoutInCell="1" allowOverlap="1" wp14:anchorId="4428BECD" wp14:editId="4FFCF12E">
                <wp:simplePos x="0" y="0"/>
                <wp:positionH relativeFrom="page">
                  <wp:posOffset>3175635</wp:posOffset>
                </wp:positionH>
                <wp:positionV relativeFrom="page">
                  <wp:posOffset>1871345</wp:posOffset>
                </wp:positionV>
                <wp:extent cx="3401695" cy="803275"/>
                <wp:effectExtent l="635" t="4445" r="0" b="508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229A05" w14:textId="77777777" w:rsidR="00470223" w:rsidRPr="00947D0C" w:rsidRDefault="00470223">
                            <w:pPr>
                              <w:pStyle w:val="NoSpacing"/>
                              <w:rPr>
                                <w:color w:val="262626"/>
                                <w:sz w:val="72"/>
                              </w:rPr>
                            </w:pPr>
                            <w:r w:rsidRPr="00947D0C">
                              <w:rPr>
                                <w:color w:val="262626"/>
                                <w:sz w:val="56"/>
                                <w:szCs w:val="72"/>
                                <w:lang w:val="en-AU"/>
                              </w:rPr>
                              <w:t>Toowong Harriers Inc</w:t>
                            </w:r>
                          </w:p>
                          <w:p w14:paraId="3F7BB0E5" w14:textId="47540200" w:rsidR="00470223" w:rsidRPr="00947D0C" w:rsidRDefault="00470223">
                            <w:pPr>
                              <w:spacing w:before="120"/>
                              <w:rPr>
                                <w:color w:val="404040"/>
                                <w:sz w:val="36"/>
                                <w:szCs w:val="36"/>
                              </w:rPr>
                            </w:pPr>
                            <w:r w:rsidRPr="00F04BEA">
                              <w:rPr>
                                <w:color w:val="404040"/>
                                <w:sz w:val="28"/>
                                <w:szCs w:val="36"/>
                              </w:rPr>
                              <w:t xml:space="preserve">Little Athletics </w:t>
                            </w:r>
                            <w:r>
                              <w:rPr>
                                <w:color w:val="404040"/>
                                <w:sz w:val="28"/>
                                <w:szCs w:val="36"/>
                              </w:rPr>
                              <w:t xml:space="preserve">Centre </w:t>
                            </w:r>
                            <w:r w:rsidRPr="00F04BEA">
                              <w:rPr>
                                <w:color w:val="404040"/>
                                <w:sz w:val="28"/>
                                <w:szCs w:val="36"/>
                              </w:rPr>
                              <w:t>Handbook 20</w:t>
                            </w:r>
                            <w:r>
                              <w:rPr>
                                <w:color w:val="404040"/>
                                <w:sz w:val="28"/>
                                <w:szCs w:val="36"/>
                              </w:rPr>
                              <w:t>2</w:t>
                            </w:r>
                            <w:r w:rsidR="003E2C16">
                              <w:rPr>
                                <w:color w:val="404040"/>
                                <w:sz w:val="28"/>
                                <w:szCs w:val="36"/>
                              </w:rPr>
                              <w:t>2</w:t>
                            </w:r>
                            <w:r>
                              <w:rPr>
                                <w:color w:val="404040"/>
                                <w:sz w:val="28"/>
                                <w:szCs w:val="36"/>
                              </w:rPr>
                              <w:t>-2</w:t>
                            </w:r>
                            <w:r w:rsidR="003E2C16">
                              <w:rPr>
                                <w:color w:val="404040"/>
                                <w:sz w:val="28"/>
                                <w:szCs w:val="36"/>
                              </w:rPr>
                              <w:t>3</w:t>
                            </w:r>
                          </w:p>
                        </w:txbxContent>
                      </wps:txbx>
                      <wps:bodyPr rot="0" vert="horz" wrap="square" lIns="0" tIns="0" rIns="0" bIns="0" anchor="t" anchorCtr="0" upright="1">
                        <a:spAutoFit/>
                      </wps:bodyPr>
                    </wps:wsp>
                  </a:graphicData>
                </a:graphic>
                <wp14:sizeRelH relativeFrom="page">
                  <wp14:pctWidth>45000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97BF5D2">
              <v:shapetype id="_x0000_t202" coordsize="21600,21600" o:spt="202" path="m,l,21600r21600,l21600,xe" w14:anchorId="4428BECD">
                <v:stroke joinstyle="miter"/>
                <v:path gradientshapeok="t" o:connecttype="rect"/>
              </v:shapetype>
              <v:shape id="Text Box 1" style="position:absolute;left:0;text-align:left;margin-left:250.05pt;margin-top:147.35pt;width:267.85pt;height:63.25pt;z-index:25165825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">
                <v:textbox style="mso-fit-shape-to-text:t" inset="0,0,0,0">
                  <w:txbxContent>
                    <w:p w:rsidRPr="00947D0C" w:rsidR="00470223" w:rsidRDefault="00470223" w14:paraId="1843BF2D" w14:textId="77777777">
                      <w:pPr>
                        <w:pStyle w:val="NoSpacing"/>
                        <w:rPr>
                          <w:color w:val="262626"/>
                          <w:sz w:val="72"/>
                        </w:rPr>
                      </w:pPr>
                      <w:r w:rsidRPr="00947D0C">
                        <w:rPr>
                          <w:color w:val="262626"/>
                          <w:sz w:val="56"/>
                          <w:szCs w:val="72"/>
                          <w:lang w:val="en-AU"/>
                        </w:rPr>
                        <w:t>Toowong Harriers Inc</w:t>
                      </w:r>
                    </w:p>
                    <w:p w:rsidRPr="00947D0C" w:rsidR="00470223" w:rsidRDefault="00470223" w14:paraId="13BE4AA6" w14:textId="47540200">
                      <w:pPr>
                        <w:spacing w:before="120"/>
                        <w:rPr>
                          <w:color w:val="404040"/>
                          <w:sz w:val="36"/>
                          <w:szCs w:val="36"/>
                        </w:rPr>
                      </w:pPr>
                      <w:r w:rsidRPr="00F04BEA">
                        <w:rPr>
                          <w:color w:val="404040"/>
                          <w:sz w:val="28"/>
                          <w:szCs w:val="36"/>
                        </w:rPr>
                        <w:t xml:space="preserve">Little Athletics </w:t>
                      </w:r>
                      <w:r>
                        <w:rPr>
                          <w:color w:val="404040"/>
                          <w:sz w:val="28"/>
                          <w:szCs w:val="36"/>
                        </w:rPr>
                        <w:t xml:space="preserve">Centre </w:t>
                      </w:r>
                      <w:r w:rsidRPr="00F04BEA">
                        <w:rPr>
                          <w:color w:val="404040"/>
                          <w:sz w:val="28"/>
                          <w:szCs w:val="36"/>
                        </w:rPr>
                        <w:t>Handbook 20</w:t>
                      </w:r>
                      <w:r>
                        <w:rPr>
                          <w:color w:val="404040"/>
                          <w:sz w:val="28"/>
                          <w:szCs w:val="36"/>
                        </w:rPr>
                        <w:t>2</w:t>
                      </w:r>
                      <w:r w:rsidR="003E2C16">
                        <w:rPr>
                          <w:color w:val="404040"/>
                          <w:sz w:val="28"/>
                          <w:szCs w:val="36"/>
                        </w:rPr>
                        <w:t>2</w:t>
                      </w:r>
                      <w:r>
                        <w:rPr>
                          <w:color w:val="404040"/>
                          <w:sz w:val="28"/>
                          <w:szCs w:val="36"/>
                        </w:rPr>
                        <w:t>-2</w:t>
                      </w:r>
                      <w:r w:rsidR="003E2C16">
                        <w:rPr>
                          <w:color w:val="404040"/>
                          <w:sz w:val="28"/>
                          <w:szCs w:val="36"/>
                        </w:rPr>
                        <w:t>3</w:t>
                      </w:r>
                    </w:p>
                  </w:txbxContent>
                </v:textbox>
                <w10:wrap anchorx="page" anchory="page"/>
              </v:shape>
            </w:pict>
          </mc:Fallback>
        </mc:AlternateContent>
      </w:r>
    </w:p>
    <w:p w14:paraId="44E51129" w14:textId="6BF48E85" w:rsidR="00E3B668" w:rsidRDefault="00E3B668" w:rsidP="004942D8">
      <w:pPr>
        <w:ind w:left="0"/>
      </w:pPr>
    </w:p>
    <w:p w14:paraId="58D75720" w14:textId="77777777" w:rsidR="3BAFEBB7" w:rsidRDefault="3BAFEBB7" w:rsidP="004942D8">
      <w:pPr>
        <w:ind w:left="0"/>
      </w:pPr>
    </w:p>
    <w:p w14:paraId="70B067F4" w14:textId="2BF632D3" w:rsidR="0849EACD" w:rsidRPr="007A5735" w:rsidRDefault="0849EACD" w:rsidP="00603AC7">
      <w:pPr>
        <w:pStyle w:val="NoSpacing"/>
      </w:pPr>
    </w:p>
    <w:p w14:paraId="3461BFB9" w14:textId="77777777" w:rsidR="00725556" w:rsidRDefault="00725556">
      <w:pPr>
        <w:spacing w:after="240" w:line="252" w:lineRule="auto"/>
        <w:ind w:left="0" w:right="0"/>
      </w:pPr>
    </w:p>
    <w:p w14:paraId="4868F2AA" w14:textId="77777777" w:rsidR="00725556" w:rsidRDefault="00725556">
      <w:pPr>
        <w:spacing w:after="240" w:line="252" w:lineRule="auto"/>
        <w:ind w:left="0" w:right="0"/>
      </w:pPr>
    </w:p>
    <w:p w14:paraId="0A38965B" w14:textId="77777777" w:rsidR="00725556" w:rsidRDefault="00725556">
      <w:pPr>
        <w:spacing w:after="240" w:line="252" w:lineRule="auto"/>
        <w:ind w:left="0" w:right="0"/>
      </w:pPr>
    </w:p>
    <w:p w14:paraId="11E7B15C" w14:textId="77777777" w:rsidR="00725556" w:rsidRDefault="00725556">
      <w:pPr>
        <w:spacing w:after="240" w:line="252" w:lineRule="auto"/>
        <w:ind w:left="0" w:right="0"/>
      </w:pPr>
    </w:p>
    <w:p w14:paraId="10DB2B0E" w14:textId="77777777" w:rsidR="00725556" w:rsidRDefault="00725556">
      <w:pPr>
        <w:spacing w:after="240" w:line="252" w:lineRule="auto"/>
        <w:ind w:left="0" w:right="0"/>
      </w:pPr>
    </w:p>
    <w:p w14:paraId="1A45FEED" w14:textId="4968EA80" w:rsidR="00725556" w:rsidRDefault="00725556">
      <w:pPr>
        <w:spacing w:after="240" w:line="252" w:lineRule="auto"/>
        <w:ind w:left="0" w:right="0"/>
      </w:pPr>
      <w:r>
        <w:t xml:space="preserve">                                                                                </w:t>
      </w:r>
      <w:r>
        <w:rPr>
          <w:noProof/>
        </w:rPr>
        <w:drawing>
          <wp:inline distT="0" distB="0" distL="0" distR="0" wp14:anchorId="58ABD822" wp14:editId="40BD3E22">
            <wp:extent cx="2781300" cy="2781300"/>
            <wp:effectExtent l="0" t="0" r="0" b="0"/>
            <wp:docPr id="19759997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p w14:paraId="72FAC5B1" w14:textId="77777777" w:rsidR="00725556" w:rsidRDefault="00725556">
      <w:pPr>
        <w:spacing w:after="240" w:line="252" w:lineRule="auto"/>
        <w:ind w:left="0" w:right="0"/>
      </w:pPr>
    </w:p>
    <w:p w14:paraId="31F01FCA" w14:textId="1CACD2A6" w:rsidR="005753A7" w:rsidRPr="00233717" w:rsidRDefault="00E54BB7" w:rsidP="00233717">
      <w:pPr>
        <w:spacing w:after="240" w:line="252" w:lineRule="auto"/>
        <w:ind w:left="0" w:right="0"/>
        <w:rPr>
          <w:caps/>
          <w:color w:val="4A66AC"/>
          <w:sz w:val="28"/>
          <w:szCs w:val="28"/>
        </w:rPr>
      </w:pPr>
      <w:r>
        <w:rPr>
          <w:noProof/>
          <w:lang w:eastAsia="en-AU"/>
        </w:rPr>
        <mc:AlternateContent>
          <mc:Choice Requires="wps">
            <w:drawing>
              <wp:anchor distT="45720" distB="45720" distL="114300" distR="114300" simplePos="0" relativeHeight="251673626" behindDoc="0" locked="0" layoutInCell="1" allowOverlap="1" wp14:anchorId="290D9057" wp14:editId="67D6E084">
                <wp:simplePos x="0" y="0"/>
                <wp:positionH relativeFrom="margin">
                  <wp:align>right</wp:align>
                </wp:positionH>
                <wp:positionV relativeFrom="paragraph">
                  <wp:posOffset>1534160</wp:posOffset>
                </wp:positionV>
                <wp:extent cx="2959100" cy="2038350"/>
                <wp:effectExtent l="0" t="0" r="1270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038350"/>
                        </a:xfrm>
                        <a:prstGeom prst="rect">
                          <a:avLst/>
                        </a:prstGeom>
                        <a:solidFill>
                          <a:srgbClr val="C0D7EC"/>
                        </a:solidFill>
                        <a:ln w="9525">
                          <a:solidFill>
                            <a:srgbClr val="000000"/>
                          </a:solidFill>
                          <a:miter lim="800000"/>
                          <a:headEnd/>
                          <a:tailEnd/>
                        </a:ln>
                      </wps:spPr>
                      <wps:txbx>
                        <w:txbxContent>
                          <w:p w14:paraId="22163F51" w14:textId="32EDAC24" w:rsidR="00E54BB7" w:rsidRPr="00527142" w:rsidRDefault="00E54BB7" w:rsidP="00E54BB7">
                            <w:pPr>
                              <w:rPr>
                                <w:sz w:val="20"/>
                              </w:rPr>
                            </w:pPr>
                            <w:r w:rsidRPr="00527142">
                              <w:rPr>
                                <w:sz w:val="20"/>
                              </w:rPr>
                              <w:t>Little Athletics meetings are conducted throughout Queensland, and in all States of Australia.</w:t>
                            </w:r>
                          </w:p>
                          <w:p w14:paraId="4A87D5B3" w14:textId="3C691486" w:rsidR="00E54BB7" w:rsidRPr="00527142" w:rsidRDefault="00E54BB7" w:rsidP="00E54BB7">
                            <w:pPr>
                              <w:jc w:val="left"/>
                              <w:rPr>
                                <w:sz w:val="20"/>
                              </w:rPr>
                            </w:pPr>
                            <w:r w:rsidRPr="00527142">
                              <w:rPr>
                                <w:sz w:val="20"/>
                              </w:rPr>
                              <w:t xml:space="preserve">Little Athletics in </w:t>
                            </w:r>
                            <w:r>
                              <w:rPr>
                                <w:sz w:val="20"/>
                              </w:rPr>
                              <w:t>Queensland</w:t>
                            </w:r>
                            <w:r w:rsidRPr="00527142">
                              <w:rPr>
                                <w:sz w:val="20"/>
                              </w:rPr>
                              <w:t xml:space="preserve"> is run by</w:t>
                            </w:r>
                            <w:r>
                              <w:rPr>
                                <w:sz w:val="20"/>
                              </w:rPr>
                              <w:t>:</w:t>
                            </w:r>
                            <w:r w:rsidRPr="00527142">
                              <w:rPr>
                                <w:sz w:val="20"/>
                              </w:rPr>
                              <w:br/>
                              <w:t xml:space="preserve">Little Athletics Queensland (LAQ), </w:t>
                            </w:r>
                            <w:r w:rsidRPr="00527142">
                              <w:rPr>
                                <w:sz w:val="20"/>
                              </w:rPr>
                              <w:br/>
                            </w:r>
                            <w:r w:rsidRPr="00A62304">
                              <w:rPr>
                                <w:sz w:val="20"/>
                              </w:rPr>
                              <w:t xml:space="preserve">Queensland Sport &amp; Athletics Centre, </w:t>
                            </w:r>
                            <w:r>
                              <w:rPr>
                                <w:sz w:val="20"/>
                              </w:rPr>
                              <w:br/>
                            </w:r>
                            <w:r w:rsidRPr="00A62304">
                              <w:rPr>
                                <w:sz w:val="20"/>
                              </w:rPr>
                              <w:t xml:space="preserve">Level 3, </w:t>
                            </w:r>
                            <w:proofErr w:type="spellStart"/>
                            <w:r w:rsidRPr="00A62304">
                              <w:rPr>
                                <w:sz w:val="20"/>
                              </w:rPr>
                              <w:t>Cnr</w:t>
                            </w:r>
                            <w:proofErr w:type="spellEnd"/>
                            <w:r w:rsidRPr="00A62304">
                              <w:rPr>
                                <w:sz w:val="20"/>
                              </w:rPr>
                              <w:t xml:space="preserve"> Mains &amp; </w:t>
                            </w:r>
                            <w:proofErr w:type="spellStart"/>
                            <w:r w:rsidRPr="00A62304">
                              <w:rPr>
                                <w:sz w:val="20"/>
                              </w:rPr>
                              <w:t>Kessels</w:t>
                            </w:r>
                            <w:proofErr w:type="spellEnd"/>
                            <w:r w:rsidRPr="00A62304">
                              <w:rPr>
                                <w:sz w:val="20"/>
                              </w:rPr>
                              <w:t xml:space="preserve"> R</w:t>
                            </w:r>
                            <w:r>
                              <w:rPr>
                                <w:sz w:val="20"/>
                              </w:rPr>
                              <w:t>oa</w:t>
                            </w:r>
                            <w:r w:rsidRPr="00A62304">
                              <w:rPr>
                                <w:sz w:val="20"/>
                              </w:rPr>
                              <w:t xml:space="preserve">d, </w:t>
                            </w:r>
                            <w:r>
                              <w:rPr>
                                <w:sz w:val="20"/>
                              </w:rPr>
                              <w:br/>
                            </w:r>
                            <w:r w:rsidRPr="00A62304">
                              <w:rPr>
                                <w:sz w:val="20"/>
                              </w:rPr>
                              <w:t>NATHAN Q</w:t>
                            </w:r>
                            <w:r>
                              <w:rPr>
                                <w:sz w:val="20"/>
                              </w:rPr>
                              <w:t>LD</w:t>
                            </w:r>
                            <w:r w:rsidRPr="00A62304">
                              <w:rPr>
                                <w:sz w:val="20"/>
                              </w:rPr>
                              <w:t xml:space="preserve"> 4111</w:t>
                            </w:r>
                          </w:p>
                          <w:p w14:paraId="581E149C" w14:textId="7D6B5810" w:rsidR="00E54BB7" w:rsidRPr="00527142" w:rsidRDefault="00E54BB7" w:rsidP="00E54BB7">
                            <w:pPr>
                              <w:rPr>
                                <w:sz w:val="20"/>
                              </w:rPr>
                            </w:pPr>
                            <w:r w:rsidRPr="00527142">
                              <w:rPr>
                                <w:sz w:val="20"/>
                              </w:rPr>
                              <w:t xml:space="preserve">You can find out more about the Association, other Centres and Australian Little Athletics (ALA) </w:t>
                            </w:r>
                            <w:r>
                              <w:rPr>
                                <w:sz w:val="20"/>
                              </w:rPr>
                              <w:t xml:space="preserve">via the </w:t>
                            </w:r>
                            <w:hyperlink r:id="rId13" w:history="1">
                              <w:r w:rsidRPr="00E54BB7">
                                <w:rPr>
                                  <w:rStyle w:val="Hyperlink"/>
                                  <w:sz w:val="20"/>
                                </w:rPr>
                                <w:t>Little Athletics Australia</w:t>
                              </w:r>
                            </w:hyperlink>
                            <w:r>
                              <w:rPr>
                                <w:sz w:val="20"/>
                              </w:rPr>
                              <w:t xml:space="preserve"> and </w:t>
                            </w:r>
                            <w:hyperlink r:id="rId14" w:history="1">
                              <w:r w:rsidRPr="00E54BB7">
                                <w:rPr>
                                  <w:rStyle w:val="Hyperlink"/>
                                  <w:sz w:val="20"/>
                                </w:rPr>
                                <w:t>Little Athletics Queensland</w:t>
                              </w:r>
                            </w:hyperlink>
                            <w:r>
                              <w:rPr>
                                <w:sz w:val="20"/>
                              </w:rPr>
                              <w:t xml:space="preserve"> websites.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0922967">
              <v:shape id="Text Box 2" style="position:absolute;left:0;text-align:left;margin-left:181.8pt;margin-top:120.8pt;width:233pt;height:160.5pt;z-index:25167362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56" fillcolor="#c0d7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" w14:anchorId="290D9057">
                <v:textbox>
                  <w:txbxContent>
                    <w:p w:rsidRPr="00527142" w:rsidR="00E54BB7" w:rsidP="00E54BB7" w:rsidRDefault="00E54BB7" w14:paraId="38A8EDFE" w14:textId="32EDAC24">
                      <w:pPr>
                        <w:rPr>
                          <w:sz w:val="20"/>
                        </w:rPr>
                      </w:pPr>
                      <w:r w:rsidRPr="00527142">
                        <w:rPr>
                          <w:sz w:val="20"/>
                        </w:rPr>
                        <w:t>Little Athletics meetings are conducted throughout Queensland, and in all States of Australia.</w:t>
                      </w:r>
                    </w:p>
                    <w:p w:rsidRPr="00527142" w:rsidR="00E54BB7" w:rsidP="00E54BB7" w:rsidRDefault="00E54BB7" w14:paraId="766217B4" w14:textId="3C691486">
                      <w:pPr>
                        <w:jc w:val="left"/>
                        <w:rPr>
                          <w:sz w:val="20"/>
                        </w:rPr>
                      </w:pPr>
                      <w:r w:rsidRPr="00527142">
                        <w:rPr>
                          <w:sz w:val="20"/>
                        </w:rPr>
                        <w:t xml:space="preserve">Little Athletics in </w:t>
                      </w:r>
                      <w:r>
                        <w:rPr>
                          <w:sz w:val="20"/>
                        </w:rPr>
                        <w:t>Queensland</w:t>
                      </w:r>
                      <w:r w:rsidRPr="00527142">
                        <w:rPr>
                          <w:sz w:val="20"/>
                        </w:rPr>
                        <w:t xml:space="preserve"> is run by</w:t>
                      </w:r>
                      <w:r>
                        <w:rPr>
                          <w:sz w:val="20"/>
                        </w:rPr>
                        <w:t>:</w:t>
                      </w:r>
                      <w:r w:rsidRPr="00527142">
                        <w:rPr>
                          <w:sz w:val="20"/>
                        </w:rPr>
                        <w:br/>
                      </w:r>
                      <w:r w:rsidRPr="00527142">
                        <w:rPr>
                          <w:sz w:val="20"/>
                        </w:rPr>
                        <w:t xml:space="preserve">Little Athletics Queensland (LAQ), </w:t>
                      </w:r>
                      <w:r w:rsidRPr="00527142">
                        <w:rPr>
                          <w:sz w:val="20"/>
                        </w:rPr>
                        <w:br/>
                      </w:r>
                      <w:r w:rsidRPr="00A62304">
                        <w:rPr>
                          <w:sz w:val="20"/>
                        </w:rPr>
                        <w:t xml:space="preserve">Queensland Sport &amp; Athletics Centre, </w:t>
                      </w:r>
                      <w:r>
                        <w:rPr>
                          <w:sz w:val="20"/>
                        </w:rPr>
                        <w:br/>
                      </w:r>
                      <w:r w:rsidRPr="00A62304">
                        <w:rPr>
                          <w:sz w:val="20"/>
                        </w:rPr>
                        <w:t xml:space="preserve">Level 3, </w:t>
                      </w:r>
                      <w:proofErr w:type="spellStart"/>
                      <w:r w:rsidRPr="00A62304">
                        <w:rPr>
                          <w:sz w:val="20"/>
                        </w:rPr>
                        <w:t>Cnr</w:t>
                      </w:r>
                      <w:proofErr w:type="spellEnd"/>
                      <w:r w:rsidRPr="00A62304">
                        <w:rPr>
                          <w:sz w:val="20"/>
                        </w:rPr>
                        <w:t xml:space="preserve"> Mains &amp; </w:t>
                      </w:r>
                      <w:proofErr w:type="spellStart"/>
                      <w:r w:rsidRPr="00A62304">
                        <w:rPr>
                          <w:sz w:val="20"/>
                        </w:rPr>
                        <w:t>Kessels</w:t>
                      </w:r>
                      <w:proofErr w:type="spellEnd"/>
                      <w:r w:rsidRPr="00A62304">
                        <w:rPr>
                          <w:sz w:val="20"/>
                        </w:rPr>
                        <w:t xml:space="preserve"> R</w:t>
                      </w:r>
                      <w:r>
                        <w:rPr>
                          <w:sz w:val="20"/>
                        </w:rPr>
                        <w:t>oa</w:t>
                      </w:r>
                      <w:r w:rsidRPr="00A62304">
                        <w:rPr>
                          <w:sz w:val="20"/>
                        </w:rPr>
                        <w:t xml:space="preserve">d, </w:t>
                      </w:r>
                      <w:r>
                        <w:rPr>
                          <w:sz w:val="20"/>
                        </w:rPr>
                        <w:br/>
                      </w:r>
                      <w:r w:rsidRPr="00A62304">
                        <w:rPr>
                          <w:sz w:val="20"/>
                        </w:rPr>
                        <w:t>NATHAN Q</w:t>
                      </w:r>
                      <w:r>
                        <w:rPr>
                          <w:sz w:val="20"/>
                        </w:rPr>
                        <w:t>LD</w:t>
                      </w:r>
                      <w:r w:rsidRPr="00A62304">
                        <w:rPr>
                          <w:sz w:val="20"/>
                        </w:rPr>
                        <w:t xml:space="preserve"> 4111</w:t>
                      </w:r>
                    </w:p>
                    <w:p w:rsidRPr="00527142" w:rsidR="00E54BB7" w:rsidP="00E54BB7" w:rsidRDefault="00E54BB7" w14:paraId="7E326576" w14:textId="7D6B5810">
                      <w:pPr>
                        <w:rPr>
                          <w:sz w:val="20"/>
                        </w:rPr>
                      </w:pPr>
                      <w:r w:rsidRPr="00527142">
                        <w:rPr>
                          <w:sz w:val="20"/>
                        </w:rPr>
                        <w:t xml:space="preserve">You can find out more about the Association, other Centres and Australian Little Athletics (ALA) </w:t>
                      </w:r>
                      <w:r>
                        <w:rPr>
                          <w:sz w:val="20"/>
                        </w:rPr>
                        <w:t xml:space="preserve">via the </w:t>
                      </w:r>
                      <w:hyperlink w:history="1" r:id="rId15">
                        <w:r w:rsidRPr="00E54BB7">
                          <w:rPr>
                            <w:rStyle w:val="Hyperlink"/>
                            <w:sz w:val="20"/>
                          </w:rPr>
                          <w:t>Little Athletics Australia</w:t>
                        </w:r>
                      </w:hyperlink>
                      <w:r>
                        <w:rPr>
                          <w:sz w:val="20"/>
                        </w:rPr>
                        <w:t xml:space="preserve"> and </w:t>
                      </w:r>
                      <w:hyperlink w:history="1" r:id="rId16">
                        <w:r w:rsidRPr="00E54BB7">
                          <w:rPr>
                            <w:rStyle w:val="Hyperlink"/>
                            <w:sz w:val="20"/>
                          </w:rPr>
                          <w:t>Little Athletics Queensland</w:t>
                        </w:r>
                      </w:hyperlink>
                      <w:r>
                        <w:rPr>
                          <w:sz w:val="20"/>
                        </w:rPr>
                        <w:t xml:space="preserve"> websites.</w:t>
                      </w:r>
                    </w:p>
                  </w:txbxContent>
                </v:textbox>
                <w10:wrap anchorx="margin"/>
              </v:shape>
            </w:pict>
          </mc:Fallback>
        </mc:AlternateContent>
      </w:r>
      <w:r w:rsidR="00E61A49">
        <w:br w:type="page"/>
      </w:r>
    </w:p>
    <w:sdt>
      <w:sdtPr>
        <w:rPr>
          <w:b w:val="0"/>
          <w:color w:val="auto"/>
          <w:sz w:val="22"/>
          <w:szCs w:val="22"/>
        </w:rPr>
        <w:id w:val="-1795817398"/>
        <w:docPartObj>
          <w:docPartGallery w:val="Table of Contents"/>
          <w:docPartUnique/>
        </w:docPartObj>
      </w:sdtPr>
      <w:sdtEndPr>
        <w:rPr>
          <w:bCs/>
          <w:noProof/>
        </w:rPr>
      </w:sdtEndPr>
      <w:sdtContent>
        <w:p w14:paraId="32ECEBA9" w14:textId="43631077" w:rsidR="009B72FE" w:rsidRDefault="009B72FE">
          <w:pPr>
            <w:pStyle w:val="TOCHeading"/>
          </w:pPr>
          <w:r>
            <w:t>Table of Contents</w:t>
          </w:r>
        </w:p>
        <w:p w14:paraId="2748E010" w14:textId="3D3C8A66" w:rsidR="00E10E1D" w:rsidRDefault="00B10014">
          <w:pPr>
            <w:pStyle w:val="TOC1"/>
            <w:tabs>
              <w:tab w:val="left" w:pos="851"/>
            </w:tabs>
            <w:rPr>
              <w:rFonts w:asciiTheme="minorHAnsi" w:eastAsiaTheme="minorEastAsia" w:hAnsiTheme="minorHAnsi" w:cstheme="minorBidi"/>
              <w:noProof/>
              <w:kern w:val="0"/>
              <w:lang w:eastAsia="en-AU"/>
            </w:rPr>
          </w:pPr>
          <w:r>
            <w:fldChar w:fldCharType="begin"/>
          </w:r>
          <w:r>
            <w:instrText xml:space="preserve"> TOC \o "1-1" \u </w:instrText>
          </w:r>
          <w:r>
            <w:fldChar w:fldCharType="separate"/>
          </w:r>
          <w:r w:rsidR="00E10E1D">
            <w:rPr>
              <w:noProof/>
            </w:rPr>
            <w:t>2.</w:t>
          </w:r>
          <w:r w:rsidR="00E10E1D">
            <w:rPr>
              <w:rFonts w:asciiTheme="minorHAnsi" w:eastAsiaTheme="minorEastAsia" w:hAnsiTheme="minorHAnsi" w:cstheme="minorBidi"/>
              <w:noProof/>
              <w:kern w:val="0"/>
              <w:lang w:eastAsia="en-AU"/>
            </w:rPr>
            <w:tab/>
          </w:r>
          <w:r w:rsidR="00E10E1D">
            <w:rPr>
              <w:noProof/>
            </w:rPr>
            <w:t>Welcome and Introduction</w:t>
          </w:r>
          <w:r w:rsidR="00E10E1D">
            <w:rPr>
              <w:noProof/>
            </w:rPr>
            <w:tab/>
          </w:r>
          <w:r w:rsidR="00E10E1D">
            <w:rPr>
              <w:noProof/>
            </w:rPr>
            <w:fldChar w:fldCharType="begin"/>
          </w:r>
          <w:r w:rsidR="00E10E1D">
            <w:rPr>
              <w:noProof/>
            </w:rPr>
            <w:instrText xml:space="preserve"> PAGEREF _Toc110081599 \h </w:instrText>
          </w:r>
          <w:r w:rsidR="00E10E1D">
            <w:rPr>
              <w:noProof/>
            </w:rPr>
          </w:r>
          <w:r w:rsidR="00E10E1D">
            <w:rPr>
              <w:noProof/>
            </w:rPr>
            <w:fldChar w:fldCharType="separate"/>
          </w:r>
          <w:r w:rsidR="00E10E1D">
            <w:rPr>
              <w:noProof/>
            </w:rPr>
            <w:t>3</w:t>
          </w:r>
          <w:r w:rsidR="00E10E1D">
            <w:rPr>
              <w:noProof/>
            </w:rPr>
            <w:fldChar w:fldCharType="end"/>
          </w:r>
        </w:p>
        <w:p w14:paraId="31C896D0" w14:textId="7F72E0C6" w:rsidR="00E10E1D" w:rsidRDefault="00E10E1D">
          <w:pPr>
            <w:pStyle w:val="TOC1"/>
            <w:tabs>
              <w:tab w:val="left" w:pos="851"/>
            </w:tabs>
            <w:rPr>
              <w:rFonts w:asciiTheme="minorHAnsi" w:eastAsiaTheme="minorEastAsia" w:hAnsiTheme="minorHAnsi" w:cstheme="minorBidi"/>
              <w:noProof/>
              <w:kern w:val="0"/>
              <w:lang w:eastAsia="en-AU"/>
            </w:rPr>
          </w:pPr>
          <w:r>
            <w:rPr>
              <w:noProof/>
            </w:rPr>
            <w:t>3.</w:t>
          </w:r>
          <w:r>
            <w:rPr>
              <w:rFonts w:asciiTheme="minorHAnsi" w:eastAsiaTheme="minorEastAsia" w:hAnsiTheme="minorHAnsi" w:cstheme="minorBidi"/>
              <w:noProof/>
              <w:kern w:val="0"/>
              <w:lang w:eastAsia="en-AU"/>
            </w:rPr>
            <w:tab/>
          </w:r>
          <w:r>
            <w:rPr>
              <w:noProof/>
            </w:rPr>
            <w:t>Toowong Harriers Inc Management Committee</w:t>
          </w:r>
          <w:r>
            <w:rPr>
              <w:noProof/>
            </w:rPr>
            <w:tab/>
          </w:r>
          <w:r>
            <w:rPr>
              <w:noProof/>
            </w:rPr>
            <w:fldChar w:fldCharType="begin"/>
          </w:r>
          <w:r>
            <w:rPr>
              <w:noProof/>
            </w:rPr>
            <w:instrText xml:space="preserve"> PAGEREF _Toc110081600 \h </w:instrText>
          </w:r>
          <w:r>
            <w:rPr>
              <w:noProof/>
            </w:rPr>
          </w:r>
          <w:r>
            <w:rPr>
              <w:noProof/>
            </w:rPr>
            <w:fldChar w:fldCharType="separate"/>
          </w:r>
          <w:r>
            <w:rPr>
              <w:noProof/>
            </w:rPr>
            <w:t>4</w:t>
          </w:r>
          <w:r>
            <w:rPr>
              <w:noProof/>
            </w:rPr>
            <w:fldChar w:fldCharType="end"/>
          </w:r>
        </w:p>
        <w:p w14:paraId="774E6A99" w14:textId="44A25803" w:rsidR="00E10E1D" w:rsidRDefault="00E10E1D">
          <w:pPr>
            <w:pStyle w:val="TOC1"/>
            <w:tabs>
              <w:tab w:val="left" w:pos="851"/>
            </w:tabs>
            <w:rPr>
              <w:rFonts w:asciiTheme="minorHAnsi" w:eastAsiaTheme="minorEastAsia" w:hAnsiTheme="minorHAnsi" w:cstheme="minorBidi"/>
              <w:noProof/>
              <w:kern w:val="0"/>
              <w:lang w:eastAsia="en-AU"/>
            </w:rPr>
          </w:pPr>
          <w:r>
            <w:rPr>
              <w:noProof/>
            </w:rPr>
            <w:t>4.</w:t>
          </w:r>
          <w:r>
            <w:rPr>
              <w:rFonts w:asciiTheme="minorHAnsi" w:eastAsiaTheme="minorEastAsia" w:hAnsiTheme="minorHAnsi" w:cstheme="minorBidi"/>
              <w:noProof/>
              <w:kern w:val="0"/>
              <w:lang w:eastAsia="en-AU"/>
            </w:rPr>
            <w:tab/>
          </w:r>
          <w:r>
            <w:rPr>
              <w:noProof/>
            </w:rPr>
            <w:t>Code of Conduct</w:t>
          </w:r>
          <w:r>
            <w:rPr>
              <w:noProof/>
            </w:rPr>
            <w:tab/>
          </w:r>
          <w:r>
            <w:rPr>
              <w:noProof/>
            </w:rPr>
            <w:fldChar w:fldCharType="begin"/>
          </w:r>
          <w:r>
            <w:rPr>
              <w:noProof/>
            </w:rPr>
            <w:instrText xml:space="preserve"> PAGEREF _Toc110081601 \h </w:instrText>
          </w:r>
          <w:r>
            <w:rPr>
              <w:noProof/>
            </w:rPr>
          </w:r>
          <w:r>
            <w:rPr>
              <w:noProof/>
            </w:rPr>
            <w:fldChar w:fldCharType="separate"/>
          </w:r>
          <w:r>
            <w:rPr>
              <w:noProof/>
            </w:rPr>
            <w:t>6</w:t>
          </w:r>
          <w:r>
            <w:rPr>
              <w:noProof/>
            </w:rPr>
            <w:fldChar w:fldCharType="end"/>
          </w:r>
        </w:p>
        <w:p w14:paraId="165C62E6" w14:textId="072E390A" w:rsidR="00E10E1D" w:rsidRDefault="00E10E1D">
          <w:pPr>
            <w:pStyle w:val="TOC1"/>
            <w:tabs>
              <w:tab w:val="left" w:pos="851"/>
            </w:tabs>
            <w:rPr>
              <w:rFonts w:asciiTheme="minorHAnsi" w:eastAsiaTheme="minorEastAsia" w:hAnsiTheme="minorHAnsi" w:cstheme="minorBidi"/>
              <w:noProof/>
              <w:kern w:val="0"/>
              <w:lang w:eastAsia="en-AU"/>
            </w:rPr>
          </w:pPr>
          <w:r>
            <w:rPr>
              <w:noProof/>
            </w:rPr>
            <w:t>5.</w:t>
          </w:r>
          <w:r>
            <w:rPr>
              <w:rFonts w:asciiTheme="minorHAnsi" w:eastAsiaTheme="minorEastAsia" w:hAnsiTheme="minorHAnsi" w:cstheme="minorBidi"/>
              <w:noProof/>
              <w:kern w:val="0"/>
              <w:lang w:eastAsia="en-AU"/>
            </w:rPr>
            <w:tab/>
          </w:r>
          <w:r>
            <w:rPr>
              <w:noProof/>
            </w:rPr>
            <w:t>Parent Information</w:t>
          </w:r>
          <w:r>
            <w:rPr>
              <w:noProof/>
            </w:rPr>
            <w:tab/>
          </w:r>
          <w:r>
            <w:rPr>
              <w:noProof/>
            </w:rPr>
            <w:fldChar w:fldCharType="begin"/>
          </w:r>
          <w:r>
            <w:rPr>
              <w:noProof/>
            </w:rPr>
            <w:instrText xml:space="preserve"> PAGEREF _Toc110081602 \h </w:instrText>
          </w:r>
          <w:r>
            <w:rPr>
              <w:noProof/>
            </w:rPr>
          </w:r>
          <w:r>
            <w:rPr>
              <w:noProof/>
            </w:rPr>
            <w:fldChar w:fldCharType="separate"/>
          </w:r>
          <w:r>
            <w:rPr>
              <w:noProof/>
            </w:rPr>
            <w:t>7</w:t>
          </w:r>
          <w:r>
            <w:rPr>
              <w:noProof/>
            </w:rPr>
            <w:fldChar w:fldCharType="end"/>
          </w:r>
        </w:p>
        <w:p w14:paraId="714ADA02" w14:textId="2E55564B" w:rsidR="00E10E1D" w:rsidRDefault="00E10E1D">
          <w:pPr>
            <w:pStyle w:val="TOC1"/>
            <w:tabs>
              <w:tab w:val="left" w:pos="851"/>
            </w:tabs>
            <w:rPr>
              <w:rFonts w:asciiTheme="minorHAnsi" w:eastAsiaTheme="minorEastAsia" w:hAnsiTheme="minorHAnsi" w:cstheme="minorBidi"/>
              <w:noProof/>
              <w:kern w:val="0"/>
              <w:lang w:eastAsia="en-AU"/>
            </w:rPr>
          </w:pPr>
          <w:r>
            <w:rPr>
              <w:noProof/>
            </w:rPr>
            <w:t>6.</w:t>
          </w:r>
          <w:r>
            <w:rPr>
              <w:rFonts w:asciiTheme="minorHAnsi" w:eastAsiaTheme="minorEastAsia" w:hAnsiTheme="minorHAnsi" w:cstheme="minorBidi"/>
              <w:noProof/>
              <w:kern w:val="0"/>
              <w:lang w:eastAsia="en-AU"/>
            </w:rPr>
            <w:tab/>
          </w:r>
          <w:r>
            <w:rPr>
              <w:noProof/>
            </w:rPr>
            <w:t>Parent Participation Deposit Refunds</w:t>
          </w:r>
          <w:r>
            <w:rPr>
              <w:noProof/>
            </w:rPr>
            <w:tab/>
          </w:r>
          <w:r>
            <w:rPr>
              <w:noProof/>
            </w:rPr>
            <w:fldChar w:fldCharType="begin"/>
          </w:r>
          <w:r>
            <w:rPr>
              <w:noProof/>
            </w:rPr>
            <w:instrText xml:space="preserve"> PAGEREF _Toc110081603 \h </w:instrText>
          </w:r>
          <w:r>
            <w:rPr>
              <w:noProof/>
            </w:rPr>
          </w:r>
          <w:r>
            <w:rPr>
              <w:noProof/>
            </w:rPr>
            <w:fldChar w:fldCharType="separate"/>
          </w:r>
          <w:r>
            <w:rPr>
              <w:noProof/>
            </w:rPr>
            <w:t>8</w:t>
          </w:r>
          <w:r>
            <w:rPr>
              <w:noProof/>
            </w:rPr>
            <w:fldChar w:fldCharType="end"/>
          </w:r>
        </w:p>
        <w:p w14:paraId="5F9A715E" w14:textId="53BBA14A" w:rsidR="00E10E1D" w:rsidRDefault="00E10E1D">
          <w:pPr>
            <w:pStyle w:val="TOC1"/>
            <w:tabs>
              <w:tab w:val="left" w:pos="851"/>
            </w:tabs>
            <w:rPr>
              <w:rFonts w:asciiTheme="minorHAnsi" w:eastAsiaTheme="minorEastAsia" w:hAnsiTheme="minorHAnsi" w:cstheme="minorBidi"/>
              <w:noProof/>
              <w:kern w:val="0"/>
              <w:lang w:eastAsia="en-AU"/>
            </w:rPr>
          </w:pPr>
          <w:r>
            <w:rPr>
              <w:noProof/>
            </w:rPr>
            <w:t>7.</w:t>
          </w:r>
          <w:r>
            <w:rPr>
              <w:rFonts w:asciiTheme="minorHAnsi" w:eastAsiaTheme="minorEastAsia" w:hAnsiTheme="minorHAnsi" w:cstheme="minorBidi"/>
              <w:noProof/>
              <w:kern w:val="0"/>
              <w:lang w:eastAsia="en-AU"/>
            </w:rPr>
            <w:tab/>
          </w:r>
          <w:r>
            <w:rPr>
              <w:noProof/>
            </w:rPr>
            <w:t>Child Supervision Policy</w:t>
          </w:r>
          <w:r>
            <w:rPr>
              <w:noProof/>
            </w:rPr>
            <w:tab/>
          </w:r>
          <w:r>
            <w:rPr>
              <w:noProof/>
            </w:rPr>
            <w:fldChar w:fldCharType="begin"/>
          </w:r>
          <w:r>
            <w:rPr>
              <w:noProof/>
            </w:rPr>
            <w:instrText xml:space="preserve"> PAGEREF _Toc110081604 \h </w:instrText>
          </w:r>
          <w:r>
            <w:rPr>
              <w:noProof/>
            </w:rPr>
          </w:r>
          <w:r>
            <w:rPr>
              <w:noProof/>
            </w:rPr>
            <w:fldChar w:fldCharType="separate"/>
          </w:r>
          <w:r>
            <w:rPr>
              <w:noProof/>
            </w:rPr>
            <w:t>8</w:t>
          </w:r>
          <w:r>
            <w:rPr>
              <w:noProof/>
            </w:rPr>
            <w:fldChar w:fldCharType="end"/>
          </w:r>
        </w:p>
        <w:p w14:paraId="42FBF9B1" w14:textId="439153C8" w:rsidR="00E10E1D" w:rsidRDefault="00E10E1D">
          <w:pPr>
            <w:pStyle w:val="TOC1"/>
            <w:tabs>
              <w:tab w:val="left" w:pos="851"/>
            </w:tabs>
            <w:rPr>
              <w:rFonts w:asciiTheme="minorHAnsi" w:eastAsiaTheme="minorEastAsia" w:hAnsiTheme="minorHAnsi" w:cstheme="minorBidi"/>
              <w:noProof/>
              <w:kern w:val="0"/>
              <w:lang w:eastAsia="en-AU"/>
            </w:rPr>
          </w:pPr>
          <w:r>
            <w:rPr>
              <w:noProof/>
            </w:rPr>
            <w:t>8.</w:t>
          </w:r>
          <w:r>
            <w:rPr>
              <w:rFonts w:asciiTheme="minorHAnsi" w:eastAsiaTheme="minorEastAsia" w:hAnsiTheme="minorHAnsi" w:cstheme="minorBidi"/>
              <w:noProof/>
              <w:kern w:val="0"/>
              <w:lang w:eastAsia="en-AU"/>
            </w:rPr>
            <w:tab/>
          </w:r>
          <w:r>
            <w:rPr>
              <w:noProof/>
            </w:rPr>
            <w:t>COVID-19</w:t>
          </w:r>
          <w:r>
            <w:rPr>
              <w:noProof/>
            </w:rPr>
            <w:tab/>
          </w:r>
          <w:r>
            <w:rPr>
              <w:noProof/>
            </w:rPr>
            <w:fldChar w:fldCharType="begin"/>
          </w:r>
          <w:r>
            <w:rPr>
              <w:noProof/>
            </w:rPr>
            <w:instrText xml:space="preserve"> PAGEREF _Toc110081605 \h </w:instrText>
          </w:r>
          <w:r>
            <w:rPr>
              <w:noProof/>
            </w:rPr>
          </w:r>
          <w:r>
            <w:rPr>
              <w:noProof/>
            </w:rPr>
            <w:fldChar w:fldCharType="separate"/>
          </w:r>
          <w:r>
            <w:rPr>
              <w:noProof/>
            </w:rPr>
            <w:t>8</w:t>
          </w:r>
          <w:r>
            <w:rPr>
              <w:noProof/>
            </w:rPr>
            <w:fldChar w:fldCharType="end"/>
          </w:r>
        </w:p>
        <w:p w14:paraId="57A6CD45" w14:textId="173819D3" w:rsidR="00E10E1D" w:rsidRDefault="00E10E1D">
          <w:pPr>
            <w:pStyle w:val="TOC1"/>
            <w:tabs>
              <w:tab w:val="left" w:pos="851"/>
            </w:tabs>
            <w:rPr>
              <w:rFonts w:asciiTheme="minorHAnsi" w:eastAsiaTheme="minorEastAsia" w:hAnsiTheme="minorHAnsi" w:cstheme="minorBidi"/>
              <w:noProof/>
              <w:kern w:val="0"/>
              <w:lang w:eastAsia="en-AU"/>
            </w:rPr>
          </w:pPr>
          <w:r>
            <w:rPr>
              <w:noProof/>
            </w:rPr>
            <w:t>9.</w:t>
          </w:r>
          <w:r>
            <w:rPr>
              <w:rFonts w:asciiTheme="minorHAnsi" w:eastAsiaTheme="minorEastAsia" w:hAnsiTheme="minorHAnsi" w:cstheme="minorBidi"/>
              <w:noProof/>
              <w:kern w:val="0"/>
              <w:lang w:eastAsia="en-AU"/>
            </w:rPr>
            <w:tab/>
          </w:r>
          <w:r>
            <w:rPr>
              <w:noProof/>
            </w:rPr>
            <w:t>Registration</w:t>
          </w:r>
          <w:r>
            <w:rPr>
              <w:noProof/>
            </w:rPr>
            <w:tab/>
          </w:r>
          <w:r>
            <w:rPr>
              <w:noProof/>
            </w:rPr>
            <w:fldChar w:fldCharType="begin"/>
          </w:r>
          <w:r>
            <w:rPr>
              <w:noProof/>
            </w:rPr>
            <w:instrText xml:space="preserve"> PAGEREF _Toc110081606 \h </w:instrText>
          </w:r>
          <w:r>
            <w:rPr>
              <w:noProof/>
            </w:rPr>
          </w:r>
          <w:r>
            <w:rPr>
              <w:noProof/>
            </w:rPr>
            <w:fldChar w:fldCharType="separate"/>
          </w:r>
          <w:r>
            <w:rPr>
              <w:noProof/>
            </w:rPr>
            <w:t>9</w:t>
          </w:r>
          <w:r>
            <w:rPr>
              <w:noProof/>
            </w:rPr>
            <w:fldChar w:fldCharType="end"/>
          </w:r>
        </w:p>
        <w:p w14:paraId="351DC555" w14:textId="0E5507ED" w:rsidR="00E10E1D" w:rsidRDefault="00E10E1D">
          <w:pPr>
            <w:pStyle w:val="TOC1"/>
            <w:tabs>
              <w:tab w:val="left" w:pos="851"/>
            </w:tabs>
            <w:rPr>
              <w:rFonts w:asciiTheme="minorHAnsi" w:eastAsiaTheme="minorEastAsia" w:hAnsiTheme="minorHAnsi" w:cstheme="minorBidi"/>
              <w:noProof/>
              <w:kern w:val="0"/>
              <w:lang w:eastAsia="en-AU"/>
            </w:rPr>
          </w:pPr>
          <w:r>
            <w:rPr>
              <w:noProof/>
            </w:rPr>
            <w:t>10.</w:t>
          </w:r>
          <w:r>
            <w:rPr>
              <w:rFonts w:asciiTheme="minorHAnsi" w:eastAsiaTheme="minorEastAsia" w:hAnsiTheme="minorHAnsi" w:cstheme="minorBidi"/>
              <w:noProof/>
              <w:kern w:val="0"/>
              <w:lang w:eastAsia="en-AU"/>
            </w:rPr>
            <w:tab/>
          </w:r>
          <w:r>
            <w:rPr>
              <w:noProof/>
            </w:rPr>
            <w:t>Centre Uniform</w:t>
          </w:r>
          <w:r>
            <w:rPr>
              <w:noProof/>
            </w:rPr>
            <w:tab/>
          </w:r>
          <w:r>
            <w:rPr>
              <w:noProof/>
            </w:rPr>
            <w:fldChar w:fldCharType="begin"/>
          </w:r>
          <w:r>
            <w:rPr>
              <w:noProof/>
            </w:rPr>
            <w:instrText xml:space="preserve"> PAGEREF _Toc110081607 \h </w:instrText>
          </w:r>
          <w:r>
            <w:rPr>
              <w:noProof/>
            </w:rPr>
          </w:r>
          <w:r>
            <w:rPr>
              <w:noProof/>
            </w:rPr>
            <w:fldChar w:fldCharType="separate"/>
          </w:r>
          <w:r>
            <w:rPr>
              <w:noProof/>
            </w:rPr>
            <w:t>10</w:t>
          </w:r>
          <w:r>
            <w:rPr>
              <w:noProof/>
            </w:rPr>
            <w:fldChar w:fldCharType="end"/>
          </w:r>
        </w:p>
        <w:p w14:paraId="52280B9E" w14:textId="77831DF4" w:rsidR="00E10E1D" w:rsidRDefault="00E10E1D">
          <w:pPr>
            <w:pStyle w:val="TOC1"/>
            <w:tabs>
              <w:tab w:val="left" w:pos="851"/>
            </w:tabs>
            <w:rPr>
              <w:rFonts w:asciiTheme="minorHAnsi" w:eastAsiaTheme="minorEastAsia" w:hAnsiTheme="minorHAnsi" w:cstheme="minorBidi"/>
              <w:noProof/>
              <w:kern w:val="0"/>
              <w:lang w:eastAsia="en-AU"/>
            </w:rPr>
          </w:pPr>
          <w:r>
            <w:rPr>
              <w:noProof/>
            </w:rPr>
            <w:t>11.</w:t>
          </w:r>
          <w:r>
            <w:rPr>
              <w:rFonts w:asciiTheme="minorHAnsi" w:eastAsiaTheme="minorEastAsia" w:hAnsiTheme="minorHAnsi" w:cstheme="minorBidi"/>
              <w:noProof/>
              <w:kern w:val="0"/>
              <w:lang w:eastAsia="en-AU"/>
            </w:rPr>
            <w:tab/>
          </w:r>
          <w:r>
            <w:rPr>
              <w:noProof/>
            </w:rPr>
            <w:t>Season Calendar</w:t>
          </w:r>
          <w:r>
            <w:rPr>
              <w:noProof/>
            </w:rPr>
            <w:tab/>
          </w:r>
          <w:r>
            <w:rPr>
              <w:noProof/>
            </w:rPr>
            <w:fldChar w:fldCharType="begin"/>
          </w:r>
          <w:r>
            <w:rPr>
              <w:noProof/>
            </w:rPr>
            <w:instrText xml:space="preserve"> PAGEREF _Toc110081608 \h </w:instrText>
          </w:r>
          <w:r>
            <w:rPr>
              <w:noProof/>
            </w:rPr>
          </w:r>
          <w:r>
            <w:rPr>
              <w:noProof/>
            </w:rPr>
            <w:fldChar w:fldCharType="separate"/>
          </w:r>
          <w:r>
            <w:rPr>
              <w:noProof/>
            </w:rPr>
            <w:t>11</w:t>
          </w:r>
          <w:r>
            <w:rPr>
              <w:noProof/>
            </w:rPr>
            <w:fldChar w:fldCharType="end"/>
          </w:r>
        </w:p>
        <w:p w14:paraId="6552A003" w14:textId="407D68F2" w:rsidR="00E10E1D" w:rsidRDefault="00E10E1D">
          <w:pPr>
            <w:pStyle w:val="TOC1"/>
            <w:tabs>
              <w:tab w:val="left" w:pos="851"/>
            </w:tabs>
            <w:rPr>
              <w:rFonts w:asciiTheme="minorHAnsi" w:eastAsiaTheme="minorEastAsia" w:hAnsiTheme="minorHAnsi" w:cstheme="minorBidi"/>
              <w:noProof/>
              <w:kern w:val="0"/>
              <w:lang w:eastAsia="en-AU"/>
            </w:rPr>
          </w:pPr>
          <w:r>
            <w:rPr>
              <w:noProof/>
            </w:rPr>
            <w:t>12.</w:t>
          </w:r>
          <w:r>
            <w:rPr>
              <w:rFonts w:asciiTheme="minorHAnsi" w:eastAsiaTheme="minorEastAsia" w:hAnsiTheme="minorHAnsi" w:cstheme="minorBidi"/>
              <w:noProof/>
              <w:kern w:val="0"/>
              <w:lang w:eastAsia="en-AU"/>
            </w:rPr>
            <w:tab/>
          </w:r>
          <w:r>
            <w:rPr>
              <w:noProof/>
            </w:rPr>
            <w:t>Types of Meetings</w:t>
          </w:r>
          <w:r>
            <w:rPr>
              <w:noProof/>
            </w:rPr>
            <w:tab/>
          </w:r>
          <w:r>
            <w:rPr>
              <w:noProof/>
            </w:rPr>
            <w:fldChar w:fldCharType="begin"/>
          </w:r>
          <w:r>
            <w:rPr>
              <w:noProof/>
            </w:rPr>
            <w:instrText xml:space="preserve"> PAGEREF _Toc110081609 \h </w:instrText>
          </w:r>
          <w:r>
            <w:rPr>
              <w:noProof/>
            </w:rPr>
          </w:r>
          <w:r>
            <w:rPr>
              <w:noProof/>
            </w:rPr>
            <w:fldChar w:fldCharType="separate"/>
          </w:r>
          <w:r>
            <w:rPr>
              <w:noProof/>
            </w:rPr>
            <w:t>12</w:t>
          </w:r>
          <w:r>
            <w:rPr>
              <w:noProof/>
            </w:rPr>
            <w:fldChar w:fldCharType="end"/>
          </w:r>
        </w:p>
        <w:p w14:paraId="2DD17758" w14:textId="03496197" w:rsidR="00E10E1D" w:rsidRDefault="00E10E1D">
          <w:pPr>
            <w:pStyle w:val="TOC1"/>
            <w:tabs>
              <w:tab w:val="left" w:pos="851"/>
            </w:tabs>
            <w:rPr>
              <w:rFonts w:asciiTheme="minorHAnsi" w:eastAsiaTheme="minorEastAsia" w:hAnsiTheme="minorHAnsi" w:cstheme="minorBidi"/>
              <w:noProof/>
              <w:kern w:val="0"/>
              <w:lang w:eastAsia="en-AU"/>
            </w:rPr>
          </w:pPr>
          <w:r>
            <w:rPr>
              <w:noProof/>
            </w:rPr>
            <w:t>13.</w:t>
          </w:r>
          <w:r>
            <w:rPr>
              <w:rFonts w:asciiTheme="minorHAnsi" w:eastAsiaTheme="minorEastAsia" w:hAnsiTheme="minorHAnsi" w:cstheme="minorBidi"/>
              <w:noProof/>
              <w:kern w:val="0"/>
              <w:lang w:eastAsia="en-AU"/>
            </w:rPr>
            <w:tab/>
          </w:r>
          <w:r>
            <w:rPr>
              <w:noProof/>
            </w:rPr>
            <w:t>Nominations</w:t>
          </w:r>
          <w:r>
            <w:rPr>
              <w:noProof/>
            </w:rPr>
            <w:tab/>
          </w:r>
          <w:r>
            <w:rPr>
              <w:noProof/>
            </w:rPr>
            <w:fldChar w:fldCharType="begin"/>
          </w:r>
          <w:r>
            <w:rPr>
              <w:noProof/>
            </w:rPr>
            <w:instrText xml:space="preserve"> PAGEREF _Toc110081610 \h </w:instrText>
          </w:r>
          <w:r>
            <w:rPr>
              <w:noProof/>
            </w:rPr>
          </w:r>
          <w:r>
            <w:rPr>
              <w:noProof/>
            </w:rPr>
            <w:fldChar w:fldCharType="separate"/>
          </w:r>
          <w:r>
            <w:rPr>
              <w:noProof/>
            </w:rPr>
            <w:t>18</w:t>
          </w:r>
          <w:r>
            <w:rPr>
              <w:noProof/>
            </w:rPr>
            <w:fldChar w:fldCharType="end"/>
          </w:r>
        </w:p>
        <w:p w14:paraId="57DC4628" w14:textId="0E275B6D" w:rsidR="00E10E1D" w:rsidRDefault="00E10E1D">
          <w:pPr>
            <w:pStyle w:val="TOC1"/>
            <w:tabs>
              <w:tab w:val="left" w:pos="851"/>
            </w:tabs>
            <w:rPr>
              <w:rFonts w:asciiTheme="minorHAnsi" w:eastAsiaTheme="minorEastAsia" w:hAnsiTheme="minorHAnsi" w:cstheme="minorBidi"/>
              <w:noProof/>
              <w:kern w:val="0"/>
              <w:lang w:eastAsia="en-AU"/>
            </w:rPr>
          </w:pPr>
          <w:r>
            <w:rPr>
              <w:noProof/>
            </w:rPr>
            <w:t>14.</w:t>
          </w:r>
          <w:r>
            <w:rPr>
              <w:rFonts w:asciiTheme="minorHAnsi" w:eastAsiaTheme="minorEastAsia" w:hAnsiTheme="minorHAnsi" w:cstheme="minorBidi"/>
              <w:noProof/>
              <w:kern w:val="0"/>
              <w:lang w:eastAsia="en-AU"/>
            </w:rPr>
            <w:tab/>
          </w:r>
          <w:r>
            <w:rPr>
              <w:noProof/>
            </w:rPr>
            <w:t>Coaching</w:t>
          </w:r>
          <w:r>
            <w:rPr>
              <w:noProof/>
            </w:rPr>
            <w:tab/>
          </w:r>
          <w:r>
            <w:rPr>
              <w:noProof/>
            </w:rPr>
            <w:fldChar w:fldCharType="begin"/>
          </w:r>
          <w:r>
            <w:rPr>
              <w:noProof/>
            </w:rPr>
            <w:instrText xml:space="preserve"> PAGEREF _Toc110081611 \h </w:instrText>
          </w:r>
          <w:r>
            <w:rPr>
              <w:noProof/>
            </w:rPr>
          </w:r>
          <w:r>
            <w:rPr>
              <w:noProof/>
            </w:rPr>
            <w:fldChar w:fldCharType="separate"/>
          </w:r>
          <w:r>
            <w:rPr>
              <w:noProof/>
            </w:rPr>
            <w:t>19</w:t>
          </w:r>
          <w:r>
            <w:rPr>
              <w:noProof/>
            </w:rPr>
            <w:fldChar w:fldCharType="end"/>
          </w:r>
        </w:p>
        <w:p w14:paraId="387C488B" w14:textId="7B8F2709" w:rsidR="00E10E1D" w:rsidRDefault="00E10E1D">
          <w:pPr>
            <w:pStyle w:val="TOC1"/>
            <w:tabs>
              <w:tab w:val="left" w:pos="851"/>
            </w:tabs>
            <w:rPr>
              <w:rFonts w:asciiTheme="minorHAnsi" w:eastAsiaTheme="minorEastAsia" w:hAnsiTheme="minorHAnsi" w:cstheme="minorBidi"/>
              <w:noProof/>
              <w:kern w:val="0"/>
              <w:lang w:eastAsia="en-AU"/>
            </w:rPr>
          </w:pPr>
          <w:r>
            <w:rPr>
              <w:noProof/>
            </w:rPr>
            <w:t>15.</w:t>
          </w:r>
          <w:r>
            <w:rPr>
              <w:rFonts w:asciiTheme="minorHAnsi" w:eastAsiaTheme="minorEastAsia" w:hAnsiTheme="minorHAnsi" w:cstheme="minorBidi"/>
              <w:noProof/>
              <w:kern w:val="0"/>
              <w:lang w:eastAsia="en-AU"/>
            </w:rPr>
            <w:tab/>
          </w:r>
          <w:r>
            <w:rPr>
              <w:noProof/>
            </w:rPr>
            <w:t>Program of Events</w:t>
          </w:r>
          <w:r>
            <w:rPr>
              <w:noProof/>
            </w:rPr>
            <w:tab/>
          </w:r>
          <w:r>
            <w:rPr>
              <w:noProof/>
            </w:rPr>
            <w:fldChar w:fldCharType="begin"/>
          </w:r>
          <w:r>
            <w:rPr>
              <w:noProof/>
            </w:rPr>
            <w:instrText xml:space="preserve"> PAGEREF _Toc110081612 \h </w:instrText>
          </w:r>
          <w:r>
            <w:rPr>
              <w:noProof/>
            </w:rPr>
          </w:r>
          <w:r>
            <w:rPr>
              <w:noProof/>
            </w:rPr>
            <w:fldChar w:fldCharType="separate"/>
          </w:r>
          <w:r>
            <w:rPr>
              <w:noProof/>
            </w:rPr>
            <w:t>22</w:t>
          </w:r>
          <w:r>
            <w:rPr>
              <w:noProof/>
            </w:rPr>
            <w:fldChar w:fldCharType="end"/>
          </w:r>
        </w:p>
        <w:p w14:paraId="12F7D870" w14:textId="3DDBED13" w:rsidR="00E10E1D" w:rsidRDefault="00E10E1D">
          <w:pPr>
            <w:pStyle w:val="TOC1"/>
            <w:tabs>
              <w:tab w:val="left" w:pos="851"/>
            </w:tabs>
            <w:rPr>
              <w:rFonts w:asciiTheme="minorHAnsi" w:eastAsiaTheme="minorEastAsia" w:hAnsiTheme="minorHAnsi" w:cstheme="minorBidi"/>
              <w:noProof/>
              <w:kern w:val="0"/>
              <w:lang w:eastAsia="en-AU"/>
            </w:rPr>
          </w:pPr>
          <w:r>
            <w:rPr>
              <w:noProof/>
            </w:rPr>
            <w:t>16.</w:t>
          </w:r>
          <w:r>
            <w:rPr>
              <w:rFonts w:asciiTheme="minorHAnsi" w:eastAsiaTheme="minorEastAsia" w:hAnsiTheme="minorHAnsi" w:cstheme="minorBidi"/>
              <w:noProof/>
              <w:kern w:val="0"/>
              <w:lang w:eastAsia="en-AU"/>
            </w:rPr>
            <w:tab/>
          </w:r>
          <w:r>
            <w:rPr>
              <w:noProof/>
            </w:rPr>
            <w:t>Grounds</w:t>
          </w:r>
          <w:r>
            <w:rPr>
              <w:noProof/>
            </w:rPr>
            <w:tab/>
          </w:r>
          <w:r>
            <w:rPr>
              <w:noProof/>
            </w:rPr>
            <w:fldChar w:fldCharType="begin"/>
          </w:r>
          <w:r>
            <w:rPr>
              <w:noProof/>
            </w:rPr>
            <w:instrText xml:space="preserve"> PAGEREF _Toc110081613 \h </w:instrText>
          </w:r>
          <w:r>
            <w:rPr>
              <w:noProof/>
            </w:rPr>
          </w:r>
          <w:r>
            <w:rPr>
              <w:noProof/>
            </w:rPr>
            <w:fldChar w:fldCharType="separate"/>
          </w:r>
          <w:r>
            <w:rPr>
              <w:noProof/>
            </w:rPr>
            <w:t>23</w:t>
          </w:r>
          <w:r>
            <w:rPr>
              <w:noProof/>
            </w:rPr>
            <w:fldChar w:fldCharType="end"/>
          </w:r>
        </w:p>
        <w:p w14:paraId="4936EF4B" w14:textId="372B6704" w:rsidR="00E10E1D" w:rsidRDefault="00E10E1D">
          <w:pPr>
            <w:pStyle w:val="TOC1"/>
            <w:tabs>
              <w:tab w:val="left" w:pos="851"/>
            </w:tabs>
            <w:rPr>
              <w:rFonts w:asciiTheme="minorHAnsi" w:eastAsiaTheme="minorEastAsia" w:hAnsiTheme="minorHAnsi" w:cstheme="minorBidi"/>
              <w:noProof/>
              <w:kern w:val="0"/>
              <w:lang w:eastAsia="en-AU"/>
            </w:rPr>
          </w:pPr>
          <w:r>
            <w:rPr>
              <w:noProof/>
            </w:rPr>
            <w:t>17.</w:t>
          </w:r>
          <w:r>
            <w:rPr>
              <w:rFonts w:asciiTheme="minorHAnsi" w:eastAsiaTheme="minorEastAsia" w:hAnsiTheme="minorHAnsi" w:cstheme="minorBidi"/>
              <w:noProof/>
              <w:kern w:val="0"/>
              <w:lang w:eastAsia="en-AU"/>
            </w:rPr>
            <w:tab/>
          </w:r>
          <w:r>
            <w:rPr>
              <w:noProof/>
            </w:rPr>
            <w:t>Equipment</w:t>
          </w:r>
          <w:r>
            <w:rPr>
              <w:noProof/>
            </w:rPr>
            <w:tab/>
          </w:r>
          <w:r>
            <w:rPr>
              <w:noProof/>
            </w:rPr>
            <w:fldChar w:fldCharType="begin"/>
          </w:r>
          <w:r>
            <w:rPr>
              <w:noProof/>
            </w:rPr>
            <w:instrText xml:space="preserve"> PAGEREF _Toc110081614 \h </w:instrText>
          </w:r>
          <w:r>
            <w:rPr>
              <w:noProof/>
            </w:rPr>
          </w:r>
          <w:r>
            <w:rPr>
              <w:noProof/>
            </w:rPr>
            <w:fldChar w:fldCharType="separate"/>
          </w:r>
          <w:r>
            <w:rPr>
              <w:noProof/>
            </w:rPr>
            <w:t>24</w:t>
          </w:r>
          <w:r>
            <w:rPr>
              <w:noProof/>
            </w:rPr>
            <w:fldChar w:fldCharType="end"/>
          </w:r>
        </w:p>
        <w:p w14:paraId="5B86E956" w14:textId="3F03F390" w:rsidR="00E10E1D" w:rsidRDefault="00E10E1D">
          <w:pPr>
            <w:pStyle w:val="TOC1"/>
            <w:tabs>
              <w:tab w:val="left" w:pos="851"/>
            </w:tabs>
            <w:rPr>
              <w:rFonts w:asciiTheme="minorHAnsi" w:eastAsiaTheme="minorEastAsia" w:hAnsiTheme="minorHAnsi" w:cstheme="minorBidi"/>
              <w:noProof/>
              <w:kern w:val="0"/>
              <w:lang w:eastAsia="en-AU"/>
            </w:rPr>
          </w:pPr>
          <w:r>
            <w:rPr>
              <w:noProof/>
            </w:rPr>
            <w:t>18.</w:t>
          </w:r>
          <w:r>
            <w:rPr>
              <w:rFonts w:asciiTheme="minorHAnsi" w:eastAsiaTheme="minorEastAsia" w:hAnsiTheme="minorHAnsi" w:cstheme="minorBidi"/>
              <w:noProof/>
              <w:kern w:val="0"/>
              <w:lang w:eastAsia="en-AU"/>
            </w:rPr>
            <w:tab/>
          </w:r>
          <w:r>
            <w:rPr>
              <w:noProof/>
            </w:rPr>
            <w:t>Officials</w:t>
          </w:r>
          <w:r>
            <w:rPr>
              <w:noProof/>
            </w:rPr>
            <w:tab/>
          </w:r>
          <w:r>
            <w:rPr>
              <w:noProof/>
            </w:rPr>
            <w:fldChar w:fldCharType="begin"/>
          </w:r>
          <w:r>
            <w:rPr>
              <w:noProof/>
            </w:rPr>
            <w:instrText xml:space="preserve"> PAGEREF _Toc110081615 \h </w:instrText>
          </w:r>
          <w:r>
            <w:rPr>
              <w:noProof/>
            </w:rPr>
          </w:r>
          <w:r>
            <w:rPr>
              <w:noProof/>
            </w:rPr>
            <w:fldChar w:fldCharType="separate"/>
          </w:r>
          <w:r>
            <w:rPr>
              <w:noProof/>
            </w:rPr>
            <w:t>25</w:t>
          </w:r>
          <w:r>
            <w:rPr>
              <w:noProof/>
            </w:rPr>
            <w:fldChar w:fldCharType="end"/>
          </w:r>
        </w:p>
        <w:p w14:paraId="61B260F5" w14:textId="2AE8286F" w:rsidR="00E10E1D" w:rsidRDefault="00E10E1D">
          <w:pPr>
            <w:pStyle w:val="TOC1"/>
            <w:tabs>
              <w:tab w:val="left" w:pos="851"/>
            </w:tabs>
            <w:rPr>
              <w:rFonts w:asciiTheme="minorHAnsi" w:eastAsiaTheme="minorEastAsia" w:hAnsiTheme="minorHAnsi" w:cstheme="minorBidi"/>
              <w:noProof/>
              <w:kern w:val="0"/>
              <w:lang w:eastAsia="en-AU"/>
            </w:rPr>
          </w:pPr>
          <w:r>
            <w:rPr>
              <w:noProof/>
            </w:rPr>
            <w:t>19.</w:t>
          </w:r>
          <w:r>
            <w:rPr>
              <w:rFonts w:asciiTheme="minorHAnsi" w:eastAsiaTheme="minorEastAsia" w:hAnsiTheme="minorHAnsi" w:cstheme="minorBidi"/>
              <w:noProof/>
              <w:kern w:val="0"/>
              <w:lang w:eastAsia="en-AU"/>
            </w:rPr>
            <w:tab/>
          </w:r>
          <w:r>
            <w:rPr>
              <w:noProof/>
            </w:rPr>
            <w:t>Rules and Qualifications</w:t>
          </w:r>
          <w:r>
            <w:rPr>
              <w:noProof/>
            </w:rPr>
            <w:tab/>
          </w:r>
          <w:r>
            <w:rPr>
              <w:noProof/>
            </w:rPr>
            <w:fldChar w:fldCharType="begin"/>
          </w:r>
          <w:r>
            <w:rPr>
              <w:noProof/>
            </w:rPr>
            <w:instrText xml:space="preserve"> PAGEREF _Toc110081616 \h </w:instrText>
          </w:r>
          <w:r>
            <w:rPr>
              <w:noProof/>
            </w:rPr>
          </w:r>
          <w:r>
            <w:rPr>
              <w:noProof/>
            </w:rPr>
            <w:fldChar w:fldCharType="separate"/>
          </w:r>
          <w:r>
            <w:rPr>
              <w:noProof/>
            </w:rPr>
            <w:t>27</w:t>
          </w:r>
          <w:r>
            <w:rPr>
              <w:noProof/>
            </w:rPr>
            <w:fldChar w:fldCharType="end"/>
          </w:r>
        </w:p>
        <w:p w14:paraId="133E733E" w14:textId="11A49F7E" w:rsidR="00E10E1D" w:rsidRDefault="00E10E1D">
          <w:pPr>
            <w:pStyle w:val="TOC1"/>
            <w:tabs>
              <w:tab w:val="left" w:pos="851"/>
            </w:tabs>
            <w:rPr>
              <w:rFonts w:asciiTheme="minorHAnsi" w:eastAsiaTheme="minorEastAsia" w:hAnsiTheme="minorHAnsi" w:cstheme="minorBidi"/>
              <w:noProof/>
              <w:kern w:val="0"/>
              <w:lang w:eastAsia="en-AU"/>
            </w:rPr>
          </w:pPr>
          <w:r>
            <w:rPr>
              <w:noProof/>
            </w:rPr>
            <w:t>20.</w:t>
          </w:r>
          <w:r>
            <w:rPr>
              <w:rFonts w:asciiTheme="minorHAnsi" w:eastAsiaTheme="minorEastAsia" w:hAnsiTheme="minorHAnsi" w:cstheme="minorBidi"/>
              <w:noProof/>
              <w:kern w:val="0"/>
              <w:lang w:eastAsia="en-AU"/>
            </w:rPr>
            <w:tab/>
          </w:r>
          <w:r>
            <w:rPr>
              <w:noProof/>
            </w:rPr>
            <w:t>Footwear</w:t>
          </w:r>
          <w:r>
            <w:rPr>
              <w:noProof/>
            </w:rPr>
            <w:tab/>
          </w:r>
          <w:r>
            <w:rPr>
              <w:noProof/>
            </w:rPr>
            <w:fldChar w:fldCharType="begin"/>
          </w:r>
          <w:r>
            <w:rPr>
              <w:noProof/>
            </w:rPr>
            <w:instrText xml:space="preserve"> PAGEREF _Toc110081617 \h </w:instrText>
          </w:r>
          <w:r>
            <w:rPr>
              <w:noProof/>
            </w:rPr>
          </w:r>
          <w:r>
            <w:rPr>
              <w:noProof/>
            </w:rPr>
            <w:fldChar w:fldCharType="separate"/>
          </w:r>
          <w:r>
            <w:rPr>
              <w:noProof/>
            </w:rPr>
            <w:t>28</w:t>
          </w:r>
          <w:r>
            <w:rPr>
              <w:noProof/>
            </w:rPr>
            <w:fldChar w:fldCharType="end"/>
          </w:r>
        </w:p>
        <w:p w14:paraId="5DD7DC00" w14:textId="0890BC4B" w:rsidR="00E10E1D" w:rsidRDefault="00E10E1D">
          <w:pPr>
            <w:pStyle w:val="TOC1"/>
            <w:tabs>
              <w:tab w:val="left" w:pos="851"/>
            </w:tabs>
            <w:rPr>
              <w:rFonts w:asciiTheme="minorHAnsi" w:eastAsiaTheme="minorEastAsia" w:hAnsiTheme="minorHAnsi" w:cstheme="minorBidi"/>
              <w:noProof/>
              <w:kern w:val="0"/>
              <w:lang w:eastAsia="en-AU"/>
            </w:rPr>
          </w:pPr>
          <w:r>
            <w:rPr>
              <w:noProof/>
            </w:rPr>
            <w:t>21.</w:t>
          </w:r>
          <w:r>
            <w:rPr>
              <w:rFonts w:asciiTheme="minorHAnsi" w:eastAsiaTheme="minorEastAsia" w:hAnsiTheme="minorHAnsi" w:cstheme="minorBidi"/>
              <w:noProof/>
              <w:kern w:val="0"/>
              <w:lang w:eastAsia="en-AU"/>
            </w:rPr>
            <w:tab/>
          </w:r>
          <w:r>
            <w:rPr>
              <w:noProof/>
            </w:rPr>
            <w:t>Insurance</w:t>
          </w:r>
          <w:r>
            <w:rPr>
              <w:noProof/>
            </w:rPr>
            <w:tab/>
          </w:r>
          <w:r>
            <w:rPr>
              <w:noProof/>
            </w:rPr>
            <w:fldChar w:fldCharType="begin"/>
          </w:r>
          <w:r>
            <w:rPr>
              <w:noProof/>
            </w:rPr>
            <w:instrText xml:space="preserve"> PAGEREF _Toc110081618 \h </w:instrText>
          </w:r>
          <w:r>
            <w:rPr>
              <w:noProof/>
            </w:rPr>
          </w:r>
          <w:r>
            <w:rPr>
              <w:noProof/>
            </w:rPr>
            <w:fldChar w:fldCharType="separate"/>
          </w:r>
          <w:r>
            <w:rPr>
              <w:noProof/>
            </w:rPr>
            <w:t>29</w:t>
          </w:r>
          <w:r>
            <w:rPr>
              <w:noProof/>
            </w:rPr>
            <w:fldChar w:fldCharType="end"/>
          </w:r>
        </w:p>
        <w:p w14:paraId="3D1FDAF8" w14:textId="329D5BDF" w:rsidR="00E10E1D" w:rsidRDefault="00E10E1D">
          <w:pPr>
            <w:pStyle w:val="TOC1"/>
            <w:tabs>
              <w:tab w:val="left" w:pos="851"/>
            </w:tabs>
            <w:rPr>
              <w:rFonts w:asciiTheme="minorHAnsi" w:eastAsiaTheme="minorEastAsia" w:hAnsiTheme="minorHAnsi" w:cstheme="minorBidi"/>
              <w:noProof/>
              <w:kern w:val="0"/>
              <w:lang w:eastAsia="en-AU"/>
            </w:rPr>
          </w:pPr>
          <w:r>
            <w:rPr>
              <w:noProof/>
            </w:rPr>
            <w:t>22.</w:t>
          </w:r>
          <w:r>
            <w:rPr>
              <w:rFonts w:asciiTheme="minorHAnsi" w:eastAsiaTheme="minorEastAsia" w:hAnsiTheme="minorHAnsi" w:cstheme="minorBidi"/>
              <w:noProof/>
              <w:kern w:val="0"/>
              <w:lang w:eastAsia="en-AU"/>
            </w:rPr>
            <w:tab/>
          </w:r>
          <w:r>
            <w:rPr>
              <w:noProof/>
            </w:rPr>
            <w:t>Sunsafe Policy</w:t>
          </w:r>
          <w:r>
            <w:rPr>
              <w:noProof/>
            </w:rPr>
            <w:tab/>
          </w:r>
          <w:r>
            <w:rPr>
              <w:noProof/>
            </w:rPr>
            <w:fldChar w:fldCharType="begin"/>
          </w:r>
          <w:r>
            <w:rPr>
              <w:noProof/>
            </w:rPr>
            <w:instrText xml:space="preserve"> PAGEREF _Toc110081619 \h </w:instrText>
          </w:r>
          <w:r>
            <w:rPr>
              <w:noProof/>
            </w:rPr>
          </w:r>
          <w:r>
            <w:rPr>
              <w:noProof/>
            </w:rPr>
            <w:fldChar w:fldCharType="separate"/>
          </w:r>
          <w:r>
            <w:rPr>
              <w:noProof/>
            </w:rPr>
            <w:t>29</w:t>
          </w:r>
          <w:r>
            <w:rPr>
              <w:noProof/>
            </w:rPr>
            <w:fldChar w:fldCharType="end"/>
          </w:r>
        </w:p>
        <w:p w14:paraId="0A203650" w14:textId="0D3467AA" w:rsidR="00E10E1D" w:rsidRDefault="00E10E1D">
          <w:pPr>
            <w:pStyle w:val="TOC1"/>
            <w:tabs>
              <w:tab w:val="left" w:pos="851"/>
            </w:tabs>
            <w:rPr>
              <w:rFonts w:asciiTheme="minorHAnsi" w:eastAsiaTheme="minorEastAsia" w:hAnsiTheme="minorHAnsi" w:cstheme="minorBidi"/>
              <w:noProof/>
              <w:kern w:val="0"/>
              <w:lang w:eastAsia="en-AU"/>
            </w:rPr>
          </w:pPr>
          <w:r>
            <w:rPr>
              <w:noProof/>
            </w:rPr>
            <w:t>23.</w:t>
          </w:r>
          <w:r>
            <w:rPr>
              <w:rFonts w:asciiTheme="minorHAnsi" w:eastAsiaTheme="minorEastAsia" w:hAnsiTheme="minorHAnsi" w:cstheme="minorBidi"/>
              <w:noProof/>
              <w:kern w:val="0"/>
              <w:lang w:eastAsia="en-AU"/>
            </w:rPr>
            <w:tab/>
          </w:r>
          <w:r>
            <w:rPr>
              <w:noProof/>
            </w:rPr>
            <w:t>Non-Smoking Policy</w:t>
          </w:r>
          <w:r>
            <w:rPr>
              <w:noProof/>
            </w:rPr>
            <w:tab/>
          </w:r>
          <w:r>
            <w:rPr>
              <w:noProof/>
            </w:rPr>
            <w:fldChar w:fldCharType="begin"/>
          </w:r>
          <w:r>
            <w:rPr>
              <w:noProof/>
            </w:rPr>
            <w:instrText xml:space="preserve"> PAGEREF _Toc110081620 \h </w:instrText>
          </w:r>
          <w:r>
            <w:rPr>
              <w:noProof/>
            </w:rPr>
          </w:r>
          <w:r>
            <w:rPr>
              <w:noProof/>
            </w:rPr>
            <w:fldChar w:fldCharType="separate"/>
          </w:r>
          <w:r>
            <w:rPr>
              <w:noProof/>
            </w:rPr>
            <w:t>29</w:t>
          </w:r>
          <w:r>
            <w:rPr>
              <w:noProof/>
            </w:rPr>
            <w:fldChar w:fldCharType="end"/>
          </w:r>
        </w:p>
        <w:p w14:paraId="10D042DA" w14:textId="70A56811" w:rsidR="00E10E1D" w:rsidRDefault="00E10E1D">
          <w:pPr>
            <w:pStyle w:val="TOC1"/>
            <w:tabs>
              <w:tab w:val="left" w:pos="851"/>
            </w:tabs>
            <w:rPr>
              <w:rFonts w:asciiTheme="minorHAnsi" w:eastAsiaTheme="minorEastAsia" w:hAnsiTheme="minorHAnsi" w:cstheme="minorBidi"/>
              <w:noProof/>
              <w:kern w:val="0"/>
              <w:lang w:eastAsia="en-AU"/>
            </w:rPr>
          </w:pPr>
          <w:r>
            <w:rPr>
              <w:noProof/>
            </w:rPr>
            <w:t>24.</w:t>
          </w:r>
          <w:r>
            <w:rPr>
              <w:rFonts w:asciiTheme="minorHAnsi" w:eastAsiaTheme="minorEastAsia" w:hAnsiTheme="minorHAnsi" w:cstheme="minorBidi"/>
              <w:noProof/>
              <w:kern w:val="0"/>
              <w:lang w:eastAsia="en-AU"/>
            </w:rPr>
            <w:tab/>
          </w:r>
          <w:r>
            <w:rPr>
              <w:noProof/>
            </w:rPr>
            <w:t>Young Athletes/Tiny Tots</w:t>
          </w:r>
          <w:r>
            <w:rPr>
              <w:noProof/>
            </w:rPr>
            <w:tab/>
          </w:r>
          <w:r>
            <w:rPr>
              <w:noProof/>
            </w:rPr>
            <w:fldChar w:fldCharType="begin"/>
          </w:r>
          <w:r>
            <w:rPr>
              <w:noProof/>
            </w:rPr>
            <w:instrText xml:space="preserve"> PAGEREF _Toc110081621 \h </w:instrText>
          </w:r>
          <w:r>
            <w:rPr>
              <w:noProof/>
            </w:rPr>
          </w:r>
          <w:r>
            <w:rPr>
              <w:noProof/>
            </w:rPr>
            <w:fldChar w:fldCharType="separate"/>
          </w:r>
          <w:r>
            <w:rPr>
              <w:noProof/>
            </w:rPr>
            <w:t>30</w:t>
          </w:r>
          <w:r>
            <w:rPr>
              <w:noProof/>
            </w:rPr>
            <w:fldChar w:fldCharType="end"/>
          </w:r>
        </w:p>
        <w:p w14:paraId="20A169FB" w14:textId="6B30C53F" w:rsidR="00E10E1D" w:rsidRDefault="00E10E1D">
          <w:pPr>
            <w:pStyle w:val="TOC1"/>
            <w:tabs>
              <w:tab w:val="left" w:pos="851"/>
            </w:tabs>
            <w:rPr>
              <w:rFonts w:asciiTheme="minorHAnsi" w:eastAsiaTheme="minorEastAsia" w:hAnsiTheme="minorHAnsi" w:cstheme="minorBidi"/>
              <w:noProof/>
              <w:kern w:val="0"/>
              <w:lang w:eastAsia="en-AU"/>
            </w:rPr>
          </w:pPr>
          <w:r>
            <w:rPr>
              <w:noProof/>
            </w:rPr>
            <w:t>25.</w:t>
          </w:r>
          <w:r>
            <w:rPr>
              <w:rFonts w:asciiTheme="minorHAnsi" w:eastAsiaTheme="minorEastAsia" w:hAnsiTheme="minorHAnsi" w:cstheme="minorBidi"/>
              <w:noProof/>
              <w:kern w:val="0"/>
              <w:lang w:eastAsia="en-AU"/>
            </w:rPr>
            <w:tab/>
          </w:r>
          <w:r>
            <w:rPr>
              <w:noProof/>
            </w:rPr>
            <w:t>Multiclass Athletes</w:t>
          </w:r>
          <w:r>
            <w:rPr>
              <w:noProof/>
            </w:rPr>
            <w:tab/>
          </w:r>
          <w:r>
            <w:rPr>
              <w:noProof/>
            </w:rPr>
            <w:fldChar w:fldCharType="begin"/>
          </w:r>
          <w:r>
            <w:rPr>
              <w:noProof/>
            </w:rPr>
            <w:instrText xml:space="preserve"> PAGEREF _Toc110081622 \h </w:instrText>
          </w:r>
          <w:r>
            <w:rPr>
              <w:noProof/>
            </w:rPr>
          </w:r>
          <w:r>
            <w:rPr>
              <w:noProof/>
            </w:rPr>
            <w:fldChar w:fldCharType="separate"/>
          </w:r>
          <w:r>
            <w:rPr>
              <w:noProof/>
            </w:rPr>
            <w:t>30</w:t>
          </w:r>
          <w:r>
            <w:rPr>
              <w:noProof/>
            </w:rPr>
            <w:fldChar w:fldCharType="end"/>
          </w:r>
        </w:p>
        <w:p w14:paraId="6B6B9248" w14:textId="0676977D" w:rsidR="00E10E1D" w:rsidRDefault="00E10E1D">
          <w:pPr>
            <w:pStyle w:val="TOC1"/>
            <w:tabs>
              <w:tab w:val="left" w:pos="851"/>
            </w:tabs>
            <w:rPr>
              <w:rFonts w:asciiTheme="minorHAnsi" w:eastAsiaTheme="minorEastAsia" w:hAnsiTheme="minorHAnsi" w:cstheme="minorBidi"/>
              <w:noProof/>
              <w:kern w:val="0"/>
              <w:lang w:eastAsia="en-AU"/>
            </w:rPr>
          </w:pPr>
          <w:r>
            <w:rPr>
              <w:noProof/>
            </w:rPr>
            <w:t>26.</w:t>
          </w:r>
          <w:r>
            <w:rPr>
              <w:rFonts w:asciiTheme="minorHAnsi" w:eastAsiaTheme="minorEastAsia" w:hAnsiTheme="minorHAnsi" w:cstheme="minorBidi"/>
              <w:noProof/>
              <w:kern w:val="0"/>
              <w:lang w:eastAsia="en-AU"/>
            </w:rPr>
            <w:tab/>
          </w:r>
          <w:r>
            <w:rPr>
              <w:noProof/>
            </w:rPr>
            <w:t>Centre Records</w:t>
          </w:r>
          <w:r>
            <w:rPr>
              <w:noProof/>
            </w:rPr>
            <w:tab/>
          </w:r>
          <w:r>
            <w:rPr>
              <w:noProof/>
            </w:rPr>
            <w:fldChar w:fldCharType="begin"/>
          </w:r>
          <w:r>
            <w:rPr>
              <w:noProof/>
            </w:rPr>
            <w:instrText xml:space="preserve"> PAGEREF _Toc110081623 \h </w:instrText>
          </w:r>
          <w:r>
            <w:rPr>
              <w:noProof/>
            </w:rPr>
          </w:r>
          <w:r>
            <w:rPr>
              <w:noProof/>
            </w:rPr>
            <w:fldChar w:fldCharType="separate"/>
          </w:r>
          <w:r>
            <w:rPr>
              <w:noProof/>
            </w:rPr>
            <w:t>31</w:t>
          </w:r>
          <w:r>
            <w:rPr>
              <w:noProof/>
            </w:rPr>
            <w:fldChar w:fldCharType="end"/>
          </w:r>
        </w:p>
        <w:p w14:paraId="18D7B4AB" w14:textId="305E9482" w:rsidR="00E10E1D" w:rsidRDefault="00E10E1D">
          <w:pPr>
            <w:pStyle w:val="TOC1"/>
            <w:tabs>
              <w:tab w:val="left" w:pos="851"/>
            </w:tabs>
            <w:rPr>
              <w:rFonts w:asciiTheme="minorHAnsi" w:eastAsiaTheme="minorEastAsia" w:hAnsiTheme="minorHAnsi" w:cstheme="minorBidi"/>
              <w:noProof/>
              <w:kern w:val="0"/>
              <w:lang w:eastAsia="en-AU"/>
            </w:rPr>
          </w:pPr>
          <w:r>
            <w:rPr>
              <w:noProof/>
            </w:rPr>
            <w:t>27.</w:t>
          </w:r>
          <w:r>
            <w:rPr>
              <w:rFonts w:asciiTheme="minorHAnsi" w:eastAsiaTheme="minorEastAsia" w:hAnsiTheme="minorHAnsi" w:cstheme="minorBidi"/>
              <w:noProof/>
              <w:kern w:val="0"/>
              <w:lang w:eastAsia="en-AU"/>
            </w:rPr>
            <w:tab/>
          </w:r>
          <w:r>
            <w:rPr>
              <w:noProof/>
            </w:rPr>
            <w:t>Trophies and Awards</w:t>
          </w:r>
          <w:r>
            <w:rPr>
              <w:noProof/>
            </w:rPr>
            <w:tab/>
          </w:r>
          <w:r>
            <w:rPr>
              <w:noProof/>
            </w:rPr>
            <w:fldChar w:fldCharType="begin"/>
          </w:r>
          <w:r>
            <w:rPr>
              <w:noProof/>
            </w:rPr>
            <w:instrText xml:space="preserve"> PAGEREF _Toc110081624 \h </w:instrText>
          </w:r>
          <w:r>
            <w:rPr>
              <w:noProof/>
            </w:rPr>
          </w:r>
          <w:r>
            <w:rPr>
              <w:noProof/>
            </w:rPr>
            <w:fldChar w:fldCharType="separate"/>
          </w:r>
          <w:r>
            <w:rPr>
              <w:noProof/>
            </w:rPr>
            <w:t>32</w:t>
          </w:r>
          <w:r>
            <w:rPr>
              <w:noProof/>
            </w:rPr>
            <w:fldChar w:fldCharType="end"/>
          </w:r>
        </w:p>
        <w:p w14:paraId="263AB5CD" w14:textId="2D189634" w:rsidR="00E10E1D" w:rsidRDefault="00E10E1D">
          <w:pPr>
            <w:pStyle w:val="TOC1"/>
            <w:tabs>
              <w:tab w:val="left" w:pos="851"/>
            </w:tabs>
            <w:rPr>
              <w:rFonts w:asciiTheme="minorHAnsi" w:eastAsiaTheme="minorEastAsia" w:hAnsiTheme="minorHAnsi" w:cstheme="minorBidi"/>
              <w:noProof/>
              <w:kern w:val="0"/>
              <w:lang w:eastAsia="en-AU"/>
            </w:rPr>
          </w:pPr>
          <w:r>
            <w:rPr>
              <w:noProof/>
            </w:rPr>
            <w:t>28.</w:t>
          </w:r>
          <w:r>
            <w:rPr>
              <w:rFonts w:asciiTheme="minorHAnsi" w:eastAsiaTheme="minorEastAsia" w:hAnsiTheme="minorHAnsi" w:cstheme="minorBidi"/>
              <w:noProof/>
              <w:kern w:val="0"/>
              <w:lang w:eastAsia="en-AU"/>
            </w:rPr>
            <w:tab/>
          </w:r>
          <w:r>
            <w:rPr>
              <w:noProof/>
            </w:rPr>
            <w:t>Sponsorship and Publicity</w:t>
          </w:r>
          <w:r>
            <w:rPr>
              <w:noProof/>
            </w:rPr>
            <w:tab/>
          </w:r>
          <w:r>
            <w:rPr>
              <w:noProof/>
            </w:rPr>
            <w:fldChar w:fldCharType="begin"/>
          </w:r>
          <w:r>
            <w:rPr>
              <w:noProof/>
            </w:rPr>
            <w:instrText xml:space="preserve"> PAGEREF _Toc110081625 \h </w:instrText>
          </w:r>
          <w:r>
            <w:rPr>
              <w:noProof/>
            </w:rPr>
          </w:r>
          <w:r>
            <w:rPr>
              <w:noProof/>
            </w:rPr>
            <w:fldChar w:fldCharType="separate"/>
          </w:r>
          <w:r>
            <w:rPr>
              <w:noProof/>
            </w:rPr>
            <w:t>37</w:t>
          </w:r>
          <w:r>
            <w:rPr>
              <w:noProof/>
            </w:rPr>
            <w:fldChar w:fldCharType="end"/>
          </w:r>
        </w:p>
        <w:p w14:paraId="355D3D5C" w14:textId="2BA49193" w:rsidR="00E10E1D" w:rsidRDefault="00E10E1D">
          <w:pPr>
            <w:pStyle w:val="TOC1"/>
            <w:tabs>
              <w:tab w:val="left" w:pos="851"/>
            </w:tabs>
            <w:rPr>
              <w:rFonts w:asciiTheme="minorHAnsi" w:eastAsiaTheme="minorEastAsia" w:hAnsiTheme="minorHAnsi" w:cstheme="minorBidi"/>
              <w:noProof/>
              <w:kern w:val="0"/>
              <w:lang w:eastAsia="en-AU"/>
            </w:rPr>
          </w:pPr>
          <w:r>
            <w:rPr>
              <w:noProof/>
            </w:rPr>
            <w:t>29.</w:t>
          </w:r>
          <w:r>
            <w:rPr>
              <w:rFonts w:asciiTheme="minorHAnsi" w:eastAsiaTheme="minorEastAsia" w:hAnsiTheme="minorHAnsi" w:cstheme="minorBidi"/>
              <w:noProof/>
              <w:kern w:val="0"/>
              <w:lang w:eastAsia="en-AU"/>
            </w:rPr>
            <w:tab/>
          </w:r>
          <w:r>
            <w:rPr>
              <w:noProof/>
            </w:rPr>
            <w:t>Social and Fundraising</w:t>
          </w:r>
          <w:r>
            <w:rPr>
              <w:noProof/>
            </w:rPr>
            <w:tab/>
          </w:r>
          <w:r>
            <w:rPr>
              <w:noProof/>
            </w:rPr>
            <w:fldChar w:fldCharType="begin"/>
          </w:r>
          <w:r>
            <w:rPr>
              <w:noProof/>
            </w:rPr>
            <w:instrText xml:space="preserve"> PAGEREF _Toc110081626 \h </w:instrText>
          </w:r>
          <w:r>
            <w:rPr>
              <w:noProof/>
            </w:rPr>
          </w:r>
          <w:r>
            <w:rPr>
              <w:noProof/>
            </w:rPr>
            <w:fldChar w:fldCharType="separate"/>
          </w:r>
          <w:r>
            <w:rPr>
              <w:noProof/>
            </w:rPr>
            <w:t>37</w:t>
          </w:r>
          <w:r>
            <w:rPr>
              <w:noProof/>
            </w:rPr>
            <w:fldChar w:fldCharType="end"/>
          </w:r>
        </w:p>
        <w:p w14:paraId="5507BBA0" w14:textId="04E6C2C5" w:rsidR="00E10E1D" w:rsidRDefault="00E10E1D">
          <w:pPr>
            <w:pStyle w:val="TOC1"/>
            <w:tabs>
              <w:tab w:val="left" w:pos="851"/>
            </w:tabs>
            <w:rPr>
              <w:rFonts w:asciiTheme="minorHAnsi" w:eastAsiaTheme="minorEastAsia" w:hAnsiTheme="minorHAnsi" w:cstheme="minorBidi"/>
              <w:noProof/>
              <w:kern w:val="0"/>
              <w:lang w:eastAsia="en-AU"/>
            </w:rPr>
          </w:pPr>
          <w:r>
            <w:rPr>
              <w:noProof/>
            </w:rPr>
            <w:t>30.</w:t>
          </w:r>
          <w:r>
            <w:rPr>
              <w:rFonts w:asciiTheme="minorHAnsi" w:eastAsiaTheme="minorEastAsia" w:hAnsiTheme="minorHAnsi" w:cstheme="minorBidi"/>
              <w:noProof/>
              <w:kern w:val="0"/>
              <w:lang w:eastAsia="en-AU"/>
            </w:rPr>
            <w:tab/>
          </w:r>
          <w:r>
            <w:rPr>
              <w:noProof/>
            </w:rPr>
            <w:t>Grants</w:t>
          </w:r>
          <w:r>
            <w:rPr>
              <w:noProof/>
            </w:rPr>
            <w:tab/>
          </w:r>
          <w:r>
            <w:rPr>
              <w:noProof/>
            </w:rPr>
            <w:fldChar w:fldCharType="begin"/>
          </w:r>
          <w:r>
            <w:rPr>
              <w:noProof/>
            </w:rPr>
            <w:instrText xml:space="preserve"> PAGEREF _Toc110081627 \h </w:instrText>
          </w:r>
          <w:r>
            <w:rPr>
              <w:noProof/>
            </w:rPr>
          </w:r>
          <w:r>
            <w:rPr>
              <w:noProof/>
            </w:rPr>
            <w:fldChar w:fldCharType="separate"/>
          </w:r>
          <w:r>
            <w:rPr>
              <w:noProof/>
            </w:rPr>
            <w:t>38</w:t>
          </w:r>
          <w:r>
            <w:rPr>
              <w:noProof/>
            </w:rPr>
            <w:fldChar w:fldCharType="end"/>
          </w:r>
        </w:p>
        <w:p w14:paraId="24B5D4B9" w14:textId="6097788D" w:rsidR="00E10E1D" w:rsidRDefault="00E10E1D">
          <w:pPr>
            <w:pStyle w:val="TOC1"/>
            <w:tabs>
              <w:tab w:val="left" w:pos="851"/>
            </w:tabs>
            <w:rPr>
              <w:rFonts w:asciiTheme="minorHAnsi" w:eastAsiaTheme="minorEastAsia" w:hAnsiTheme="minorHAnsi" w:cstheme="minorBidi"/>
              <w:noProof/>
              <w:kern w:val="0"/>
              <w:lang w:eastAsia="en-AU"/>
            </w:rPr>
          </w:pPr>
          <w:r>
            <w:rPr>
              <w:noProof/>
            </w:rPr>
            <w:t>31.</w:t>
          </w:r>
          <w:r>
            <w:rPr>
              <w:rFonts w:asciiTheme="minorHAnsi" w:eastAsiaTheme="minorEastAsia" w:hAnsiTheme="minorHAnsi" w:cstheme="minorBidi"/>
              <w:noProof/>
              <w:kern w:val="0"/>
              <w:lang w:eastAsia="en-AU"/>
            </w:rPr>
            <w:tab/>
          </w:r>
          <w:r>
            <w:rPr>
              <w:noProof/>
            </w:rPr>
            <w:t>Canteen</w:t>
          </w:r>
          <w:r>
            <w:rPr>
              <w:noProof/>
            </w:rPr>
            <w:tab/>
          </w:r>
          <w:r>
            <w:rPr>
              <w:noProof/>
            </w:rPr>
            <w:fldChar w:fldCharType="begin"/>
          </w:r>
          <w:r>
            <w:rPr>
              <w:noProof/>
            </w:rPr>
            <w:instrText xml:space="preserve"> PAGEREF _Toc110081628 \h </w:instrText>
          </w:r>
          <w:r>
            <w:rPr>
              <w:noProof/>
            </w:rPr>
          </w:r>
          <w:r>
            <w:rPr>
              <w:noProof/>
            </w:rPr>
            <w:fldChar w:fldCharType="separate"/>
          </w:r>
          <w:r>
            <w:rPr>
              <w:noProof/>
            </w:rPr>
            <w:t>38</w:t>
          </w:r>
          <w:r>
            <w:rPr>
              <w:noProof/>
            </w:rPr>
            <w:fldChar w:fldCharType="end"/>
          </w:r>
        </w:p>
        <w:p w14:paraId="6EAE90C0" w14:textId="47A164A3" w:rsidR="00E10E1D" w:rsidRDefault="00E10E1D">
          <w:pPr>
            <w:pStyle w:val="TOC1"/>
            <w:tabs>
              <w:tab w:val="left" w:pos="851"/>
            </w:tabs>
            <w:rPr>
              <w:rFonts w:asciiTheme="minorHAnsi" w:eastAsiaTheme="minorEastAsia" w:hAnsiTheme="minorHAnsi" w:cstheme="minorBidi"/>
              <w:noProof/>
              <w:kern w:val="0"/>
              <w:lang w:eastAsia="en-AU"/>
            </w:rPr>
          </w:pPr>
          <w:r>
            <w:rPr>
              <w:noProof/>
            </w:rPr>
            <w:t>32.</w:t>
          </w:r>
          <w:r>
            <w:rPr>
              <w:rFonts w:asciiTheme="minorHAnsi" w:eastAsiaTheme="minorEastAsia" w:hAnsiTheme="minorHAnsi" w:cstheme="minorBidi"/>
              <w:noProof/>
              <w:kern w:val="0"/>
              <w:lang w:eastAsia="en-AU"/>
            </w:rPr>
            <w:tab/>
          </w:r>
          <w:r>
            <w:rPr>
              <w:noProof/>
            </w:rPr>
            <w:t>Senior Athletics</w:t>
          </w:r>
          <w:r>
            <w:rPr>
              <w:noProof/>
            </w:rPr>
            <w:tab/>
          </w:r>
          <w:r>
            <w:rPr>
              <w:noProof/>
            </w:rPr>
            <w:fldChar w:fldCharType="begin"/>
          </w:r>
          <w:r>
            <w:rPr>
              <w:noProof/>
            </w:rPr>
            <w:instrText xml:space="preserve"> PAGEREF _Toc110081629 \h </w:instrText>
          </w:r>
          <w:r>
            <w:rPr>
              <w:noProof/>
            </w:rPr>
          </w:r>
          <w:r>
            <w:rPr>
              <w:noProof/>
            </w:rPr>
            <w:fldChar w:fldCharType="separate"/>
          </w:r>
          <w:r>
            <w:rPr>
              <w:noProof/>
            </w:rPr>
            <w:t>38</w:t>
          </w:r>
          <w:r>
            <w:rPr>
              <w:noProof/>
            </w:rPr>
            <w:fldChar w:fldCharType="end"/>
          </w:r>
        </w:p>
        <w:p w14:paraId="39F403E5" w14:textId="6EC2FCC2" w:rsidR="00E10E1D" w:rsidRDefault="00E10E1D">
          <w:pPr>
            <w:pStyle w:val="TOC1"/>
            <w:tabs>
              <w:tab w:val="left" w:pos="851"/>
            </w:tabs>
            <w:rPr>
              <w:rFonts w:asciiTheme="minorHAnsi" w:eastAsiaTheme="minorEastAsia" w:hAnsiTheme="minorHAnsi" w:cstheme="minorBidi"/>
              <w:noProof/>
              <w:kern w:val="0"/>
              <w:lang w:eastAsia="en-AU"/>
            </w:rPr>
          </w:pPr>
          <w:r>
            <w:rPr>
              <w:noProof/>
            </w:rPr>
            <w:t>33.</w:t>
          </w:r>
          <w:r>
            <w:rPr>
              <w:rFonts w:asciiTheme="minorHAnsi" w:eastAsiaTheme="minorEastAsia" w:hAnsiTheme="minorHAnsi" w:cstheme="minorBidi"/>
              <w:noProof/>
              <w:kern w:val="0"/>
              <w:lang w:eastAsia="en-AU"/>
            </w:rPr>
            <w:tab/>
          </w:r>
          <w:r>
            <w:rPr>
              <w:noProof/>
            </w:rPr>
            <w:t>Life Members</w:t>
          </w:r>
          <w:r>
            <w:rPr>
              <w:noProof/>
            </w:rPr>
            <w:tab/>
          </w:r>
          <w:r>
            <w:rPr>
              <w:noProof/>
            </w:rPr>
            <w:fldChar w:fldCharType="begin"/>
          </w:r>
          <w:r>
            <w:rPr>
              <w:noProof/>
            </w:rPr>
            <w:instrText xml:space="preserve"> PAGEREF _Toc110081630 \h </w:instrText>
          </w:r>
          <w:r>
            <w:rPr>
              <w:noProof/>
            </w:rPr>
          </w:r>
          <w:r>
            <w:rPr>
              <w:noProof/>
            </w:rPr>
            <w:fldChar w:fldCharType="separate"/>
          </w:r>
          <w:r>
            <w:rPr>
              <w:noProof/>
            </w:rPr>
            <w:t>39</w:t>
          </w:r>
          <w:r>
            <w:rPr>
              <w:noProof/>
            </w:rPr>
            <w:fldChar w:fldCharType="end"/>
          </w:r>
        </w:p>
        <w:p w14:paraId="614642A1" w14:textId="4B8DF831" w:rsidR="00E10E1D" w:rsidRDefault="00E10E1D">
          <w:pPr>
            <w:pStyle w:val="TOC1"/>
            <w:tabs>
              <w:tab w:val="left" w:pos="851"/>
            </w:tabs>
            <w:rPr>
              <w:rFonts w:asciiTheme="minorHAnsi" w:eastAsiaTheme="minorEastAsia" w:hAnsiTheme="minorHAnsi" w:cstheme="minorBidi"/>
              <w:noProof/>
              <w:kern w:val="0"/>
              <w:lang w:eastAsia="en-AU"/>
            </w:rPr>
          </w:pPr>
          <w:r>
            <w:rPr>
              <w:noProof/>
            </w:rPr>
            <w:t>34.</w:t>
          </w:r>
          <w:r>
            <w:rPr>
              <w:rFonts w:asciiTheme="minorHAnsi" w:eastAsiaTheme="minorEastAsia" w:hAnsiTheme="minorHAnsi" w:cstheme="minorBidi"/>
              <w:noProof/>
              <w:kern w:val="0"/>
              <w:lang w:eastAsia="en-AU"/>
            </w:rPr>
            <w:tab/>
          </w:r>
          <w:r>
            <w:rPr>
              <w:noProof/>
            </w:rPr>
            <w:t>Competition Venue Addresses</w:t>
          </w:r>
          <w:r>
            <w:rPr>
              <w:noProof/>
            </w:rPr>
            <w:tab/>
          </w:r>
          <w:r>
            <w:rPr>
              <w:noProof/>
            </w:rPr>
            <w:fldChar w:fldCharType="begin"/>
          </w:r>
          <w:r>
            <w:rPr>
              <w:noProof/>
            </w:rPr>
            <w:instrText xml:space="preserve"> PAGEREF _Toc110081631 \h </w:instrText>
          </w:r>
          <w:r>
            <w:rPr>
              <w:noProof/>
            </w:rPr>
          </w:r>
          <w:r>
            <w:rPr>
              <w:noProof/>
            </w:rPr>
            <w:fldChar w:fldCharType="separate"/>
          </w:r>
          <w:r>
            <w:rPr>
              <w:noProof/>
            </w:rPr>
            <w:t>39</w:t>
          </w:r>
          <w:r>
            <w:rPr>
              <w:noProof/>
            </w:rPr>
            <w:fldChar w:fldCharType="end"/>
          </w:r>
        </w:p>
        <w:p w14:paraId="5F76FD8B" w14:textId="2D2E2A6F" w:rsidR="00E10E1D" w:rsidRDefault="00E10E1D">
          <w:pPr>
            <w:pStyle w:val="TOC1"/>
            <w:tabs>
              <w:tab w:val="left" w:pos="851"/>
            </w:tabs>
            <w:rPr>
              <w:rFonts w:asciiTheme="minorHAnsi" w:eastAsiaTheme="minorEastAsia" w:hAnsiTheme="minorHAnsi" w:cstheme="minorBidi"/>
              <w:noProof/>
              <w:kern w:val="0"/>
              <w:lang w:eastAsia="en-AU"/>
            </w:rPr>
          </w:pPr>
          <w:r>
            <w:rPr>
              <w:noProof/>
            </w:rPr>
            <w:t>35.</w:t>
          </w:r>
          <w:r>
            <w:rPr>
              <w:rFonts w:asciiTheme="minorHAnsi" w:eastAsiaTheme="minorEastAsia" w:hAnsiTheme="minorHAnsi" w:cstheme="minorBidi"/>
              <w:noProof/>
              <w:kern w:val="0"/>
              <w:lang w:eastAsia="en-AU"/>
            </w:rPr>
            <w:tab/>
          </w:r>
          <w:r>
            <w:rPr>
              <w:noProof/>
            </w:rPr>
            <w:t>Centre Best Performances</w:t>
          </w:r>
          <w:r>
            <w:rPr>
              <w:noProof/>
            </w:rPr>
            <w:tab/>
          </w:r>
          <w:r>
            <w:rPr>
              <w:noProof/>
            </w:rPr>
            <w:fldChar w:fldCharType="begin"/>
          </w:r>
          <w:r>
            <w:rPr>
              <w:noProof/>
            </w:rPr>
            <w:instrText xml:space="preserve"> PAGEREF _Toc110081632 \h </w:instrText>
          </w:r>
          <w:r>
            <w:rPr>
              <w:noProof/>
            </w:rPr>
          </w:r>
          <w:r>
            <w:rPr>
              <w:noProof/>
            </w:rPr>
            <w:fldChar w:fldCharType="separate"/>
          </w:r>
          <w:r>
            <w:rPr>
              <w:noProof/>
            </w:rPr>
            <w:t>41</w:t>
          </w:r>
          <w:r>
            <w:rPr>
              <w:noProof/>
            </w:rPr>
            <w:fldChar w:fldCharType="end"/>
          </w:r>
        </w:p>
        <w:p w14:paraId="72E99C47" w14:textId="2E66FFB2" w:rsidR="00E10E1D" w:rsidRDefault="00E10E1D">
          <w:pPr>
            <w:pStyle w:val="TOC1"/>
            <w:tabs>
              <w:tab w:val="left" w:pos="851"/>
            </w:tabs>
            <w:rPr>
              <w:rFonts w:asciiTheme="minorHAnsi" w:eastAsiaTheme="minorEastAsia" w:hAnsiTheme="minorHAnsi" w:cstheme="minorBidi"/>
              <w:noProof/>
              <w:kern w:val="0"/>
              <w:lang w:eastAsia="en-AU"/>
            </w:rPr>
          </w:pPr>
          <w:r>
            <w:rPr>
              <w:noProof/>
            </w:rPr>
            <w:t>36.</w:t>
          </w:r>
          <w:r>
            <w:rPr>
              <w:rFonts w:asciiTheme="minorHAnsi" w:eastAsiaTheme="minorEastAsia" w:hAnsiTheme="minorHAnsi" w:cstheme="minorBidi"/>
              <w:noProof/>
              <w:kern w:val="0"/>
              <w:lang w:eastAsia="en-AU"/>
            </w:rPr>
            <w:tab/>
          </w:r>
          <w:r>
            <w:rPr>
              <w:noProof/>
            </w:rPr>
            <w:t>Centre Sponsors and Supporters</w:t>
          </w:r>
          <w:r>
            <w:rPr>
              <w:noProof/>
            </w:rPr>
            <w:tab/>
          </w:r>
          <w:r>
            <w:rPr>
              <w:noProof/>
            </w:rPr>
            <w:fldChar w:fldCharType="begin"/>
          </w:r>
          <w:r>
            <w:rPr>
              <w:noProof/>
            </w:rPr>
            <w:instrText xml:space="preserve"> PAGEREF _Toc110081633 \h </w:instrText>
          </w:r>
          <w:r>
            <w:rPr>
              <w:noProof/>
            </w:rPr>
          </w:r>
          <w:r>
            <w:rPr>
              <w:noProof/>
            </w:rPr>
            <w:fldChar w:fldCharType="separate"/>
          </w:r>
          <w:r>
            <w:rPr>
              <w:noProof/>
            </w:rPr>
            <w:t>50</w:t>
          </w:r>
          <w:r>
            <w:rPr>
              <w:noProof/>
            </w:rPr>
            <w:fldChar w:fldCharType="end"/>
          </w:r>
        </w:p>
        <w:p w14:paraId="46197083" w14:textId="071D4762" w:rsidR="009B72FE" w:rsidRDefault="00B10014">
          <w:r>
            <w:fldChar w:fldCharType="end"/>
          </w:r>
        </w:p>
      </w:sdtContent>
    </w:sdt>
    <w:p w14:paraId="09B9DE0D" w14:textId="339812AB" w:rsidR="0075740D" w:rsidRDefault="00A67E74" w:rsidP="00C00797">
      <w:pPr>
        <w:pStyle w:val="Heading1"/>
        <w:numPr>
          <w:ilvl w:val="0"/>
          <w:numId w:val="0"/>
        </w:numPr>
        <w:sectPr w:rsidR="0075740D" w:rsidSect="00395ADC">
          <w:headerReference w:type="default" r:id="rId17"/>
          <w:footerReference w:type="default" r:id="rId18"/>
          <w:footerReference w:type="first" r:id="rId19"/>
          <w:type w:val="continuous"/>
          <w:pgSz w:w="11906" w:h="16838" w:code="9"/>
          <w:pgMar w:top="1440" w:right="1080" w:bottom="1440" w:left="1080" w:header="720" w:footer="720" w:gutter="0"/>
          <w:cols w:space="720"/>
          <w:titlePg/>
          <w:docGrid w:linePitch="360"/>
        </w:sectPr>
      </w:pPr>
      <w:r w:rsidRPr="7B2F105C">
        <w:br w:type="page"/>
      </w:r>
    </w:p>
    <w:p w14:paraId="49796DD7" w14:textId="73927265" w:rsidR="003D3D9B" w:rsidRPr="004E6338" w:rsidRDefault="00224C3A" w:rsidP="00F864A2">
      <w:pPr>
        <w:pStyle w:val="Heading1"/>
      </w:pPr>
      <w:bookmarkStart w:id="3" w:name="_Toc75453516"/>
      <w:bookmarkStart w:id="4" w:name="_Toc75458155"/>
      <w:bookmarkStart w:id="5" w:name="_Toc110081599"/>
      <w:r w:rsidRPr="00C00797">
        <w:lastRenderedPageBreak/>
        <w:t>Welcome</w:t>
      </w:r>
      <w:r w:rsidRPr="004E6338">
        <w:t xml:space="preserve"> and </w:t>
      </w:r>
      <w:r w:rsidRPr="00233717">
        <w:t>Introduction</w:t>
      </w:r>
      <w:bookmarkEnd w:id="3"/>
      <w:bookmarkEnd w:id="4"/>
      <w:bookmarkEnd w:id="5"/>
    </w:p>
    <w:p w14:paraId="5277B9DB" w14:textId="3ECBF7AD" w:rsidR="00E86CEB" w:rsidRPr="00E86CEB" w:rsidRDefault="008F1CC5" w:rsidP="6EAA90DA">
      <w:pPr>
        <w:ind w:left="0" w:right="0"/>
        <w:jc w:val="left"/>
      </w:pPr>
      <w:r w:rsidRPr="00C00797">
        <w:rPr>
          <w:noProof/>
        </w:rPr>
        <mc:AlternateContent>
          <mc:Choice Requires="wps">
            <w:drawing>
              <wp:anchor distT="228600" distB="228600" distL="228600" distR="228600" simplePos="0" relativeHeight="251658248" behindDoc="1" locked="0" layoutInCell="1" allowOverlap="1" wp14:anchorId="45882DE6" wp14:editId="08490505">
                <wp:simplePos x="0" y="0"/>
                <wp:positionH relativeFrom="margin">
                  <wp:align>right</wp:align>
                </wp:positionH>
                <wp:positionV relativeFrom="margin">
                  <wp:posOffset>356870</wp:posOffset>
                </wp:positionV>
                <wp:extent cx="2489835" cy="1352550"/>
                <wp:effectExtent l="0" t="0" r="5715" b="0"/>
                <wp:wrapSquare wrapText="bothSides"/>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13525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36822E" w14:textId="77777777" w:rsidR="00470223" w:rsidRDefault="00470223" w:rsidP="00B810E8">
                            <w:pPr>
                              <w:pStyle w:val="Subtitle"/>
                              <w:spacing w:after="0"/>
                              <w:ind w:left="74" w:right="74"/>
                            </w:pPr>
                            <w:r>
                              <w:t>Centre Manager</w:t>
                            </w:r>
                          </w:p>
                          <w:p w14:paraId="162CEB11" w14:textId="4BD95BBD" w:rsidR="00470223" w:rsidRPr="0050782F" w:rsidRDefault="00470223" w:rsidP="00B810E8">
                            <w:pPr>
                              <w:pStyle w:val="Subtitle"/>
                              <w:spacing w:after="0"/>
                              <w:ind w:left="74" w:right="74"/>
                            </w:pPr>
                            <w:r>
                              <w:t>Trudy Lennox</w:t>
                            </w:r>
                          </w:p>
                          <w:p w14:paraId="5442AFD4" w14:textId="4E06D332" w:rsidR="00470223" w:rsidRDefault="00470223" w:rsidP="00B810E8">
                            <w:pPr>
                              <w:spacing w:after="0"/>
                              <w:ind w:left="74" w:right="74"/>
                              <w:jc w:val="center"/>
                              <w:rPr>
                                <w:color w:val="1B1D3D"/>
                                <w:sz w:val="18"/>
                                <w:szCs w:val="18"/>
                              </w:rPr>
                            </w:pPr>
                          </w:p>
                          <w:p w14:paraId="76E10778" w14:textId="77777777" w:rsidR="00B810E8" w:rsidRDefault="00B810E8" w:rsidP="00B810E8">
                            <w:pPr>
                              <w:spacing w:after="0"/>
                              <w:ind w:left="74" w:right="74"/>
                              <w:jc w:val="center"/>
                              <w:rPr>
                                <w:color w:val="1B1D3D"/>
                                <w:sz w:val="18"/>
                                <w:szCs w:val="18"/>
                              </w:rPr>
                            </w:pPr>
                          </w:p>
                          <w:p w14:paraId="1D6038B2" w14:textId="3DD92254" w:rsidR="00470223" w:rsidRPr="00947D0C" w:rsidRDefault="00470223" w:rsidP="002F6653">
                            <w:pPr>
                              <w:jc w:val="left"/>
                              <w:rPr>
                                <w:color w:val="1B1D3D"/>
                                <w:sz w:val="18"/>
                                <w:szCs w:val="24"/>
                              </w:rPr>
                            </w:pPr>
                            <w:r w:rsidRPr="00947D0C">
                              <w:rPr>
                                <w:color w:val="1B1D3D"/>
                                <w:sz w:val="18"/>
                                <w:szCs w:val="24"/>
                              </w:rPr>
                              <w:t>Contact:</w:t>
                            </w:r>
                            <w:r w:rsidRPr="00947D0C">
                              <w:rPr>
                                <w:color w:val="1B1D3D"/>
                                <w:sz w:val="18"/>
                                <w:szCs w:val="24"/>
                              </w:rPr>
                              <w:br/>
                              <w:t>manager@toowongharriers.org.au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080A8AE">
              <v:shape id="Text Box 3" style="position:absolute;margin-left:144.85pt;margin-top:28.1pt;width:196.05pt;height:106.5pt;z-index:-25165823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spid="_x0000_s1057"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" w14:anchorId="45882DE6">
                <v:fill type="gradientRadial" color2="#a2c4f8" focus="100%" focussize="" focusposition=".5,.5"/>
                <v:textbox inset="14.4pt,14.4pt,14.4pt,14.4pt">
                  <w:txbxContent>
                    <w:p w:rsidR="00470223" w:rsidP="00B810E8" w:rsidRDefault="00470223" w14:paraId="6C0D85B4" w14:textId="77777777">
                      <w:pPr>
                        <w:pStyle w:val="Subtitle"/>
                        <w:spacing w:after="0"/>
                        <w:ind w:left="74" w:right="74"/>
                      </w:pPr>
                      <w:r>
                        <w:t>Centre Manager</w:t>
                      </w:r>
                    </w:p>
                    <w:p w:rsidRPr="0050782F" w:rsidR="00470223" w:rsidP="00B810E8" w:rsidRDefault="00470223" w14:paraId="795B78A3" w14:textId="4BD95BBD">
                      <w:pPr>
                        <w:pStyle w:val="Subtitle"/>
                        <w:spacing w:after="0"/>
                        <w:ind w:left="74" w:right="74"/>
                      </w:pPr>
                      <w:r>
                        <w:t>Trudy Lennox</w:t>
                      </w:r>
                    </w:p>
                    <w:p w:rsidR="00470223" w:rsidP="00B810E8" w:rsidRDefault="00470223" w14:paraId="0A37501D" w14:textId="4E06D332">
                      <w:pPr>
                        <w:spacing w:after="0"/>
                        <w:ind w:left="74" w:right="74"/>
                        <w:jc w:val="center"/>
                        <w:rPr>
                          <w:color w:val="1B1D3D"/>
                          <w:sz w:val="18"/>
                          <w:szCs w:val="18"/>
                        </w:rPr>
                      </w:pPr>
                    </w:p>
                    <w:p w:rsidR="00B810E8" w:rsidP="00B810E8" w:rsidRDefault="00B810E8" w14:paraId="5DAB6C7B" w14:textId="77777777">
                      <w:pPr>
                        <w:spacing w:after="0"/>
                        <w:ind w:left="74" w:right="74"/>
                        <w:jc w:val="center"/>
                        <w:rPr>
                          <w:color w:val="1B1D3D"/>
                          <w:sz w:val="18"/>
                          <w:szCs w:val="18"/>
                        </w:rPr>
                      </w:pPr>
                    </w:p>
                    <w:p w:rsidRPr="00947D0C" w:rsidR="00470223" w:rsidP="002F6653" w:rsidRDefault="00470223" w14:paraId="31541D46" w14:textId="3DD92254">
                      <w:pPr>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manager@toowongharriers.org.au</w:t>
                      </w:r>
                    </w:p>
                  </w:txbxContent>
                </v:textbox>
                <w10:wrap type="square" anchorx="margin" anchory="margin"/>
              </v:shape>
            </w:pict>
          </mc:Fallback>
        </mc:AlternateContent>
      </w:r>
      <w:r w:rsidR="220AED2F">
        <w:t>On behalf of the Toowong Harriers Inc Committee,</w:t>
      </w:r>
      <w:r>
        <w:br/>
      </w:r>
      <w:r w:rsidR="220AED2F">
        <w:t xml:space="preserve"> I would like to welcome all new and returning </w:t>
      </w:r>
      <w:r>
        <w:br/>
      </w:r>
      <w:r w:rsidR="220AED2F">
        <w:t xml:space="preserve">athletes and their families for another season of </w:t>
      </w:r>
      <w:r w:rsidR="220AED2F" w:rsidRPr="220AED2F">
        <w:rPr>
          <w:b/>
          <w:bCs/>
        </w:rPr>
        <w:t>Fun, Family</w:t>
      </w:r>
      <w:r w:rsidR="220AED2F">
        <w:t xml:space="preserve"> and </w:t>
      </w:r>
      <w:r w:rsidR="220AED2F" w:rsidRPr="220AED2F">
        <w:rPr>
          <w:b/>
          <w:bCs/>
        </w:rPr>
        <w:t>Fitness</w:t>
      </w:r>
      <w:r w:rsidR="220AED2F">
        <w:t xml:space="preserve"> at Toowong Harriers Little Athletics Centre. </w:t>
      </w:r>
    </w:p>
    <w:p w14:paraId="5621DDD9" w14:textId="0BF175B7" w:rsidR="00E86CEB" w:rsidRDefault="554AA5F8" w:rsidP="009940D5">
      <w:pPr>
        <w:ind w:left="0"/>
      </w:pPr>
      <w:r>
        <w:t>The 2022/23 Season is the 40</w:t>
      </w:r>
      <w:r w:rsidRPr="2FA4F9CD">
        <w:rPr>
          <w:vertAlign w:val="superscript"/>
        </w:rPr>
        <w:t>th</w:t>
      </w:r>
      <w:r>
        <w:t xml:space="preserve"> year Toowong Harriers has been competing as a Little Athletics Centre.   This is a wonderful milestone and we will look to celebrate it as a club over the course of the year.   </w:t>
      </w:r>
    </w:p>
    <w:p w14:paraId="1CEA9CC5" w14:textId="76AD3879" w:rsidR="0DB4AE79" w:rsidRDefault="0DB4AE79" w:rsidP="003B571B">
      <w:pPr>
        <w:ind w:left="0" w:right="74"/>
        <w:jc w:val="left"/>
      </w:pPr>
      <w:r>
        <w:t xml:space="preserve">This is my </w:t>
      </w:r>
      <w:r w:rsidR="1932D7EA">
        <w:t>10</w:t>
      </w:r>
      <w:r w:rsidRPr="2FA4F9CD">
        <w:rPr>
          <w:vertAlign w:val="superscript"/>
        </w:rPr>
        <w:t>th</w:t>
      </w:r>
      <w:r>
        <w:t xml:space="preserve"> year with the club</w:t>
      </w:r>
      <w:r w:rsidR="486947E8">
        <w:t xml:space="preserve"> (7</w:t>
      </w:r>
      <w:r w:rsidR="486947E8" w:rsidRPr="2FA4F9CD">
        <w:rPr>
          <w:vertAlign w:val="superscript"/>
        </w:rPr>
        <w:t>th</w:t>
      </w:r>
      <w:r w:rsidR="486947E8">
        <w:t xml:space="preserve"> as an Exec Committee member) and this year m</w:t>
      </w:r>
      <w:r>
        <w:t>y children will be in U1</w:t>
      </w:r>
      <w:r w:rsidR="3E838D13">
        <w:t>6</w:t>
      </w:r>
      <w:r>
        <w:t>, U1</w:t>
      </w:r>
      <w:r w:rsidR="307D2212">
        <w:t>3</w:t>
      </w:r>
      <w:r>
        <w:t xml:space="preserve"> and U</w:t>
      </w:r>
      <w:r w:rsidR="5453E672">
        <w:t>8</w:t>
      </w:r>
      <w:r>
        <w:t xml:space="preserve"> age groups.  Our family has enjoyed </w:t>
      </w:r>
      <w:r w:rsidR="17B09AA4">
        <w:t>immensely</w:t>
      </w:r>
      <w:r>
        <w:t xml:space="preserve"> </w:t>
      </w:r>
      <w:r w:rsidR="160E8880">
        <w:t xml:space="preserve">our time with </w:t>
      </w:r>
      <w:r w:rsidR="45CA6B18">
        <w:t>Toowong Harriers</w:t>
      </w:r>
      <w:r w:rsidR="04665182">
        <w:t xml:space="preserve"> </w:t>
      </w:r>
      <w:r w:rsidR="160E8880">
        <w:t xml:space="preserve">and we </w:t>
      </w:r>
      <w:r w:rsidR="3531CC52">
        <w:t xml:space="preserve">think that our club offers a wonderful sense of belonging to all </w:t>
      </w:r>
      <w:r w:rsidR="2C8B70AD">
        <w:t>members and their families.</w:t>
      </w:r>
    </w:p>
    <w:p w14:paraId="6C48BF1F" w14:textId="696F811E" w:rsidR="00E86CEB" w:rsidRDefault="554AA5F8" w:rsidP="003B571B">
      <w:pPr>
        <w:ind w:left="0"/>
        <w:jc w:val="left"/>
      </w:pPr>
      <w:r>
        <w:t xml:space="preserve">Little Athletics is a sport designed for children aged five to seventeen. They are encouraged to participate in all disciplines with each </w:t>
      </w:r>
      <w:r w:rsidR="00D91DAF">
        <w:t>C</w:t>
      </w:r>
      <w:r>
        <w:t xml:space="preserve">entre meeting offering a balance of events </w:t>
      </w:r>
      <w:bookmarkStart w:id="6" w:name="_Int_i6dmpDOu"/>
      <w:proofErr w:type="gramStart"/>
      <w:r>
        <w:t>i.e.</w:t>
      </w:r>
      <w:bookmarkEnd w:id="6"/>
      <w:proofErr w:type="gramEnd"/>
      <w:r>
        <w:t xml:space="preserve"> running, jumping and throwing. This emphasis on full participation provides every opportunity for young athletes to develop balance, stamina, strength, coordination and self-control. Little Athletics is about encouraging each and every athlete to better their own previous best performances. </w:t>
      </w:r>
    </w:p>
    <w:p w14:paraId="38CCE083" w14:textId="56BC420E" w:rsidR="2FA4F9CD" w:rsidRDefault="2FA4F9CD" w:rsidP="2FA4F9CD">
      <w:pPr>
        <w:ind w:left="0"/>
        <w:jc w:val="left"/>
      </w:pPr>
      <w:r>
        <w:t xml:space="preserve">We welcome athletes with a disability and look forward to working with families to ensure that the benefits and joy of athletics is available to all.      </w:t>
      </w:r>
    </w:p>
    <w:p w14:paraId="54E8539B" w14:textId="165DC150" w:rsidR="0D58A5EE" w:rsidRDefault="0D58A5EE" w:rsidP="003B571B">
      <w:pPr>
        <w:ind w:left="0"/>
        <w:jc w:val="left"/>
      </w:pPr>
      <w:r>
        <w:t xml:space="preserve">In order to help bridge the gap between junior and senior athletics, our weekly Little Athletics meets will be available to </w:t>
      </w:r>
      <w:r w:rsidR="5F1BE4D3">
        <w:t>o</w:t>
      </w:r>
      <w:r>
        <w:t xml:space="preserve">pen aged Toowong Harriers Members (must be </w:t>
      </w:r>
      <w:r w:rsidR="584685C5">
        <w:t>QA registered).  We hope our membership take advantage of this opportunity to compete regularly</w:t>
      </w:r>
      <w:r w:rsidR="079AFAEA">
        <w:t>, in a local and social environment.</w:t>
      </w:r>
    </w:p>
    <w:p w14:paraId="3DD8FAAD" w14:textId="1FB1EE99" w:rsidR="00E86CEB" w:rsidRDefault="25DC6220" w:rsidP="003B571B">
      <w:pPr>
        <w:ind w:left="0"/>
        <w:jc w:val="left"/>
      </w:pPr>
      <w:r>
        <w:t xml:space="preserve">Little Athletics </w:t>
      </w:r>
      <w:r w:rsidR="220AED2F">
        <w:t xml:space="preserve">is about having </w:t>
      </w:r>
      <w:r w:rsidR="220AED2F" w:rsidRPr="6EAA90DA">
        <w:rPr>
          <w:b/>
          <w:bCs/>
        </w:rPr>
        <w:t>Fun</w:t>
      </w:r>
      <w:r w:rsidR="00EB0FFF">
        <w:t xml:space="preserve"> with friends</w:t>
      </w:r>
      <w:r w:rsidR="00771A60">
        <w:t>. A</w:t>
      </w:r>
      <w:r w:rsidR="220AED2F">
        <w:t xml:space="preserve">thletes are grouped in ages and many relationships are developed with others away from their regular circle of school friends. It is about the </w:t>
      </w:r>
      <w:r w:rsidR="220AED2F" w:rsidRPr="6EAA90DA">
        <w:rPr>
          <w:b/>
          <w:bCs/>
        </w:rPr>
        <w:t>Family</w:t>
      </w:r>
      <w:r w:rsidR="220AED2F">
        <w:t xml:space="preserve"> playing together and growing strong together. The timekeepers, the judges, the long jump officials are all mums and dads just like you and I. Many have no previous experience, but w</w:t>
      </w:r>
      <w:r w:rsidR="6039B9DE">
        <w:t>e cannot run our weekly meets without parental involvement</w:t>
      </w:r>
      <w:r w:rsidR="7DEBD0E4">
        <w:t xml:space="preserve"> and I encourage you all to have a go</w:t>
      </w:r>
      <w:r w:rsidR="220AED2F">
        <w:t>. You might consider gaining qualifications for coaching or</w:t>
      </w:r>
      <w:r w:rsidR="00EB0FFF">
        <w:t xml:space="preserve"> sitting for officials gradings, e</w:t>
      </w:r>
      <w:r w:rsidR="220AED2F">
        <w:t xml:space="preserve">very little bit helps our athletes. </w:t>
      </w:r>
    </w:p>
    <w:p w14:paraId="4815A6C6" w14:textId="7C2CE4E3" w:rsidR="00E86CEB" w:rsidRDefault="7BDA64D0" w:rsidP="003B571B">
      <w:pPr>
        <w:ind w:left="0" w:right="0"/>
        <w:jc w:val="left"/>
      </w:pPr>
      <w:r>
        <w:t>Little Athletics is a wonderful breeding ground for children as they develop their general</w:t>
      </w:r>
      <w:r w:rsidR="554AA5F8">
        <w:t xml:space="preserve"> </w:t>
      </w:r>
      <w:r w:rsidR="554AA5F8" w:rsidRPr="0EC32D53">
        <w:rPr>
          <w:b/>
          <w:bCs/>
        </w:rPr>
        <w:t>Fitness</w:t>
      </w:r>
      <w:r w:rsidR="554AA5F8">
        <w:t xml:space="preserve"> in a safe and healthy sport. Athletics involves training sessions, warm-up sessions, coaching clinics and much encouragement and guidance from committed and caring parents. </w:t>
      </w:r>
      <w:r w:rsidR="5C31259B">
        <w:t xml:space="preserve">  </w:t>
      </w:r>
      <w:r w:rsidR="51674129">
        <w:t>Little</w:t>
      </w:r>
      <w:r w:rsidR="5C31259B">
        <w:t xml:space="preserve"> Athletics helps with children’s confidence, resilience</w:t>
      </w:r>
      <w:r w:rsidR="00123563">
        <w:t xml:space="preserve"> and</w:t>
      </w:r>
      <w:r w:rsidR="5C31259B">
        <w:t xml:space="preserve"> coordination</w:t>
      </w:r>
      <w:r w:rsidR="00123563">
        <w:t>,</w:t>
      </w:r>
      <w:r w:rsidR="5C31259B">
        <w:t xml:space="preserve"> and this strong bas</w:t>
      </w:r>
      <w:r w:rsidR="04260902">
        <w:t xml:space="preserve">e </w:t>
      </w:r>
      <w:r w:rsidR="00FAA1BE">
        <w:t>assist</w:t>
      </w:r>
      <w:r w:rsidR="04260902">
        <w:t>s our children as they pursue future success in athletics, other sports and life in general.</w:t>
      </w:r>
    </w:p>
    <w:p w14:paraId="37892282" w14:textId="22A5A224" w:rsidR="00E86CEB" w:rsidRDefault="554AA5F8" w:rsidP="003B571B">
      <w:pPr>
        <w:ind w:left="0" w:right="0"/>
        <w:jc w:val="left"/>
      </w:pPr>
      <w:r>
        <w:t>Please read this handbook carefully as it contains most of the information you will need for the season ahead. You will</w:t>
      </w:r>
      <w:r w:rsidR="00EB0FFF">
        <w:t xml:space="preserve"> receive regular news and updates </w:t>
      </w:r>
      <w:r>
        <w:t xml:space="preserve">that will provide further details for upcoming events, and updated performances of athletes. </w:t>
      </w:r>
      <w:r w:rsidR="00EB0FFF">
        <w:t xml:space="preserve"> Y</w:t>
      </w:r>
      <w:r>
        <w:t xml:space="preserve">ou can </w:t>
      </w:r>
      <w:r w:rsidR="00771A60">
        <w:t xml:space="preserve">also </w:t>
      </w:r>
      <w:r>
        <w:t xml:space="preserve">find </w:t>
      </w:r>
      <w:r w:rsidR="00771A60">
        <w:t xml:space="preserve">more </w:t>
      </w:r>
      <w:r>
        <w:t xml:space="preserve">information on the </w:t>
      </w:r>
      <w:r w:rsidR="003B571B">
        <w:t>c</w:t>
      </w:r>
      <w:r w:rsidR="00EB0FFF">
        <w:t xml:space="preserve">lub’s </w:t>
      </w:r>
      <w:r>
        <w:t>website</w:t>
      </w:r>
      <w:r w:rsidR="00EB0FFF">
        <w:t xml:space="preserve"> and </w:t>
      </w:r>
      <w:r w:rsidR="001650C2">
        <w:t>F</w:t>
      </w:r>
      <w:r w:rsidR="00EB0FFF">
        <w:t>acebook page</w:t>
      </w:r>
      <w:r>
        <w:t xml:space="preserve">. </w:t>
      </w:r>
    </w:p>
    <w:p w14:paraId="22FD9D2A" w14:textId="77777777" w:rsidR="00E86CEB" w:rsidRDefault="554AA5F8" w:rsidP="003B571B">
      <w:pPr>
        <w:ind w:left="0" w:right="0"/>
        <w:jc w:val="left"/>
      </w:pPr>
      <w:r>
        <w:t>I look forward to assisting where I can to ensure that all athletes and families enjoy the season ahead.</w:t>
      </w:r>
    </w:p>
    <w:p w14:paraId="43F655C9" w14:textId="1CC60BE2" w:rsidR="006B0D0E" w:rsidRDefault="53006F88" w:rsidP="003B571B">
      <w:pPr>
        <w:ind w:left="0" w:right="0"/>
        <w:jc w:val="left"/>
      </w:pPr>
      <w:r>
        <w:t>Centre Manager</w:t>
      </w:r>
    </w:p>
    <w:p w14:paraId="501499F4" w14:textId="6998DC8E" w:rsidR="006B0D0E" w:rsidRDefault="53006F88" w:rsidP="003B571B">
      <w:pPr>
        <w:ind w:left="0" w:right="0"/>
        <w:jc w:val="left"/>
      </w:pPr>
      <w:r>
        <w:t>Trudy Lennox</w:t>
      </w:r>
    </w:p>
    <w:p w14:paraId="0D37E5DD" w14:textId="21FF0008" w:rsidR="008B6ED8" w:rsidRDefault="008B6ED8">
      <w:pPr>
        <w:spacing w:after="0"/>
        <w:ind w:left="0" w:right="0"/>
        <w:jc w:val="left"/>
      </w:pPr>
      <w:r>
        <w:br w:type="page"/>
      </w:r>
    </w:p>
    <w:p w14:paraId="09DE0F83" w14:textId="40CC574E" w:rsidR="00224C3A" w:rsidRPr="004E6338" w:rsidRDefault="00224C3A" w:rsidP="00C00797">
      <w:pPr>
        <w:pStyle w:val="Heading1"/>
        <w:ind w:left="426"/>
      </w:pPr>
      <w:bookmarkStart w:id="7" w:name="_Toc75453517"/>
      <w:bookmarkStart w:id="8" w:name="_Toc75458156"/>
      <w:bookmarkStart w:id="9" w:name="_Toc110081600"/>
      <w:r w:rsidRPr="004E6338">
        <w:lastRenderedPageBreak/>
        <w:t xml:space="preserve">Toowong Harriers Inc </w:t>
      </w:r>
      <w:r w:rsidRPr="00233717">
        <w:t>Management</w:t>
      </w:r>
      <w:r w:rsidRPr="004E6338">
        <w:t xml:space="preserve"> Committee</w:t>
      </w:r>
      <w:bookmarkEnd w:id="7"/>
      <w:bookmarkEnd w:id="8"/>
      <w:bookmarkEnd w:id="9"/>
    </w:p>
    <w:p w14:paraId="7B3D2E47" w14:textId="00658AA6" w:rsidR="00B810E8" w:rsidRDefault="00B810E8" w:rsidP="003B571B">
      <w:pPr>
        <w:ind w:left="0" w:right="0"/>
        <w:jc w:val="left"/>
        <w:rPr>
          <w:kern w:val="0"/>
          <w:lang w:eastAsia="en-AU"/>
        </w:rPr>
      </w:pPr>
      <w:r>
        <w:t xml:space="preserve">Everyone is welcome to attend our committee meetings which are held on the </w:t>
      </w:r>
      <w:r w:rsidR="00CC7D9A">
        <w:t xml:space="preserve">3rd </w:t>
      </w:r>
      <w:r>
        <w:t>Thursday of each month, starting at 7.15pm at the clubhouse.</w:t>
      </w:r>
      <w:r w:rsidR="00553E78">
        <w:t xml:space="preserve">  </w:t>
      </w:r>
      <w:r>
        <w:t>We would love to see you there.</w:t>
      </w:r>
    </w:p>
    <w:p w14:paraId="75254457" w14:textId="0EDC7125" w:rsidR="00B810E8" w:rsidRDefault="00B810E8" w:rsidP="003B571B">
      <w:pPr>
        <w:ind w:left="0" w:right="0"/>
        <w:jc w:val="left"/>
      </w:pPr>
      <w:r>
        <w:t>The executive committee positions are marked with an asterisk.</w:t>
      </w:r>
      <w:r w:rsidR="00553E78">
        <w:t xml:space="preserve">  </w:t>
      </w:r>
      <w:r>
        <w:t>The committee roles broadly cover our main administrative and operational functions whereas the support roles generally support one or more of the committee roles</w:t>
      </w:r>
    </w:p>
    <w:p w14:paraId="39ED58A8" w14:textId="616EF20E" w:rsidR="00415346" w:rsidRDefault="00415346" w:rsidP="003B571B">
      <w:pPr>
        <w:ind w:left="0" w:right="0"/>
        <w:jc w:val="left"/>
      </w:pPr>
    </w:p>
    <w:tbl>
      <w:tblPr>
        <w:tblStyle w:val="TableGrid"/>
        <w:tblpPr w:leftFromText="180" w:rightFromText="180" w:vertAnchor="text" w:horzAnchor="margin" w:tblpXSpec="center" w:tblpY="-171"/>
        <w:tblOverlap w:val="neve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0"/>
        <w:gridCol w:w="2453"/>
        <w:gridCol w:w="4068"/>
      </w:tblGrid>
      <w:tr w:rsidR="00415346" w:rsidRPr="00EE4923" w14:paraId="1A73FF67" w14:textId="77777777" w:rsidTr="00415346">
        <w:tc>
          <w:tcPr>
            <w:tcW w:w="9351" w:type="dxa"/>
            <w:gridSpan w:val="3"/>
            <w:tcBorders>
              <w:top w:val="single" w:sz="4" w:space="0" w:color="auto"/>
              <w:left w:val="single" w:sz="4" w:space="0" w:color="auto"/>
              <w:right w:val="single" w:sz="4" w:space="0" w:color="auto"/>
            </w:tcBorders>
            <w:shd w:val="clear" w:color="auto" w:fill="4472C4" w:themeFill="accent1"/>
          </w:tcPr>
          <w:p w14:paraId="4649DB6F" w14:textId="77777777" w:rsidR="00415346" w:rsidRPr="00EE4923" w:rsidRDefault="00415346" w:rsidP="002D66C8">
            <w:pPr>
              <w:tabs>
                <w:tab w:val="left" w:pos="7655"/>
              </w:tabs>
              <w:spacing w:after="0"/>
              <w:jc w:val="center"/>
              <w:rPr>
                <w:rFonts w:cs="Calibri"/>
                <w:b/>
                <w:bCs/>
                <w:color w:val="FFFFFF" w:themeColor="background1"/>
                <w:sz w:val="24"/>
                <w:szCs w:val="24"/>
              </w:rPr>
            </w:pPr>
            <w:r w:rsidRPr="00EE4923">
              <w:rPr>
                <w:rFonts w:cs="Calibri"/>
                <w:b/>
                <w:bCs/>
                <w:color w:val="FFFFFF" w:themeColor="background1"/>
                <w:sz w:val="24"/>
                <w:szCs w:val="24"/>
              </w:rPr>
              <w:t>Committee Roles</w:t>
            </w:r>
          </w:p>
        </w:tc>
      </w:tr>
      <w:tr w:rsidR="00415346" w:rsidRPr="00EE4923" w14:paraId="432B3D0E" w14:textId="77777777" w:rsidTr="00415346">
        <w:tc>
          <w:tcPr>
            <w:tcW w:w="2830" w:type="dxa"/>
            <w:tcBorders>
              <w:left w:val="single" w:sz="4" w:space="0" w:color="auto"/>
            </w:tcBorders>
            <w:shd w:val="clear" w:color="auto" w:fill="4472C4" w:themeFill="accent1"/>
          </w:tcPr>
          <w:p w14:paraId="6F19D03B" w14:textId="77777777" w:rsidR="00415346" w:rsidRPr="00EE4923" w:rsidRDefault="00415346" w:rsidP="002D66C8">
            <w:pPr>
              <w:tabs>
                <w:tab w:val="left" w:pos="7655"/>
              </w:tabs>
              <w:spacing w:after="0"/>
              <w:jc w:val="center"/>
              <w:rPr>
                <w:rFonts w:cs="Calibri"/>
                <w:b/>
                <w:bCs/>
                <w:color w:val="FFFFFF" w:themeColor="background1"/>
              </w:rPr>
            </w:pPr>
            <w:r w:rsidRPr="00EE4923">
              <w:rPr>
                <w:rFonts w:cs="Calibri"/>
                <w:b/>
                <w:bCs/>
                <w:color w:val="FFFFFF" w:themeColor="background1"/>
              </w:rPr>
              <w:t>Position</w:t>
            </w:r>
          </w:p>
        </w:tc>
        <w:tc>
          <w:tcPr>
            <w:tcW w:w="2453" w:type="dxa"/>
            <w:shd w:val="clear" w:color="auto" w:fill="4472C4" w:themeFill="accent1"/>
          </w:tcPr>
          <w:p w14:paraId="4C566204" w14:textId="77777777" w:rsidR="00415346" w:rsidRPr="00EE4923" w:rsidRDefault="00415346" w:rsidP="002D66C8">
            <w:pPr>
              <w:tabs>
                <w:tab w:val="left" w:pos="7655"/>
              </w:tabs>
              <w:spacing w:after="0"/>
              <w:jc w:val="center"/>
              <w:rPr>
                <w:rFonts w:cs="Calibri"/>
                <w:b/>
                <w:bCs/>
                <w:color w:val="FFFFFF" w:themeColor="background1"/>
              </w:rPr>
            </w:pPr>
            <w:r w:rsidRPr="00EE4923">
              <w:rPr>
                <w:rFonts w:cs="Calibri"/>
                <w:b/>
                <w:bCs/>
                <w:color w:val="FFFFFF" w:themeColor="background1"/>
              </w:rPr>
              <w:t>I</w:t>
            </w:r>
            <w:r w:rsidRPr="00EE4923">
              <w:rPr>
                <w:b/>
                <w:bCs/>
                <w:color w:val="FFFFFF" w:themeColor="background1"/>
              </w:rPr>
              <w:t>ncumbent</w:t>
            </w:r>
          </w:p>
        </w:tc>
        <w:tc>
          <w:tcPr>
            <w:tcW w:w="4068" w:type="dxa"/>
            <w:tcBorders>
              <w:right w:val="single" w:sz="4" w:space="0" w:color="auto"/>
            </w:tcBorders>
            <w:shd w:val="clear" w:color="auto" w:fill="4472C4" w:themeFill="accent1"/>
          </w:tcPr>
          <w:p w14:paraId="28FB1396" w14:textId="77777777" w:rsidR="00415346" w:rsidRPr="00EE4923" w:rsidRDefault="00415346" w:rsidP="002D66C8">
            <w:pPr>
              <w:tabs>
                <w:tab w:val="left" w:pos="7655"/>
              </w:tabs>
              <w:spacing w:after="0"/>
              <w:jc w:val="center"/>
              <w:rPr>
                <w:rFonts w:cs="Calibri"/>
                <w:b/>
                <w:bCs/>
                <w:color w:val="FFFFFF" w:themeColor="background1"/>
              </w:rPr>
            </w:pPr>
            <w:r w:rsidRPr="00EE4923">
              <w:rPr>
                <w:rFonts w:cs="Calibri"/>
                <w:b/>
                <w:bCs/>
                <w:color w:val="FFFFFF" w:themeColor="background1"/>
              </w:rPr>
              <w:t>E</w:t>
            </w:r>
            <w:r w:rsidRPr="00EE4923">
              <w:rPr>
                <w:b/>
                <w:bCs/>
                <w:color w:val="FFFFFF" w:themeColor="background1"/>
              </w:rPr>
              <w:t>mail Address</w:t>
            </w:r>
          </w:p>
        </w:tc>
      </w:tr>
      <w:tr w:rsidR="00415346" w14:paraId="01124B95" w14:textId="77777777" w:rsidTr="00415346">
        <w:tc>
          <w:tcPr>
            <w:tcW w:w="2830" w:type="dxa"/>
            <w:tcBorders>
              <w:left w:val="single" w:sz="4" w:space="0" w:color="auto"/>
            </w:tcBorders>
          </w:tcPr>
          <w:p w14:paraId="6CD21A93" w14:textId="77777777" w:rsidR="00415346" w:rsidRPr="0049266A" w:rsidRDefault="00415346" w:rsidP="00415346">
            <w:pPr>
              <w:tabs>
                <w:tab w:val="left" w:pos="7655"/>
              </w:tabs>
              <w:spacing w:after="0"/>
              <w:jc w:val="left"/>
              <w:rPr>
                <w:rFonts w:cs="Calibri"/>
                <w:b/>
                <w:bCs/>
              </w:rPr>
            </w:pPr>
            <w:r w:rsidRPr="2F5599B4">
              <w:rPr>
                <w:rFonts w:cs="Calibri"/>
                <w:b/>
                <w:bCs/>
              </w:rPr>
              <w:t>President</w:t>
            </w:r>
            <w:r>
              <w:rPr>
                <w:rFonts w:cs="Calibri"/>
                <w:b/>
                <w:bCs/>
              </w:rPr>
              <w:t xml:space="preserve"> *</w:t>
            </w:r>
          </w:p>
        </w:tc>
        <w:tc>
          <w:tcPr>
            <w:tcW w:w="2453" w:type="dxa"/>
          </w:tcPr>
          <w:p w14:paraId="53526719" w14:textId="77777777" w:rsidR="00415346" w:rsidRDefault="00415346" w:rsidP="00415346">
            <w:pPr>
              <w:tabs>
                <w:tab w:val="left" w:pos="7655"/>
              </w:tabs>
              <w:spacing w:after="0"/>
              <w:jc w:val="left"/>
              <w:rPr>
                <w:rFonts w:cs="Calibri"/>
              </w:rPr>
            </w:pPr>
            <w:r>
              <w:rPr>
                <w:rFonts w:cs="Calibri"/>
              </w:rPr>
              <w:t>Ross Anderson</w:t>
            </w:r>
          </w:p>
        </w:tc>
        <w:tc>
          <w:tcPr>
            <w:tcW w:w="4068" w:type="dxa"/>
            <w:tcBorders>
              <w:right w:val="single" w:sz="4" w:space="0" w:color="auto"/>
            </w:tcBorders>
          </w:tcPr>
          <w:p w14:paraId="1B4A00ED" w14:textId="77777777" w:rsidR="00415346" w:rsidRDefault="00415346" w:rsidP="00415346">
            <w:pPr>
              <w:tabs>
                <w:tab w:val="left" w:pos="7655"/>
              </w:tabs>
              <w:spacing w:after="0"/>
              <w:jc w:val="left"/>
              <w:rPr>
                <w:rFonts w:cs="Calibri"/>
              </w:rPr>
            </w:pPr>
            <w:r>
              <w:rPr>
                <w:rFonts w:cs="Calibri"/>
              </w:rPr>
              <w:t>president@toowongharriers.org.au</w:t>
            </w:r>
          </w:p>
        </w:tc>
      </w:tr>
      <w:tr w:rsidR="00415346" w14:paraId="43E83E72" w14:textId="77777777" w:rsidTr="00415346">
        <w:tc>
          <w:tcPr>
            <w:tcW w:w="2830" w:type="dxa"/>
            <w:tcBorders>
              <w:left w:val="single" w:sz="4" w:space="0" w:color="auto"/>
            </w:tcBorders>
          </w:tcPr>
          <w:p w14:paraId="35EA518C" w14:textId="77777777" w:rsidR="00415346" w:rsidRPr="0049266A" w:rsidRDefault="00415346" w:rsidP="00415346">
            <w:pPr>
              <w:tabs>
                <w:tab w:val="left" w:pos="7655"/>
              </w:tabs>
              <w:spacing w:after="0"/>
              <w:jc w:val="left"/>
              <w:rPr>
                <w:rFonts w:cs="Calibri"/>
                <w:b/>
                <w:bCs/>
              </w:rPr>
            </w:pPr>
            <w:r w:rsidRPr="2F5599B4">
              <w:rPr>
                <w:rFonts w:cs="Calibri"/>
                <w:b/>
                <w:bCs/>
              </w:rPr>
              <w:t>Centre Manager</w:t>
            </w:r>
            <w:r>
              <w:rPr>
                <w:rFonts w:cs="Calibri"/>
                <w:b/>
                <w:bCs/>
              </w:rPr>
              <w:t xml:space="preserve"> *</w:t>
            </w:r>
          </w:p>
        </w:tc>
        <w:tc>
          <w:tcPr>
            <w:tcW w:w="2453" w:type="dxa"/>
          </w:tcPr>
          <w:p w14:paraId="79472719" w14:textId="77777777" w:rsidR="00415346" w:rsidRDefault="00415346" w:rsidP="00415346">
            <w:pPr>
              <w:tabs>
                <w:tab w:val="left" w:pos="7655"/>
              </w:tabs>
              <w:spacing w:after="0"/>
              <w:jc w:val="left"/>
              <w:rPr>
                <w:rFonts w:cs="Calibri"/>
              </w:rPr>
            </w:pPr>
            <w:r>
              <w:rPr>
                <w:rFonts w:cs="Calibri"/>
              </w:rPr>
              <w:t>Trudy Lennox</w:t>
            </w:r>
          </w:p>
        </w:tc>
        <w:tc>
          <w:tcPr>
            <w:tcW w:w="4068" w:type="dxa"/>
            <w:tcBorders>
              <w:right w:val="single" w:sz="4" w:space="0" w:color="auto"/>
            </w:tcBorders>
          </w:tcPr>
          <w:p w14:paraId="39B3DB13" w14:textId="77777777" w:rsidR="00415346" w:rsidRDefault="00415346" w:rsidP="00415346">
            <w:pPr>
              <w:tabs>
                <w:tab w:val="left" w:pos="7655"/>
              </w:tabs>
              <w:spacing w:after="0"/>
              <w:jc w:val="left"/>
              <w:rPr>
                <w:rFonts w:cs="Calibri"/>
              </w:rPr>
            </w:pPr>
            <w:r>
              <w:rPr>
                <w:rFonts w:cs="Calibri"/>
              </w:rPr>
              <w:t>manager@toowongharriers.org.au</w:t>
            </w:r>
          </w:p>
        </w:tc>
      </w:tr>
      <w:tr w:rsidR="00415346" w14:paraId="46806894" w14:textId="77777777" w:rsidTr="00415346">
        <w:tc>
          <w:tcPr>
            <w:tcW w:w="2830" w:type="dxa"/>
            <w:tcBorders>
              <w:left w:val="single" w:sz="4" w:space="0" w:color="auto"/>
            </w:tcBorders>
          </w:tcPr>
          <w:p w14:paraId="3FB06D63" w14:textId="77777777" w:rsidR="00415346" w:rsidRPr="0049266A" w:rsidRDefault="00415346" w:rsidP="00415346">
            <w:pPr>
              <w:tabs>
                <w:tab w:val="left" w:pos="7655"/>
              </w:tabs>
              <w:spacing w:after="0"/>
              <w:jc w:val="left"/>
              <w:rPr>
                <w:rFonts w:cs="Calibri"/>
                <w:b/>
                <w:bCs/>
              </w:rPr>
            </w:pPr>
            <w:r w:rsidRPr="2F5599B4">
              <w:rPr>
                <w:rFonts w:cs="Calibri"/>
                <w:b/>
                <w:bCs/>
              </w:rPr>
              <w:t>Secretary</w:t>
            </w:r>
            <w:r>
              <w:rPr>
                <w:rFonts w:cs="Calibri"/>
                <w:b/>
                <w:bCs/>
              </w:rPr>
              <w:t xml:space="preserve"> *</w:t>
            </w:r>
          </w:p>
        </w:tc>
        <w:tc>
          <w:tcPr>
            <w:tcW w:w="2453" w:type="dxa"/>
          </w:tcPr>
          <w:p w14:paraId="6E613DDD" w14:textId="77777777" w:rsidR="00415346" w:rsidRPr="00E01C12" w:rsidRDefault="00415346" w:rsidP="00415346">
            <w:pPr>
              <w:tabs>
                <w:tab w:val="left" w:pos="7655"/>
              </w:tabs>
              <w:spacing w:after="0"/>
              <w:jc w:val="left"/>
              <w:rPr>
                <w:rFonts w:cs="Calibri"/>
              </w:rPr>
            </w:pPr>
            <w:r>
              <w:rPr>
                <w:rFonts w:cs="Calibri"/>
              </w:rPr>
              <w:t>Karen Lee</w:t>
            </w:r>
          </w:p>
        </w:tc>
        <w:tc>
          <w:tcPr>
            <w:tcW w:w="4068" w:type="dxa"/>
            <w:tcBorders>
              <w:right w:val="single" w:sz="4" w:space="0" w:color="auto"/>
            </w:tcBorders>
          </w:tcPr>
          <w:p w14:paraId="238F2B64" w14:textId="77777777" w:rsidR="00415346" w:rsidRDefault="00000000" w:rsidP="00415346">
            <w:pPr>
              <w:tabs>
                <w:tab w:val="left" w:pos="7655"/>
              </w:tabs>
              <w:spacing w:after="0"/>
              <w:jc w:val="left"/>
              <w:rPr>
                <w:rFonts w:cs="Calibri"/>
              </w:rPr>
            </w:pPr>
            <w:hyperlink r:id="rId20" w:history="1">
              <w:r w:rsidR="00415346" w:rsidRPr="00EE4923">
                <w:t>secretary@toowongharriers.org.au</w:t>
              </w:r>
            </w:hyperlink>
          </w:p>
        </w:tc>
      </w:tr>
      <w:tr w:rsidR="00415346" w14:paraId="47AAEDD0" w14:textId="77777777" w:rsidTr="00415346">
        <w:tc>
          <w:tcPr>
            <w:tcW w:w="2830" w:type="dxa"/>
            <w:tcBorders>
              <w:left w:val="single" w:sz="4" w:space="0" w:color="auto"/>
            </w:tcBorders>
          </w:tcPr>
          <w:p w14:paraId="4738DA05" w14:textId="77777777" w:rsidR="00415346" w:rsidRPr="0049266A" w:rsidRDefault="00415346" w:rsidP="00415346">
            <w:pPr>
              <w:tabs>
                <w:tab w:val="left" w:pos="7655"/>
              </w:tabs>
              <w:spacing w:after="0"/>
              <w:jc w:val="left"/>
              <w:rPr>
                <w:rFonts w:cs="Calibri"/>
                <w:b/>
                <w:bCs/>
              </w:rPr>
            </w:pPr>
            <w:r w:rsidRPr="2F5599B4">
              <w:rPr>
                <w:rFonts w:cs="Calibri"/>
                <w:b/>
                <w:bCs/>
              </w:rPr>
              <w:t>Treasurer</w:t>
            </w:r>
            <w:r>
              <w:rPr>
                <w:rFonts w:cs="Calibri"/>
                <w:b/>
                <w:bCs/>
              </w:rPr>
              <w:t xml:space="preserve"> *</w:t>
            </w:r>
          </w:p>
        </w:tc>
        <w:tc>
          <w:tcPr>
            <w:tcW w:w="2453" w:type="dxa"/>
          </w:tcPr>
          <w:p w14:paraId="6B10CD00" w14:textId="77777777" w:rsidR="00415346" w:rsidRDefault="00415346" w:rsidP="00415346">
            <w:pPr>
              <w:tabs>
                <w:tab w:val="left" w:pos="7655"/>
              </w:tabs>
              <w:spacing w:after="0"/>
              <w:jc w:val="left"/>
              <w:rPr>
                <w:rFonts w:cs="Calibri"/>
              </w:rPr>
            </w:pPr>
            <w:r>
              <w:rPr>
                <w:rFonts w:cs="Calibri"/>
              </w:rPr>
              <w:t>Jon Wood</w:t>
            </w:r>
          </w:p>
        </w:tc>
        <w:tc>
          <w:tcPr>
            <w:tcW w:w="4068" w:type="dxa"/>
            <w:tcBorders>
              <w:right w:val="single" w:sz="4" w:space="0" w:color="auto"/>
            </w:tcBorders>
          </w:tcPr>
          <w:p w14:paraId="7E957B5F" w14:textId="77777777" w:rsidR="00415346" w:rsidRDefault="00415346" w:rsidP="00415346">
            <w:pPr>
              <w:tabs>
                <w:tab w:val="left" w:pos="7655"/>
              </w:tabs>
              <w:spacing w:after="0"/>
              <w:jc w:val="left"/>
              <w:rPr>
                <w:rFonts w:cs="Calibri"/>
              </w:rPr>
            </w:pPr>
            <w:r>
              <w:rPr>
                <w:rFonts w:cs="Calibri"/>
              </w:rPr>
              <w:t>treasurer@toowongharriers.org.au</w:t>
            </w:r>
          </w:p>
        </w:tc>
      </w:tr>
      <w:tr w:rsidR="00415346" w14:paraId="1EF93EA3" w14:textId="77777777" w:rsidTr="00415346">
        <w:tc>
          <w:tcPr>
            <w:tcW w:w="2830" w:type="dxa"/>
            <w:tcBorders>
              <w:left w:val="single" w:sz="4" w:space="0" w:color="auto"/>
            </w:tcBorders>
          </w:tcPr>
          <w:p w14:paraId="0372199C" w14:textId="233D1ECA" w:rsidR="00415346" w:rsidRPr="2F5599B4" w:rsidRDefault="00415346" w:rsidP="00415346">
            <w:pPr>
              <w:tabs>
                <w:tab w:val="left" w:pos="7655"/>
              </w:tabs>
              <w:spacing w:after="0"/>
              <w:jc w:val="left"/>
              <w:rPr>
                <w:rFonts w:cs="Calibri"/>
                <w:b/>
                <w:bCs/>
              </w:rPr>
            </w:pPr>
            <w:r>
              <w:rPr>
                <w:rFonts w:cs="Calibri"/>
                <w:b/>
                <w:bCs/>
              </w:rPr>
              <w:t>Assistant Centre Manager</w:t>
            </w:r>
          </w:p>
        </w:tc>
        <w:tc>
          <w:tcPr>
            <w:tcW w:w="2453" w:type="dxa"/>
          </w:tcPr>
          <w:p w14:paraId="4B4D2F5E" w14:textId="4E029342" w:rsidR="00415346" w:rsidRDefault="00B146CC" w:rsidP="00415346">
            <w:pPr>
              <w:tabs>
                <w:tab w:val="left" w:pos="7655"/>
              </w:tabs>
              <w:spacing w:after="0"/>
              <w:jc w:val="left"/>
              <w:rPr>
                <w:rFonts w:cs="Calibri"/>
              </w:rPr>
            </w:pPr>
            <w:r>
              <w:rPr>
                <w:rFonts w:cs="Calibri"/>
              </w:rPr>
              <w:t>VACANT</w:t>
            </w:r>
          </w:p>
        </w:tc>
        <w:tc>
          <w:tcPr>
            <w:tcW w:w="4068" w:type="dxa"/>
            <w:tcBorders>
              <w:right w:val="single" w:sz="4" w:space="0" w:color="auto"/>
            </w:tcBorders>
          </w:tcPr>
          <w:p w14:paraId="6B1EFDBD" w14:textId="77777777" w:rsidR="00415346" w:rsidRDefault="00415346" w:rsidP="00415346">
            <w:pPr>
              <w:tabs>
                <w:tab w:val="left" w:pos="7655"/>
              </w:tabs>
              <w:spacing w:after="0"/>
              <w:jc w:val="left"/>
              <w:rPr>
                <w:rFonts w:cs="Calibri"/>
              </w:rPr>
            </w:pPr>
            <w:r>
              <w:rPr>
                <w:rFonts w:cs="Calibri"/>
              </w:rPr>
              <w:t>comms@toowongharriers.org.au</w:t>
            </w:r>
          </w:p>
        </w:tc>
      </w:tr>
      <w:tr w:rsidR="00415346" w14:paraId="484339C7" w14:textId="77777777" w:rsidTr="00415346">
        <w:tc>
          <w:tcPr>
            <w:tcW w:w="2830" w:type="dxa"/>
            <w:tcBorders>
              <w:left w:val="single" w:sz="4" w:space="0" w:color="auto"/>
            </w:tcBorders>
          </w:tcPr>
          <w:p w14:paraId="5AE4BA2C" w14:textId="77777777" w:rsidR="00415346" w:rsidRPr="2F5599B4" w:rsidRDefault="00415346" w:rsidP="00415346">
            <w:pPr>
              <w:tabs>
                <w:tab w:val="left" w:pos="7655"/>
              </w:tabs>
              <w:spacing w:after="0"/>
              <w:jc w:val="left"/>
              <w:rPr>
                <w:rFonts w:cs="Calibri"/>
                <w:b/>
                <w:bCs/>
              </w:rPr>
            </w:pPr>
            <w:r>
              <w:rPr>
                <w:rFonts w:cs="Calibri"/>
                <w:b/>
                <w:bCs/>
              </w:rPr>
              <w:t>Communications Officer</w:t>
            </w:r>
          </w:p>
        </w:tc>
        <w:tc>
          <w:tcPr>
            <w:tcW w:w="2453" w:type="dxa"/>
          </w:tcPr>
          <w:p w14:paraId="13C7045A" w14:textId="52A286E3" w:rsidR="00415346" w:rsidRDefault="00B146CC" w:rsidP="00415346">
            <w:pPr>
              <w:tabs>
                <w:tab w:val="left" w:pos="7655"/>
              </w:tabs>
              <w:spacing w:after="0"/>
              <w:jc w:val="left"/>
              <w:rPr>
                <w:rFonts w:cs="Calibri"/>
              </w:rPr>
            </w:pPr>
            <w:r>
              <w:rPr>
                <w:rFonts w:cs="Calibri"/>
              </w:rPr>
              <w:t>VACANT</w:t>
            </w:r>
          </w:p>
        </w:tc>
        <w:tc>
          <w:tcPr>
            <w:tcW w:w="4068" w:type="dxa"/>
            <w:tcBorders>
              <w:right w:val="single" w:sz="4" w:space="0" w:color="auto"/>
            </w:tcBorders>
          </w:tcPr>
          <w:p w14:paraId="54FEA66B" w14:textId="77777777" w:rsidR="00415346" w:rsidRDefault="00415346" w:rsidP="00415346">
            <w:pPr>
              <w:tabs>
                <w:tab w:val="left" w:pos="7655"/>
              </w:tabs>
              <w:spacing w:after="0"/>
              <w:jc w:val="left"/>
              <w:rPr>
                <w:rFonts w:cs="Calibri"/>
              </w:rPr>
            </w:pPr>
            <w:r>
              <w:rPr>
                <w:rFonts w:cs="Calibri"/>
              </w:rPr>
              <w:t>comms@toowongharriers.org.au</w:t>
            </w:r>
          </w:p>
        </w:tc>
      </w:tr>
      <w:tr w:rsidR="00415346" w14:paraId="4B8E18EF" w14:textId="77777777" w:rsidTr="00415346">
        <w:tc>
          <w:tcPr>
            <w:tcW w:w="2830" w:type="dxa"/>
            <w:tcBorders>
              <w:left w:val="single" w:sz="4" w:space="0" w:color="auto"/>
            </w:tcBorders>
          </w:tcPr>
          <w:p w14:paraId="560C5824" w14:textId="77777777" w:rsidR="00415346" w:rsidRPr="2F5599B4" w:rsidRDefault="00415346" w:rsidP="00415346">
            <w:pPr>
              <w:tabs>
                <w:tab w:val="left" w:pos="7655"/>
              </w:tabs>
              <w:spacing w:after="0"/>
              <w:jc w:val="left"/>
              <w:rPr>
                <w:rFonts w:cs="Calibri"/>
                <w:b/>
                <w:bCs/>
              </w:rPr>
            </w:pPr>
            <w:r>
              <w:rPr>
                <w:rFonts w:cs="Calibri"/>
                <w:b/>
                <w:bCs/>
              </w:rPr>
              <w:t xml:space="preserve">Facilities &amp; </w:t>
            </w:r>
            <w:r w:rsidRPr="55E04717">
              <w:rPr>
                <w:rFonts w:cs="Calibri"/>
                <w:b/>
                <w:bCs/>
              </w:rPr>
              <w:t>Grounds</w:t>
            </w:r>
            <w:r>
              <w:rPr>
                <w:rFonts w:cs="Calibri"/>
                <w:b/>
                <w:bCs/>
              </w:rPr>
              <w:t xml:space="preserve"> Officer</w:t>
            </w:r>
          </w:p>
        </w:tc>
        <w:tc>
          <w:tcPr>
            <w:tcW w:w="2453" w:type="dxa"/>
          </w:tcPr>
          <w:p w14:paraId="329E368B" w14:textId="77777777" w:rsidR="00415346" w:rsidRDefault="00415346" w:rsidP="00415346">
            <w:pPr>
              <w:tabs>
                <w:tab w:val="left" w:pos="7655"/>
              </w:tabs>
              <w:spacing w:after="0"/>
              <w:jc w:val="left"/>
              <w:rPr>
                <w:rFonts w:cs="Calibri"/>
              </w:rPr>
            </w:pPr>
            <w:r>
              <w:rPr>
                <w:rFonts w:cs="Calibri"/>
              </w:rPr>
              <w:t>VACANT</w:t>
            </w:r>
          </w:p>
        </w:tc>
        <w:tc>
          <w:tcPr>
            <w:tcW w:w="4068" w:type="dxa"/>
            <w:tcBorders>
              <w:right w:val="single" w:sz="4" w:space="0" w:color="auto"/>
            </w:tcBorders>
          </w:tcPr>
          <w:p w14:paraId="7A9F47B0" w14:textId="77777777" w:rsidR="00415346" w:rsidRDefault="00415346" w:rsidP="00415346">
            <w:pPr>
              <w:tabs>
                <w:tab w:val="left" w:pos="7655"/>
              </w:tabs>
              <w:spacing w:after="0"/>
              <w:jc w:val="left"/>
              <w:rPr>
                <w:rFonts w:cs="Calibri"/>
              </w:rPr>
            </w:pPr>
          </w:p>
        </w:tc>
      </w:tr>
      <w:tr w:rsidR="00415346" w14:paraId="0E94946D" w14:textId="77777777" w:rsidTr="00415346">
        <w:tc>
          <w:tcPr>
            <w:tcW w:w="2830" w:type="dxa"/>
            <w:tcBorders>
              <w:left w:val="single" w:sz="4" w:space="0" w:color="auto"/>
            </w:tcBorders>
          </w:tcPr>
          <w:p w14:paraId="255F552E" w14:textId="77777777" w:rsidR="00415346" w:rsidRDefault="00415346" w:rsidP="00415346">
            <w:pPr>
              <w:tabs>
                <w:tab w:val="left" w:pos="7655"/>
              </w:tabs>
              <w:spacing w:after="0"/>
              <w:jc w:val="left"/>
              <w:rPr>
                <w:rFonts w:cs="Calibri"/>
                <w:b/>
                <w:bCs/>
              </w:rPr>
            </w:pPr>
            <w:r>
              <w:rPr>
                <w:rFonts w:cs="Calibri"/>
                <w:b/>
                <w:bCs/>
              </w:rPr>
              <w:t>Coaching Coordinator</w:t>
            </w:r>
          </w:p>
        </w:tc>
        <w:tc>
          <w:tcPr>
            <w:tcW w:w="2453" w:type="dxa"/>
          </w:tcPr>
          <w:p w14:paraId="55537CB5" w14:textId="77777777" w:rsidR="00415346" w:rsidRDefault="00415346" w:rsidP="00415346">
            <w:pPr>
              <w:tabs>
                <w:tab w:val="left" w:pos="7655"/>
              </w:tabs>
              <w:spacing w:after="0"/>
              <w:jc w:val="left"/>
              <w:rPr>
                <w:rFonts w:cs="Calibri"/>
              </w:rPr>
            </w:pPr>
            <w:r>
              <w:rPr>
                <w:rFonts w:cs="Calibri"/>
              </w:rPr>
              <w:t xml:space="preserve">Sally </w:t>
            </w:r>
            <w:proofErr w:type="spellStart"/>
            <w:r>
              <w:rPr>
                <w:rFonts w:cs="Calibri"/>
              </w:rPr>
              <w:t>Geagea</w:t>
            </w:r>
            <w:proofErr w:type="spellEnd"/>
          </w:p>
        </w:tc>
        <w:tc>
          <w:tcPr>
            <w:tcW w:w="4068" w:type="dxa"/>
            <w:tcBorders>
              <w:right w:val="single" w:sz="4" w:space="0" w:color="auto"/>
            </w:tcBorders>
          </w:tcPr>
          <w:p w14:paraId="7EE41207" w14:textId="77777777" w:rsidR="00415346" w:rsidRDefault="00415346" w:rsidP="00415346">
            <w:pPr>
              <w:tabs>
                <w:tab w:val="left" w:pos="7655"/>
              </w:tabs>
              <w:spacing w:after="0"/>
              <w:jc w:val="left"/>
              <w:rPr>
                <w:rFonts w:cs="Calibri"/>
              </w:rPr>
            </w:pPr>
            <w:r>
              <w:rPr>
                <w:rFonts w:cs="Calibri"/>
              </w:rPr>
              <w:t>coaching@toowongharriers.org.au</w:t>
            </w:r>
          </w:p>
        </w:tc>
      </w:tr>
      <w:tr w:rsidR="00415346" w14:paraId="2235E4F0" w14:textId="77777777" w:rsidTr="00415346">
        <w:tc>
          <w:tcPr>
            <w:tcW w:w="2830" w:type="dxa"/>
            <w:tcBorders>
              <w:left w:val="single" w:sz="4" w:space="0" w:color="auto"/>
            </w:tcBorders>
          </w:tcPr>
          <w:p w14:paraId="750ED311" w14:textId="77777777" w:rsidR="00415346" w:rsidRDefault="00415346" w:rsidP="00415346">
            <w:pPr>
              <w:tabs>
                <w:tab w:val="left" w:pos="7655"/>
              </w:tabs>
              <w:spacing w:after="0"/>
              <w:jc w:val="left"/>
              <w:rPr>
                <w:rFonts w:cs="Calibri"/>
                <w:b/>
                <w:bCs/>
              </w:rPr>
            </w:pPr>
            <w:r>
              <w:rPr>
                <w:rFonts w:cs="Calibri"/>
                <w:b/>
                <w:bCs/>
              </w:rPr>
              <w:t>Team Manager</w:t>
            </w:r>
          </w:p>
        </w:tc>
        <w:tc>
          <w:tcPr>
            <w:tcW w:w="2453" w:type="dxa"/>
          </w:tcPr>
          <w:p w14:paraId="54C4193A" w14:textId="77777777" w:rsidR="00415346" w:rsidRDefault="00415346" w:rsidP="00415346">
            <w:pPr>
              <w:tabs>
                <w:tab w:val="left" w:pos="7655"/>
              </w:tabs>
              <w:spacing w:after="0"/>
              <w:jc w:val="left"/>
              <w:rPr>
                <w:rFonts w:cs="Calibri"/>
              </w:rPr>
            </w:pPr>
            <w:r>
              <w:rPr>
                <w:rFonts w:cs="Calibri"/>
              </w:rPr>
              <w:t>Ben Wallace</w:t>
            </w:r>
          </w:p>
        </w:tc>
        <w:tc>
          <w:tcPr>
            <w:tcW w:w="4068" w:type="dxa"/>
            <w:tcBorders>
              <w:right w:val="single" w:sz="4" w:space="0" w:color="auto"/>
            </w:tcBorders>
          </w:tcPr>
          <w:p w14:paraId="0208AF33" w14:textId="77777777" w:rsidR="00415346" w:rsidRDefault="00415346" w:rsidP="00415346">
            <w:pPr>
              <w:tabs>
                <w:tab w:val="left" w:pos="7655"/>
              </w:tabs>
              <w:spacing w:after="0"/>
              <w:jc w:val="left"/>
              <w:rPr>
                <w:rFonts w:cs="Calibri"/>
              </w:rPr>
            </w:pPr>
            <w:r>
              <w:rPr>
                <w:rFonts w:cs="Calibri"/>
              </w:rPr>
              <w:t>teammanager@toowongharriers.org.au</w:t>
            </w:r>
          </w:p>
        </w:tc>
      </w:tr>
      <w:tr w:rsidR="00415346" w14:paraId="5E136935" w14:textId="77777777" w:rsidTr="00415346">
        <w:tc>
          <w:tcPr>
            <w:tcW w:w="2830" w:type="dxa"/>
            <w:tcBorders>
              <w:left w:val="single" w:sz="4" w:space="0" w:color="auto"/>
            </w:tcBorders>
          </w:tcPr>
          <w:p w14:paraId="089C8184" w14:textId="77777777" w:rsidR="00415346" w:rsidRPr="2F5599B4" w:rsidRDefault="00415346" w:rsidP="00415346">
            <w:pPr>
              <w:tabs>
                <w:tab w:val="left" w:pos="7655"/>
              </w:tabs>
              <w:spacing w:after="0"/>
              <w:jc w:val="left"/>
              <w:rPr>
                <w:rFonts w:cs="Calibri"/>
                <w:b/>
                <w:bCs/>
              </w:rPr>
            </w:pPr>
            <w:r>
              <w:rPr>
                <w:rFonts w:cs="Calibri"/>
                <w:b/>
                <w:bCs/>
              </w:rPr>
              <w:t>Recordings Officer</w:t>
            </w:r>
          </w:p>
        </w:tc>
        <w:tc>
          <w:tcPr>
            <w:tcW w:w="2453" w:type="dxa"/>
          </w:tcPr>
          <w:p w14:paraId="77216384" w14:textId="77777777" w:rsidR="00415346" w:rsidRDefault="00415346" w:rsidP="00415346">
            <w:pPr>
              <w:tabs>
                <w:tab w:val="left" w:pos="7655"/>
              </w:tabs>
              <w:spacing w:after="0"/>
              <w:jc w:val="left"/>
              <w:rPr>
                <w:rFonts w:asciiTheme="minorHAnsi" w:eastAsiaTheme="minorEastAsia" w:hAnsiTheme="minorHAnsi" w:cstheme="minorBidi"/>
                <w:color w:val="201F1E"/>
              </w:rPr>
            </w:pPr>
            <w:r>
              <w:rPr>
                <w:rFonts w:asciiTheme="minorHAnsi" w:eastAsiaTheme="minorEastAsia" w:hAnsiTheme="minorHAnsi" w:cstheme="minorBidi"/>
                <w:color w:val="201F1E"/>
              </w:rPr>
              <w:t>Sarah Moore</w:t>
            </w:r>
          </w:p>
        </w:tc>
        <w:tc>
          <w:tcPr>
            <w:tcW w:w="4068" w:type="dxa"/>
            <w:tcBorders>
              <w:right w:val="single" w:sz="4" w:space="0" w:color="auto"/>
            </w:tcBorders>
          </w:tcPr>
          <w:p w14:paraId="56F3B27E" w14:textId="77777777" w:rsidR="00415346" w:rsidRDefault="00415346" w:rsidP="00415346">
            <w:pPr>
              <w:tabs>
                <w:tab w:val="left" w:pos="7655"/>
              </w:tabs>
              <w:spacing w:after="0"/>
              <w:jc w:val="left"/>
              <w:rPr>
                <w:rFonts w:asciiTheme="minorHAnsi" w:eastAsiaTheme="minorEastAsia" w:hAnsiTheme="minorHAnsi" w:cstheme="minorBidi"/>
                <w:color w:val="201F1E"/>
              </w:rPr>
            </w:pPr>
            <w:r>
              <w:rPr>
                <w:rFonts w:asciiTheme="minorHAnsi" w:eastAsiaTheme="minorEastAsia" w:hAnsiTheme="minorHAnsi" w:cstheme="minorBidi"/>
                <w:color w:val="201F1E"/>
              </w:rPr>
              <w:t>recording</w:t>
            </w:r>
            <w:r>
              <w:rPr>
                <w:rFonts w:cs="Calibri"/>
              </w:rPr>
              <w:t>@toowongharriers.org.au</w:t>
            </w:r>
          </w:p>
        </w:tc>
      </w:tr>
      <w:tr w:rsidR="00415346" w14:paraId="3454D096" w14:textId="77777777" w:rsidTr="00415346">
        <w:tc>
          <w:tcPr>
            <w:tcW w:w="2830" w:type="dxa"/>
            <w:tcBorders>
              <w:left w:val="single" w:sz="4" w:space="0" w:color="auto"/>
            </w:tcBorders>
          </w:tcPr>
          <w:p w14:paraId="29B80380" w14:textId="77777777" w:rsidR="00415346" w:rsidRDefault="00415346" w:rsidP="00415346">
            <w:pPr>
              <w:tabs>
                <w:tab w:val="left" w:pos="7655"/>
              </w:tabs>
              <w:spacing w:after="0"/>
              <w:jc w:val="left"/>
              <w:rPr>
                <w:rFonts w:cs="Calibri"/>
                <w:b/>
                <w:bCs/>
              </w:rPr>
            </w:pPr>
            <w:r w:rsidRPr="55E04717">
              <w:rPr>
                <w:rFonts w:cs="Calibri"/>
                <w:b/>
                <w:bCs/>
              </w:rPr>
              <w:t>Senior QA Co-ordinator</w:t>
            </w:r>
          </w:p>
        </w:tc>
        <w:tc>
          <w:tcPr>
            <w:tcW w:w="2453" w:type="dxa"/>
          </w:tcPr>
          <w:p w14:paraId="136B18E6" w14:textId="77777777" w:rsidR="00415346" w:rsidRDefault="00415346" w:rsidP="00415346">
            <w:pPr>
              <w:tabs>
                <w:tab w:val="left" w:pos="7655"/>
              </w:tabs>
              <w:spacing w:after="0"/>
              <w:jc w:val="left"/>
              <w:rPr>
                <w:rFonts w:asciiTheme="minorHAnsi" w:eastAsiaTheme="minorEastAsia" w:hAnsiTheme="minorHAnsi" w:cstheme="minorBidi"/>
                <w:color w:val="201F1E"/>
              </w:rPr>
            </w:pPr>
            <w:r>
              <w:t>Wayne Adams</w:t>
            </w:r>
          </w:p>
        </w:tc>
        <w:tc>
          <w:tcPr>
            <w:tcW w:w="4068" w:type="dxa"/>
            <w:tcBorders>
              <w:right w:val="single" w:sz="4" w:space="0" w:color="auto"/>
            </w:tcBorders>
          </w:tcPr>
          <w:p w14:paraId="0EA6E967" w14:textId="77777777" w:rsidR="00415346" w:rsidRDefault="00000000" w:rsidP="00415346">
            <w:pPr>
              <w:tabs>
                <w:tab w:val="left" w:pos="7655"/>
              </w:tabs>
              <w:spacing w:after="0"/>
              <w:jc w:val="left"/>
              <w:rPr>
                <w:rFonts w:asciiTheme="minorHAnsi" w:eastAsiaTheme="minorEastAsia" w:hAnsiTheme="minorHAnsi" w:cstheme="minorBidi"/>
                <w:color w:val="201F1E"/>
              </w:rPr>
            </w:pPr>
            <w:hyperlink r:id="rId21" w:history="1">
              <w:r w:rsidR="00415346" w:rsidRPr="00EE4923">
                <w:rPr>
                  <w:rFonts w:asciiTheme="minorHAnsi" w:eastAsiaTheme="minorEastAsia" w:hAnsiTheme="minorHAnsi" w:cstheme="minorBidi"/>
                  <w:color w:val="201F1E"/>
                </w:rPr>
                <w:t>seniors@toowongharriers.org.au</w:t>
              </w:r>
            </w:hyperlink>
          </w:p>
        </w:tc>
      </w:tr>
      <w:tr w:rsidR="00415346" w14:paraId="5DFA3A75" w14:textId="77777777" w:rsidTr="00415346">
        <w:tc>
          <w:tcPr>
            <w:tcW w:w="2830" w:type="dxa"/>
            <w:tcBorders>
              <w:left w:val="single" w:sz="4" w:space="0" w:color="auto"/>
            </w:tcBorders>
          </w:tcPr>
          <w:p w14:paraId="34D2DEDD" w14:textId="77777777" w:rsidR="00415346" w:rsidRPr="2F5599B4" w:rsidRDefault="00415346" w:rsidP="00415346">
            <w:pPr>
              <w:tabs>
                <w:tab w:val="left" w:pos="7655"/>
              </w:tabs>
              <w:spacing w:after="0"/>
              <w:jc w:val="left"/>
              <w:rPr>
                <w:rFonts w:cs="Calibri"/>
                <w:b/>
                <w:bCs/>
              </w:rPr>
            </w:pPr>
            <w:r w:rsidRPr="2F5599B4">
              <w:rPr>
                <w:rFonts w:cs="Calibri"/>
                <w:b/>
                <w:bCs/>
              </w:rPr>
              <w:t>Committee Members</w:t>
            </w:r>
          </w:p>
        </w:tc>
        <w:tc>
          <w:tcPr>
            <w:tcW w:w="2453" w:type="dxa"/>
          </w:tcPr>
          <w:p w14:paraId="18BC8BFF" w14:textId="77777777" w:rsidR="00415346" w:rsidRPr="2F5599B4" w:rsidRDefault="00415346" w:rsidP="00415346">
            <w:pPr>
              <w:tabs>
                <w:tab w:val="left" w:pos="7655"/>
              </w:tabs>
              <w:spacing w:after="0"/>
              <w:jc w:val="left"/>
              <w:rPr>
                <w:rFonts w:cs="Calibri"/>
              </w:rPr>
            </w:pPr>
            <w:r>
              <w:rPr>
                <w:rFonts w:cs="Calibri"/>
              </w:rPr>
              <w:t>Bruce Jones</w:t>
            </w:r>
          </w:p>
        </w:tc>
        <w:tc>
          <w:tcPr>
            <w:tcW w:w="4068" w:type="dxa"/>
            <w:vMerge w:val="restart"/>
            <w:tcBorders>
              <w:right w:val="single" w:sz="4" w:space="0" w:color="auto"/>
            </w:tcBorders>
          </w:tcPr>
          <w:p w14:paraId="14536299" w14:textId="77777777" w:rsidR="00415346" w:rsidRDefault="00415346" w:rsidP="00415346">
            <w:pPr>
              <w:tabs>
                <w:tab w:val="left" w:pos="7655"/>
              </w:tabs>
              <w:spacing w:after="0"/>
              <w:jc w:val="left"/>
              <w:rPr>
                <w:rFonts w:cs="Calibri"/>
              </w:rPr>
            </w:pPr>
          </w:p>
        </w:tc>
      </w:tr>
      <w:tr w:rsidR="00415346" w14:paraId="23BAD3FE" w14:textId="77777777" w:rsidTr="00415346">
        <w:tc>
          <w:tcPr>
            <w:tcW w:w="2830" w:type="dxa"/>
            <w:tcBorders>
              <w:left w:val="single" w:sz="4" w:space="0" w:color="auto"/>
            </w:tcBorders>
          </w:tcPr>
          <w:p w14:paraId="63A18127" w14:textId="77777777" w:rsidR="00415346" w:rsidRPr="2F5599B4" w:rsidRDefault="00415346" w:rsidP="00415346">
            <w:pPr>
              <w:tabs>
                <w:tab w:val="left" w:pos="7655"/>
              </w:tabs>
              <w:spacing w:after="0"/>
              <w:jc w:val="left"/>
              <w:rPr>
                <w:rFonts w:cs="Calibri"/>
                <w:b/>
                <w:bCs/>
              </w:rPr>
            </w:pPr>
          </w:p>
        </w:tc>
        <w:tc>
          <w:tcPr>
            <w:tcW w:w="2453" w:type="dxa"/>
          </w:tcPr>
          <w:p w14:paraId="45E4AF87" w14:textId="77777777" w:rsidR="00415346" w:rsidRDefault="00415346" w:rsidP="00415346">
            <w:pPr>
              <w:tabs>
                <w:tab w:val="left" w:pos="7655"/>
              </w:tabs>
              <w:spacing w:after="0"/>
              <w:jc w:val="left"/>
              <w:rPr>
                <w:rFonts w:cs="Calibri"/>
              </w:rPr>
            </w:pPr>
            <w:proofErr w:type="spellStart"/>
            <w:r>
              <w:rPr>
                <w:rFonts w:cs="Calibri"/>
              </w:rPr>
              <w:t>Darryn</w:t>
            </w:r>
            <w:proofErr w:type="spellEnd"/>
            <w:r>
              <w:rPr>
                <w:rFonts w:cs="Calibri"/>
              </w:rPr>
              <w:t xml:space="preserve"> Bryant</w:t>
            </w:r>
          </w:p>
        </w:tc>
        <w:tc>
          <w:tcPr>
            <w:tcW w:w="4068" w:type="dxa"/>
            <w:vMerge/>
            <w:tcBorders>
              <w:right w:val="single" w:sz="4" w:space="0" w:color="auto"/>
            </w:tcBorders>
          </w:tcPr>
          <w:p w14:paraId="712E9945" w14:textId="77777777" w:rsidR="00415346" w:rsidRDefault="00415346" w:rsidP="00415346">
            <w:pPr>
              <w:tabs>
                <w:tab w:val="left" w:pos="7655"/>
              </w:tabs>
              <w:spacing w:after="0"/>
              <w:jc w:val="left"/>
              <w:rPr>
                <w:rFonts w:cs="Calibri"/>
              </w:rPr>
            </w:pPr>
          </w:p>
        </w:tc>
      </w:tr>
      <w:tr w:rsidR="00415346" w14:paraId="43DAB2C1" w14:textId="77777777" w:rsidTr="00415346">
        <w:tc>
          <w:tcPr>
            <w:tcW w:w="2830" w:type="dxa"/>
            <w:tcBorders>
              <w:left w:val="single" w:sz="4" w:space="0" w:color="auto"/>
            </w:tcBorders>
          </w:tcPr>
          <w:p w14:paraId="51638EB7" w14:textId="77777777" w:rsidR="00415346" w:rsidRPr="2F5599B4" w:rsidRDefault="00415346" w:rsidP="00415346">
            <w:pPr>
              <w:tabs>
                <w:tab w:val="left" w:pos="7655"/>
              </w:tabs>
              <w:spacing w:after="0"/>
              <w:jc w:val="left"/>
              <w:rPr>
                <w:rFonts w:cs="Calibri"/>
                <w:b/>
                <w:bCs/>
              </w:rPr>
            </w:pPr>
          </w:p>
        </w:tc>
        <w:tc>
          <w:tcPr>
            <w:tcW w:w="2453" w:type="dxa"/>
          </w:tcPr>
          <w:p w14:paraId="7366DB58" w14:textId="77777777" w:rsidR="00415346" w:rsidRDefault="00415346" w:rsidP="00415346">
            <w:pPr>
              <w:tabs>
                <w:tab w:val="left" w:pos="7655"/>
              </w:tabs>
              <w:spacing w:after="0"/>
              <w:jc w:val="left"/>
              <w:rPr>
                <w:rFonts w:cs="Calibri"/>
              </w:rPr>
            </w:pPr>
            <w:r>
              <w:rPr>
                <w:rFonts w:cs="Calibri"/>
              </w:rPr>
              <w:t>Adam Scott</w:t>
            </w:r>
          </w:p>
        </w:tc>
        <w:tc>
          <w:tcPr>
            <w:tcW w:w="4068" w:type="dxa"/>
            <w:vMerge/>
            <w:tcBorders>
              <w:right w:val="single" w:sz="4" w:space="0" w:color="auto"/>
            </w:tcBorders>
          </w:tcPr>
          <w:p w14:paraId="4BF9A924" w14:textId="77777777" w:rsidR="00415346" w:rsidRDefault="00415346" w:rsidP="00415346">
            <w:pPr>
              <w:tabs>
                <w:tab w:val="left" w:pos="7655"/>
              </w:tabs>
              <w:spacing w:after="0"/>
              <w:jc w:val="left"/>
              <w:rPr>
                <w:rFonts w:cs="Calibri"/>
              </w:rPr>
            </w:pPr>
          </w:p>
        </w:tc>
      </w:tr>
      <w:tr w:rsidR="00415346" w14:paraId="190E419E" w14:textId="77777777" w:rsidTr="00415346">
        <w:tc>
          <w:tcPr>
            <w:tcW w:w="2830" w:type="dxa"/>
            <w:tcBorders>
              <w:left w:val="single" w:sz="4" w:space="0" w:color="auto"/>
            </w:tcBorders>
          </w:tcPr>
          <w:p w14:paraId="38086670" w14:textId="77777777" w:rsidR="00415346" w:rsidRPr="2F5599B4" w:rsidRDefault="00415346" w:rsidP="00415346">
            <w:pPr>
              <w:tabs>
                <w:tab w:val="left" w:pos="7655"/>
              </w:tabs>
              <w:spacing w:after="0"/>
              <w:jc w:val="left"/>
              <w:rPr>
                <w:rFonts w:cs="Calibri"/>
                <w:b/>
                <w:bCs/>
              </w:rPr>
            </w:pPr>
          </w:p>
        </w:tc>
        <w:tc>
          <w:tcPr>
            <w:tcW w:w="2453" w:type="dxa"/>
          </w:tcPr>
          <w:p w14:paraId="354EA5BD" w14:textId="77777777" w:rsidR="00415346" w:rsidRDefault="00415346" w:rsidP="00415346">
            <w:pPr>
              <w:tabs>
                <w:tab w:val="left" w:pos="7655"/>
              </w:tabs>
              <w:spacing w:after="0"/>
              <w:jc w:val="left"/>
              <w:rPr>
                <w:rFonts w:cs="Calibri"/>
              </w:rPr>
            </w:pPr>
            <w:r>
              <w:rPr>
                <w:rFonts w:cs="Calibri"/>
              </w:rPr>
              <w:t>Chris Scott</w:t>
            </w:r>
          </w:p>
        </w:tc>
        <w:tc>
          <w:tcPr>
            <w:tcW w:w="4068" w:type="dxa"/>
            <w:vMerge/>
            <w:tcBorders>
              <w:right w:val="single" w:sz="4" w:space="0" w:color="auto"/>
            </w:tcBorders>
          </w:tcPr>
          <w:p w14:paraId="25390F57" w14:textId="77777777" w:rsidR="00415346" w:rsidRDefault="00415346" w:rsidP="00415346">
            <w:pPr>
              <w:tabs>
                <w:tab w:val="left" w:pos="7655"/>
              </w:tabs>
              <w:spacing w:after="0"/>
              <w:jc w:val="left"/>
              <w:rPr>
                <w:rFonts w:cs="Calibri"/>
              </w:rPr>
            </w:pPr>
          </w:p>
        </w:tc>
      </w:tr>
      <w:tr w:rsidR="00415346" w14:paraId="5E66DF30" w14:textId="77777777" w:rsidTr="00415346">
        <w:tc>
          <w:tcPr>
            <w:tcW w:w="2830" w:type="dxa"/>
            <w:tcBorders>
              <w:left w:val="single" w:sz="4" w:space="0" w:color="auto"/>
            </w:tcBorders>
          </w:tcPr>
          <w:p w14:paraId="52F8090A" w14:textId="77777777" w:rsidR="00415346" w:rsidRPr="2F5599B4" w:rsidRDefault="00415346" w:rsidP="00415346">
            <w:pPr>
              <w:tabs>
                <w:tab w:val="left" w:pos="7655"/>
              </w:tabs>
              <w:spacing w:after="0"/>
              <w:jc w:val="left"/>
              <w:rPr>
                <w:rFonts w:cs="Calibri"/>
                <w:b/>
                <w:bCs/>
              </w:rPr>
            </w:pPr>
          </w:p>
        </w:tc>
        <w:tc>
          <w:tcPr>
            <w:tcW w:w="2453" w:type="dxa"/>
          </w:tcPr>
          <w:p w14:paraId="107F98C8" w14:textId="77777777" w:rsidR="00415346" w:rsidRDefault="00415346" w:rsidP="00415346">
            <w:pPr>
              <w:tabs>
                <w:tab w:val="left" w:pos="7655"/>
              </w:tabs>
              <w:spacing w:after="0"/>
              <w:jc w:val="left"/>
              <w:rPr>
                <w:rFonts w:cs="Calibri"/>
              </w:rPr>
            </w:pPr>
            <w:r>
              <w:rPr>
                <w:rFonts w:cs="Calibri"/>
              </w:rPr>
              <w:t>Darren Aldridge</w:t>
            </w:r>
          </w:p>
        </w:tc>
        <w:tc>
          <w:tcPr>
            <w:tcW w:w="4068" w:type="dxa"/>
            <w:vMerge/>
            <w:tcBorders>
              <w:right w:val="single" w:sz="4" w:space="0" w:color="auto"/>
            </w:tcBorders>
          </w:tcPr>
          <w:p w14:paraId="0A14E376" w14:textId="77777777" w:rsidR="00415346" w:rsidRDefault="00415346" w:rsidP="00415346">
            <w:pPr>
              <w:tabs>
                <w:tab w:val="left" w:pos="7655"/>
              </w:tabs>
              <w:spacing w:after="0"/>
              <w:jc w:val="left"/>
              <w:rPr>
                <w:rFonts w:cs="Calibri"/>
              </w:rPr>
            </w:pPr>
          </w:p>
        </w:tc>
      </w:tr>
      <w:tr w:rsidR="00415346" w14:paraId="2FBFC653" w14:textId="77777777" w:rsidTr="00415346">
        <w:tc>
          <w:tcPr>
            <w:tcW w:w="2830" w:type="dxa"/>
            <w:tcBorders>
              <w:left w:val="single" w:sz="4" w:space="0" w:color="auto"/>
            </w:tcBorders>
          </w:tcPr>
          <w:p w14:paraId="2B8D0C8E" w14:textId="77777777" w:rsidR="00415346" w:rsidRPr="2F5599B4" w:rsidRDefault="00415346" w:rsidP="00415346">
            <w:pPr>
              <w:tabs>
                <w:tab w:val="left" w:pos="7655"/>
              </w:tabs>
              <w:spacing w:after="0"/>
              <w:jc w:val="left"/>
              <w:rPr>
                <w:rFonts w:cs="Calibri"/>
                <w:b/>
                <w:bCs/>
              </w:rPr>
            </w:pPr>
          </w:p>
        </w:tc>
        <w:tc>
          <w:tcPr>
            <w:tcW w:w="2453" w:type="dxa"/>
          </w:tcPr>
          <w:p w14:paraId="5D276E70" w14:textId="77777777" w:rsidR="00415346" w:rsidRDefault="00415346" w:rsidP="00415346">
            <w:pPr>
              <w:tabs>
                <w:tab w:val="left" w:pos="7655"/>
              </w:tabs>
              <w:spacing w:after="0"/>
              <w:jc w:val="left"/>
              <w:rPr>
                <w:rFonts w:cs="Calibri"/>
              </w:rPr>
            </w:pPr>
            <w:r>
              <w:rPr>
                <w:rFonts w:cs="Calibri"/>
              </w:rPr>
              <w:t>Doug Logan</w:t>
            </w:r>
          </w:p>
        </w:tc>
        <w:tc>
          <w:tcPr>
            <w:tcW w:w="4068" w:type="dxa"/>
            <w:vMerge/>
            <w:tcBorders>
              <w:right w:val="single" w:sz="4" w:space="0" w:color="auto"/>
            </w:tcBorders>
          </w:tcPr>
          <w:p w14:paraId="4CC4AA22" w14:textId="77777777" w:rsidR="00415346" w:rsidRDefault="00415346" w:rsidP="00415346">
            <w:pPr>
              <w:tabs>
                <w:tab w:val="left" w:pos="7655"/>
              </w:tabs>
              <w:spacing w:after="0"/>
              <w:jc w:val="left"/>
              <w:rPr>
                <w:rFonts w:cs="Calibri"/>
              </w:rPr>
            </w:pPr>
          </w:p>
        </w:tc>
      </w:tr>
      <w:tr w:rsidR="00415346" w14:paraId="380498F2" w14:textId="77777777" w:rsidTr="00415346">
        <w:tc>
          <w:tcPr>
            <w:tcW w:w="2830" w:type="dxa"/>
            <w:tcBorders>
              <w:left w:val="single" w:sz="4" w:space="0" w:color="auto"/>
            </w:tcBorders>
          </w:tcPr>
          <w:p w14:paraId="6B282E2C" w14:textId="77777777" w:rsidR="00415346" w:rsidRPr="2F5599B4" w:rsidRDefault="00415346" w:rsidP="00415346">
            <w:pPr>
              <w:tabs>
                <w:tab w:val="left" w:pos="7655"/>
              </w:tabs>
              <w:spacing w:after="0"/>
              <w:jc w:val="left"/>
              <w:rPr>
                <w:rFonts w:cs="Calibri"/>
                <w:b/>
                <w:bCs/>
              </w:rPr>
            </w:pPr>
          </w:p>
        </w:tc>
        <w:tc>
          <w:tcPr>
            <w:tcW w:w="2453" w:type="dxa"/>
          </w:tcPr>
          <w:p w14:paraId="7F804DE2" w14:textId="77777777" w:rsidR="00415346" w:rsidRDefault="00415346" w:rsidP="00415346">
            <w:pPr>
              <w:tabs>
                <w:tab w:val="left" w:pos="7655"/>
              </w:tabs>
              <w:spacing w:after="0"/>
              <w:jc w:val="left"/>
              <w:rPr>
                <w:rFonts w:cs="Calibri"/>
              </w:rPr>
            </w:pPr>
            <w:r>
              <w:rPr>
                <w:rFonts w:cs="Calibri"/>
              </w:rPr>
              <w:t>K</w:t>
            </w:r>
            <w:r>
              <w:t>ris Hacker</w:t>
            </w:r>
          </w:p>
        </w:tc>
        <w:tc>
          <w:tcPr>
            <w:tcW w:w="4068" w:type="dxa"/>
            <w:vMerge/>
            <w:tcBorders>
              <w:right w:val="single" w:sz="4" w:space="0" w:color="auto"/>
            </w:tcBorders>
          </w:tcPr>
          <w:p w14:paraId="7838D9B3" w14:textId="77777777" w:rsidR="00415346" w:rsidRDefault="00415346" w:rsidP="00415346">
            <w:pPr>
              <w:tabs>
                <w:tab w:val="left" w:pos="7655"/>
              </w:tabs>
              <w:spacing w:after="0"/>
              <w:jc w:val="left"/>
              <w:rPr>
                <w:rFonts w:cs="Calibri"/>
              </w:rPr>
            </w:pPr>
          </w:p>
        </w:tc>
      </w:tr>
      <w:tr w:rsidR="00415346" w14:paraId="23D214CC" w14:textId="77777777" w:rsidTr="00415346">
        <w:tc>
          <w:tcPr>
            <w:tcW w:w="2830" w:type="dxa"/>
            <w:tcBorders>
              <w:left w:val="single" w:sz="4" w:space="0" w:color="auto"/>
            </w:tcBorders>
          </w:tcPr>
          <w:p w14:paraId="236C4B91" w14:textId="77777777" w:rsidR="00415346" w:rsidRPr="2F5599B4" w:rsidRDefault="00415346" w:rsidP="00415346">
            <w:pPr>
              <w:tabs>
                <w:tab w:val="left" w:pos="7655"/>
              </w:tabs>
              <w:spacing w:after="0"/>
              <w:jc w:val="left"/>
              <w:rPr>
                <w:rFonts w:cs="Calibri"/>
                <w:b/>
                <w:bCs/>
              </w:rPr>
            </w:pPr>
          </w:p>
        </w:tc>
        <w:tc>
          <w:tcPr>
            <w:tcW w:w="2453" w:type="dxa"/>
          </w:tcPr>
          <w:p w14:paraId="0C9BB060" w14:textId="77777777" w:rsidR="00415346" w:rsidRDefault="00415346" w:rsidP="00415346">
            <w:pPr>
              <w:tabs>
                <w:tab w:val="left" w:pos="7655"/>
              </w:tabs>
              <w:spacing w:after="0"/>
              <w:jc w:val="left"/>
              <w:rPr>
                <w:rFonts w:cs="Calibri"/>
              </w:rPr>
            </w:pPr>
            <w:r>
              <w:rPr>
                <w:rFonts w:cs="Calibri"/>
              </w:rPr>
              <w:t>Helen Webster</w:t>
            </w:r>
          </w:p>
        </w:tc>
        <w:tc>
          <w:tcPr>
            <w:tcW w:w="4068" w:type="dxa"/>
            <w:vMerge/>
            <w:tcBorders>
              <w:right w:val="single" w:sz="4" w:space="0" w:color="auto"/>
            </w:tcBorders>
          </w:tcPr>
          <w:p w14:paraId="4BCA1D47" w14:textId="77777777" w:rsidR="00415346" w:rsidRDefault="00415346" w:rsidP="00415346">
            <w:pPr>
              <w:tabs>
                <w:tab w:val="left" w:pos="7655"/>
              </w:tabs>
              <w:spacing w:after="0"/>
              <w:jc w:val="left"/>
              <w:rPr>
                <w:rFonts w:cs="Calibri"/>
              </w:rPr>
            </w:pPr>
          </w:p>
        </w:tc>
      </w:tr>
      <w:tr w:rsidR="00415346" w:rsidRPr="00EE4923" w14:paraId="0B7B8968" w14:textId="77777777" w:rsidTr="00415346">
        <w:trPr>
          <w:trHeight w:val="643"/>
        </w:trPr>
        <w:tc>
          <w:tcPr>
            <w:tcW w:w="9351" w:type="dxa"/>
            <w:gridSpan w:val="3"/>
            <w:tcBorders>
              <w:left w:val="single" w:sz="4" w:space="0" w:color="auto"/>
              <w:right w:val="single" w:sz="4" w:space="0" w:color="auto"/>
            </w:tcBorders>
            <w:shd w:val="clear" w:color="auto" w:fill="4472C4" w:themeFill="accent1"/>
            <w:vAlign w:val="center"/>
          </w:tcPr>
          <w:p w14:paraId="4D748E15" w14:textId="77777777" w:rsidR="00415346" w:rsidRPr="00EE4923" w:rsidRDefault="00415346" w:rsidP="002D66C8">
            <w:pPr>
              <w:spacing w:before="200" w:after="0"/>
              <w:jc w:val="center"/>
              <w:rPr>
                <w:rFonts w:cs="Calibri"/>
                <w:b/>
                <w:bCs/>
                <w:color w:val="FFFFFF" w:themeColor="background1"/>
                <w:sz w:val="24"/>
                <w:szCs w:val="24"/>
              </w:rPr>
            </w:pPr>
            <w:r w:rsidRPr="00EE4923">
              <w:rPr>
                <w:rFonts w:cs="Calibri"/>
                <w:b/>
                <w:bCs/>
                <w:color w:val="FFFFFF" w:themeColor="background1"/>
                <w:sz w:val="24"/>
                <w:szCs w:val="24"/>
              </w:rPr>
              <w:t>Support Roles (non-committee positions)</w:t>
            </w:r>
          </w:p>
        </w:tc>
      </w:tr>
      <w:tr w:rsidR="00415346" w:rsidRPr="00EE4923" w14:paraId="39352B42" w14:textId="77777777" w:rsidTr="00415346">
        <w:tc>
          <w:tcPr>
            <w:tcW w:w="2830" w:type="dxa"/>
            <w:tcBorders>
              <w:left w:val="single" w:sz="4" w:space="0" w:color="auto"/>
            </w:tcBorders>
          </w:tcPr>
          <w:p w14:paraId="1D532317" w14:textId="77777777" w:rsidR="00415346" w:rsidRPr="2F5599B4" w:rsidRDefault="00415346" w:rsidP="00415346">
            <w:pPr>
              <w:tabs>
                <w:tab w:val="left" w:pos="7655"/>
              </w:tabs>
              <w:spacing w:after="0"/>
              <w:jc w:val="left"/>
              <w:rPr>
                <w:rFonts w:cs="Calibri"/>
                <w:b/>
                <w:bCs/>
              </w:rPr>
            </w:pPr>
            <w:r w:rsidRPr="55E04717">
              <w:rPr>
                <w:rFonts w:cs="Calibri"/>
                <w:b/>
                <w:bCs/>
              </w:rPr>
              <w:t>Officials Coordinator</w:t>
            </w:r>
          </w:p>
        </w:tc>
        <w:tc>
          <w:tcPr>
            <w:tcW w:w="2453" w:type="dxa"/>
          </w:tcPr>
          <w:p w14:paraId="1975E7B3" w14:textId="77777777" w:rsidR="00415346" w:rsidRPr="2F5599B4" w:rsidRDefault="00415346" w:rsidP="00415346">
            <w:pPr>
              <w:tabs>
                <w:tab w:val="left" w:pos="7655"/>
              </w:tabs>
              <w:spacing w:after="0"/>
              <w:jc w:val="left"/>
              <w:rPr>
                <w:rFonts w:cs="Calibri"/>
              </w:rPr>
            </w:pPr>
            <w:r>
              <w:rPr>
                <w:rFonts w:cs="Calibri"/>
              </w:rPr>
              <w:t xml:space="preserve">Sally </w:t>
            </w:r>
            <w:proofErr w:type="spellStart"/>
            <w:r>
              <w:rPr>
                <w:rFonts w:cs="Calibri"/>
              </w:rPr>
              <w:t>Geagea</w:t>
            </w:r>
            <w:proofErr w:type="spellEnd"/>
          </w:p>
        </w:tc>
        <w:tc>
          <w:tcPr>
            <w:tcW w:w="4068" w:type="dxa"/>
            <w:tcBorders>
              <w:right w:val="single" w:sz="4" w:space="0" w:color="auto"/>
            </w:tcBorders>
          </w:tcPr>
          <w:p w14:paraId="5B46764C" w14:textId="77777777" w:rsidR="00415346" w:rsidRPr="00EE4923" w:rsidRDefault="00000000" w:rsidP="00415346">
            <w:pPr>
              <w:tabs>
                <w:tab w:val="left" w:pos="7655"/>
              </w:tabs>
              <w:spacing w:after="0"/>
              <w:jc w:val="left"/>
              <w:rPr>
                <w:rFonts w:asciiTheme="minorHAnsi" w:eastAsiaTheme="minorEastAsia" w:hAnsiTheme="minorHAnsi" w:cstheme="minorBidi"/>
                <w:color w:val="201F1E"/>
              </w:rPr>
            </w:pPr>
            <w:hyperlink r:id="rId22" w:history="1">
              <w:r w:rsidR="00415346" w:rsidRPr="00EE4923">
                <w:rPr>
                  <w:rFonts w:asciiTheme="minorHAnsi" w:eastAsiaTheme="minorEastAsia" w:hAnsiTheme="minorHAnsi" w:cstheme="minorBidi"/>
                  <w:color w:val="201F1E"/>
                </w:rPr>
                <w:t>officials@toowongharriers.org.au</w:t>
              </w:r>
            </w:hyperlink>
          </w:p>
        </w:tc>
      </w:tr>
      <w:tr w:rsidR="00415346" w14:paraId="192C7F72" w14:textId="77777777" w:rsidTr="00415346">
        <w:tc>
          <w:tcPr>
            <w:tcW w:w="2830" w:type="dxa"/>
            <w:tcBorders>
              <w:left w:val="single" w:sz="4" w:space="0" w:color="auto"/>
            </w:tcBorders>
          </w:tcPr>
          <w:p w14:paraId="47C96129" w14:textId="77777777" w:rsidR="00415346" w:rsidRPr="55E04717" w:rsidRDefault="00415346" w:rsidP="00415346">
            <w:pPr>
              <w:tabs>
                <w:tab w:val="left" w:pos="7655"/>
              </w:tabs>
              <w:spacing w:after="0"/>
              <w:jc w:val="left"/>
              <w:rPr>
                <w:rFonts w:cs="Calibri"/>
                <w:b/>
                <w:bCs/>
              </w:rPr>
            </w:pPr>
            <w:r>
              <w:rPr>
                <w:rFonts w:cs="Calibri"/>
                <w:b/>
                <w:bCs/>
              </w:rPr>
              <w:t>R</w:t>
            </w:r>
            <w:r>
              <w:rPr>
                <w:b/>
                <w:bCs/>
              </w:rPr>
              <w:t>egistrations Officer</w:t>
            </w:r>
          </w:p>
        </w:tc>
        <w:tc>
          <w:tcPr>
            <w:tcW w:w="2453" w:type="dxa"/>
          </w:tcPr>
          <w:p w14:paraId="13A1481A" w14:textId="77777777" w:rsidR="00415346" w:rsidRDefault="00415346" w:rsidP="00415346">
            <w:pPr>
              <w:tabs>
                <w:tab w:val="left" w:pos="7655"/>
              </w:tabs>
              <w:spacing w:after="0"/>
              <w:jc w:val="left"/>
              <w:rPr>
                <w:rFonts w:cs="Calibri"/>
              </w:rPr>
            </w:pPr>
            <w:r>
              <w:rPr>
                <w:rFonts w:cs="Calibri"/>
              </w:rPr>
              <w:t>Kris Hacker</w:t>
            </w:r>
          </w:p>
        </w:tc>
        <w:tc>
          <w:tcPr>
            <w:tcW w:w="4068" w:type="dxa"/>
            <w:tcBorders>
              <w:right w:val="single" w:sz="4" w:space="0" w:color="auto"/>
            </w:tcBorders>
          </w:tcPr>
          <w:p w14:paraId="2D57B7A2" w14:textId="77777777" w:rsidR="00415346" w:rsidRDefault="00415346" w:rsidP="00415346">
            <w:pPr>
              <w:tabs>
                <w:tab w:val="left" w:pos="7655"/>
              </w:tabs>
              <w:spacing w:after="0"/>
              <w:jc w:val="left"/>
              <w:rPr>
                <w:rFonts w:cs="Calibri"/>
              </w:rPr>
            </w:pPr>
            <w:r>
              <w:rPr>
                <w:rFonts w:cs="Calibri"/>
              </w:rPr>
              <w:t>registration@toowongharriers.org.au</w:t>
            </w:r>
          </w:p>
        </w:tc>
      </w:tr>
      <w:tr w:rsidR="00415346" w14:paraId="44267717" w14:textId="77777777" w:rsidTr="00415346">
        <w:tc>
          <w:tcPr>
            <w:tcW w:w="2830" w:type="dxa"/>
            <w:tcBorders>
              <w:left w:val="single" w:sz="4" w:space="0" w:color="auto"/>
            </w:tcBorders>
          </w:tcPr>
          <w:p w14:paraId="5B21F7BA" w14:textId="77777777" w:rsidR="00415346" w:rsidRPr="55E04717" w:rsidRDefault="00415346" w:rsidP="00415346">
            <w:pPr>
              <w:tabs>
                <w:tab w:val="left" w:pos="7655"/>
              </w:tabs>
              <w:spacing w:after="0"/>
              <w:jc w:val="left"/>
              <w:rPr>
                <w:rFonts w:cs="Calibri"/>
                <w:b/>
                <w:bCs/>
              </w:rPr>
            </w:pPr>
            <w:r>
              <w:rPr>
                <w:rFonts w:cs="Calibri"/>
                <w:b/>
                <w:bCs/>
              </w:rPr>
              <w:t>Program Officer</w:t>
            </w:r>
          </w:p>
        </w:tc>
        <w:tc>
          <w:tcPr>
            <w:tcW w:w="2453" w:type="dxa"/>
          </w:tcPr>
          <w:p w14:paraId="41298711" w14:textId="77777777" w:rsidR="00415346" w:rsidRDefault="00415346" w:rsidP="00415346">
            <w:pPr>
              <w:tabs>
                <w:tab w:val="left" w:pos="7655"/>
              </w:tabs>
              <w:spacing w:after="0"/>
              <w:jc w:val="left"/>
              <w:rPr>
                <w:rFonts w:cs="Calibri"/>
              </w:rPr>
            </w:pPr>
            <w:r>
              <w:rPr>
                <w:rFonts w:cs="Calibri"/>
              </w:rPr>
              <w:t>Tessa Morrison</w:t>
            </w:r>
          </w:p>
        </w:tc>
        <w:tc>
          <w:tcPr>
            <w:tcW w:w="4068" w:type="dxa"/>
            <w:tcBorders>
              <w:right w:val="single" w:sz="4" w:space="0" w:color="auto"/>
            </w:tcBorders>
          </w:tcPr>
          <w:p w14:paraId="712F719D" w14:textId="77777777" w:rsidR="00415346" w:rsidRDefault="00415346" w:rsidP="00415346">
            <w:pPr>
              <w:tabs>
                <w:tab w:val="left" w:pos="7655"/>
              </w:tabs>
              <w:spacing w:after="0"/>
              <w:jc w:val="left"/>
              <w:rPr>
                <w:rFonts w:cs="Calibri"/>
              </w:rPr>
            </w:pPr>
            <w:r>
              <w:rPr>
                <w:rFonts w:cs="Calibri"/>
              </w:rPr>
              <w:t>program@toowongharriers.org.au</w:t>
            </w:r>
          </w:p>
        </w:tc>
      </w:tr>
      <w:tr w:rsidR="00415346" w14:paraId="1BC93D5E" w14:textId="77777777" w:rsidTr="00415346">
        <w:tc>
          <w:tcPr>
            <w:tcW w:w="2830" w:type="dxa"/>
            <w:tcBorders>
              <w:left w:val="single" w:sz="4" w:space="0" w:color="auto"/>
            </w:tcBorders>
          </w:tcPr>
          <w:p w14:paraId="12B38C4B" w14:textId="77777777" w:rsidR="00415346" w:rsidRPr="55E04717" w:rsidRDefault="00415346" w:rsidP="00415346">
            <w:pPr>
              <w:tabs>
                <w:tab w:val="left" w:pos="7655"/>
              </w:tabs>
              <w:spacing w:after="0"/>
              <w:jc w:val="left"/>
              <w:rPr>
                <w:rFonts w:cs="Calibri"/>
                <w:b/>
                <w:bCs/>
              </w:rPr>
            </w:pPr>
            <w:r>
              <w:rPr>
                <w:rFonts w:cs="Calibri"/>
                <w:b/>
                <w:bCs/>
              </w:rPr>
              <w:t>Race Technology Officer</w:t>
            </w:r>
          </w:p>
        </w:tc>
        <w:tc>
          <w:tcPr>
            <w:tcW w:w="2453" w:type="dxa"/>
          </w:tcPr>
          <w:p w14:paraId="0D19D20C" w14:textId="77777777" w:rsidR="00415346" w:rsidRPr="2F5599B4" w:rsidRDefault="00415346" w:rsidP="00415346">
            <w:pPr>
              <w:tabs>
                <w:tab w:val="left" w:pos="7655"/>
              </w:tabs>
              <w:spacing w:after="0"/>
              <w:jc w:val="left"/>
              <w:rPr>
                <w:rFonts w:cs="Calibri"/>
              </w:rPr>
            </w:pPr>
            <w:r>
              <w:rPr>
                <w:rFonts w:cs="Calibri"/>
              </w:rPr>
              <w:t>Doug Logan</w:t>
            </w:r>
          </w:p>
        </w:tc>
        <w:tc>
          <w:tcPr>
            <w:tcW w:w="4068" w:type="dxa"/>
            <w:tcBorders>
              <w:right w:val="single" w:sz="4" w:space="0" w:color="auto"/>
            </w:tcBorders>
          </w:tcPr>
          <w:p w14:paraId="329BBDB3" w14:textId="77777777" w:rsidR="00415346" w:rsidRDefault="00415346" w:rsidP="00415346">
            <w:pPr>
              <w:tabs>
                <w:tab w:val="left" w:pos="7655"/>
              </w:tabs>
              <w:spacing w:after="0"/>
              <w:jc w:val="left"/>
              <w:rPr>
                <w:rFonts w:cs="Calibri"/>
              </w:rPr>
            </w:pPr>
            <w:r>
              <w:rPr>
                <w:rFonts w:cs="Calibri"/>
              </w:rPr>
              <w:t>admin@toowongharriers.org.au</w:t>
            </w:r>
          </w:p>
        </w:tc>
      </w:tr>
      <w:tr w:rsidR="00415346" w14:paraId="548CA147" w14:textId="77777777" w:rsidTr="00415346">
        <w:tc>
          <w:tcPr>
            <w:tcW w:w="2830" w:type="dxa"/>
            <w:tcBorders>
              <w:left w:val="single" w:sz="4" w:space="0" w:color="auto"/>
            </w:tcBorders>
          </w:tcPr>
          <w:p w14:paraId="1244019D" w14:textId="77777777" w:rsidR="00415346" w:rsidRDefault="00415346" w:rsidP="00415346">
            <w:pPr>
              <w:tabs>
                <w:tab w:val="left" w:pos="7655"/>
              </w:tabs>
              <w:spacing w:after="0"/>
              <w:jc w:val="left"/>
              <w:rPr>
                <w:rFonts w:cs="Calibri"/>
                <w:b/>
                <w:bCs/>
              </w:rPr>
            </w:pPr>
            <w:r>
              <w:rPr>
                <w:rFonts w:cs="Calibri"/>
                <w:b/>
                <w:bCs/>
              </w:rPr>
              <w:t>Canteen Coordinator</w:t>
            </w:r>
          </w:p>
        </w:tc>
        <w:tc>
          <w:tcPr>
            <w:tcW w:w="2453" w:type="dxa"/>
          </w:tcPr>
          <w:p w14:paraId="55FE9BEE" w14:textId="77777777" w:rsidR="00415346" w:rsidRDefault="00415346" w:rsidP="00415346">
            <w:pPr>
              <w:tabs>
                <w:tab w:val="left" w:pos="7655"/>
              </w:tabs>
              <w:spacing w:after="0"/>
              <w:jc w:val="left"/>
              <w:rPr>
                <w:rFonts w:cs="Calibri"/>
              </w:rPr>
            </w:pPr>
            <w:r>
              <w:rPr>
                <w:rFonts w:cs="Calibri"/>
              </w:rPr>
              <w:t>Helen Webster</w:t>
            </w:r>
          </w:p>
        </w:tc>
        <w:tc>
          <w:tcPr>
            <w:tcW w:w="4068" w:type="dxa"/>
            <w:tcBorders>
              <w:right w:val="single" w:sz="4" w:space="0" w:color="auto"/>
            </w:tcBorders>
          </w:tcPr>
          <w:p w14:paraId="23B0E6A2" w14:textId="77777777" w:rsidR="00415346" w:rsidRDefault="00415346" w:rsidP="00415346">
            <w:pPr>
              <w:tabs>
                <w:tab w:val="left" w:pos="7655"/>
              </w:tabs>
              <w:spacing w:after="0"/>
              <w:jc w:val="left"/>
              <w:rPr>
                <w:rFonts w:cs="Calibri"/>
              </w:rPr>
            </w:pPr>
            <w:r>
              <w:rPr>
                <w:rFonts w:cs="Calibri"/>
              </w:rPr>
              <w:t>canteen@toowongharriers.org.au</w:t>
            </w:r>
          </w:p>
        </w:tc>
      </w:tr>
      <w:tr w:rsidR="00415346" w14:paraId="65A18D26" w14:textId="77777777" w:rsidTr="00415346">
        <w:tc>
          <w:tcPr>
            <w:tcW w:w="2830" w:type="dxa"/>
            <w:tcBorders>
              <w:left w:val="single" w:sz="4" w:space="0" w:color="auto"/>
            </w:tcBorders>
          </w:tcPr>
          <w:p w14:paraId="32140520" w14:textId="77777777" w:rsidR="00415346" w:rsidRDefault="00415346" w:rsidP="00415346">
            <w:pPr>
              <w:tabs>
                <w:tab w:val="left" w:pos="7655"/>
              </w:tabs>
              <w:spacing w:after="0"/>
              <w:jc w:val="left"/>
              <w:rPr>
                <w:rFonts w:cs="Calibri"/>
                <w:b/>
                <w:bCs/>
              </w:rPr>
            </w:pPr>
            <w:r>
              <w:rPr>
                <w:rFonts w:cs="Calibri"/>
                <w:b/>
                <w:bCs/>
              </w:rPr>
              <w:t>Uniforms Officer</w:t>
            </w:r>
          </w:p>
        </w:tc>
        <w:tc>
          <w:tcPr>
            <w:tcW w:w="2453" w:type="dxa"/>
          </w:tcPr>
          <w:p w14:paraId="4515586B" w14:textId="77777777" w:rsidR="00415346" w:rsidRPr="2F5599B4" w:rsidRDefault="00415346" w:rsidP="00415346">
            <w:pPr>
              <w:tabs>
                <w:tab w:val="left" w:pos="7655"/>
              </w:tabs>
              <w:spacing w:after="0"/>
              <w:jc w:val="left"/>
              <w:rPr>
                <w:rFonts w:cs="Calibri"/>
              </w:rPr>
            </w:pPr>
            <w:r>
              <w:rPr>
                <w:rFonts w:cs="Calibri"/>
              </w:rPr>
              <w:t xml:space="preserve">Jody </w:t>
            </w:r>
            <w:proofErr w:type="spellStart"/>
            <w:r>
              <w:rPr>
                <w:rFonts w:cs="Calibri"/>
              </w:rPr>
              <w:t>Tregidgo</w:t>
            </w:r>
            <w:proofErr w:type="spellEnd"/>
            <w:r>
              <w:rPr>
                <w:rFonts w:cs="Calibri"/>
              </w:rPr>
              <w:t>/Vanessa Renton</w:t>
            </w:r>
          </w:p>
        </w:tc>
        <w:tc>
          <w:tcPr>
            <w:tcW w:w="4068" w:type="dxa"/>
            <w:tcBorders>
              <w:right w:val="single" w:sz="4" w:space="0" w:color="auto"/>
            </w:tcBorders>
          </w:tcPr>
          <w:p w14:paraId="5EEDD8C3" w14:textId="77777777" w:rsidR="00415346" w:rsidRDefault="00415346" w:rsidP="00415346">
            <w:pPr>
              <w:tabs>
                <w:tab w:val="left" w:pos="7655"/>
              </w:tabs>
              <w:spacing w:after="0"/>
              <w:jc w:val="left"/>
              <w:rPr>
                <w:rFonts w:cs="Calibri"/>
              </w:rPr>
            </w:pPr>
            <w:r>
              <w:rPr>
                <w:rFonts w:cs="Calibri"/>
              </w:rPr>
              <w:t>uniforms@toowongharriers.org.au</w:t>
            </w:r>
          </w:p>
        </w:tc>
      </w:tr>
      <w:tr w:rsidR="00415346" w14:paraId="6F7E62EE" w14:textId="77777777" w:rsidTr="00415346">
        <w:tc>
          <w:tcPr>
            <w:tcW w:w="2830" w:type="dxa"/>
            <w:tcBorders>
              <w:left w:val="single" w:sz="4" w:space="0" w:color="auto"/>
            </w:tcBorders>
          </w:tcPr>
          <w:p w14:paraId="01B0E29F" w14:textId="77777777" w:rsidR="00415346" w:rsidRPr="2F5599B4" w:rsidRDefault="00415346" w:rsidP="00415346">
            <w:pPr>
              <w:tabs>
                <w:tab w:val="left" w:pos="7655"/>
              </w:tabs>
              <w:spacing w:after="0"/>
              <w:jc w:val="left"/>
              <w:rPr>
                <w:rFonts w:cs="Calibri"/>
                <w:b/>
                <w:bCs/>
              </w:rPr>
            </w:pPr>
            <w:r>
              <w:rPr>
                <w:rFonts w:cs="Calibri"/>
                <w:b/>
                <w:bCs/>
              </w:rPr>
              <w:t>Grants Coordinator</w:t>
            </w:r>
          </w:p>
        </w:tc>
        <w:tc>
          <w:tcPr>
            <w:tcW w:w="2453" w:type="dxa"/>
          </w:tcPr>
          <w:p w14:paraId="79F28BE1" w14:textId="77777777" w:rsidR="00415346" w:rsidRPr="2F5599B4" w:rsidRDefault="00415346" w:rsidP="00415346">
            <w:pPr>
              <w:tabs>
                <w:tab w:val="left" w:pos="7655"/>
              </w:tabs>
              <w:spacing w:after="0"/>
              <w:jc w:val="left"/>
              <w:rPr>
                <w:rFonts w:cs="Calibri"/>
              </w:rPr>
            </w:pPr>
            <w:r>
              <w:rPr>
                <w:rFonts w:cs="Calibri"/>
              </w:rPr>
              <w:t>Lauren Aldridge</w:t>
            </w:r>
          </w:p>
        </w:tc>
        <w:tc>
          <w:tcPr>
            <w:tcW w:w="4068" w:type="dxa"/>
            <w:tcBorders>
              <w:right w:val="single" w:sz="4" w:space="0" w:color="auto"/>
            </w:tcBorders>
          </w:tcPr>
          <w:p w14:paraId="68ED37B1" w14:textId="77777777" w:rsidR="00415346" w:rsidRDefault="00415346" w:rsidP="00415346">
            <w:pPr>
              <w:tabs>
                <w:tab w:val="left" w:pos="7655"/>
              </w:tabs>
              <w:spacing w:after="0"/>
              <w:jc w:val="left"/>
              <w:rPr>
                <w:rFonts w:cs="Calibri"/>
              </w:rPr>
            </w:pPr>
            <w:r>
              <w:rPr>
                <w:rFonts w:cs="Calibri"/>
              </w:rPr>
              <w:t>grants@toowongharriers.org.au</w:t>
            </w:r>
          </w:p>
        </w:tc>
      </w:tr>
      <w:tr w:rsidR="00415346" w14:paraId="618C853E" w14:textId="77777777" w:rsidTr="00415346">
        <w:tc>
          <w:tcPr>
            <w:tcW w:w="2830" w:type="dxa"/>
            <w:tcBorders>
              <w:left w:val="single" w:sz="4" w:space="0" w:color="auto"/>
            </w:tcBorders>
          </w:tcPr>
          <w:p w14:paraId="5EA6384C" w14:textId="77777777" w:rsidR="00415346" w:rsidRPr="55E04717" w:rsidRDefault="00415346" w:rsidP="00415346">
            <w:pPr>
              <w:tabs>
                <w:tab w:val="left" w:pos="7655"/>
              </w:tabs>
              <w:spacing w:after="0"/>
              <w:jc w:val="left"/>
              <w:rPr>
                <w:rFonts w:cs="Calibri"/>
                <w:b/>
                <w:bCs/>
              </w:rPr>
            </w:pPr>
            <w:r w:rsidRPr="2F5599B4">
              <w:rPr>
                <w:rFonts w:cs="Calibri"/>
                <w:b/>
                <w:bCs/>
              </w:rPr>
              <w:t>Equipment</w:t>
            </w:r>
            <w:r>
              <w:rPr>
                <w:rFonts w:cs="Calibri"/>
                <w:b/>
                <w:bCs/>
              </w:rPr>
              <w:t xml:space="preserve"> Officer</w:t>
            </w:r>
          </w:p>
        </w:tc>
        <w:tc>
          <w:tcPr>
            <w:tcW w:w="2453" w:type="dxa"/>
          </w:tcPr>
          <w:p w14:paraId="29CAB4EC" w14:textId="77777777" w:rsidR="00415346" w:rsidRPr="2F5599B4" w:rsidRDefault="00415346" w:rsidP="00415346">
            <w:pPr>
              <w:tabs>
                <w:tab w:val="left" w:pos="7655"/>
              </w:tabs>
              <w:spacing w:after="0"/>
              <w:jc w:val="left"/>
              <w:rPr>
                <w:rFonts w:cs="Calibri"/>
              </w:rPr>
            </w:pPr>
            <w:r>
              <w:rPr>
                <w:rFonts w:cs="Calibri"/>
              </w:rPr>
              <w:t>Darren Aldridge</w:t>
            </w:r>
          </w:p>
        </w:tc>
        <w:tc>
          <w:tcPr>
            <w:tcW w:w="4068" w:type="dxa"/>
            <w:tcBorders>
              <w:right w:val="single" w:sz="4" w:space="0" w:color="auto"/>
            </w:tcBorders>
          </w:tcPr>
          <w:p w14:paraId="608B7821" w14:textId="77777777" w:rsidR="00415346" w:rsidRDefault="00415346" w:rsidP="00415346">
            <w:pPr>
              <w:tabs>
                <w:tab w:val="left" w:pos="7655"/>
              </w:tabs>
              <w:spacing w:after="0"/>
              <w:jc w:val="left"/>
              <w:rPr>
                <w:rFonts w:cs="Calibri"/>
              </w:rPr>
            </w:pPr>
            <w:r>
              <w:rPr>
                <w:rFonts w:cs="Calibri"/>
              </w:rPr>
              <w:t>equipment@toowongharriers.org.au</w:t>
            </w:r>
          </w:p>
        </w:tc>
      </w:tr>
      <w:tr w:rsidR="00415346" w:rsidRPr="00EE4923" w14:paraId="10D3515A" w14:textId="77777777" w:rsidTr="00415346">
        <w:tc>
          <w:tcPr>
            <w:tcW w:w="2830" w:type="dxa"/>
            <w:tcBorders>
              <w:left w:val="single" w:sz="4" w:space="0" w:color="auto"/>
            </w:tcBorders>
          </w:tcPr>
          <w:p w14:paraId="66E09402" w14:textId="77777777" w:rsidR="00415346" w:rsidRDefault="00415346" w:rsidP="00415346">
            <w:pPr>
              <w:tabs>
                <w:tab w:val="left" w:pos="7655"/>
              </w:tabs>
              <w:spacing w:after="0"/>
              <w:jc w:val="left"/>
              <w:rPr>
                <w:rFonts w:cs="Calibri"/>
                <w:b/>
                <w:bCs/>
              </w:rPr>
            </w:pPr>
            <w:r>
              <w:rPr>
                <w:rFonts w:cs="Calibri"/>
                <w:b/>
                <w:bCs/>
              </w:rPr>
              <w:t>Grounds Officer</w:t>
            </w:r>
          </w:p>
        </w:tc>
        <w:tc>
          <w:tcPr>
            <w:tcW w:w="2453" w:type="dxa"/>
          </w:tcPr>
          <w:p w14:paraId="509AED90" w14:textId="77777777" w:rsidR="00415346" w:rsidRPr="2F5599B4" w:rsidRDefault="00415346" w:rsidP="00415346">
            <w:pPr>
              <w:tabs>
                <w:tab w:val="left" w:pos="7655"/>
              </w:tabs>
              <w:spacing w:after="0"/>
              <w:jc w:val="left"/>
              <w:rPr>
                <w:rFonts w:cs="Calibri"/>
              </w:rPr>
            </w:pPr>
            <w:r>
              <w:rPr>
                <w:rFonts w:cs="Calibri"/>
              </w:rPr>
              <w:t>Peter Kolb/</w:t>
            </w:r>
            <w:r>
              <w:t>David Webster</w:t>
            </w:r>
          </w:p>
        </w:tc>
        <w:tc>
          <w:tcPr>
            <w:tcW w:w="4068" w:type="dxa"/>
            <w:tcBorders>
              <w:right w:val="single" w:sz="4" w:space="0" w:color="auto"/>
            </w:tcBorders>
          </w:tcPr>
          <w:p w14:paraId="6298892C" w14:textId="77777777" w:rsidR="00415346" w:rsidRPr="00EE4923" w:rsidRDefault="00000000" w:rsidP="00415346">
            <w:pPr>
              <w:tabs>
                <w:tab w:val="left" w:pos="7655"/>
              </w:tabs>
              <w:spacing w:after="0"/>
              <w:jc w:val="left"/>
              <w:rPr>
                <w:rFonts w:asciiTheme="minorHAnsi" w:eastAsiaTheme="minorEastAsia" w:hAnsiTheme="minorHAnsi" w:cstheme="minorBidi"/>
                <w:color w:val="201F1E"/>
              </w:rPr>
            </w:pPr>
            <w:hyperlink r:id="rId23" w:history="1">
              <w:r w:rsidR="00415346" w:rsidRPr="00EE4923">
                <w:rPr>
                  <w:rFonts w:asciiTheme="minorHAnsi" w:eastAsiaTheme="minorEastAsia" w:hAnsiTheme="minorHAnsi" w:cstheme="minorBidi"/>
                  <w:color w:val="201F1E"/>
                </w:rPr>
                <w:t>grounds@toowongharriers.org.au</w:t>
              </w:r>
            </w:hyperlink>
          </w:p>
        </w:tc>
      </w:tr>
      <w:tr w:rsidR="00415346" w14:paraId="0E1CC6BD" w14:textId="77777777" w:rsidTr="00415346">
        <w:tc>
          <w:tcPr>
            <w:tcW w:w="2830" w:type="dxa"/>
            <w:tcBorders>
              <w:left w:val="single" w:sz="4" w:space="0" w:color="auto"/>
              <w:bottom w:val="single" w:sz="4" w:space="0" w:color="auto"/>
            </w:tcBorders>
          </w:tcPr>
          <w:p w14:paraId="15E4A08C" w14:textId="77777777" w:rsidR="00415346" w:rsidRDefault="00415346" w:rsidP="00415346">
            <w:pPr>
              <w:tabs>
                <w:tab w:val="left" w:pos="7655"/>
              </w:tabs>
              <w:spacing w:after="0"/>
              <w:jc w:val="left"/>
              <w:rPr>
                <w:rFonts w:cs="Calibri"/>
                <w:b/>
                <w:bCs/>
              </w:rPr>
            </w:pPr>
            <w:r>
              <w:rPr>
                <w:rFonts w:cs="Calibri"/>
                <w:b/>
                <w:bCs/>
              </w:rPr>
              <w:t>Winter Coordinator</w:t>
            </w:r>
          </w:p>
        </w:tc>
        <w:tc>
          <w:tcPr>
            <w:tcW w:w="2453" w:type="dxa"/>
            <w:tcBorders>
              <w:bottom w:val="single" w:sz="4" w:space="0" w:color="auto"/>
            </w:tcBorders>
          </w:tcPr>
          <w:p w14:paraId="7EEFCCD5" w14:textId="77777777" w:rsidR="00415346" w:rsidRDefault="00415346" w:rsidP="00415346">
            <w:pPr>
              <w:tabs>
                <w:tab w:val="left" w:pos="7655"/>
              </w:tabs>
              <w:spacing w:after="0"/>
              <w:jc w:val="left"/>
              <w:rPr>
                <w:rFonts w:cs="Calibri"/>
              </w:rPr>
            </w:pPr>
            <w:r>
              <w:rPr>
                <w:rFonts w:cs="Calibri"/>
              </w:rPr>
              <w:t>Bruce Jones</w:t>
            </w:r>
          </w:p>
        </w:tc>
        <w:tc>
          <w:tcPr>
            <w:tcW w:w="4068" w:type="dxa"/>
            <w:tcBorders>
              <w:bottom w:val="single" w:sz="4" w:space="0" w:color="auto"/>
              <w:right w:val="single" w:sz="4" w:space="0" w:color="auto"/>
            </w:tcBorders>
          </w:tcPr>
          <w:p w14:paraId="50920D80" w14:textId="77777777" w:rsidR="00415346" w:rsidRDefault="00415346" w:rsidP="00415346">
            <w:pPr>
              <w:tabs>
                <w:tab w:val="left" w:pos="7655"/>
              </w:tabs>
              <w:spacing w:after="0"/>
              <w:jc w:val="left"/>
              <w:rPr>
                <w:rFonts w:cs="Calibri"/>
              </w:rPr>
            </w:pPr>
            <w:r>
              <w:rPr>
                <w:rFonts w:cs="Calibri"/>
              </w:rPr>
              <w:t>winter@toowongharriers.org.au</w:t>
            </w:r>
          </w:p>
        </w:tc>
      </w:tr>
    </w:tbl>
    <w:p w14:paraId="7848F8CC" w14:textId="77777777" w:rsidR="00415346" w:rsidRDefault="00415346" w:rsidP="003B571B">
      <w:pPr>
        <w:ind w:left="0" w:right="0"/>
        <w:jc w:val="left"/>
      </w:pPr>
    </w:p>
    <w:p w14:paraId="25D10524" w14:textId="5EBEF0D2" w:rsidR="0075740D" w:rsidRDefault="0075740D" w:rsidP="00E96A42"/>
    <w:p w14:paraId="02E8FDCE" w14:textId="77777777" w:rsidR="0075740D" w:rsidRDefault="0075740D" w:rsidP="0075740D">
      <w:pPr>
        <w:sectPr w:rsidR="0075740D" w:rsidSect="000E6BA9">
          <w:headerReference w:type="first" r:id="rId24"/>
          <w:type w:val="continuous"/>
          <w:pgSz w:w="11906" w:h="16838" w:code="9"/>
          <w:pgMar w:top="1134" w:right="1416" w:bottom="1134" w:left="1276" w:header="720" w:footer="720" w:gutter="0"/>
          <w:cols w:space="720"/>
          <w:docGrid w:linePitch="360"/>
        </w:sectPr>
      </w:pPr>
    </w:p>
    <w:p w14:paraId="19DD8B4A" w14:textId="14C8F01F" w:rsidR="00C83A03" w:rsidRDefault="00C83A03" w:rsidP="00C00797">
      <w:pPr>
        <w:ind w:left="0" w:right="0"/>
        <w:jc w:val="left"/>
      </w:pPr>
      <w:r w:rsidRPr="00233717">
        <w:t>Competition Venue</w:t>
      </w:r>
      <w:r w:rsidR="00C00797">
        <w:t>:</w:t>
      </w:r>
      <w:r w:rsidR="00C00797">
        <w:br/>
      </w:r>
      <w:r w:rsidRPr="004E6338">
        <w:t>Jack Cook Memorial Park</w:t>
      </w:r>
      <w:r w:rsidRPr="004E6338">
        <w:br/>
      </w:r>
      <w:r w:rsidR="00083494">
        <w:t xml:space="preserve">66 </w:t>
      </w:r>
      <w:r w:rsidR="00CC7D9A">
        <w:t xml:space="preserve">Indooroopilly </w:t>
      </w:r>
      <w:r w:rsidR="00A11CA0">
        <w:t>Road</w:t>
      </w:r>
      <w:r w:rsidRPr="004E6338">
        <w:t xml:space="preserve"> </w:t>
      </w:r>
      <w:r w:rsidRPr="004E6338">
        <w:br/>
        <w:t>T</w:t>
      </w:r>
      <w:r w:rsidR="00083494">
        <w:t>ARINGA</w:t>
      </w:r>
      <w:r w:rsidR="00CC7D9A">
        <w:t xml:space="preserve"> </w:t>
      </w:r>
      <w:r w:rsidRPr="004E6338">
        <w:t>QLD 406</w:t>
      </w:r>
      <w:r w:rsidR="00083494">
        <w:t>8</w:t>
      </w:r>
    </w:p>
    <w:p w14:paraId="5E464E9C" w14:textId="4A4293CF" w:rsidR="0075740D" w:rsidRDefault="0075740D" w:rsidP="004942D8">
      <w:pPr>
        <w:ind w:left="567"/>
        <w:jc w:val="left"/>
      </w:pPr>
    </w:p>
    <w:p w14:paraId="74DE8E78" w14:textId="5E55378A" w:rsidR="008C099E" w:rsidRDefault="008F2F66" w:rsidP="00C00797">
      <w:pPr>
        <w:jc w:val="left"/>
      </w:pPr>
      <w:r w:rsidRPr="00233717">
        <w:t>Postal Address</w:t>
      </w:r>
      <w:r w:rsidR="00C00797">
        <w:t>:</w:t>
      </w:r>
      <w:r w:rsidR="00C00797">
        <w:br/>
      </w:r>
      <w:r w:rsidR="220AED2F">
        <w:t xml:space="preserve">Toowong Harriers Inc </w:t>
      </w:r>
      <w:r w:rsidR="00C83A03">
        <w:br/>
      </w:r>
      <w:r w:rsidR="220AED2F">
        <w:t xml:space="preserve">PO Box 938 </w:t>
      </w:r>
      <w:r w:rsidR="00C83A03">
        <w:br/>
      </w:r>
      <w:r w:rsidR="220AED2F">
        <w:t xml:space="preserve">TOOWONG QLD 4066 </w:t>
      </w:r>
    </w:p>
    <w:p w14:paraId="2CF23660" w14:textId="06409841" w:rsidR="0075740D" w:rsidRDefault="554AA5F8" w:rsidP="00C00797">
      <w:pPr>
        <w:ind w:left="74" w:right="74"/>
        <w:jc w:val="left"/>
        <w:rPr>
          <w:b/>
        </w:rPr>
        <w:sectPr w:rsidR="0075740D" w:rsidSect="0075740D">
          <w:type w:val="continuous"/>
          <w:pgSz w:w="11906" w:h="16838" w:code="9"/>
          <w:pgMar w:top="1134" w:right="1416" w:bottom="1134" w:left="1276" w:header="720" w:footer="720" w:gutter="0"/>
          <w:cols w:num="2" w:space="720"/>
          <w:docGrid w:linePitch="360"/>
        </w:sectPr>
      </w:pPr>
      <w:r w:rsidRPr="0043235F">
        <w:t>ABN: 96 100 365 471</w:t>
      </w:r>
      <w:bookmarkStart w:id="10" w:name="_Toc75453518"/>
      <w:r w:rsidR="0075740D">
        <w:rPr>
          <w:b/>
        </w:rPr>
        <w:br w:type="page"/>
      </w:r>
    </w:p>
    <w:p w14:paraId="2D7A0144" w14:textId="730804DF" w:rsidR="001163EE" w:rsidRPr="004E6338" w:rsidRDefault="008F1CC5" w:rsidP="00233717">
      <w:pPr>
        <w:pStyle w:val="Heading1"/>
      </w:pPr>
      <w:bookmarkStart w:id="11" w:name="_Toc75458157"/>
      <w:bookmarkStart w:id="12" w:name="_Toc110081601"/>
      <w:r>
        <w:rPr>
          <w:rFonts w:ascii="Arial" w:hAnsi="Arial" w:cs="Arial"/>
          <w:noProof/>
          <w:color w:val="0000FF"/>
          <w:sz w:val="27"/>
          <w:szCs w:val="27"/>
          <w:lang w:eastAsia="en-AU"/>
        </w:rPr>
        <w:lastRenderedPageBreak/>
        <w:drawing>
          <wp:anchor distT="0" distB="0" distL="114300" distR="114300" simplePos="0" relativeHeight="251658252" behindDoc="0" locked="0" layoutInCell="1" allowOverlap="1" wp14:anchorId="183714B6" wp14:editId="040139D5">
            <wp:simplePos x="0" y="0"/>
            <wp:positionH relativeFrom="margin">
              <wp:align>right</wp:align>
            </wp:positionH>
            <wp:positionV relativeFrom="paragraph">
              <wp:posOffset>191135</wp:posOffset>
            </wp:positionV>
            <wp:extent cx="2228215" cy="1265555"/>
            <wp:effectExtent l="0" t="0" r="635" b="0"/>
            <wp:wrapThrough wrapText="bothSides">
              <wp:wrapPolygon edited="0">
                <wp:start x="0" y="0"/>
                <wp:lineTo x="0" y="21134"/>
                <wp:lineTo x="21421" y="21134"/>
                <wp:lineTo x="21421" y="0"/>
                <wp:lineTo x="0" y="0"/>
              </wp:wrapPolygon>
            </wp:wrapThrough>
            <wp:docPr id="78" name="Picture 6" descr="http://bowrallittleathletics.org.au/wp-content/uploads/2014/05/LA_AUS_H_CORP_RGB.jpg-web.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owrallittleathletics.org.au/wp-content/uploads/2014/05/LA_AUS_H_CORP_RGB.jpg-web.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21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3EE" w:rsidRPr="004E6338">
        <w:t xml:space="preserve">Code of </w:t>
      </w:r>
      <w:r w:rsidR="000D4425" w:rsidRPr="00233717">
        <w:t>Conduct</w:t>
      </w:r>
      <w:bookmarkEnd w:id="10"/>
      <w:bookmarkEnd w:id="11"/>
      <w:bookmarkEnd w:id="12"/>
    </w:p>
    <w:p w14:paraId="3C8F491F" w14:textId="54E5129D" w:rsidR="00C83A03" w:rsidRPr="004E6338" w:rsidRDefault="00C83A03" w:rsidP="003B571B">
      <w:pPr>
        <w:ind w:left="0"/>
        <w:jc w:val="left"/>
      </w:pPr>
      <w:r w:rsidRPr="004E6338">
        <w:t xml:space="preserve">Little Athletics Australia has outlined a Code of Behaviour, which it hopes will serve as a guide to the organisation and participation of parents and children within the Little Athletics Movement. </w:t>
      </w:r>
    </w:p>
    <w:p w14:paraId="5FF505AC" w14:textId="181912CA" w:rsidR="00C83A03" w:rsidRPr="004E6338" w:rsidRDefault="554AA5F8" w:rsidP="003B571B">
      <w:pPr>
        <w:ind w:left="0"/>
        <w:jc w:val="left"/>
      </w:pPr>
      <w:r>
        <w:t>Parents, coaches and officials, by example of behaviour, hold an enormous influence over the youth of the community.</w:t>
      </w:r>
    </w:p>
    <w:p w14:paraId="55E78866" w14:textId="77777777" w:rsidR="00C83A03" w:rsidRPr="004E6338" w:rsidRDefault="554AA5F8" w:rsidP="003B571B">
      <w:pPr>
        <w:ind w:left="0"/>
        <w:jc w:val="left"/>
      </w:pPr>
      <w:r>
        <w:t xml:space="preserve">Participation of children and adults in Little Athletics should be associated with conduct that conforms with the aims and objectives of the Little Athletics Movement, as exemplified by the points outlined in the table below. </w:t>
      </w:r>
    </w:p>
    <w:p w14:paraId="2E68A6FE" w14:textId="54693E6F" w:rsidR="000232E6" w:rsidRPr="004E6338" w:rsidRDefault="49B36694" w:rsidP="003B571B">
      <w:pPr>
        <w:ind w:left="0" w:right="140"/>
        <w:jc w:val="left"/>
      </w:pPr>
      <w:r>
        <w:t xml:space="preserve">The Code is aimed at establishing an </w:t>
      </w:r>
      <w:r w:rsidR="7A1DB84C">
        <w:t>‘</w:t>
      </w:r>
      <w:r>
        <w:t>across the board</w:t>
      </w:r>
      <w:r w:rsidR="7A1DB84C">
        <w:t>’</w:t>
      </w:r>
      <w:r>
        <w:t xml:space="preserve"> pattern of behaviour that should be considered of paramount importance to all parents, coaches, and officials, and indeed athletes, under the ideals and philosophies outlined in the aims and objectives of Little Athletics Australia. A full copy of the Code can be found on the Little Athletics website at </w:t>
      </w:r>
      <w:hyperlink r:id="rId27">
        <w:r w:rsidRPr="3758B758">
          <w:rPr>
            <w:rStyle w:val="Hyperlink"/>
          </w:rPr>
          <w:t>http://laq.org.au/Resources/Policies-and-Plans</w:t>
        </w:r>
      </w:hyperlink>
      <w:r>
        <w:t>.</w:t>
      </w:r>
    </w:p>
    <w:p w14:paraId="7CC75334" w14:textId="401C3FE0" w:rsidR="69790CD2" w:rsidRDefault="69790CD2" w:rsidP="003B571B">
      <w:pPr>
        <w:ind w:left="0" w:right="140"/>
        <w:jc w:val="left"/>
      </w:pPr>
      <w:r w:rsidRPr="3758B758">
        <w:t xml:space="preserve">We also adopt Little Athletics’ </w:t>
      </w:r>
      <w:hyperlink r:id="rId28">
        <w:r w:rsidRPr="3758B758">
          <w:rPr>
            <w:rStyle w:val="Hyperlink"/>
          </w:rPr>
          <w:t>Zero Tolerance Policy</w:t>
        </w:r>
      </w:hyperlink>
      <w:r w:rsidRPr="3758B758">
        <w:t xml:space="preserve"> .  Our committee will not he</w:t>
      </w:r>
      <w:r w:rsidR="02347F61" w:rsidRPr="3758B758">
        <w:t xml:space="preserve">sitate to enact this policy in the rare instance we need to.  </w:t>
      </w:r>
      <w:r w:rsidR="75AE25CD" w:rsidRPr="3758B758">
        <w:t>It is very important to us that each and every child and adult participa</w:t>
      </w:r>
      <w:r w:rsidR="7342F3F9" w:rsidRPr="3758B758">
        <w:t>t</w:t>
      </w:r>
      <w:r w:rsidR="75AE25CD" w:rsidRPr="3758B758">
        <w:t xml:space="preserve">ing in our program can do so safely and </w:t>
      </w:r>
      <w:r w:rsidR="6333818D" w:rsidRPr="3758B758">
        <w:t>in a supportive environment.  Bullying or unsportsmanlike behaviour is not accepted at our Centre.</w:t>
      </w:r>
    </w:p>
    <w:p w14:paraId="74FB0D67" w14:textId="71B91ECD" w:rsidR="00EB0FFF" w:rsidRDefault="554AA5F8" w:rsidP="003B571B">
      <w:pPr>
        <w:ind w:left="0"/>
        <w:jc w:val="left"/>
      </w:pPr>
      <w:r>
        <w:t xml:space="preserve">If Little Athletics is to be enjoyed by all for the benefit of </w:t>
      </w:r>
      <w:r w:rsidRPr="554AA5F8">
        <w:rPr>
          <w:b/>
          <w:bCs/>
        </w:rPr>
        <w:t>Family, Fun, and Fitness</w:t>
      </w:r>
      <w:r>
        <w:t xml:space="preserve"> (to which we might add </w:t>
      </w:r>
      <w:r w:rsidRPr="554AA5F8">
        <w:rPr>
          <w:b/>
          <w:bCs/>
        </w:rPr>
        <w:t>Friendship</w:t>
      </w:r>
      <w:r>
        <w:t>), then the co-operation and assistance of all parents, coaches and officials is of primary importance.</w:t>
      </w:r>
    </w:p>
    <w:p w14:paraId="65DF972E" w14:textId="77777777" w:rsidR="00BB75CC" w:rsidRPr="004E6338" w:rsidRDefault="00BB75CC" w:rsidP="009940D5">
      <w:pPr>
        <w:ind w:left="0"/>
      </w:pPr>
    </w:p>
    <w:tbl>
      <w:tblPr>
        <w:tblW w:w="9356" w:type="dxa"/>
        <w:tblBorders>
          <w:insideH w:val="single" w:sz="4" w:space="0" w:color="FFFFFF" w:themeColor="background1"/>
        </w:tblBorders>
        <w:tblLook w:val="0400" w:firstRow="0" w:lastRow="0" w:firstColumn="0" w:lastColumn="0" w:noHBand="0" w:noVBand="1"/>
      </w:tblPr>
      <w:tblGrid>
        <w:gridCol w:w="3223"/>
        <w:gridCol w:w="6133"/>
      </w:tblGrid>
      <w:tr w:rsidR="000232E6" w:rsidRPr="00947D0C" w14:paraId="104B5208" w14:textId="77777777" w:rsidTr="5E46E393">
        <w:trPr>
          <w:cantSplit/>
          <w:trHeight w:val="856"/>
        </w:trPr>
        <w:tc>
          <w:tcPr>
            <w:tcW w:w="3223" w:type="dxa"/>
            <w:shd w:val="clear" w:color="auto" w:fill="072B62"/>
            <w:vAlign w:val="center"/>
          </w:tcPr>
          <w:p w14:paraId="1774C8AD" w14:textId="77777777" w:rsidR="000232E6" w:rsidRPr="00603AC7" w:rsidRDefault="554AA5F8">
            <w:pPr>
              <w:jc w:val="center"/>
              <w:rPr>
                <w:color w:val="FFFFFF" w:themeColor="background1"/>
                <w:sz w:val="40"/>
                <w:szCs w:val="40"/>
              </w:rPr>
            </w:pPr>
            <w:r w:rsidRPr="00603AC7">
              <w:rPr>
                <w:color w:val="FFFFFF" w:themeColor="background1"/>
                <w:sz w:val="40"/>
                <w:szCs w:val="40"/>
              </w:rPr>
              <w:t>DO NOT</w:t>
            </w:r>
          </w:p>
        </w:tc>
        <w:tc>
          <w:tcPr>
            <w:tcW w:w="6133" w:type="dxa"/>
            <w:shd w:val="clear" w:color="auto" w:fill="072B62"/>
            <w:vAlign w:val="center"/>
          </w:tcPr>
          <w:p w14:paraId="7643561B" w14:textId="77777777" w:rsidR="000232E6" w:rsidRPr="00603AC7" w:rsidRDefault="554AA5F8" w:rsidP="00603AC7">
            <w:pPr>
              <w:spacing w:after="0"/>
              <w:ind w:left="74" w:right="74"/>
              <w:rPr>
                <w:color w:val="FFFFFF" w:themeColor="background1"/>
                <w:sz w:val="8"/>
                <w:szCs w:val="8"/>
              </w:rPr>
            </w:pPr>
            <w:r w:rsidRPr="00603AC7">
              <w:rPr>
                <w:color w:val="FFFFFF" w:themeColor="background1"/>
              </w:rPr>
              <w:t>Criticise children in front of spectators. Rather, reserve constructive criticism for expression in private.</w:t>
            </w:r>
          </w:p>
        </w:tc>
      </w:tr>
      <w:tr w:rsidR="000232E6" w:rsidRPr="00947D0C" w14:paraId="5B635F22" w14:textId="77777777" w:rsidTr="5E46E393">
        <w:tc>
          <w:tcPr>
            <w:tcW w:w="3223" w:type="dxa"/>
            <w:shd w:val="clear" w:color="auto" w:fill="C3CFF4"/>
            <w:vAlign w:val="center"/>
          </w:tcPr>
          <w:p w14:paraId="3496B913" w14:textId="77777777" w:rsidR="000232E6" w:rsidRPr="00603AC7" w:rsidRDefault="554AA5F8">
            <w:pPr>
              <w:jc w:val="center"/>
              <w:rPr>
                <w:rFonts w:ascii="Arial" w:hAnsi="Arial"/>
                <w:sz w:val="40"/>
                <w:szCs w:val="40"/>
              </w:rPr>
            </w:pPr>
            <w:r w:rsidRPr="00947D0C">
              <w:rPr>
                <w:sz w:val="40"/>
                <w:szCs w:val="40"/>
              </w:rPr>
              <w:t>ACCEPT</w:t>
            </w:r>
          </w:p>
        </w:tc>
        <w:tc>
          <w:tcPr>
            <w:tcW w:w="6133" w:type="dxa"/>
            <w:shd w:val="clear" w:color="auto" w:fill="C3CFF4"/>
            <w:vAlign w:val="center"/>
          </w:tcPr>
          <w:p w14:paraId="1546E246" w14:textId="77777777" w:rsidR="000232E6" w:rsidRPr="00603AC7" w:rsidRDefault="554AA5F8" w:rsidP="00603AC7">
            <w:pPr>
              <w:spacing w:after="0"/>
              <w:ind w:left="74" w:right="74"/>
              <w:rPr>
                <w:rFonts w:ascii="Arial" w:eastAsia="Calisto MT" w:hAnsi="Arial"/>
                <w:sz w:val="8"/>
                <w:szCs w:val="8"/>
              </w:rPr>
            </w:pPr>
            <w:r w:rsidRPr="00947D0C">
              <w:t>Decisions of all officials or referees as being fair and called to the best of their ability.</w:t>
            </w:r>
          </w:p>
        </w:tc>
      </w:tr>
      <w:tr w:rsidR="000232E6" w:rsidRPr="00947D0C" w14:paraId="495788E1" w14:textId="77777777" w:rsidTr="5E46E393">
        <w:tc>
          <w:tcPr>
            <w:tcW w:w="3223" w:type="dxa"/>
            <w:shd w:val="clear" w:color="auto" w:fill="072B62"/>
            <w:vAlign w:val="center"/>
          </w:tcPr>
          <w:p w14:paraId="0E45950A" w14:textId="77777777" w:rsidR="000232E6" w:rsidRPr="00603AC7" w:rsidRDefault="554AA5F8">
            <w:pPr>
              <w:jc w:val="center"/>
              <w:rPr>
                <w:rFonts w:ascii="Arial" w:hAnsi="Arial"/>
                <w:sz w:val="40"/>
                <w:szCs w:val="40"/>
              </w:rPr>
            </w:pPr>
            <w:r w:rsidRPr="00947D0C">
              <w:rPr>
                <w:sz w:val="40"/>
                <w:szCs w:val="40"/>
              </w:rPr>
              <w:t>DO NOT</w:t>
            </w:r>
          </w:p>
        </w:tc>
        <w:tc>
          <w:tcPr>
            <w:tcW w:w="6133" w:type="dxa"/>
            <w:shd w:val="clear" w:color="auto" w:fill="072B62"/>
            <w:vAlign w:val="center"/>
          </w:tcPr>
          <w:p w14:paraId="1E735383" w14:textId="77777777" w:rsidR="000232E6" w:rsidRPr="00603AC7" w:rsidRDefault="554AA5F8" w:rsidP="00603AC7">
            <w:pPr>
              <w:spacing w:after="0"/>
              <w:ind w:left="74" w:right="74"/>
              <w:rPr>
                <w:rFonts w:ascii="Arial" w:hAnsi="Arial"/>
                <w:sz w:val="24"/>
                <w:szCs w:val="24"/>
              </w:rPr>
            </w:pPr>
            <w:r w:rsidRPr="00947D0C">
              <w:t>Criticise opposing athletes or supporters by word or gestures.</w:t>
            </w:r>
          </w:p>
        </w:tc>
      </w:tr>
      <w:tr w:rsidR="000232E6" w:rsidRPr="00947D0C" w14:paraId="5FCC829B" w14:textId="77777777" w:rsidTr="5E46E393">
        <w:tc>
          <w:tcPr>
            <w:tcW w:w="3223" w:type="dxa"/>
            <w:shd w:val="clear" w:color="auto" w:fill="C3CFF4"/>
            <w:vAlign w:val="center"/>
          </w:tcPr>
          <w:p w14:paraId="3E2AF3BC" w14:textId="77777777" w:rsidR="000232E6" w:rsidRPr="00603AC7" w:rsidRDefault="554AA5F8">
            <w:pPr>
              <w:jc w:val="center"/>
              <w:rPr>
                <w:rFonts w:ascii="Arial" w:hAnsi="Arial"/>
                <w:sz w:val="40"/>
                <w:szCs w:val="40"/>
              </w:rPr>
            </w:pPr>
            <w:r w:rsidRPr="00947D0C">
              <w:rPr>
                <w:sz w:val="40"/>
                <w:szCs w:val="40"/>
              </w:rPr>
              <w:t>SET</w:t>
            </w:r>
          </w:p>
        </w:tc>
        <w:tc>
          <w:tcPr>
            <w:tcW w:w="6133" w:type="dxa"/>
            <w:shd w:val="clear" w:color="auto" w:fill="C3CFF4"/>
            <w:vAlign w:val="center"/>
          </w:tcPr>
          <w:p w14:paraId="10D53E87" w14:textId="77777777" w:rsidR="000232E6" w:rsidRPr="00603AC7" w:rsidRDefault="554AA5F8" w:rsidP="00603AC7">
            <w:pPr>
              <w:spacing w:after="0"/>
              <w:ind w:left="74" w:right="74"/>
              <w:rPr>
                <w:rFonts w:ascii="Arial" w:eastAsia="Calisto MT" w:hAnsi="Arial"/>
                <w:sz w:val="8"/>
                <w:szCs w:val="8"/>
              </w:rPr>
            </w:pPr>
            <w:r w:rsidRPr="00947D0C">
              <w:t>A good example by your own personal appearance.  If you are a smoker, please note that it is Queensland Legislation that smoking is not permitted on the Arena (track &amp; Field) during any Little Athletics competition, including Centre Meetings.</w:t>
            </w:r>
          </w:p>
        </w:tc>
      </w:tr>
      <w:tr w:rsidR="000232E6" w:rsidRPr="00947D0C" w14:paraId="425F1BA7" w14:textId="77777777" w:rsidTr="5E46E393">
        <w:trPr>
          <w:trHeight w:val="811"/>
        </w:trPr>
        <w:tc>
          <w:tcPr>
            <w:tcW w:w="3223" w:type="dxa"/>
            <w:shd w:val="clear" w:color="auto" w:fill="072B62"/>
            <w:vAlign w:val="center"/>
          </w:tcPr>
          <w:p w14:paraId="43BB4BAD" w14:textId="77777777" w:rsidR="000232E6" w:rsidRPr="00603AC7" w:rsidRDefault="554AA5F8">
            <w:pPr>
              <w:jc w:val="center"/>
              <w:rPr>
                <w:rFonts w:ascii="Arial" w:eastAsia="Calisto MT" w:hAnsi="Arial"/>
                <w:color w:val="FFFFFF" w:themeColor="background1"/>
                <w:sz w:val="40"/>
                <w:szCs w:val="40"/>
              </w:rPr>
            </w:pPr>
            <w:r w:rsidRPr="00603AC7">
              <w:rPr>
                <w:color w:val="FFFFFF" w:themeColor="background1"/>
                <w:sz w:val="40"/>
                <w:szCs w:val="40"/>
              </w:rPr>
              <w:t>MAKE</w:t>
            </w:r>
          </w:p>
        </w:tc>
        <w:tc>
          <w:tcPr>
            <w:tcW w:w="6133" w:type="dxa"/>
            <w:shd w:val="clear" w:color="auto" w:fill="072B62"/>
            <w:vAlign w:val="center"/>
          </w:tcPr>
          <w:p w14:paraId="0352FDC0" w14:textId="77777777" w:rsidR="000232E6" w:rsidRPr="00603AC7" w:rsidRDefault="554AA5F8" w:rsidP="00603AC7">
            <w:pPr>
              <w:spacing w:after="0"/>
              <w:ind w:left="74" w:right="74"/>
              <w:rPr>
                <w:color w:val="FFFFFF" w:themeColor="background1"/>
                <w:sz w:val="16"/>
                <w:szCs w:val="16"/>
              </w:rPr>
            </w:pPr>
            <w:r w:rsidRPr="5E46E393">
              <w:rPr>
                <w:color w:val="FFFFFF" w:themeColor="background1"/>
              </w:rPr>
              <w:t xml:space="preserve">Every athletics competition meeting </w:t>
            </w:r>
            <w:bookmarkStart w:id="13" w:name="_Int_yJ4NaqMs"/>
            <w:proofErr w:type="gramStart"/>
            <w:r w:rsidRPr="5E46E393">
              <w:rPr>
                <w:color w:val="FFFFFF" w:themeColor="background1"/>
              </w:rPr>
              <w:t>serve</w:t>
            </w:r>
            <w:bookmarkEnd w:id="13"/>
            <w:proofErr w:type="gramEnd"/>
            <w:r w:rsidRPr="5E46E393">
              <w:rPr>
                <w:color w:val="FFFFFF" w:themeColor="background1"/>
              </w:rPr>
              <w:t xml:space="preserve"> as a training ground</w:t>
            </w:r>
          </w:p>
          <w:p w14:paraId="21DD5052" w14:textId="77777777" w:rsidR="000232E6" w:rsidRPr="00603AC7" w:rsidRDefault="554AA5F8" w:rsidP="00603AC7">
            <w:pPr>
              <w:spacing w:after="0"/>
              <w:ind w:left="74" w:right="74"/>
              <w:rPr>
                <w:rFonts w:ascii="Arial" w:eastAsia="Calisto MT" w:hAnsi="Arial"/>
                <w:color w:val="FFFFFF" w:themeColor="background1"/>
                <w:sz w:val="8"/>
                <w:szCs w:val="8"/>
              </w:rPr>
            </w:pPr>
            <w:r w:rsidRPr="00603AC7">
              <w:rPr>
                <w:color w:val="FFFFFF" w:themeColor="background1"/>
              </w:rPr>
              <w:t>for life and as a basis for good mental and physical health.</w:t>
            </w:r>
          </w:p>
        </w:tc>
      </w:tr>
      <w:tr w:rsidR="000232E6" w:rsidRPr="00947D0C" w14:paraId="3B1EC14B" w14:textId="77777777" w:rsidTr="5E46E393">
        <w:tc>
          <w:tcPr>
            <w:tcW w:w="3223" w:type="dxa"/>
            <w:shd w:val="clear" w:color="auto" w:fill="C3CFF4"/>
            <w:vAlign w:val="center"/>
          </w:tcPr>
          <w:p w14:paraId="55B4B98C" w14:textId="77777777" w:rsidR="000232E6" w:rsidRPr="00603AC7" w:rsidRDefault="554AA5F8">
            <w:pPr>
              <w:jc w:val="center"/>
              <w:rPr>
                <w:rFonts w:ascii="Arial" w:eastAsia="Calisto MT" w:hAnsi="Arial"/>
                <w:sz w:val="40"/>
                <w:szCs w:val="40"/>
              </w:rPr>
            </w:pPr>
            <w:r w:rsidRPr="00947D0C">
              <w:rPr>
                <w:sz w:val="40"/>
                <w:szCs w:val="40"/>
              </w:rPr>
              <w:t>EMPHASISE</w:t>
            </w:r>
          </w:p>
        </w:tc>
        <w:tc>
          <w:tcPr>
            <w:tcW w:w="6133" w:type="dxa"/>
            <w:shd w:val="clear" w:color="auto" w:fill="C3CFF4"/>
            <w:vAlign w:val="center"/>
          </w:tcPr>
          <w:p w14:paraId="113F0E92" w14:textId="77777777" w:rsidR="000232E6" w:rsidRPr="00603AC7" w:rsidRDefault="554AA5F8" w:rsidP="00603AC7">
            <w:pPr>
              <w:spacing w:after="0"/>
              <w:ind w:left="74" w:right="74"/>
              <w:rPr>
                <w:rFonts w:ascii="Arial" w:eastAsia="Calisto MT" w:hAnsi="Arial"/>
                <w:sz w:val="8"/>
                <w:szCs w:val="8"/>
              </w:rPr>
            </w:pPr>
            <w:r w:rsidRPr="00947D0C">
              <w:t>That good sports people are good students and are both physically and mentally alert.</w:t>
            </w:r>
          </w:p>
        </w:tc>
      </w:tr>
      <w:tr w:rsidR="000232E6" w:rsidRPr="00947D0C" w14:paraId="1868EDD2" w14:textId="77777777" w:rsidTr="5E46E393">
        <w:tc>
          <w:tcPr>
            <w:tcW w:w="3223" w:type="dxa"/>
            <w:shd w:val="clear" w:color="auto" w:fill="072B62"/>
            <w:vAlign w:val="center"/>
          </w:tcPr>
          <w:p w14:paraId="25EA3450" w14:textId="77777777" w:rsidR="000232E6" w:rsidRPr="00603AC7" w:rsidRDefault="554AA5F8">
            <w:pPr>
              <w:jc w:val="center"/>
              <w:rPr>
                <w:rFonts w:ascii="Arial" w:eastAsia="Calisto MT" w:hAnsi="Arial"/>
                <w:color w:val="FFFFFF" w:themeColor="background1"/>
                <w:sz w:val="40"/>
                <w:szCs w:val="40"/>
              </w:rPr>
            </w:pPr>
            <w:r w:rsidRPr="00603AC7">
              <w:rPr>
                <w:color w:val="FFFFFF" w:themeColor="background1"/>
                <w:sz w:val="40"/>
                <w:szCs w:val="40"/>
              </w:rPr>
              <w:t>PLACE</w:t>
            </w:r>
          </w:p>
        </w:tc>
        <w:tc>
          <w:tcPr>
            <w:tcW w:w="6133" w:type="dxa"/>
            <w:shd w:val="clear" w:color="auto" w:fill="072B62"/>
            <w:vAlign w:val="center"/>
          </w:tcPr>
          <w:p w14:paraId="24E5A147" w14:textId="77777777" w:rsidR="000232E6" w:rsidRPr="00603AC7" w:rsidRDefault="554AA5F8" w:rsidP="00603AC7">
            <w:pPr>
              <w:spacing w:after="0"/>
              <w:ind w:left="74" w:right="74"/>
              <w:rPr>
                <w:rFonts w:ascii="Arial" w:eastAsia="Calisto MT" w:hAnsi="Arial"/>
                <w:color w:val="FFFFFF" w:themeColor="background1"/>
                <w:sz w:val="8"/>
                <w:szCs w:val="8"/>
              </w:rPr>
            </w:pPr>
            <w:r w:rsidRPr="00603AC7">
              <w:rPr>
                <w:color w:val="FFFFFF" w:themeColor="background1"/>
              </w:rPr>
              <w:t>The welfare and development of the individual child above win and loss records.</w:t>
            </w:r>
          </w:p>
        </w:tc>
      </w:tr>
    </w:tbl>
    <w:p w14:paraId="64CB3A39" w14:textId="30E6749E" w:rsidR="0EC32D53" w:rsidRDefault="0EC32D53" w:rsidP="0EC32D53"/>
    <w:p w14:paraId="42D1F14C" w14:textId="32A80902" w:rsidR="0EC32D53" w:rsidRDefault="0EC32D53">
      <w:r>
        <w:br w:type="page"/>
      </w:r>
    </w:p>
    <w:p w14:paraId="6B9AA872" w14:textId="77777777" w:rsidR="00BD4E68" w:rsidRPr="004E6338" w:rsidRDefault="00BD4E68" w:rsidP="00BD4E68">
      <w:pPr>
        <w:pStyle w:val="Heading1"/>
      </w:pPr>
      <w:bookmarkStart w:id="14" w:name="_Toc75453524"/>
      <w:bookmarkStart w:id="15" w:name="_Toc75458166"/>
      <w:bookmarkStart w:id="16" w:name="_Toc110081602"/>
      <w:r w:rsidRPr="00233717">
        <w:lastRenderedPageBreak/>
        <w:t>Parent</w:t>
      </w:r>
      <w:bookmarkEnd w:id="14"/>
      <w:bookmarkEnd w:id="15"/>
      <w:r>
        <w:t xml:space="preserve"> Information</w:t>
      </w:r>
      <w:bookmarkEnd w:id="16"/>
    </w:p>
    <w:p w14:paraId="6A4340D8" w14:textId="352410D2" w:rsidR="002E276B" w:rsidRPr="002E276B" w:rsidRDefault="002E276B" w:rsidP="003B571B">
      <w:pPr>
        <w:ind w:left="0"/>
        <w:jc w:val="left"/>
        <w:rPr>
          <w:lang w:eastAsia="en-AU"/>
        </w:rPr>
      </w:pPr>
      <w:r w:rsidRPr="002E276B">
        <w:rPr>
          <w:lang w:eastAsia="en-AU"/>
        </w:rPr>
        <w:t xml:space="preserve">A warm </w:t>
      </w:r>
      <w:r w:rsidRPr="002E276B">
        <w:t>welcome</w:t>
      </w:r>
      <w:r w:rsidRPr="002E276B">
        <w:rPr>
          <w:lang w:eastAsia="en-AU"/>
        </w:rPr>
        <w:t xml:space="preserve"> to all of our new and returning families.</w:t>
      </w:r>
    </w:p>
    <w:p w14:paraId="09D1531C" w14:textId="1BEA4578" w:rsidR="002E276B" w:rsidRPr="002E276B" w:rsidRDefault="002E276B" w:rsidP="003B571B">
      <w:pPr>
        <w:ind w:left="0"/>
        <w:jc w:val="left"/>
        <w:rPr>
          <w:lang w:eastAsia="en-AU"/>
        </w:rPr>
      </w:pPr>
      <w:r w:rsidRPr="002E276B">
        <w:rPr>
          <w:lang w:eastAsia="en-AU"/>
        </w:rPr>
        <w:t xml:space="preserve">At </w:t>
      </w:r>
      <w:r w:rsidRPr="002E276B">
        <w:t>Toowong</w:t>
      </w:r>
      <w:r w:rsidRPr="002E276B">
        <w:rPr>
          <w:lang w:eastAsia="en-AU"/>
        </w:rPr>
        <w:t xml:space="preserve"> Harriers we pride ourselves on the supportive environment we offer.</w:t>
      </w:r>
      <w:r>
        <w:rPr>
          <w:lang w:eastAsia="en-AU"/>
        </w:rPr>
        <w:t xml:space="preserve">  </w:t>
      </w:r>
      <w:r w:rsidRPr="002E276B">
        <w:rPr>
          <w:lang w:eastAsia="en-AU"/>
        </w:rPr>
        <w:t>On the track and in the field, we aim to offer an inclusive and accepting environment which encourages children to be their best.</w:t>
      </w:r>
      <w:r>
        <w:rPr>
          <w:lang w:eastAsia="en-AU"/>
        </w:rPr>
        <w:t xml:space="preserve">  </w:t>
      </w:r>
      <w:r w:rsidRPr="002E276B">
        <w:rPr>
          <w:lang w:eastAsia="en-AU"/>
        </w:rPr>
        <w:t>We ask that all parents and supporters are encouraging of all our athletes and help our children to do the same.</w:t>
      </w:r>
    </w:p>
    <w:p w14:paraId="0854C33D" w14:textId="67D0ED75" w:rsidR="002E276B" w:rsidRDefault="002E276B" w:rsidP="003B571B">
      <w:pPr>
        <w:ind w:left="0"/>
        <w:jc w:val="left"/>
        <w:rPr>
          <w:kern w:val="0"/>
          <w:lang w:eastAsia="en-AU"/>
        </w:rPr>
      </w:pPr>
      <w:r>
        <w:t>During the season, all information will be shared on the Team App.  It is really important that all families have access to this App</w:t>
      </w:r>
      <w:r w:rsidR="00CC7D9A">
        <w:t xml:space="preserve"> to stay informed about the following:</w:t>
      </w:r>
    </w:p>
    <w:p w14:paraId="36D29F0D" w14:textId="77777777" w:rsidR="002E276B" w:rsidRDefault="002E276B" w:rsidP="003B571B">
      <w:pPr>
        <w:pStyle w:val="ListParagraph"/>
        <w:numPr>
          <w:ilvl w:val="0"/>
          <w:numId w:val="35"/>
        </w:numPr>
        <w:jc w:val="left"/>
      </w:pPr>
      <w:r>
        <w:t>Meet information, including volunteer signup.</w:t>
      </w:r>
    </w:p>
    <w:p w14:paraId="492C8FC9" w14:textId="77777777" w:rsidR="002E276B" w:rsidRDefault="002E276B" w:rsidP="003B571B">
      <w:pPr>
        <w:pStyle w:val="ListParagraph"/>
        <w:numPr>
          <w:ilvl w:val="0"/>
          <w:numId w:val="35"/>
        </w:numPr>
        <w:jc w:val="left"/>
      </w:pPr>
      <w:r>
        <w:t>Coaching sessions, including signup.</w:t>
      </w:r>
    </w:p>
    <w:p w14:paraId="4D94F899" w14:textId="77777777" w:rsidR="002E276B" w:rsidRDefault="002E276B" w:rsidP="003B571B">
      <w:pPr>
        <w:ind w:left="0"/>
        <w:jc w:val="left"/>
      </w:pPr>
      <w:r>
        <w:t>Keep an eye on the news section as this is where we will post important updates, including any cancellations due to weather.</w:t>
      </w:r>
    </w:p>
    <w:p w14:paraId="47896596" w14:textId="471D13DF" w:rsidR="002E276B" w:rsidRDefault="002E276B" w:rsidP="003B571B">
      <w:pPr>
        <w:ind w:left="0"/>
        <w:jc w:val="left"/>
      </w:pPr>
      <w:r>
        <w:t xml:space="preserve">Little Athletics relies on volunteers.  Our weekly meets and regular coaching sessions cannot run without parents/family members assisting.  In particular, each week we need assistance in setting up and putting away the equipment.  We also need to fill all track and field </w:t>
      </w:r>
      <w:proofErr w:type="spellStart"/>
      <w:r>
        <w:t>officialling</w:t>
      </w:r>
      <w:proofErr w:type="spellEnd"/>
      <w:r>
        <w:t xml:space="preserve"> roles.  There is a Duty Roster option within Team App to enable you to register for a role.</w:t>
      </w:r>
    </w:p>
    <w:p w14:paraId="38AB3781" w14:textId="4FF41121" w:rsidR="002E276B" w:rsidRDefault="002E276B" w:rsidP="003B571B">
      <w:pPr>
        <w:ind w:left="0"/>
        <w:jc w:val="left"/>
        <w:rPr>
          <w:kern w:val="0"/>
          <w:lang w:eastAsia="en-AU"/>
        </w:rPr>
      </w:pPr>
      <w:r>
        <w:t xml:space="preserve">If you are unsure about volunteering, please don’t be shy, come and see us at the official's desk.  </w:t>
      </w:r>
      <w:r w:rsidR="00CC7D9A">
        <w:t>Sally</w:t>
      </w:r>
      <w:r>
        <w:t xml:space="preserve"> our official's coordinator </w:t>
      </w:r>
      <w:r w:rsidRPr="002E276B">
        <w:t>(</w:t>
      </w:r>
      <w:hyperlink r:id="rId29" w:tgtFrame="_self" w:history="1">
        <w:r w:rsidRPr="002E276B">
          <w:rPr>
            <w:rStyle w:val="Hyperlink"/>
            <w:bdr w:val="none" w:sz="0" w:space="0" w:color="auto" w:frame="1"/>
          </w:rPr>
          <w:t>officials@toowongharriers.org.au</w:t>
        </w:r>
      </w:hyperlink>
      <w:r w:rsidRPr="002E276B">
        <w:t>)</w:t>
      </w:r>
      <w:r>
        <w:t xml:space="preserve"> </w:t>
      </w:r>
      <w:bookmarkStart w:id="17" w:name="_Int_EigdVEig"/>
      <w:r>
        <w:t>will</w:t>
      </w:r>
      <w:bookmarkEnd w:id="17"/>
      <w:r>
        <w:t xml:space="preserve"> be available to answer any of your questions.  The official's desk can generally be found in the tent adjacent the clubhouse and is easily spotted by the line of volunteers getting their names recorded!  Alternatively, Trudy our centre manager or any committee member are always available to answer your questions.</w:t>
      </w:r>
    </w:p>
    <w:p w14:paraId="2D1CFFE6" w14:textId="66987253" w:rsidR="002E276B" w:rsidRDefault="002E276B" w:rsidP="003B571B">
      <w:pPr>
        <w:ind w:left="0"/>
        <w:jc w:val="left"/>
      </w:pPr>
      <w:r>
        <w:t>To thank you for volunteering, the family deposit portion of your fees will be refunded in approx. May 202</w:t>
      </w:r>
      <w:r w:rsidR="00B26EE9">
        <w:t>3</w:t>
      </w:r>
      <w:r>
        <w:t xml:space="preserve"> when 12 volunteer sessions per family have been completed for the season.  Please refer to the </w:t>
      </w:r>
      <w:hyperlink w:anchor="_Parent_Participation_Deposit">
        <w:r w:rsidRPr="5E46E393">
          <w:rPr>
            <w:rStyle w:val="Hyperlink"/>
          </w:rPr>
          <w:t>Parent Participation Deposit Refunds</w:t>
        </w:r>
      </w:hyperlink>
      <w:r>
        <w:t xml:space="preserve"> section for further information</w:t>
      </w:r>
      <w:r w:rsidR="00007264">
        <w:t>.</w:t>
      </w:r>
    </w:p>
    <w:p w14:paraId="51E16DB7" w14:textId="597B967D" w:rsidR="00BD4E68" w:rsidRDefault="00BD4E68" w:rsidP="003B571B">
      <w:pPr>
        <w:ind w:left="0"/>
        <w:jc w:val="left"/>
      </w:pPr>
      <w:r>
        <w:t xml:space="preserve">If time gets away on you as it tends to do and you did not preregister a role, please make your way to </w:t>
      </w:r>
      <w:r w:rsidR="00B26EE9">
        <w:t>Sally</w:t>
      </w:r>
      <w:r>
        <w:t xml:space="preserve"> to see what roles are vacant.</w:t>
      </w:r>
    </w:p>
    <w:p w14:paraId="503AE490" w14:textId="0FCFA579" w:rsidR="00BD4E68" w:rsidRDefault="00BD4E68" w:rsidP="003B571B">
      <w:pPr>
        <w:ind w:left="0" w:right="0"/>
        <w:jc w:val="left"/>
      </w:pPr>
      <w:r>
        <w:t>It is important that volunteers officiating at events know what they are doing and convey this to the athletes.  All the rules are provided in the folders located at each field event.  Alternatively, don’t be afraid to ask one of our committee members.  We are always willing to provide assistance.</w:t>
      </w:r>
    </w:p>
    <w:p w14:paraId="7E5F5568" w14:textId="6D4DFEA6" w:rsidR="00BD4E68" w:rsidRDefault="00BD4E68" w:rsidP="003B571B">
      <w:pPr>
        <w:ind w:left="0" w:right="0"/>
        <w:jc w:val="left"/>
      </w:pPr>
      <w:r>
        <w:t xml:space="preserve">The Australian Athletics Officials’ Education Scheme offers Level 1 Officiating courses online (free of charge) for all athletic events.  Level 1 is the basic grading level aimed at officials wishing to officiate to a local club/centre/school level.  We would love to see some of our parents take the opportunity to become accredited in a couple of events.  Each course takes about 1 hour.  Our coaching coordinator </w:t>
      </w:r>
      <w:r w:rsidRPr="5E46E393">
        <w:rPr>
          <w:rFonts w:asciiTheme="minorHAnsi" w:hAnsiTheme="minorHAnsi" w:cstheme="minorBidi"/>
        </w:rPr>
        <w:t>(</w:t>
      </w:r>
      <w:hyperlink r:id="rId30" w:tgtFrame="_self" w:history="1">
        <w:r w:rsidRPr="5E46E393">
          <w:rPr>
            <w:rStyle w:val="Hyperlink"/>
            <w:rFonts w:asciiTheme="minorHAnsi" w:hAnsiTheme="minorHAnsi" w:cstheme="minorBidi"/>
            <w:bdr w:val="none" w:sz="0" w:space="0" w:color="auto" w:frame="1"/>
          </w:rPr>
          <w:t>coaching@toowongharriers.org.au</w:t>
        </w:r>
      </w:hyperlink>
      <w:r w:rsidRPr="5E46E393">
        <w:rPr>
          <w:rFonts w:asciiTheme="minorHAnsi" w:hAnsiTheme="minorHAnsi" w:cstheme="minorBidi"/>
        </w:rPr>
        <w:t>)</w:t>
      </w:r>
      <w:r>
        <w:t xml:space="preserve"> </w:t>
      </w:r>
      <w:bookmarkStart w:id="18" w:name="_Int_fhZOgOBa"/>
      <w:r>
        <w:t>or</w:t>
      </w:r>
      <w:bookmarkEnd w:id="18"/>
      <w:r>
        <w:t xml:space="preserve"> centre manager </w:t>
      </w:r>
      <w:r w:rsidRPr="5E46E393">
        <w:rPr>
          <w:rFonts w:asciiTheme="minorHAnsi" w:hAnsiTheme="minorHAnsi" w:cstheme="minorBidi"/>
        </w:rPr>
        <w:t>(</w:t>
      </w:r>
      <w:hyperlink r:id="rId31" w:tgtFrame="_self" w:history="1">
        <w:r w:rsidRPr="5E46E393">
          <w:rPr>
            <w:rStyle w:val="Hyperlink"/>
            <w:rFonts w:asciiTheme="minorHAnsi" w:hAnsiTheme="minorHAnsi" w:cstheme="minorBidi"/>
            <w:bdr w:val="none" w:sz="0" w:space="0" w:color="auto" w:frame="1"/>
          </w:rPr>
          <w:t>manager@toowongharriers.org.au</w:t>
        </w:r>
      </w:hyperlink>
      <w:r>
        <w:t xml:space="preserve">) </w:t>
      </w:r>
      <w:bookmarkStart w:id="19" w:name="_Int_cPxfH5Yk"/>
      <w:r>
        <w:t>will</w:t>
      </w:r>
      <w:bookmarkEnd w:id="19"/>
      <w:r>
        <w:t xml:space="preserve"> be able to provide you with more information.</w:t>
      </w:r>
    </w:p>
    <w:p w14:paraId="31F33970" w14:textId="77777777" w:rsidR="00432552" w:rsidRPr="004E6338" w:rsidRDefault="00BD4E68" w:rsidP="00432552">
      <w:pPr>
        <w:pStyle w:val="Heading1"/>
      </w:pPr>
      <w:bookmarkStart w:id="20" w:name="_Parent_Participation_Deposit"/>
      <w:bookmarkEnd w:id="20"/>
      <w:r>
        <w:br w:type="page"/>
      </w:r>
      <w:bookmarkStart w:id="21" w:name="_Ref452915996"/>
      <w:bookmarkStart w:id="22" w:name="ParentParticipationDepositRefunds"/>
      <w:bookmarkStart w:id="23" w:name="_Toc75453532"/>
      <w:bookmarkStart w:id="24" w:name="_Toc75458197"/>
      <w:bookmarkStart w:id="25" w:name="_Toc110081603"/>
      <w:r w:rsidR="00432552" w:rsidRPr="004E6338">
        <w:lastRenderedPageBreak/>
        <w:t>Parent Participation Deposit Refunds</w:t>
      </w:r>
      <w:bookmarkEnd w:id="21"/>
      <w:bookmarkEnd w:id="22"/>
      <w:bookmarkEnd w:id="23"/>
      <w:bookmarkEnd w:id="24"/>
      <w:bookmarkEnd w:id="25"/>
    </w:p>
    <w:p w14:paraId="5AEF5DAB" w14:textId="734DE42F" w:rsidR="00432552" w:rsidRDefault="00432552" w:rsidP="003B571B">
      <w:pPr>
        <w:spacing w:line="259" w:lineRule="auto"/>
        <w:ind w:left="0"/>
        <w:jc w:val="left"/>
      </w:pPr>
      <w:r>
        <w:t>The family deposit of $100 is refunded at completion of the season (</w:t>
      </w:r>
      <w:r w:rsidR="00B508AB">
        <w:t>approx. May</w:t>
      </w:r>
      <w:r>
        <w:t xml:space="preserve"> 202</w:t>
      </w:r>
      <w:r w:rsidR="00B26EE9">
        <w:t>3</w:t>
      </w:r>
      <w:r>
        <w:t>) if:</w:t>
      </w:r>
    </w:p>
    <w:p w14:paraId="2BE95D1D" w14:textId="77777777" w:rsidR="00432552" w:rsidRDefault="00432552" w:rsidP="003B571B">
      <w:pPr>
        <w:pStyle w:val="ListParagraph"/>
        <w:numPr>
          <w:ilvl w:val="0"/>
          <w:numId w:val="3"/>
        </w:numPr>
        <w:spacing w:line="259" w:lineRule="auto"/>
        <w:ind w:left="426" w:hanging="284"/>
        <w:jc w:val="left"/>
      </w:pPr>
      <w:r>
        <w:t>A parent/carer takes on a committee role throughout the season; or</w:t>
      </w:r>
    </w:p>
    <w:p w14:paraId="32A5DBE8" w14:textId="60688682" w:rsidR="00432552" w:rsidRDefault="00432552" w:rsidP="003B571B">
      <w:pPr>
        <w:pStyle w:val="ListParagraph"/>
        <w:numPr>
          <w:ilvl w:val="0"/>
          <w:numId w:val="3"/>
        </w:numPr>
        <w:spacing w:line="259" w:lineRule="auto"/>
        <w:ind w:left="426" w:hanging="284"/>
        <w:jc w:val="left"/>
      </w:pPr>
      <w:r>
        <w:t xml:space="preserve">12 volunteer sessions </w:t>
      </w:r>
      <w:r w:rsidR="00DC632A">
        <w:t xml:space="preserve">per family </w:t>
      </w:r>
      <w:r>
        <w:t xml:space="preserve">are completed </w:t>
      </w:r>
      <w:r w:rsidR="00DC632A">
        <w:t>for the season</w:t>
      </w:r>
      <w:r>
        <w:t xml:space="preserve">.  </w:t>
      </w:r>
      <w:r w:rsidR="00DC632A" w:rsidRPr="5E46E393">
        <w:rPr>
          <w:rFonts w:asciiTheme="minorHAnsi" w:hAnsiTheme="minorHAnsi" w:cstheme="minorBidi"/>
        </w:rPr>
        <w:t xml:space="preserve">It is important to ensure your </w:t>
      </w:r>
      <w:r w:rsidR="00B26EE9" w:rsidRPr="5E46E393">
        <w:rPr>
          <w:rFonts w:asciiTheme="minorHAnsi" w:hAnsiTheme="minorHAnsi" w:cstheme="minorBidi"/>
        </w:rPr>
        <w:t xml:space="preserve">volunteer </w:t>
      </w:r>
      <w:r w:rsidR="00DC632A" w:rsidRPr="5E46E393">
        <w:rPr>
          <w:rFonts w:asciiTheme="minorHAnsi" w:hAnsiTheme="minorHAnsi" w:cstheme="minorBidi"/>
        </w:rPr>
        <w:t>session</w:t>
      </w:r>
      <w:r w:rsidR="00B26EE9" w:rsidRPr="5E46E393">
        <w:rPr>
          <w:rFonts w:asciiTheme="minorHAnsi" w:hAnsiTheme="minorHAnsi" w:cstheme="minorBidi"/>
        </w:rPr>
        <w:t xml:space="preserve">/role </w:t>
      </w:r>
      <w:r w:rsidR="00DC632A" w:rsidRPr="5E46E393">
        <w:rPr>
          <w:rFonts w:asciiTheme="minorHAnsi" w:hAnsiTheme="minorHAnsi" w:cstheme="minorBidi"/>
        </w:rPr>
        <w:t>is correctly recorded so please make your way to our official's coordinator before the meet starts so your attendance</w:t>
      </w:r>
      <w:r w:rsidR="00B26EE9" w:rsidRPr="5E46E393">
        <w:rPr>
          <w:rFonts w:asciiTheme="minorHAnsi" w:hAnsiTheme="minorHAnsi" w:cstheme="minorBidi"/>
        </w:rPr>
        <w:t xml:space="preserve"> can be recorded</w:t>
      </w:r>
      <w:r w:rsidR="00DC632A" w:rsidRPr="5E46E393">
        <w:rPr>
          <w:rFonts w:asciiTheme="minorHAnsi" w:hAnsiTheme="minorHAnsi" w:cstheme="minorBidi"/>
        </w:rPr>
        <w:t xml:space="preserve">.  This is regardless of using </w:t>
      </w:r>
      <w:r w:rsidR="00F96FA0" w:rsidRPr="5E46E393">
        <w:rPr>
          <w:rFonts w:asciiTheme="minorHAnsi" w:hAnsiTheme="minorHAnsi" w:cstheme="minorBidi"/>
        </w:rPr>
        <w:t xml:space="preserve">Team App </w:t>
      </w:r>
      <w:r w:rsidR="00DC632A" w:rsidRPr="5E46E393">
        <w:rPr>
          <w:rFonts w:asciiTheme="minorHAnsi" w:hAnsiTheme="minorHAnsi" w:cstheme="minorBidi"/>
        </w:rPr>
        <w:t xml:space="preserve">to register for a </w:t>
      </w:r>
      <w:r w:rsidR="00B26EE9" w:rsidRPr="5E46E393">
        <w:rPr>
          <w:rFonts w:asciiTheme="minorHAnsi" w:hAnsiTheme="minorHAnsi" w:cstheme="minorBidi"/>
        </w:rPr>
        <w:t>volunteer session/</w:t>
      </w:r>
      <w:r w:rsidR="00DC632A" w:rsidRPr="5E46E393">
        <w:rPr>
          <w:rFonts w:asciiTheme="minorHAnsi" w:hAnsiTheme="minorHAnsi" w:cstheme="minorBidi"/>
        </w:rPr>
        <w:t>role</w:t>
      </w:r>
      <w:r w:rsidR="00F96FA0" w:rsidRPr="5E46E393">
        <w:rPr>
          <w:rFonts w:asciiTheme="minorHAnsi" w:hAnsiTheme="minorHAnsi" w:cstheme="minorBidi"/>
        </w:rPr>
        <w:t xml:space="preserve"> as we require a signature to </w:t>
      </w:r>
      <w:r w:rsidR="00B26EE9" w:rsidRPr="5E46E393">
        <w:rPr>
          <w:rFonts w:asciiTheme="minorHAnsi" w:hAnsiTheme="minorHAnsi" w:cstheme="minorBidi"/>
        </w:rPr>
        <w:t>know you actually turned up!</w:t>
      </w:r>
      <w:r w:rsidR="00DC632A" w:rsidRPr="5E46E393">
        <w:rPr>
          <w:rFonts w:ascii="Arial" w:hAnsi="Arial" w:cs="Arial"/>
          <w:sz w:val="26"/>
          <w:szCs w:val="26"/>
        </w:rPr>
        <w:t xml:space="preserve">  </w:t>
      </w:r>
      <w:r w:rsidR="00B508AB">
        <w:t>Our official's coordinator can generally be found in the tent adjacent the clubhouse and is easily spotted by the line of volunteers.</w:t>
      </w:r>
    </w:p>
    <w:p w14:paraId="53BAC076" w14:textId="029138D4" w:rsidR="00DC632A" w:rsidRPr="00DC632A" w:rsidRDefault="00DC632A" w:rsidP="003B571B">
      <w:pPr>
        <w:spacing w:line="259" w:lineRule="auto"/>
        <w:jc w:val="left"/>
        <w:rPr>
          <w:rFonts w:asciiTheme="minorHAnsi" w:hAnsiTheme="minorHAnsi" w:cstheme="minorHAnsi"/>
        </w:rPr>
      </w:pPr>
      <w:r>
        <w:rPr>
          <w:rFonts w:asciiTheme="minorHAnsi" w:hAnsiTheme="minorHAnsi" w:cstheme="minorHAnsi"/>
        </w:rPr>
        <w:t>We</w:t>
      </w:r>
      <w:r w:rsidRPr="00DC632A">
        <w:rPr>
          <w:rFonts w:asciiTheme="minorHAnsi" w:hAnsiTheme="minorHAnsi" w:cstheme="minorHAnsi"/>
        </w:rPr>
        <w:t xml:space="preserve"> encourage and welcome parental assistance for as much as your family is able to assist and if you are able to assist at more than 12 meets, the committee and children would greatly appreciate it.</w:t>
      </w:r>
      <w:r>
        <w:rPr>
          <w:rFonts w:asciiTheme="minorHAnsi" w:hAnsiTheme="minorHAnsi" w:cstheme="minorHAnsi"/>
        </w:rPr>
        <w:t xml:space="preserve"> </w:t>
      </w:r>
      <w:r w:rsidRPr="00DC632A">
        <w:rPr>
          <w:rFonts w:asciiTheme="minorHAnsi" w:hAnsiTheme="minorHAnsi" w:cstheme="minorHAnsi"/>
        </w:rPr>
        <w:t xml:space="preserve"> No doubt, it will sometimes be required to ensure meets run smoothly.</w:t>
      </w:r>
    </w:p>
    <w:p w14:paraId="27C454BA" w14:textId="77777777" w:rsidR="00BD4E68" w:rsidRDefault="00BD4E68">
      <w:pPr>
        <w:spacing w:after="0"/>
        <w:ind w:left="0" w:right="0"/>
        <w:jc w:val="left"/>
      </w:pPr>
    </w:p>
    <w:p w14:paraId="366142A7" w14:textId="77777777" w:rsidR="00BD4E68" w:rsidRDefault="00BD4E68" w:rsidP="00BD4E68">
      <w:pPr>
        <w:pStyle w:val="Heading1"/>
      </w:pPr>
      <w:bookmarkStart w:id="26" w:name="_Toc75453523"/>
      <w:bookmarkStart w:id="27" w:name="_Toc75458165"/>
      <w:bookmarkStart w:id="28" w:name="_Toc110081604"/>
      <w:r>
        <w:t>Child Supervision Policy</w:t>
      </w:r>
      <w:bookmarkEnd w:id="26"/>
      <w:bookmarkEnd w:id="27"/>
      <w:bookmarkEnd w:id="28"/>
    </w:p>
    <w:p w14:paraId="4C46D03E" w14:textId="4D2390F5" w:rsidR="00BD4E68" w:rsidRDefault="00BD4E68" w:rsidP="003B571B">
      <w:pPr>
        <w:ind w:left="0"/>
        <w:jc w:val="left"/>
      </w:pPr>
      <w:r>
        <w:t xml:space="preserve">It is centre policy that all athletes participating in centre meets and training sessions must have a parent/guardian present at the venue </w:t>
      </w:r>
      <w:r w:rsidR="00F96FA0">
        <w:t xml:space="preserve">for the duration of the </w:t>
      </w:r>
      <w:r>
        <w:t>meet</w:t>
      </w:r>
      <w:r w:rsidR="00F96FA0">
        <w:t>/</w:t>
      </w:r>
      <w:r>
        <w:t>session.  This is for safety reasons should your child become injured or fall ill.  It is also in the case of the meet</w:t>
      </w:r>
      <w:r w:rsidR="00F96FA0">
        <w:t>/session</w:t>
      </w:r>
      <w:r>
        <w:t xml:space="preserve"> ending early due to a weather event and on some occasions an age group may finish earlier than scheduled.  In this case it places an unfair burden on the age marshals and volunteers to care for children until they are collected.</w:t>
      </w:r>
    </w:p>
    <w:p w14:paraId="53AFB09D" w14:textId="64C76955" w:rsidR="00BD4E68" w:rsidRDefault="00BD4E68" w:rsidP="000B7938">
      <w:pPr>
        <w:ind w:left="0" w:right="74"/>
        <w:jc w:val="left"/>
      </w:pPr>
      <w:r>
        <w:t>Whilst it is our preference for all parents/guardians to remain at the meet</w:t>
      </w:r>
      <w:r w:rsidR="00F96FA0">
        <w:t>/</w:t>
      </w:r>
      <w:r>
        <w:t xml:space="preserve"> session, we recognise that this cannot always happen.  If circumstances prevent you from remaining, you are asked to nominate a</w:t>
      </w:r>
      <w:r w:rsidR="005259D1">
        <w:t xml:space="preserve"> </w:t>
      </w:r>
      <w:r>
        <w:t>parent who is known to you and your child</w:t>
      </w:r>
      <w:r w:rsidR="005259D1">
        <w:t>,</w:t>
      </w:r>
      <w:r>
        <w:t xml:space="preserve"> who is remaining at the </w:t>
      </w:r>
      <w:r w:rsidR="005259D1">
        <w:t>meet/session to</w:t>
      </w:r>
      <w:r>
        <w:t xml:space="preserve"> act as a contact.  Please complete the </w:t>
      </w:r>
      <w:r w:rsidR="00007264">
        <w:t>Child Supervision R</w:t>
      </w:r>
      <w:r>
        <w:t xml:space="preserve">egister at the recording desk before leaving the venue. </w:t>
      </w:r>
    </w:p>
    <w:p w14:paraId="16176BED" w14:textId="77777777" w:rsidR="00BD4E68" w:rsidRDefault="00BD4E68" w:rsidP="003B571B">
      <w:pPr>
        <w:ind w:left="0"/>
        <w:jc w:val="left"/>
      </w:pPr>
      <w:r>
        <w:t>In the event of a medical emergency involving your child, the age marshal is still responsible for looking after the rest of the children in their group and in most cases will not be able to fulfil the role of guardian.</w:t>
      </w:r>
    </w:p>
    <w:p w14:paraId="1B94245D" w14:textId="77777777" w:rsidR="00BD4E68" w:rsidRDefault="00BD4E68" w:rsidP="00BD4E68">
      <w:pPr>
        <w:ind w:left="0"/>
      </w:pPr>
    </w:p>
    <w:p w14:paraId="13C82AC8" w14:textId="47E2EA82" w:rsidR="66714513" w:rsidRDefault="66714513" w:rsidP="00233717">
      <w:pPr>
        <w:pStyle w:val="Heading1"/>
      </w:pPr>
      <w:bookmarkStart w:id="29" w:name="_COVID-19"/>
      <w:bookmarkStart w:id="30" w:name="_Toc75453519"/>
      <w:bookmarkStart w:id="31" w:name="_Toc75458158"/>
      <w:bookmarkStart w:id="32" w:name="_Toc110081605"/>
      <w:bookmarkEnd w:id="29"/>
      <w:r w:rsidRPr="00233717">
        <w:t>COVID</w:t>
      </w:r>
      <w:r>
        <w:t>-19</w:t>
      </w:r>
      <w:bookmarkEnd w:id="30"/>
      <w:bookmarkEnd w:id="31"/>
      <w:bookmarkEnd w:id="32"/>
    </w:p>
    <w:p w14:paraId="2B3F10CF" w14:textId="532F0F40" w:rsidR="002C609B" w:rsidRDefault="00007264" w:rsidP="00A6167F">
      <w:pPr>
        <w:spacing w:line="0" w:lineRule="atLeast"/>
        <w:ind w:left="0"/>
        <w:jc w:val="left"/>
      </w:pPr>
      <w:r>
        <w:t>COVID-19 continues to be a risk in our community and the State Government COVID safe requirements that apply to community sport must be followed by all athletes, parents, guardians, and spectators at our fields.</w:t>
      </w:r>
    </w:p>
    <w:p w14:paraId="1D01A22F" w14:textId="77777777" w:rsidR="00D41821" w:rsidRPr="00A6167F" w:rsidRDefault="00D41821" w:rsidP="5E46E393">
      <w:pPr>
        <w:pStyle w:val="NormalWeb"/>
        <w:shd w:val="clear" w:color="auto" w:fill="FFFFFF" w:themeFill="background1"/>
        <w:spacing w:before="0" w:beforeAutospacing="0" w:after="120" w:afterAutospacing="0" w:line="0" w:lineRule="atLeast"/>
        <w:rPr>
          <w:rFonts w:ascii="Calibri" w:hAnsi="Calibri"/>
          <w:kern w:val="22"/>
          <w:sz w:val="22"/>
          <w:szCs w:val="22"/>
          <w:lang w:val="en-AU" w:eastAsia="ja-JP"/>
        </w:rPr>
      </w:pPr>
      <w:r w:rsidRPr="00A6167F">
        <w:rPr>
          <w:rFonts w:ascii="Calibri" w:hAnsi="Calibri"/>
          <w:kern w:val="22"/>
          <w:sz w:val="22"/>
          <w:szCs w:val="22"/>
          <w:lang w:val="en-AU" w:eastAsia="ja-JP"/>
        </w:rPr>
        <w:t xml:space="preserve">The restrictions have not changed since August last year. The Government advice is still that there are no restrictions on outdoor sport which includes Little Athletics. This means that there is no requirement to use the Check </w:t>
      </w:r>
      <w:bookmarkStart w:id="33" w:name="_Int_PYrj42p9"/>
      <w:proofErr w:type="gramStart"/>
      <w:r w:rsidRPr="00A6167F">
        <w:rPr>
          <w:rFonts w:ascii="Calibri" w:hAnsi="Calibri"/>
          <w:kern w:val="22"/>
          <w:sz w:val="22"/>
          <w:szCs w:val="22"/>
          <w:lang w:val="en-AU" w:eastAsia="ja-JP"/>
        </w:rPr>
        <w:t>In</w:t>
      </w:r>
      <w:bookmarkEnd w:id="33"/>
      <w:proofErr w:type="gramEnd"/>
      <w:r w:rsidRPr="00A6167F">
        <w:rPr>
          <w:rFonts w:ascii="Calibri" w:hAnsi="Calibri"/>
          <w:kern w:val="22"/>
          <w:sz w:val="22"/>
          <w:szCs w:val="22"/>
          <w:lang w:val="en-AU" w:eastAsia="ja-JP"/>
        </w:rPr>
        <w:t xml:space="preserve"> Queensland App or adhere to density requirements for neither spectators nor participants. Social distancing is also not required, but advisable, given the large number of cases in the community at present. Any Centre or Regional competitions can be conducted without a COVID plan and the organisers do not have to notify their local health office.</w:t>
      </w:r>
    </w:p>
    <w:p w14:paraId="383ECC94" w14:textId="2299EA84" w:rsidR="00D41821" w:rsidRPr="00A6167F" w:rsidRDefault="00D41821" w:rsidP="000B7938">
      <w:pPr>
        <w:pStyle w:val="NormalWeb"/>
        <w:shd w:val="clear" w:color="auto" w:fill="FFFFFF"/>
        <w:spacing w:before="0" w:beforeAutospacing="0" w:after="120" w:afterAutospacing="0" w:line="360" w:lineRule="atLeast"/>
        <w:rPr>
          <w:rFonts w:ascii="Calibri" w:hAnsi="Calibri"/>
          <w:kern w:val="22"/>
          <w:sz w:val="22"/>
          <w:szCs w:val="22"/>
          <w:lang w:val="en-AU" w:eastAsia="ja-JP"/>
        </w:rPr>
      </w:pPr>
      <w:r w:rsidRPr="00A6167F">
        <w:rPr>
          <w:rFonts w:ascii="Calibri" w:hAnsi="Calibri"/>
          <w:kern w:val="22"/>
          <w:sz w:val="22"/>
          <w:szCs w:val="22"/>
          <w:lang w:val="en-AU" w:eastAsia="ja-JP"/>
        </w:rPr>
        <w:t>Athletes and spectators do not have to be double-vaccinated to attend community sport.</w:t>
      </w:r>
    </w:p>
    <w:p w14:paraId="60484BB7" w14:textId="61AC362F" w:rsidR="00D41821" w:rsidRPr="00A6167F" w:rsidRDefault="00D41821" w:rsidP="5E46E393">
      <w:pPr>
        <w:pStyle w:val="NormalWeb"/>
        <w:shd w:val="clear" w:color="auto" w:fill="FFFFFF" w:themeFill="background1"/>
        <w:spacing w:before="0" w:beforeAutospacing="0" w:after="120" w:afterAutospacing="0" w:line="0" w:lineRule="atLeast"/>
        <w:rPr>
          <w:rFonts w:ascii="Calibri" w:hAnsi="Calibri"/>
          <w:kern w:val="22"/>
          <w:sz w:val="22"/>
          <w:szCs w:val="22"/>
          <w:lang w:val="en-AU" w:eastAsia="ja-JP"/>
        </w:rPr>
      </w:pPr>
      <w:r w:rsidRPr="00A6167F">
        <w:rPr>
          <w:rFonts w:ascii="Calibri" w:hAnsi="Calibri"/>
          <w:kern w:val="22"/>
          <w:sz w:val="22"/>
          <w:szCs w:val="22"/>
          <w:lang w:val="en-AU" w:eastAsia="ja-JP"/>
        </w:rPr>
        <w:t xml:space="preserve">The Public Health Orders will need to be adhered to for isolation of people who have tested positive to COVID or are a close contact for someone who has tested positive. Isolation is required for a </w:t>
      </w:r>
      <w:bookmarkStart w:id="34" w:name="_Int_fIaM14Gd"/>
      <w:proofErr w:type="gramStart"/>
      <w:r w:rsidRPr="00A6167F">
        <w:rPr>
          <w:rFonts w:ascii="Calibri" w:hAnsi="Calibri"/>
          <w:kern w:val="22"/>
          <w:sz w:val="22"/>
          <w:szCs w:val="22"/>
          <w:lang w:val="en-AU" w:eastAsia="ja-JP"/>
        </w:rPr>
        <w:t>7 day</w:t>
      </w:r>
      <w:bookmarkEnd w:id="34"/>
      <w:proofErr w:type="gramEnd"/>
      <w:r w:rsidRPr="00A6167F">
        <w:rPr>
          <w:rFonts w:ascii="Calibri" w:hAnsi="Calibri"/>
          <w:kern w:val="22"/>
          <w:sz w:val="22"/>
          <w:szCs w:val="22"/>
          <w:lang w:val="en-AU" w:eastAsia="ja-JP"/>
        </w:rPr>
        <w:t xml:space="preserve"> period </w:t>
      </w:r>
      <w:r w:rsidRPr="00A6167F">
        <w:rPr>
          <w:rFonts w:ascii="Calibri" w:hAnsi="Calibri"/>
          <w:kern w:val="22"/>
          <w:sz w:val="22"/>
          <w:szCs w:val="22"/>
          <w:lang w:val="en-AU" w:eastAsia="ja-JP"/>
        </w:rPr>
        <w:lastRenderedPageBreak/>
        <w:t>and the person must have had no symptoms for at least 48 hours before leaving isolation. Full details on the isolation requirements can be found at </w:t>
      </w:r>
      <w:hyperlink r:id="rId32" w:history="1">
        <w:r w:rsidRPr="00A6167F">
          <w:rPr>
            <w:rFonts w:ascii="Calibri" w:hAnsi="Calibri"/>
            <w:kern w:val="22"/>
            <w:sz w:val="22"/>
            <w:szCs w:val="22"/>
            <w:lang w:val="en-AU" w:eastAsia="ja-JP"/>
          </w:rPr>
          <w:t>https://www.qld.gov.au/health</w:t>
        </w:r>
      </w:hyperlink>
      <w:r w:rsidRPr="00A6167F">
        <w:rPr>
          <w:rFonts w:ascii="Calibri" w:hAnsi="Calibri"/>
          <w:kern w:val="22"/>
          <w:sz w:val="22"/>
          <w:szCs w:val="22"/>
          <w:lang w:val="en-AU" w:eastAsia="ja-JP"/>
        </w:rPr>
        <w:t>.</w:t>
      </w:r>
    </w:p>
    <w:p w14:paraId="650055C1" w14:textId="62F4F860" w:rsidR="00D41821" w:rsidRPr="00A6167F" w:rsidRDefault="00D41821" w:rsidP="000B7938">
      <w:pPr>
        <w:pStyle w:val="NormalWeb"/>
        <w:shd w:val="clear" w:color="auto" w:fill="FFFFFF"/>
        <w:spacing w:before="0" w:beforeAutospacing="0" w:after="120" w:afterAutospacing="0" w:line="0" w:lineRule="atLeast"/>
        <w:rPr>
          <w:rFonts w:ascii="Calibri" w:hAnsi="Calibri"/>
          <w:kern w:val="22"/>
          <w:sz w:val="22"/>
          <w:szCs w:val="22"/>
          <w:lang w:val="en-AU" w:eastAsia="ja-JP"/>
        </w:rPr>
      </w:pPr>
      <w:r w:rsidRPr="00A6167F">
        <w:rPr>
          <w:rFonts w:ascii="Calibri" w:hAnsi="Calibri"/>
          <w:kern w:val="22"/>
          <w:sz w:val="22"/>
          <w:szCs w:val="22"/>
          <w:lang w:val="en-AU" w:eastAsia="ja-JP"/>
        </w:rPr>
        <w:t>From our discussions with the Queensland Government, it is clear that they are determined to see sport delivered throughout the State with as minimal interruption as possible. This would be a welcome change after the last 2 years and Little Athletics Queensland fully supports this sentiment.</w:t>
      </w:r>
    </w:p>
    <w:p w14:paraId="5B22C921" w14:textId="148A7604" w:rsidR="00F75B13" w:rsidRPr="00F75B13" w:rsidRDefault="00F75B13" w:rsidP="003B571B">
      <w:pPr>
        <w:ind w:left="0"/>
        <w:jc w:val="left"/>
        <w:rPr>
          <w:lang w:eastAsia="en-AU"/>
        </w:rPr>
      </w:pPr>
      <w:r w:rsidRPr="00F75B13">
        <w:t>Our committee thanks all our members for their support and for following these rules and assisting with all the additional</w:t>
      </w:r>
      <w:r w:rsidRPr="00F75B13">
        <w:rPr>
          <w:lang w:eastAsia="en-AU"/>
        </w:rPr>
        <w:t xml:space="preserve"> burden it puts on us all.</w:t>
      </w:r>
    </w:p>
    <w:p w14:paraId="4DF37EAC" w14:textId="58B0B209" w:rsidR="00B508AB" w:rsidRDefault="00B508AB">
      <w:pPr>
        <w:spacing w:after="0"/>
        <w:ind w:left="0" w:right="0"/>
        <w:jc w:val="left"/>
      </w:pPr>
    </w:p>
    <w:bookmarkStart w:id="35" w:name="_Toc75453520"/>
    <w:bookmarkStart w:id="36" w:name="_Toc75458159"/>
    <w:bookmarkStart w:id="37" w:name="_Toc110081606"/>
    <w:p w14:paraId="5C1A4253" w14:textId="0AA28F42" w:rsidR="002F7675" w:rsidRPr="004E6338" w:rsidDel="10E1520D" w:rsidRDefault="009D0646" w:rsidP="00233717">
      <w:pPr>
        <w:pStyle w:val="Heading1"/>
      </w:pPr>
      <w:r w:rsidRPr="00233717">
        <w:rPr>
          <w:noProof/>
        </w:rPr>
        <mc:AlternateContent>
          <mc:Choice Requires="wps">
            <w:drawing>
              <wp:anchor distT="226695" distB="226695" distL="226695" distR="226695" simplePos="0" relativeHeight="251658253" behindDoc="1" locked="0" layoutInCell="1" allowOverlap="1" wp14:anchorId="2A314CEB" wp14:editId="65E18ADB">
                <wp:simplePos x="0" y="0"/>
                <wp:positionH relativeFrom="margin">
                  <wp:posOffset>3502025</wp:posOffset>
                </wp:positionH>
                <wp:positionV relativeFrom="margin">
                  <wp:posOffset>1674495</wp:posOffset>
                </wp:positionV>
                <wp:extent cx="2751455" cy="1362075"/>
                <wp:effectExtent l="0" t="0" r="0" b="9525"/>
                <wp:wrapSquare wrapText="bothSides"/>
                <wp:docPr id="4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362075"/>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27E761" w14:textId="0E4A9288" w:rsidR="00470223" w:rsidRDefault="0009045E" w:rsidP="00EA5D6D">
                            <w:pPr>
                              <w:pStyle w:val="Subtitle"/>
                              <w:spacing w:after="0"/>
                              <w:ind w:left="74" w:right="74"/>
                            </w:pPr>
                            <w:r>
                              <w:t>Registrations</w:t>
                            </w:r>
                          </w:p>
                          <w:p w14:paraId="1CE448E9" w14:textId="61E049FB" w:rsidR="00470223" w:rsidRDefault="009D0646" w:rsidP="00EA5D6D">
                            <w:pPr>
                              <w:pStyle w:val="Subtitle"/>
                              <w:spacing w:after="0"/>
                              <w:ind w:left="74" w:right="74"/>
                            </w:pPr>
                            <w:r>
                              <w:t>Kris Hacker</w:t>
                            </w:r>
                          </w:p>
                          <w:p w14:paraId="7F8AF84D" w14:textId="77777777" w:rsidR="00470223" w:rsidRDefault="00470223" w:rsidP="00081574">
                            <w:pPr>
                              <w:spacing w:after="0"/>
                              <w:ind w:left="74" w:right="74"/>
                              <w:jc w:val="left"/>
                              <w:rPr>
                                <w:color w:val="1B1D3D"/>
                                <w:sz w:val="18"/>
                                <w:szCs w:val="24"/>
                              </w:rPr>
                            </w:pPr>
                          </w:p>
                          <w:p w14:paraId="366C6914" w14:textId="77777777" w:rsidR="00470223" w:rsidRDefault="00470223" w:rsidP="00081574">
                            <w:pPr>
                              <w:spacing w:after="0"/>
                              <w:ind w:left="74" w:right="74"/>
                              <w:jc w:val="left"/>
                              <w:rPr>
                                <w:color w:val="1B1D3D"/>
                                <w:sz w:val="18"/>
                                <w:szCs w:val="24"/>
                              </w:rPr>
                            </w:pPr>
                          </w:p>
                          <w:p w14:paraId="7CCDCFDC" w14:textId="6B6EA4F3" w:rsidR="00470223" w:rsidRPr="00947D0C" w:rsidRDefault="00470223" w:rsidP="00081574">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00A11CA0">
                              <w:rPr>
                                <w:color w:val="1B1D3D"/>
                                <w:sz w:val="18"/>
                                <w:szCs w:val="24"/>
                              </w:rPr>
                              <w:t>re</w:t>
                            </w:r>
                            <w:r w:rsidR="009D0646">
                              <w:rPr>
                                <w:color w:val="1B1D3D"/>
                                <w:sz w:val="18"/>
                                <w:szCs w:val="24"/>
                              </w:rPr>
                              <w:t>gistration</w:t>
                            </w:r>
                            <w:r w:rsidRPr="0050782F">
                              <w:rPr>
                                <w:color w:val="1B1D3D"/>
                                <w:sz w:val="18"/>
                                <w:szCs w:val="24"/>
                              </w:rPr>
                              <w:t>@toowongharriers.org.au</w:t>
                            </w:r>
                          </w:p>
                          <w:p w14:paraId="7EAC141E" w14:textId="77777777" w:rsidR="00470223" w:rsidRPr="00947D0C" w:rsidRDefault="00470223" w:rsidP="00081574">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86EEEEB">
              <v:shape id="Text Box 689" style="position:absolute;left:0;text-align:left;margin-left:275.75pt;margin-top:131.85pt;width:216.65pt;height:107.25pt;z-index:-251658227;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spid="_x0000_s1058"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" w14:anchorId="2A314CEB">
                <v:fill type="gradientRadial" color2="#a2c4f8" focus="100%" focussize="" focusposition=".5,.5"/>
                <v:textbox inset="14.4pt,14.4pt,14.4pt,14.4pt">
                  <w:txbxContent>
                    <w:p w:rsidR="00470223" w:rsidP="00EA5D6D" w:rsidRDefault="0009045E" w14:paraId="4EE9D72C" w14:textId="0E4A9288">
                      <w:pPr>
                        <w:pStyle w:val="Subtitle"/>
                        <w:spacing w:after="0"/>
                        <w:ind w:left="74" w:right="74"/>
                      </w:pPr>
                      <w:r>
                        <w:t>Registrations</w:t>
                      </w:r>
                    </w:p>
                    <w:p w:rsidR="00470223" w:rsidP="00EA5D6D" w:rsidRDefault="009D0646" w14:paraId="1914375A" w14:textId="61E049FB">
                      <w:pPr>
                        <w:pStyle w:val="Subtitle"/>
                        <w:spacing w:after="0"/>
                        <w:ind w:left="74" w:right="74"/>
                      </w:pPr>
                      <w:r>
                        <w:t>Kris Hacker</w:t>
                      </w:r>
                    </w:p>
                    <w:p w:rsidR="00470223" w:rsidP="00081574" w:rsidRDefault="00470223" w14:paraId="02EB378F" w14:textId="77777777">
                      <w:pPr>
                        <w:spacing w:after="0"/>
                        <w:ind w:left="74" w:right="74"/>
                        <w:jc w:val="left"/>
                        <w:rPr>
                          <w:color w:val="1B1D3D"/>
                          <w:sz w:val="18"/>
                          <w:szCs w:val="24"/>
                        </w:rPr>
                      </w:pPr>
                    </w:p>
                    <w:p w:rsidR="00470223" w:rsidP="00081574" w:rsidRDefault="00470223" w14:paraId="6A05A809" w14:textId="77777777">
                      <w:pPr>
                        <w:spacing w:after="0"/>
                        <w:ind w:left="74" w:right="74"/>
                        <w:jc w:val="left"/>
                        <w:rPr>
                          <w:color w:val="1B1D3D"/>
                          <w:sz w:val="18"/>
                          <w:szCs w:val="24"/>
                        </w:rPr>
                      </w:pPr>
                    </w:p>
                    <w:p w:rsidRPr="00947D0C" w:rsidR="00470223" w:rsidP="00081574" w:rsidRDefault="00470223" w14:paraId="3436D4DB" w14:textId="6B6EA4F3">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00A11CA0">
                        <w:rPr>
                          <w:color w:val="1B1D3D"/>
                          <w:sz w:val="18"/>
                          <w:szCs w:val="24"/>
                        </w:rPr>
                        <w:t>re</w:t>
                      </w:r>
                      <w:r w:rsidR="009D0646">
                        <w:rPr>
                          <w:color w:val="1B1D3D"/>
                          <w:sz w:val="18"/>
                          <w:szCs w:val="24"/>
                        </w:rPr>
                        <w:t>gistration</w:t>
                      </w:r>
                      <w:r w:rsidRPr="0050782F">
                        <w:rPr>
                          <w:color w:val="1B1D3D"/>
                          <w:sz w:val="18"/>
                          <w:szCs w:val="24"/>
                        </w:rPr>
                        <w:t>@toowongharriers.org.au</w:t>
                      </w:r>
                    </w:p>
                    <w:p w:rsidRPr="00947D0C" w:rsidR="00470223" w:rsidP="00081574" w:rsidRDefault="00470223" w14:paraId="5A39BBE3" w14:textId="77777777">
                      <w:pPr>
                        <w:spacing w:after="0"/>
                        <w:ind w:left="74" w:right="74"/>
                        <w:jc w:val="center"/>
                        <w:rPr>
                          <w:color w:val="1B1D3D"/>
                          <w:sz w:val="24"/>
                          <w:szCs w:val="24"/>
                        </w:rPr>
                      </w:pPr>
                    </w:p>
                  </w:txbxContent>
                </v:textbox>
                <w10:wrap type="square" anchorx="margin" anchory="margin"/>
              </v:shape>
            </w:pict>
          </mc:Fallback>
        </mc:AlternateContent>
      </w:r>
      <w:r w:rsidR="001163EE" w:rsidRPr="00233717">
        <w:t>Registration</w:t>
      </w:r>
      <w:bookmarkEnd w:id="35"/>
      <w:bookmarkEnd w:id="36"/>
      <w:bookmarkEnd w:id="37"/>
    </w:p>
    <w:p w14:paraId="2E684F72" w14:textId="59BFE0FF" w:rsidR="000D179F" w:rsidRPr="000D179F" w:rsidRDefault="49B36694" w:rsidP="003B571B">
      <w:pPr>
        <w:ind w:left="0" w:right="74"/>
        <w:jc w:val="left"/>
      </w:pPr>
      <w:r>
        <w:t xml:space="preserve">Children must be </w:t>
      </w:r>
      <w:r w:rsidRPr="008F1CC5">
        <w:t>over five</w:t>
      </w:r>
      <w:r>
        <w:t xml:space="preserve"> and </w:t>
      </w:r>
      <w:r w:rsidRPr="008F1CC5">
        <w:t>under 17 years</w:t>
      </w:r>
      <w:r w:rsidRPr="07A5636F">
        <w:rPr>
          <w:b/>
          <w:bCs/>
        </w:rPr>
        <w:t xml:space="preserve"> </w:t>
      </w:r>
      <w:r>
        <w:t xml:space="preserve">of age </w:t>
      </w:r>
      <w:r w:rsidR="00B508AB">
        <w:br/>
      </w:r>
      <w:r w:rsidRPr="008F1CC5">
        <w:t xml:space="preserve">on </w:t>
      </w:r>
      <w:r w:rsidR="73D5A512">
        <w:t>the 31</w:t>
      </w:r>
      <w:r w:rsidR="73D5A512" w:rsidRPr="008F1CC5">
        <w:rPr>
          <w:vertAlign w:val="superscript"/>
        </w:rPr>
        <w:t>st</w:t>
      </w:r>
      <w:r w:rsidR="73D5A512">
        <w:t xml:space="preserve"> </w:t>
      </w:r>
      <w:r w:rsidR="37D00A3C" w:rsidRPr="008F1CC5">
        <w:t>December 20</w:t>
      </w:r>
      <w:r w:rsidR="7EE61EE1" w:rsidRPr="008F1CC5">
        <w:t>2</w:t>
      </w:r>
      <w:r w:rsidR="009D0646">
        <w:t>2</w:t>
      </w:r>
      <w:r w:rsidRPr="07A5636F">
        <w:rPr>
          <w:b/>
          <w:bCs/>
        </w:rPr>
        <w:t xml:space="preserve"> </w:t>
      </w:r>
      <w:r>
        <w:t xml:space="preserve">to be eligible for registration </w:t>
      </w:r>
      <w:r w:rsidR="00B508AB">
        <w:br/>
      </w:r>
      <w:r w:rsidR="009D0646">
        <w:t xml:space="preserve">for </w:t>
      </w:r>
      <w:r>
        <w:t xml:space="preserve">the </w:t>
      </w:r>
      <w:r w:rsidR="276279DC">
        <w:t>20</w:t>
      </w:r>
      <w:r w:rsidR="2153B945">
        <w:t>2</w:t>
      </w:r>
      <w:r w:rsidR="009D0646">
        <w:t>2</w:t>
      </w:r>
      <w:r w:rsidR="276279DC">
        <w:t>-</w:t>
      </w:r>
      <w:r w:rsidR="794DDB8E">
        <w:t>2</w:t>
      </w:r>
      <w:r w:rsidR="009D0646">
        <w:t>3</w:t>
      </w:r>
      <w:r>
        <w:t xml:space="preserve"> season.</w:t>
      </w:r>
    </w:p>
    <w:p w14:paraId="08B49827" w14:textId="77777777" w:rsidR="00007264" w:rsidRDefault="554AA5F8" w:rsidP="003B571B">
      <w:pPr>
        <w:ind w:left="0"/>
        <w:jc w:val="left"/>
      </w:pPr>
      <w:r>
        <w:t>Only registered (and paid-up) children are permitted to participate in Little Athletics meetings</w:t>
      </w:r>
      <w:r w:rsidR="008F1CC5">
        <w:t xml:space="preserve"> with the exception </w:t>
      </w:r>
      <w:r w:rsidR="00BD4E68">
        <w:t>of</w:t>
      </w:r>
      <w:r w:rsidR="008F1CC5">
        <w:t xml:space="preserve"> new </w:t>
      </w:r>
      <w:r>
        <w:t>members trying out</w:t>
      </w:r>
      <w:r w:rsidR="008F1CC5">
        <w:t xml:space="preserve"> at </w:t>
      </w:r>
      <w:r>
        <w:t xml:space="preserve">no more than </w:t>
      </w:r>
      <w:r w:rsidR="005F61D8">
        <w:t>two</w:t>
      </w:r>
      <w:r>
        <w:t xml:space="preserve"> </w:t>
      </w:r>
      <w:r w:rsidR="005F61D8">
        <w:t xml:space="preserve">consecutive </w:t>
      </w:r>
      <w:r>
        <w:t>meeting</w:t>
      </w:r>
      <w:r w:rsidR="005F61D8">
        <w:t>s</w:t>
      </w:r>
      <w:r w:rsidR="008F1CC5">
        <w:t>.  A form is required to be completed first</w:t>
      </w:r>
      <w:r>
        <w:t xml:space="preserve">. </w:t>
      </w:r>
      <w:r w:rsidR="008F1CC5">
        <w:t xml:space="preserve"> </w:t>
      </w:r>
    </w:p>
    <w:p w14:paraId="72BC93DD" w14:textId="133DD003" w:rsidR="00CC2459" w:rsidRDefault="00BD4E68" w:rsidP="003B571B">
      <w:pPr>
        <w:ind w:left="0"/>
        <w:jc w:val="left"/>
      </w:pPr>
      <w:r>
        <w:t>The current season f</w:t>
      </w:r>
      <w:r w:rsidR="554AA5F8">
        <w:t>ees</w:t>
      </w:r>
      <w:r w:rsidR="00603AC7">
        <w:t xml:space="preserve"> are:</w:t>
      </w:r>
    </w:p>
    <w:p w14:paraId="4E69840D" w14:textId="59BD1BEF" w:rsidR="000D179F" w:rsidRPr="00405887" w:rsidRDefault="49BFEA33" w:rsidP="000961C4">
      <w:pPr>
        <w:pStyle w:val="ListParagraph"/>
        <w:numPr>
          <w:ilvl w:val="0"/>
          <w:numId w:val="2"/>
        </w:numPr>
        <w:tabs>
          <w:tab w:val="right" w:pos="5670"/>
        </w:tabs>
        <w:ind w:left="426" w:right="74" w:hanging="284"/>
      </w:pPr>
      <w:r>
        <w:t>U6</w:t>
      </w:r>
      <w:r w:rsidR="21A21AE3">
        <w:t xml:space="preserve"> </w:t>
      </w:r>
      <w:r>
        <w:t>(born 201</w:t>
      </w:r>
      <w:r w:rsidR="009D0646">
        <w:t>7</w:t>
      </w:r>
      <w:r>
        <w:t>)</w:t>
      </w:r>
      <w:r w:rsidR="33EB5945">
        <w:t xml:space="preserve"> </w:t>
      </w:r>
      <w:r>
        <w:tab/>
      </w:r>
      <w:r w:rsidR="21A21AE3">
        <w:t>$</w:t>
      </w:r>
      <w:r>
        <w:t>1</w:t>
      </w:r>
      <w:r w:rsidR="39E239FB">
        <w:t>30</w:t>
      </w:r>
      <w:r w:rsidR="21A21AE3">
        <w:t>.00</w:t>
      </w:r>
      <w:r>
        <w:br/>
        <w:t>U7</w:t>
      </w:r>
      <w:r w:rsidR="620948A7">
        <w:t>/</w:t>
      </w:r>
      <w:r>
        <w:t>U8 (201</w:t>
      </w:r>
      <w:r w:rsidR="009D0646">
        <w:t>5</w:t>
      </w:r>
      <w:r w:rsidR="620948A7">
        <w:t>/</w:t>
      </w:r>
      <w:r>
        <w:t>201</w:t>
      </w:r>
      <w:r w:rsidR="009D0646">
        <w:t>6</w:t>
      </w:r>
      <w:r>
        <w:t>)</w:t>
      </w:r>
      <w:r w:rsidR="07A6AEFA">
        <w:t xml:space="preserve"> </w:t>
      </w:r>
      <w:r>
        <w:tab/>
      </w:r>
      <w:r w:rsidR="21A21AE3">
        <w:t>$</w:t>
      </w:r>
      <w:r>
        <w:t>1</w:t>
      </w:r>
      <w:r w:rsidR="009D0646">
        <w:t>8</w:t>
      </w:r>
      <w:r w:rsidR="39E239FB">
        <w:t>5</w:t>
      </w:r>
      <w:r w:rsidR="21A21AE3">
        <w:t>.00</w:t>
      </w:r>
      <w:r>
        <w:br/>
      </w:r>
      <w:r w:rsidR="500F1862">
        <w:t>(Includes regional relay and championship entry fees)</w:t>
      </w:r>
    </w:p>
    <w:p w14:paraId="40FBC7AE" w14:textId="207DCDC5" w:rsidR="000D179F" w:rsidRPr="0051380E" w:rsidRDefault="49BFEA33" w:rsidP="00007264">
      <w:pPr>
        <w:pStyle w:val="ListParagraph"/>
        <w:numPr>
          <w:ilvl w:val="0"/>
          <w:numId w:val="2"/>
        </w:numPr>
        <w:tabs>
          <w:tab w:val="right" w:pos="5670"/>
        </w:tabs>
        <w:ind w:left="426" w:hanging="284"/>
        <w:rPr>
          <w:rFonts w:eastAsia="Calibri" w:cs="Calibri"/>
        </w:rPr>
      </w:pPr>
      <w:r>
        <w:t>U9</w:t>
      </w:r>
      <w:r w:rsidR="620948A7">
        <w:t xml:space="preserve"> - </w:t>
      </w:r>
      <w:r>
        <w:t>U17 (200</w:t>
      </w:r>
      <w:r w:rsidR="009D0646">
        <w:t>6</w:t>
      </w:r>
      <w:r w:rsidR="620948A7">
        <w:t xml:space="preserve"> - </w:t>
      </w:r>
      <w:r>
        <w:t>201</w:t>
      </w:r>
      <w:r w:rsidR="009D0646">
        <w:t>4</w:t>
      </w:r>
      <w:r>
        <w:t>)</w:t>
      </w:r>
      <w:r w:rsidR="7C6B1961">
        <w:t xml:space="preserve"> </w:t>
      </w:r>
      <w:r>
        <w:tab/>
      </w:r>
      <w:r w:rsidR="21A21AE3">
        <w:t>$</w:t>
      </w:r>
      <w:r w:rsidR="39E239FB">
        <w:t>2</w:t>
      </w:r>
      <w:r w:rsidR="009D0646">
        <w:t>15</w:t>
      </w:r>
      <w:r w:rsidR="21A21AE3">
        <w:t>.00</w:t>
      </w:r>
      <w:r>
        <w:br/>
      </w:r>
      <w:r w:rsidR="500F1862">
        <w:t>(Includes regional relay and championship entry fees</w:t>
      </w:r>
      <w:r w:rsidR="70D426C9">
        <w:t xml:space="preserve">, </w:t>
      </w:r>
      <w:r w:rsidR="00007264">
        <w:t>o</w:t>
      </w:r>
      <w:r w:rsidR="13760E27">
        <w:t>ptional QA dual membership for additional $45</w:t>
      </w:r>
      <w:r w:rsidR="70D426C9">
        <w:t>)</w:t>
      </w:r>
    </w:p>
    <w:p w14:paraId="224CD1E7" w14:textId="05C295B5" w:rsidR="00FF4930" w:rsidRPr="001650C2" w:rsidRDefault="21A21AE3" w:rsidP="00007264">
      <w:pPr>
        <w:pStyle w:val="ListParagraph"/>
        <w:numPr>
          <w:ilvl w:val="0"/>
          <w:numId w:val="2"/>
        </w:numPr>
        <w:tabs>
          <w:tab w:val="right" w:pos="5670"/>
        </w:tabs>
        <w:spacing w:after="0"/>
        <w:ind w:left="426" w:hanging="284"/>
        <w:rPr>
          <w:rFonts w:eastAsia="Calibri" w:cs="Calibri"/>
        </w:rPr>
      </w:pPr>
      <w:r>
        <w:t xml:space="preserve">Tiny </w:t>
      </w:r>
      <w:r w:rsidR="0C170F02">
        <w:t>T</w:t>
      </w:r>
      <w:r>
        <w:t xml:space="preserve">ot (see </w:t>
      </w:r>
      <w:hyperlink w:anchor="YoungAthletesTinyTots">
        <w:r w:rsidR="0C170F02" w:rsidRPr="5E46E393">
          <w:rPr>
            <w:rStyle w:val="Hyperlink"/>
          </w:rPr>
          <w:t>Tiny Tots</w:t>
        </w:r>
      </w:hyperlink>
      <w:r w:rsidR="0C170F02">
        <w:t xml:space="preserve"> section</w:t>
      </w:r>
      <w:r>
        <w:t>)</w:t>
      </w:r>
      <w:r w:rsidR="07579363">
        <w:t xml:space="preserve"> </w:t>
      </w:r>
      <w:r>
        <w:tab/>
        <w:t>$</w:t>
      </w:r>
      <w:r w:rsidR="3B87FA60">
        <w:t>6</w:t>
      </w:r>
      <w:r w:rsidR="49BFEA33">
        <w:t>0</w:t>
      </w:r>
      <w:r>
        <w:t>.00</w:t>
      </w:r>
      <w:r>
        <w:br/>
      </w:r>
      <w:r w:rsidR="49B36694">
        <w:t>Family Participation Deposit*</w:t>
      </w:r>
      <w:r w:rsidR="35D2468E">
        <w:t xml:space="preserve"> </w:t>
      </w:r>
      <w:r>
        <w:tab/>
      </w:r>
      <w:r w:rsidR="49B36694">
        <w:t>$</w:t>
      </w:r>
      <w:r w:rsidR="1135C206">
        <w:t>100</w:t>
      </w:r>
      <w:r w:rsidR="49B36694">
        <w:t>.00</w:t>
      </w:r>
      <w:r>
        <w:br/>
      </w:r>
      <w:r w:rsidR="49B36694">
        <w:t>(</w:t>
      </w:r>
      <w:bookmarkStart w:id="38" w:name="_Int_ZQiOjCV7"/>
      <w:r w:rsidR="49B36694">
        <w:t>per</w:t>
      </w:r>
      <w:bookmarkEnd w:id="38"/>
      <w:r w:rsidR="49B36694">
        <w:t xml:space="preserve"> family)</w:t>
      </w:r>
    </w:p>
    <w:p w14:paraId="3CBAC97A" w14:textId="6859EA85" w:rsidR="00FF4930" w:rsidRDefault="554AA5F8" w:rsidP="00E804A9">
      <w:pPr>
        <w:ind w:left="426"/>
      </w:pPr>
      <w:r>
        <w:t>*Deposits are refundable</w:t>
      </w:r>
      <w:r w:rsidR="4FD8D65B">
        <w:t xml:space="preserve"> if 12 volunteer sessions </w:t>
      </w:r>
      <w:r w:rsidR="00DA418A">
        <w:t xml:space="preserve">per family </w:t>
      </w:r>
      <w:r w:rsidR="4FD8D65B">
        <w:t>are completed</w:t>
      </w:r>
      <w:r w:rsidR="00A11CA0">
        <w:t xml:space="preserve"> in </w:t>
      </w:r>
      <w:r w:rsidR="008F1CC5">
        <w:t>the</w:t>
      </w:r>
      <w:r w:rsidR="00A11CA0">
        <w:t xml:space="preserve"> season.</w:t>
      </w:r>
      <w:r w:rsidR="00007264">
        <w:t xml:space="preserve">  Please refer to the </w:t>
      </w:r>
      <w:hyperlink w:anchor="_Parent_Participation_Deposit" w:history="1">
        <w:r w:rsidR="00007264" w:rsidRPr="002E276B">
          <w:rPr>
            <w:rStyle w:val="Hyperlink"/>
          </w:rPr>
          <w:t>Parent Participation Deposit Refunds</w:t>
        </w:r>
      </w:hyperlink>
      <w:r w:rsidR="00007264">
        <w:t xml:space="preserve"> section for further information.</w:t>
      </w:r>
    </w:p>
    <w:p w14:paraId="66A2A85B" w14:textId="77777777" w:rsidR="00F0050D" w:rsidRDefault="00F0050D" w:rsidP="00BA5183">
      <w:pPr>
        <w:spacing w:after="0"/>
        <w:ind w:left="74" w:right="74"/>
      </w:pPr>
    </w:p>
    <w:p w14:paraId="2E62848E" w14:textId="12278C38" w:rsidR="17E690A9" w:rsidRDefault="17E690A9" w:rsidP="00007264">
      <w:pPr>
        <w:spacing w:after="0" w:line="259" w:lineRule="auto"/>
        <w:ind w:left="0" w:right="74"/>
        <w:jc w:val="left"/>
      </w:pPr>
      <w:r>
        <w:t>Trialist</w:t>
      </w:r>
      <w:r w:rsidR="009D0646">
        <w:t>s</w:t>
      </w:r>
      <w:r>
        <w:t xml:space="preserve"> are required to register</w:t>
      </w:r>
      <w:r w:rsidR="0C21C825">
        <w:t xml:space="preserve"> – the cost is </w:t>
      </w:r>
      <w:r>
        <w:t>$10 for 2 consecutive meets.  This fee will come off the registration fee if the athlet</w:t>
      </w:r>
      <w:r w:rsidR="49D3B28A">
        <w:t>e decides to join.</w:t>
      </w:r>
    </w:p>
    <w:p w14:paraId="59527F2C" w14:textId="6091BF70" w:rsidR="3758B758" w:rsidRDefault="3758B758" w:rsidP="3758B758">
      <w:pPr>
        <w:spacing w:after="0"/>
        <w:ind w:left="0" w:right="74"/>
      </w:pPr>
    </w:p>
    <w:p w14:paraId="6E6168B1" w14:textId="7A94B458" w:rsidR="00BA5183" w:rsidRDefault="00406EFB" w:rsidP="003B571B">
      <w:pPr>
        <w:spacing w:after="0"/>
        <w:ind w:left="0" w:right="74"/>
        <w:jc w:val="left"/>
        <w:rPr>
          <w:highlight w:val="yellow"/>
        </w:rPr>
      </w:pPr>
      <w:r>
        <w:t xml:space="preserve">Each </w:t>
      </w:r>
      <w:r w:rsidR="008F1CC5">
        <w:t>a</w:t>
      </w:r>
      <w:r>
        <w:t xml:space="preserve">thlete will be provided with a registration label and age label </w:t>
      </w:r>
      <w:r w:rsidR="007102E2">
        <w:t>which must b</w:t>
      </w:r>
      <w:r>
        <w:t xml:space="preserve">e sewn onto the </w:t>
      </w:r>
      <w:r w:rsidR="00A11CA0">
        <w:t>c</w:t>
      </w:r>
      <w:r>
        <w:t>entre uniform.</w:t>
      </w:r>
    </w:p>
    <w:p w14:paraId="29FA4630" w14:textId="451043E5" w:rsidR="00BA5183" w:rsidRDefault="00BA5183" w:rsidP="00BA5183">
      <w:pPr>
        <w:spacing w:after="0"/>
        <w:ind w:left="74" w:right="74"/>
        <w:rPr>
          <w:highlight w:val="yellow"/>
        </w:rPr>
      </w:pPr>
    </w:p>
    <w:p w14:paraId="1C097465" w14:textId="3D684DB0" w:rsidR="00BF58F1" w:rsidRDefault="00BF58F1" w:rsidP="003B571B">
      <w:pPr>
        <w:spacing w:after="0"/>
        <w:ind w:left="0" w:right="74"/>
        <w:jc w:val="left"/>
      </w:pPr>
      <w:r>
        <w:t xml:space="preserve">The instructions for the placement of the labels </w:t>
      </w:r>
      <w:r w:rsidR="00DA418A">
        <w:t xml:space="preserve">can be found </w:t>
      </w:r>
      <w:r w:rsidR="008F1CC5">
        <w:t>in</w:t>
      </w:r>
      <w:r w:rsidR="00DA418A">
        <w:t xml:space="preserve"> the </w:t>
      </w:r>
      <w:hyperlink w:anchor="_Centre_Uniform" w:history="1">
        <w:proofErr w:type="spellStart"/>
        <w:r w:rsidR="003B105E">
          <w:rPr>
            <w:rStyle w:val="Hyperlink"/>
          </w:rPr>
          <w:t>C</w:t>
        </w:r>
        <w:r w:rsidR="00DA418A" w:rsidRPr="008F1CC5">
          <w:rPr>
            <w:rStyle w:val="Hyperlink"/>
          </w:rPr>
          <w:t>enter</w:t>
        </w:r>
        <w:proofErr w:type="spellEnd"/>
        <w:r w:rsidR="00DA418A" w:rsidRPr="008F1CC5">
          <w:rPr>
            <w:rStyle w:val="Hyperlink"/>
          </w:rPr>
          <w:t xml:space="preserve"> </w:t>
        </w:r>
        <w:r w:rsidR="003B105E">
          <w:rPr>
            <w:rStyle w:val="Hyperlink"/>
          </w:rPr>
          <w:t>U</w:t>
        </w:r>
        <w:r w:rsidR="00DA418A" w:rsidRPr="008F1CC5">
          <w:rPr>
            <w:rStyle w:val="Hyperlink"/>
          </w:rPr>
          <w:t>niform</w:t>
        </w:r>
      </w:hyperlink>
      <w:r w:rsidR="00DA418A">
        <w:t xml:space="preserve"> section.</w:t>
      </w:r>
    </w:p>
    <w:p w14:paraId="3B88AF6C" w14:textId="1B5D5F59" w:rsidR="00B508AB" w:rsidRDefault="00B508AB">
      <w:pPr>
        <w:spacing w:after="0"/>
        <w:ind w:left="0" w:right="0"/>
        <w:jc w:val="left"/>
      </w:pPr>
      <w:r>
        <w:br w:type="page"/>
      </w:r>
    </w:p>
    <w:p w14:paraId="07A1C59E" w14:textId="735FDF1D" w:rsidR="00CC2459" w:rsidRDefault="002B3472" w:rsidP="00EB4B76">
      <w:pPr>
        <w:pStyle w:val="Heading1"/>
      </w:pPr>
      <w:bookmarkStart w:id="39" w:name="_Centre_Uniform"/>
      <w:bookmarkStart w:id="40" w:name="_Toc75453521"/>
      <w:bookmarkStart w:id="41" w:name="_Toc75458160"/>
      <w:bookmarkStart w:id="42" w:name="_Toc110081607"/>
      <w:bookmarkEnd w:id="39"/>
      <w:r w:rsidRPr="00EB4B76">
        <w:lastRenderedPageBreak/>
        <w:t>Centre</w:t>
      </w:r>
      <w:r w:rsidRPr="004E6338">
        <w:t xml:space="preserve"> </w:t>
      </w:r>
      <w:r w:rsidRPr="00233717">
        <w:t>Uniform</w:t>
      </w:r>
      <w:bookmarkEnd w:id="40"/>
      <w:bookmarkEnd w:id="41"/>
      <w:bookmarkEnd w:id="42"/>
    </w:p>
    <w:p w14:paraId="4340CA44" w14:textId="77777777" w:rsidR="007102E2" w:rsidRDefault="00B508AB" w:rsidP="003B571B">
      <w:pPr>
        <w:ind w:left="0"/>
        <w:jc w:val="left"/>
      </w:pPr>
      <w:r w:rsidRPr="00EB4B76">
        <w:rPr>
          <w:noProof/>
        </w:rPr>
        <mc:AlternateContent>
          <mc:Choice Requires="wps">
            <w:drawing>
              <wp:anchor distT="226695" distB="226695" distL="226695" distR="226695" simplePos="0" relativeHeight="251670554" behindDoc="1" locked="0" layoutInCell="1" allowOverlap="1" wp14:anchorId="5C080DC5" wp14:editId="0013BFAF">
                <wp:simplePos x="0" y="0"/>
                <wp:positionH relativeFrom="margin">
                  <wp:posOffset>3242310</wp:posOffset>
                </wp:positionH>
                <wp:positionV relativeFrom="margin">
                  <wp:posOffset>360680</wp:posOffset>
                </wp:positionV>
                <wp:extent cx="2910205" cy="1371600"/>
                <wp:effectExtent l="0" t="0" r="4445" b="0"/>
                <wp:wrapSquare wrapText="bothSides"/>
                <wp:docPr id="2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37160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17578C" w14:textId="10AD4A35" w:rsidR="0009045E" w:rsidRDefault="0009045E" w:rsidP="0009045E">
                            <w:pPr>
                              <w:pStyle w:val="Subtitle"/>
                              <w:spacing w:after="0"/>
                              <w:ind w:left="74" w:right="74"/>
                            </w:pPr>
                            <w:r>
                              <w:t>Uniform Officer</w:t>
                            </w:r>
                            <w:r w:rsidR="007102E2">
                              <w:t>s</w:t>
                            </w:r>
                          </w:p>
                          <w:p w14:paraId="6D86855A" w14:textId="7C37185F" w:rsidR="0009045E" w:rsidRDefault="007102E2" w:rsidP="0009045E">
                            <w:pPr>
                              <w:pStyle w:val="Subtitle"/>
                              <w:spacing w:after="0"/>
                              <w:ind w:left="74" w:right="74"/>
                            </w:pPr>
                            <w:r>
                              <w:t>Vanessa Renton/Jody Tregido</w:t>
                            </w:r>
                          </w:p>
                          <w:p w14:paraId="5CB6B253" w14:textId="77777777" w:rsidR="0009045E" w:rsidRDefault="0009045E" w:rsidP="0009045E">
                            <w:pPr>
                              <w:spacing w:after="0"/>
                              <w:ind w:left="74" w:right="74"/>
                              <w:jc w:val="left"/>
                              <w:rPr>
                                <w:color w:val="1B1D3D"/>
                                <w:sz w:val="18"/>
                                <w:szCs w:val="24"/>
                              </w:rPr>
                            </w:pPr>
                          </w:p>
                          <w:p w14:paraId="67E3F1E4" w14:textId="77777777" w:rsidR="0009045E" w:rsidRDefault="0009045E" w:rsidP="0009045E">
                            <w:pPr>
                              <w:spacing w:after="0"/>
                              <w:ind w:left="74" w:right="74"/>
                              <w:jc w:val="left"/>
                              <w:rPr>
                                <w:color w:val="1B1D3D"/>
                                <w:sz w:val="18"/>
                                <w:szCs w:val="24"/>
                              </w:rPr>
                            </w:pPr>
                          </w:p>
                          <w:p w14:paraId="2EC3AC91" w14:textId="09D35697" w:rsidR="0009045E" w:rsidRPr="00947D0C" w:rsidRDefault="0009045E" w:rsidP="0009045E">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Pr>
                                <w:color w:val="1B1D3D"/>
                                <w:sz w:val="18"/>
                                <w:szCs w:val="24"/>
                              </w:rPr>
                              <w:t>uniforms</w:t>
                            </w:r>
                            <w:r w:rsidRPr="0050782F">
                              <w:rPr>
                                <w:color w:val="1B1D3D"/>
                                <w:sz w:val="18"/>
                                <w:szCs w:val="24"/>
                              </w:rPr>
                              <w:t>@toowongharriers.org.au</w:t>
                            </w:r>
                          </w:p>
                          <w:p w14:paraId="23C0105E" w14:textId="77777777" w:rsidR="0009045E" w:rsidRPr="00947D0C" w:rsidRDefault="0009045E" w:rsidP="0009045E">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B00AA75">
              <v:shape id="_x0000_s1059" style="position:absolute;margin-left:255.3pt;margin-top:28.4pt;width:229.15pt;height:108pt;z-index:-25164592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" w14:anchorId="5C080DC5">
                <v:fill type="gradientRadial" color2="#a2c4f8" focus="100%" focussize="" focusposition=".5,.5"/>
                <v:textbox inset="14.4pt,14.4pt,14.4pt,14.4pt">
                  <w:txbxContent>
                    <w:p w:rsidR="0009045E" w:rsidP="0009045E" w:rsidRDefault="0009045E" w14:paraId="7C2951BD" w14:textId="10AD4A35">
                      <w:pPr>
                        <w:pStyle w:val="Subtitle"/>
                        <w:spacing w:after="0"/>
                        <w:ind w:left="74" w:right="74"/>
                      </w:pPr>
                      <w:r>
                        <w:t>Uniform Officer</w:t>
                      </w:r>
                      <w:r w:rsidR="007102E2">
                        <w:t>s</w:t>
                      </w:r>
                    </w:p>
                    <w:p w:rsidR="0009045E" w:rsidP="0009045E" w:rsidRDefault="007102E2" w14:paraId="2F71764A" w14:textId="7C37185F">
                      <w:pPr>
                        <w:pStyle w:val="Subtitle"/>
                        <w:spacing w:after="0"/>
                        <w:ind w:left="74" w:right="74"/>
                      </w:pPr>
                      <w:r>
                        <w:t>Vanessa Renton/Jody Tregido</w:t>
                      </w:r>
                    </w:p>
                    <w:p w:rsidR="0009045E" w:rsidP="0009045E" w:rsidRDefault="0009045E" w14:paraId="41C8F396" w14:textId="77777777">
                      <w:pPr>
                        <w:spacing w:after="0"/>
                        <w:ind w:left="74" w:right="74"/>
                        <w:jc w:val="left"/>
                        <w:rPr>
                          <w:color w:val="1B1D3D"/>
                          <w:sz w:val="18"/>
                          <w:szCs w:val="24"/>
                        </w:rPr>
                      </w:pPr>
                    </w:p>
                    <w:p w:rsidR="0009045E" w:rsidP="0009045E" w:rsidRDefault="0009045E" w14:paraId="72A3D3EC" w14:textId="77777777">
                      <w:pPr>
                        <w:spacing w:after="0"/>
                        <w:ind w:left="74" w:right="74"/>
                        <w:jc w:val="left"/>
                        <w:rPr>
                          <w:color w:val="1B1D3D"/>
                          <w:sz w:val="18"/>
                          <w:szCs w:val="24"/>
                        </w:rPr>
                      </w:pPr>
                    </w:p>
                    <w:p w:rsidRPr="00947D0C" w:rsidR="0009045E" w:rsidP="0009045E" w:rsidRDefault="0009045E" w14:paraId="2494F807" w14:textId="09D35697">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Pr>
                          <w:color w:val="1B1D3D"/>
                          <w:sz w:val="18"/>
                          <w:szCs w:val="24"/>
                        </w:rPr>
                        <w:t>uniforms</w:t>
                      </w:r>
                      <w:r w:rsidRPr="0050782F">
                        <w:rPr>
                          <w:color w:val="1B1D3D"/>
                          <w:sz w:val="18"/>
                          <w:szCs w:val="24"/>
                        </w:rPr>
                        <w:t>@toowongharriers.org.au</w:t>
                      </w:r>
                    </w:p>
                    <w:p w:rsidRPr="00947D0C" w:rsidR="0009045E" w:rsidP="0009045E" w:rsidRDefault="0009045E" w14:paraId="0D0B940D" w14:textId="77777777">
                      <w:pPr>
                        <w:spacing w:after="0"/>
                        <w:ind w:left="74" w:right="74"/>
                        <w:jc w:val="center"/>
                        <w:rPr>
                          <w:color w:val="1B1D3D"/>
                          <w:sz w:val="24"/>
                          <w:szCs w:val="24"/>
                        </w:rPr>
                      </w:pPr>
                    </w:p>
                  </w:txbxContent>
                </v:textbox>
                <w10:wrap type="square" anchorx="margin" anchory="margin"/>
              </v:shape>
            </w:pict>
          </mc:Fallback>
        </mc:AlternateContent>
      </w:r>
      <w:r w:rsidR="00BD4E68">
        <w:t>A</w:t>
      </w:r>
      <w:r w:rsidR="00DA418A">
        <w:t xml:space="preserve">thletes are required to wear the club uniform </w:t>
      </w:r>
      <w:r w:rsidR="00BD4E68">
        <w:t>at</w:t>
      </w:r>
      <w:r w:rsidR="00DA418A">
        <w:t xml:space="preserve"> all little athletics events.  </w:t>
      </w:r>
    </w:p>
    <w:p w14:paraId="68564B93" w14:textId="77777777" w:rsidR="007102E2" w:rsidRDefault="00DA418A" w:rsidP="003B571B">
      <w:pPr>
        <w:ind w:left="0"/>
        <w:jc w:val="left"/>
      </w:pPr>
      <w:r>
        <w:t>The uniform is available for purchase at the Introduction to Athletics days and all centre meets.</w:t>
      </w:r>
      <w:r w:rsidR="007102E2">
        <w:t xml:space="preserve">  </w:t>
      </w:r>
    </w:p>
    <w:p w14:paraId="1651FB57" w14:textId="2688C766" w:rsidR="00DA418A" w:rsidRDefault="007102E2" w:rsidP="003B571B">
      <w:pPr>
        <w:ind w:left="0"/>
        <w:jc w:val="left"/>
      </w:pPr>
      <w:r>
        <w:t>Please make use of the online shop.  At the start of the season, your uniform will be packaged in the membership pack for easier collection.</w:t>
      </w:r>
    </w:p>
    <w:p w14:paraId="336EE6D8" w14:textId="73B6594A" w:rsidR="007102E2" w:rsidRDefault="00B95A5F" w:rsidP="003B571B">
      <w:pPr>
        <w:ind w:left="0"/>
        <w:jc w:val="left"/>
      </w:pPr>
      <w:r>
        <w:rPr>
          <w:noProof/>
        </w:rPr>
        <w:drawing>
          <wp:anchor distT="0" distB="0" distL="114300" distR="114300" simplePos="0" relativeHeight="251694106" behindDoc="0" locked="0" layoutInCell="1" allowOverlap="1" wp14:anchorId="6E83F86D" wp14:editId="534F9743">
            <wp:simplePos x="0" y="0"/>
            <wp:positionH relativeFrom="margin">
              <wp:posOffset>4943475</wp:posOffset>
            </wp:positionH>
            <wp:positionV relativeFrom="paragraph">
              <wp:posOffset>222885</wp:posOffset>
            </wp:positionV>
            <wp:extent cx="1152525" cy="11525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007102E2">
        <w:t>Throughout the season, uniforms can also be purchased online and ready for collection at centre meets.</w:t>
      </w:r>
    </w:p>
    <w:p w14:paraId="240CD1F7" w14:textId="34F7E46D" w:rsidR="00112601" w:rsidRDefault="00112601" w:rsidP="003B571B">
      <w:pPr>
        <w:ind w:left="0" w:right="0"/>
        <w:jc w:val="left"/>
      </w:pPr>
      <w:r>
        <w:t>After registration, each athlete will be provided with a</w:t>
      </w:r>
      <w:r w:rsidR="00363256">
        <w:t xml:space="preserve"> membership pack which includes a</w:t>
      </w:r>
      <w:r>
        <w:t xml:space="preserve">n age label, registration number and sponsor's badge.  The age label </w:t>
      </w:r>
      <w:r w:rsidRPr="00363256">
        <w:rPr>
          <w:b/>
          <w:bCs/>
          <w:i/>
          <w:iCs/>
        </w:rPr>
        <w:t>must</w:t>
      </w:r>
      <w:r>
        <w:t xml:space="preserve"> be sewn on the left shirt sleeve, preferably on three sides only, thus forming a pocket where performance tickets can be </w:t>
      </w:r>
      <w:r w:rsidR="00363256">
        <w:t>stored</w:t>
      </w:r>
      <w:r>
        <w:t xml:space="preserve">.  The registration number </w:t>
      </w:r>
      <w:r w:rsidRPr="00363256">
        <w:rPr>
          <w:b/>
          <w:bCs/>
          <w:i/>
          <w:iCs/>
        </w:rPr>
        <w:t>must</w:t>
      </w:r>
      <w:r>
        <w:t xml:space="preserve"> be sewn on the front of the shirt and sponsor's badge on the sleeve or chest.</w:t>
      </w:r>
    </w:p>
    <w:p w14:paraId="21FCDF32" w14:textId="05AD163A" w:rsidR="00112601" w:rsidRDefault="232F272B" w:rsidP="003B571B">
      <w:pPr>
        <w:ind w:left="0" w:right="0"/>
        <w:jc w:val="left"/>
        <w:rPr>
          <w:bdr w:val="none" w:sz="0" w:space="0" w:color="auto" w:frame="1"/>
        </w:rPr>
      </w:pPr>
      <w:r>
        <w:rPr>
          <w:bdr w:val="none" w:sz="0" w:space="0" w:color="auto" w:frame="1"/>
        </w:rPr>
        <w:t xml:space="preserve">The </w:t>
      </w:r>
      <w:r w:rsidRPr="00007264">
        <w:t>uniform</w:t>
      </w:r>
      <w:r>
        <w:rPr>
          <w:bdr w:val="none" w:sz="0" w:space="0" w:color="auto" w:frame="1"/>
        </w:rPr>
        <w:t xml:space="preserve"> consists of the following items:</w:t>
      </w:r>
    </w:p>
    <w:tbl>
      <w:tblPr>
        <w:tblStyle w:val="TableGrid"/>
        <w:tblW w:w="0" w:type="auto"/>
        <w:tblLook w:val="04A0" w:firstRow="1" w:lastRow="0" w:firstColumn="1" w:lastColumn="0" w:noHBand="0" w:noVBand="1"/>
      </w:tblPr>
      <w:tblGrid>
        <w:gridCol w:w="5240"/>
        <w:gridCol w:w="4248"/>
      </w:tblGrid>
      <w:tr w:rsidR="00112601" w14:paraId="785EE625" w14:textId="77777777" w:rsidTr="00DB5C4D">
        <w:tc>
          <w:tcPr>
            <w:tcW w:w="5240" w:type="dxa"/>
          </w:tcPr>
          <w:p w14:paraId="0E22A169" w14:textId="47B0F870" w:rsidR="00112601" w:rsidRDefault="00112601" w:rsidP="00B95A5F">
            <w:pPr>
              <w:ind w:left="0" w:right="0"/>
              <w:jc w:val="center"/>
            </w:pPr>
            <w:r>
              <w:t>Top</w:t>
            </w:r>
          </w:p>
        </w:tc>
        <w:tc>
          <w:tcPr>
            <w:tcW w:w="4248" w:type="dxa"/>
          </w:tcPr>
          <w:p w14:paraId="6196FC6E" w14:textId="7F58A4F7" w:rsidR="00112601" w:rsidRDefault="00112601" w:rsidP="00B95A5F">
            <w:pPr>
              <w:ind w:left="0" w:right="0"/>
              <w:jc w:val="center"/>
            </w:pPr>
            <w:proofErr w:type="spellStart"/>
            <w:r>
              <w:t>Botton</w:t>
            </w:r>
            <w:proofErr w:type="spellEnd"/>
          </w:p>
        </w:tc>
      </w:tr>
      <w:tr w:rsidR="00112601" w14:paraId="056A1BB3" w14:textId="77777777" w:rsidTr="00DB5C4D">
        <w:tc>
          <w:tcPr>
            <w:tcW w:w="5240" w:type="dxa"/>
          </w:tcPr>
          <w:p w14:paraId="71920ABC" w14:textId="165470A3" w:rsidR="00112601" w:rsidRDefault="00112601" w:rsidP="00112601">
            <w:pPr>
              <w:ind w:left="0"/>
              <w:jc w:val="left"/>
            </w:pPr>
            <w:r>
              <w:t>Boys and Girls - Athletes are required to wear the centre uniform of a white polo shirt with royal blue sleeves.</w:t>
            </w:r>
          </w:p>
        </w:tc>
        <w:tc>
          <w:tcPr>
            <w:tcW w:w="4248" w:type="dxa"/>
          </w:tcPr>
          <w:p w14:paraId="0AB2B8D9" w14:textId="066F3E24" w:rsidR="00112601" w:rsidRDefault="00112601" w:rsidP="00112601">
            <w:pPr>
              <w:ind w:left="0"/>
              <w:jc w:val="left"/>
            </w:pPr>
            <w:r>
              <w:t>Boys - Royal blue shorts.</w:t>
            </w:r>
            <w:r>
              <w:br/>
              <w:t>Girls - Royal blue stretch runners or bike pants.</w:t>
            </w:r>
          </w:p>
        </w:tc>
      </w:tr>
    </w:tbl>
    <w:p w14:paraId="10F2341E" w14:textId="72A9CD74" w:rsidR="00FB4B11" w:rsidRDefault="00FB4B11" w:rsidP="00501ACA">
      <w:pPr>
        <w:spacing w:before="120"/>
        <w:ind w:left="0" w:right="0"/>
        <w:jc w:val="left"/>
      </w:pPr>
      <w:r>
        <w:rPr>
          <w:noProof/>
        </w:rPr>
        <w:drawing>
          <wp:anchor distT="0" distB="0" distL="114300" distR="114300" simplePos="0" relativeHeight="251697178" behindDoc="0" locked="0" layoutInCell="1" allowOverlap="1" wp14:anchorId="2AC4486A" wp14:editId="094910FC">
            <wp:simplePos x="0" y="0"/>
            <wp:positionH relativeFrom="margin">
              <wp:align>right</wp:align>
            </wp:positionH>
            <wp:positionV relativeFrom="paragraph">
              <wp:posOffset>223520</wp:posOffset>
            </wp:positionV>
            <wp:extent cx="3912235" cy="3505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stretch>
                      <a:fillRect/>
                    </a:stretch>
                  </pic:blipFill>
                  <pic:spPr>
                    <a:xfrm>
                      <a:off x="0" y="0"/>
                      <a:ext cx="3912235" cy="3505200"/>
                    </a:xfrm>
                    <a:prstGeom prst="rect">
                      <a:avLst/>
                    </a:prstGeom>
                  </pic:spPr>
                </pic:pic>
              </a:graphicData>
            </a:graphic>
            <wp14:sizeRelH relativeFrom="margin">
              <wp14:pctWidth>0</wp14:pctWidth>
            </wp14:sizeRelH>
            <wp14:sizeRelV relativeFrom="margin">
              <wp14:pctHeight>0</wp14:pctHeight>
            </wp14:sizeRelV>
          </wp:anchor>
        </w:drawing>
      </w:r>
    </w:p>
    <w:p w14:paraId="10352A1E" w14:textId="6D911A45" w:rsidR="00112601" w:rsidRDefault="00112601" w:rsidP="00501ACA">
      <w:pPr>
        <w:spacing w:before="120"/>
        <w:ind w:left="0" w:right="0"/>
        <w:jc w:val="left"/>
      </w:pPr>
      <w:r>
        <w:t xml:space="preserve">Athletes in the U12 age groups and below must wear the full polo shirt at all times whereas athletes in the U13+ age groups may choose to wear the Singlet* or Crop Top* at centre meets and competitions. </w:t>
      </w:r>
      <w:r w:rsidR="00007264">
        <w:t xml:space="preserve"> </w:t>
      </w:r>
      <w:r w:rsidR="00007264" w:rsidRPr="00007264">
        <w:t>For athletes U13+, two shirt patches are available.</w:t>
      </w:r>
      <w:r w:rsidR="00007264">
        <w:t xml:space="preserve">  </w:t>
      </w:r>
      <w:r w:rsidR="00007264" w:rsidRPr="00007264">
        <w:t>One for a polo shirt and one for a crop/singlet which is a smaller size.</w:t>
      </w:r>
    </w:p>
    <w:p w14:paraId="013E20A6" w14:textId="7C954E64" w:rsidR="00B508AB" w:rsidRDefault="00DB5C4D" w:rsidP="00DB5C4D">
      <w:pPr>
        <w:ind w:left="0" w:right="0"/>
        <w:jc w:val="left"/>
      </w:pPr>
      <w:r w:rsidRPr="00DB5C4D">
        <w:rPr>
          <w:noProof/>
        </w:rPr>
        <w:t xml:space="preserve"> </w:t>
      </w:r>
      <w:r w:rsidR="00112601">
        <w:br w:type="page"/>
      </w:r>
    </w:p>
    <w:p w14:paraId="198CC1E4" w14:textId="77777777" w:rsidR="00432552" w:rsidRDefault="00432552" w:rsidP="00432552">
      <w:pPr>
        <w:pStyle w:val="Heading1"/>
      </w:pPr>
      <w:bookmarkStart w:id="43" w:name="_Ref452915078"/>
      <w:bookmarkStart w:id="44" w:name="_Ref452915086"/>
      <w:bookmarkStart w:id="45" w:name="_Ref453497426"/>
      <w:bookmarkStart w:id="46" w:name="SeasonCalendar"/>
      <w:bookmarkStart w:id="47" w:name="_Toc75453538"/>
      <w:bookmarkStart w:id="48" w:name="_Toc75458208"/>
      <w:bookmarkStart w:id="49" w:name="_Toc110081608"/>
      <w:r w:rsidRPr="004E6338">
        <w:lastRenderedPageBreak/>
        <w:t xml:space="preserve">Season </w:t>
      </w:r>
      <w:r w:rsidRPr="00233717">
        <w:t>Calendar</w:t>
      </w:r>
      <w:bookmarkEnd w:id="43"/>
      <w:bookmarkEnd w:id="44"/>
      <w:bookmarkEnd w:id="45"/>
      <w:bookmarkEnd w:id="46"/>
      <w:bookmarkEnd w:id="47"/>
      <w:bookmarkEnd w:id="48"/>
      <w:bookmarkEnd w:id="49"/>
    </w:p>
    <w:p w14:paraId="763BEF6A" w14:textId="4808D49B" w:rsidR="00B508AB" w:rsidRDefault="00B508AB" w:rsidP="003B571B">
      <w:pPr>
        <w:ind w:left="0" w:right="0"/>
        <w:jc w:val="left"/>
      </w:pPr>
      <w:r w:rsidRPr="00B508AB">
        <w:t>The season calendar is a selection of key shield meets, competitions and events that the club hosts and encourages members to support.</w:t>
      </w:r>
      <w:r>
        <w:t xml:space="preserve">  </w:t>
      </w:r>
      <w:r w:rsidRPr="00B508AB">
        <w:t>There is no requirement for athletes to register for our centre meet.</w:t>
      </w:r>
      <w:r>
        <w:t xml:space="preserve">  </w:t>
      </w:r>
      <w:r w:rsidRPr="00B508AB">
        <w:t>Just turn up on the day and have fun!</w:t>
      </w:r>
    </w:p>
    <w:p w14:paraId="47F700B3" w14:textId="1ED3F6A8" w:rsidR="00432552" w:rsidRDefault="00432552" w:rsidP="003B571B">
      <w:pPr>
        <w:ind w:left="0" w:right="0"/>
        <w:jc w:val="left"/>
      </w:pPr>
      <w:r>
        <w:t>The calendar indicates which meets are considered when determining the various awards that form part of the Toowong Harriers Little Athletics Centre athletics season.</w:t>
      </w:r>
      <w:r w:rsidRPr="00344E71">
        <w:rPr>
          <w:noProof/>
        </w:rPr>
        <w:t xml:space="preserve"> </w:t>
      </w:r>
      <w:r>
        <w:rPr>
          <w:noProof/>
        </w:rPr>
        <w:t xml:space="preserve"> </w:t>
      </w:r>
      <w:r>
        <w:t>Points are awarded according to the designation below.</w:t>
      </w:r>
    </w:p>
    <w:p w14:paraId="69E2A7B2" w14:textId="22A9E85F" w:rsidR="00432552" w:rsidRDefault="00827B77" w:rsidP="00E75BA1">
      <w:pPr>
        <w:ind w:left="0" w:right="0"/>
        <w:jc w:val="left"/>
      </w:pPr>
      <w:r>
        <w:rPr>
          <w:noProof/>
        </w:rPr>
        <w:object w:dxaOrig="8925" w:dyaOrig="12630" w14:anchorId="4EC99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552.55pt" o:ole="">
            <v:imagedata r:id="rId35" o:title=""/>
          </v:shape>
          <o:OLEObject Type="Embed" ProgID="Acrobat.Document.DC" ShapeID="_x0000_i1025" DrawAspect="Content" ObjectID="_1728554029" r:id="rId36"/>
        </w:object>
      </w:r>
      <w:r w:rsidR="00432552">
        <w:br w:type="page"/>
      </w:r>
    </w:p>
    <w:p w14:paraId="0CC8EF06" w14:textId="51ED2C4D" w:rsidR="00A726FE" w:rsidRPr="004E6338" w:rsidRDefault="00A726FE" w:rsidP="00233717">
      <w:pPr>
        <w:pStyle w:val="Heading1"/>
      </w:pPr>
      <w:bookmarkStart w:id="50" w:name="_Types_of_Meetings"/>
      <w:bookmarkStart w:id="51" w:name="_Toc75453525"/>
      <w:bookmarkStart w:id="52" w:name="_Toc75458170"/>
      <w:bookmarkStart w:id="53" w:name="_Toc110081609"/>
      <w:bookmarkEnd w:id="50"/>
      <w:r>
        <w:lastRenderedPageBreak/>
        <w:t xml:space="preserve">Types of </w:t>
      </w:r>
      <w:r w:rsidRPr="00233717">
        <w:t>Meetings</w:t>
      </w:r>
      <w:bookmarkEnd w:id="51"/>
      <w:bookmarkEnd w:id="52"/>
      <w:bookmarkEnd w:id="53"/>
    </w:p>
    <w:p w14:paraId="0B4A8E44" w14:textId="297D724E" w:rsidR="009A21CC" w:rsidRPr="000E404E" w:rsidRDefault="50F0C985" w:rsidP="009960F2">
      <w:pPr>
        <w:pStyle w:val="Heading2"/>
      </w:pPr>
      <w:bookmarkStart w:id="54" w:name="_Toc75458171"/>
      <w:r w:rsidRPr="009960F2">
        <w:t>Introduction</w:t>
      </w:r>
      <w:r>
        <w:t xml:space="preserve"> to </w:t>
      </w:r>
      <w:r w:rsidR="009960F2">
        <w:t>A</w:t>
      </w:r>
      <w:r w:rsidRPr="00233717">
        <w:t>thletics</w:t>
      </w:r>
      <w:r>
        <w:t xml:space="preserve"> </w:t>
      </w:r>
      <w:r w:rsidR="009960F2">
        <w:t>D</w:t>
      </w:r>
      <w:r>
        <w:t>ay</w:t>
      </w:r>
      <w:bookmarkEnd w:id="54"/>
    </w:p>
    <w:p w14:paraId="7C5EECEF" w14:textId="221CD21D" w:rsidR="009A21CC" w:rsidRDefault="77BD3563" w:rsidP="003B571B">
      <w:pPr>
        <w:ind w:left="0"/>
        <w:jc w:val="left"/>
      </w:pPr>
      <w:r>
        <w:t xml:space="preserve">These are non-competition events at the beginning of the season and are intended to introduce parents and </w:t>
      </w:r>
      <w:r w:rsidR="008C57F6">
        <w:t>athletes</w:t>
      </w:r>
      <w:r>
        <w:t xml:space="preserve"> to Little Athletics procedures and rules. </w:t>
      </w:r>
      <w:r w:rsidR="232F272B">
        <w:t xml:space="preserve"> </w:t>
      </w:r>
      <w:r w:rsidR="3B479FD3">
        <w:t>T</w:t>
      </w:r>
      <w:r w:rsidR="1DB89BE6">
        <w:t xml:space="preserve">his year </w:t>
      </w:r>
      <w:r w:rsidR="008C57F6">
        <w:t xml:space="preserve">it will be held on the </w:t>
      </w:r>
      <w:r w:rsidR="1DB89BE6">
        <w:t>2</w:t>
      </w:r>
      <w:r w:rsidR="008C57F6">
        <w:t>7</w:t>
      </w:r>
      <w:r w:rsidR="1DB89BE6" w:rsidRPr="5E46E393">
        <w:rPr>
          <w:vertAlign w:val="superscript"/>
        </w:rPr>
        <w:t>th</w:t>
      </w:r>
      <w:r w:rsidR="1DB89BE6">
        <w:t xml:space="preserve"> August </w:t>
      </w:r>
      <w:r w:rsidR="008C57F6">
        <w:t xml:space="preserve">from </w:t>
      </w:r>
      <w:r>
        <w:br/>
      </w:r>
      <w:r w:rsidR="008C57F6">
        <w:t>2</w:t>
      </w:r>
      <w:r w:rsidR="1DB89BE6">
        <w:t xml:space="preserve">-5pm.  </w:t>
      </w:r>
      <w:r>
        <w:t>All new athletes and parents should try to attend.</w:t>
      </w:r>
    </w:p>
    <w:p w14:paraId="505431EF" w14:textId="77777777" w:rsidR="00930069" w:rsidRPr="000E404E" w:rsidRDefault="00930069" w:rsidP="00622D49">
      <w:pPr>
        <w:ind w:left="0"/>
      </w:pPr>
    </w:p>
    <w:p w14:paraId="13867FD7" w14:textId="3335D438" w:rsidR="009A21CC" w:rsidRPr="000E404E" w:rsidRDefault="50F0C985" w:rsidP="00F864A2">
      <w:pPr>
        <w:pStyle w:val="Heading2"/>
      </w:pPr>
      <w:bookmarkStart w:id="55" w:name="_Toc75458172"/>
      <w:r w:rsidRPr="0EC32D53">
        <w:t>W</w:t>
      </w:r>
      <w:r w:rsidR="009960F2">
        <w:t>eekly Centre</w:t>
      </w:r>
      <w:r w:rsidRPr="0EC32D53">
        <w:t xml:space="preserve"> </w:t>
      </w:r>
      <w:r w:rsidR="009A21CC" w:rsidRPr="0089249B">
        <w:t>Meetings</w:t>
      </w:r>
      <w:bookmarkEnd w:id="55"/>
    </w:p>
    <w:p w14:paraId="3DE297E1" w14:textId="59122E0C" w:rsidR="00171EEA" w:rsidRPr="004E6338" w:rsidRDefault="00171EEA" w:rsidP="003B571B">
      <w:pPr>
        <w:ind w:left="0"/>
        <w:jc w:val="left"/>
      </w:pPr>
      <w:r>
        <w:t>Centre meets are conducted at Jack Cook Park, spread evenly between Friday evening</w:t>
      </w:r>
      <w:r w:rsidR="008C57F6">
        <w:t>s</w:t>
      </w:r>
      <w:r>
        <w:t xml:space="preserve"> and Saturday afternoon</w:t>
      </w:r>
      <w:r w:rsidR="008C57F6">
        <w:t>s</w:t>
      </w:r>
      <w:r>
        <w:t xml:space="preserve">.  This is intentional to allow athletes who have other sporting commitments the opportunity to attend at least half of the meets.  Please refer to the </w:t>
      </w:r>
      <w:r w:rsidRPr="0EC32D53">
        <w:rPr>
          <w:rStyle w:val="Hyperlink"/>
        </w:rPr>
        <w:t>Season Calendar</w:t>
      </w:r>
      <w:r>
        <w:t xml:space="preserve"> </w:t>
      </w:r>
      <w:r w:rsidR="00DB5C4D">
        <w:t xml:space="preserve">section </w:t>
      </w:r>
      <w:r>
        <w:t>for more information</w:t>
      </w:r>
      <w:r w:rsidR="00F00B23">
        <w:t>.</w:t>
      </w:r>
    </w:p>
    <w:p w14:paraId="38E979C4" w14:textId="4C96DC0C" w:rsidR="00171EEA" w:rsidRDefault="00171EEA" w:rsidP="003B571B">
      <w:pPr>
        <w:ind w:left="0"/>
        <w:jc w:val="left"/>
      </w:pPr>
      <w:r>
        <w:t>At Friday evening meets food is available from the canteen.  Warm clothing is sometimes needed for evening meetings in September and October.</w:t>
      </w:r>
    </w:p>
    <w:p w14:paraId="52849DA9" w14:textId="45A6ECEF" w:rsidR="008C57F6" w:rsidRDefault="008C57F6" w:rsidP="003B571B">
      <w:pPr>
        <w:ind w:left="0"/>
        <w:jc w:val="left"/>
      </w:pPr>
      <w:r w:rsidRPr="008C57F6">
        <w:t>The meet commences with an update from our centre manager or president.</w:t>
      </w:r>
    </w:p>
    <w:p w14:paraId="003E5379" w14:textId="0E9A0C65" w:rsidR="008C57F6" w:rsidRPr="008C57F6" w:rsidRDefault="008C57F6" w:rsidP="003B571B">
      <w:pPr>
        <w:ind w:left="0"/>
        <w:jc w:val="left"/>
      </w:pPr>
      <w:r>
        <w:t xml:space="preserve">Athletes assemble in their age groups, carry out a warm-up routine and then take part in a scheduled program of five events (two field, usually three </w:t>
      </w:r>
      <w:bookmarkStart w:id="56" w:name="_Int_UMgOFAj1"/>
      <w:r>
        <w:t>track</w:t>
      </w:r>
      <w:bookmarkEnd w:id="56"/>
      <w:r>
        <w:t xml:space="preserve">; possibly some games or fitness circuits for the younger age groups) proceeding from event to event in the charge of age marshals. </w:t>
      </w:r>
      <w:r w:rsidR="00C77685">
        <w:t xml:space="preserve"> </w:t>
      </w:r>
      <w:r>
        <w:t>The weekly program varies each week so that each age group has a balanced frequency of events throughout the season.</w:t>
      </w:r>
    </w:p>
    <w:p w14:paraId="34472C24" w14:textId="33D14706" w:rsidR="009A21CC" w:rsidRDefault="0032075E" w:rsidP="003B571B">
      <w:pPr>
        <w:ind w:left="0"/>
        <w:jc w:val="left"/>
      </w:pPr>
      <w:r>
        <w:t xml:space="preserve">Coaching sessions will </w:t>
      </w:r>
      <w:r w:rsidR="006F13E4">
        <w:t>not</w:t>
      </w:r>
      <w:r>
        <w:t xml:space="preserve"> be held during the </w:t>
      </w:r>
      <w:r w:rsidR="00EF0B33">
        <w:t>c</w:t>
      </w:r>
      <w:r w:rsidR="00461566">
        <w:t>entre</w:t>
      </w:r>
      <w:r w:rsidR="00B9613B">
        <w:t xml:space="preserve"> meets</w:t>
      </w:r>
      <w:r>
        <w:t>.</w:t>
      </w:r>
      <w:r w:rsidR="006F13E4">
        <w:t xml:space="preserve">  Please </w:t>
      </w:r>
      <w:r w:rsidR="008D51AE">
        <w:t xml:space="preserve">refer to the </w:t>
      </w:r>
      <w:hyperlink w:anchor="Coaching">
        <w:r w:rsidR="008D51AE" w:rsidRPr="2FA4F9CD">
          <w:rPr>
            <w:rStyle w:val="Hyperlink"/>
          </w:rPr>
          <w:t>Coaching</w:t>
        </w:r>
      </w:hyperlink>
      <w:r w:rsidR="008D51AE">
        <w:t xml:space="preserve"> section for </w:t>
      </w:r>
      <w:r w:rsidR="006F13E4">
        <w:t xml:space="preserve">more </w:t>
      </w:r>
      <w:r w:rsidR="008D51AE">
        <w:t>information</w:t>
      </w:r>
      <w:r w:rsidR="006F13E4">
        <w:t>.</w:t>
      </w:r>
    </w:p>
    <w:p w14:paraId="7FCD359D" w14:textId="36A7680D" w:rsidR="00930069" w:rsidRDefault="00930069" w:rsidP="00622D49">
      <w:pPr>
        <w:ind w:left="0"/>
      </w:pPr>
    </w:p>
    <w:p w14:paraId="04EDECB6" w14:textId="13EC4EE2" w:rsidR="3EE26F82" w:rsidRDefault="3EE26F82" w:rsidP="00EB4B76">
      <w:pPr>
        <w:pStyle w:val="Heading2"/>
      </w:pPr>
      <w:bookmarkStart w:id="57" w:name="_Toc75458173"/>
      <w:r w:rsidRPr="0EC32D53">
        <w:t xml:space="preserve">Centre </w:t>
      </w:r>
      <w:r w:rsidRPr="00233717">
        <w:t>Championships</w:t>
      </w:r>
      <w:bookmarkEnd w:id="57"/>
    </w:p>
    <w:p w14:paraId="37F57242" w14:textId="12A0E5CB" w:rsidR="3EE26F82" w:rsidRDefault="3EE26F82" w:rsidP="003B571B">
      <w:pPr>
        <w:ind w:left="0"/>
        <w:jc w:val="left"/>
      </w:pPr>
      <w:r>
        <w:t xml:space="preserve">The Centre Championship </w:t>
      </w:r>
      <w:r w:rsidR="00D01E93">
        <w:t xml:space="preserve">is </w:t>
      </w:r>
      <w:r>
        <w:t>held over the three final competition meets of the season and will include all events for each age group over the course of the championships.</w:t>
      </w:r>
    </w:p>
    <w:p w14:paraId="77DA7636" w14:textId="6D1BFE22" w:rsidR="3EE26F82" w:rsidRDefault="3EE26F82" w:rsidP="003B571B">
      <w:pPr>
        <w:ind w:left="0"/>
        <w:jc w:val="left"/>
      </w:pPr>
      <w:r>
        <w:t>Ribbons are awarded for first, second and third in each event, in each age group.  Participation ribbons are awarded to all.</w:t>
      </w:r>
    </w:p>
    <w:p w14:paraId="39FE03CF" w14:textId="22DE9DBD" w:rsidR="3EE26F82" w:rsidRDefault="3EE26F82" w:rsidP="003B571B">
      <w:pPr>
        <w:ind w:left="0"/>
        <w:jc w:val="left"/>
      </w:pPr>
      <w:r>
        <w:t>This will be the last opportunity for athletes to try to attain that elusive colour level and to earn points for the Centre Champion trophy!</w:t>
      </w:r>
    </w:p>
    <w:p w14:paraId="62F72272" w14:textId="77777777" w:rsidR="008302F2" w:rsidRDefault="008302F2" w:rsidP="00622D49">
      <w:pPr>
        <w:ind w:left="0"/>
      </w:pPr>
    </w:p>
    <w:p w14:paraId="325F9413" w14:textId="55B4CA25" w:rsidR="2FB0BB0B" w:rsidRDefault="2FB0BB0B" w:rsidP="009960F2">
      <w:pPr>
        <w:pStyle w:val="Heading2"/>
      </w:pPr>
      <w:bookmarkStart w:id="58" w:name="_Toc75458174"/>
      <w:r w:rsidRPr="0EC32D53">
        <w:t xml:space="preserve">Additional Competitive </w:t>
      </w:r>
      <w:r w:rsidR="00B9613B">
        <w:t>O</w:t>
      </w:r>
      <w:r w:rsidRPr="009960F2">
        <w:t>pportunities</w:t>
      </w:r>
      <w:bookmarkEnd w:id="58"/>
    </w:p>
    <w:p w14:paraId="77FDDF75" w14:textId="4890E1BC" w:rsidR="2FB0BB0B" w:rsidRDefault="2FB0BB0B" w:rsidP="00233717">
      <w:pPr>
        <w:pStyle w:val="Heading3"/>
      </w:pPr>
      <w:r>
        <w:t>Western Suburb Games</w:t>
      </w:r>
    </w:p>
    <w:p w14:paraId="5763F4AA" w14:textId="57AFDBA7" w:rsidR="00C33B43" w:rsidRDefault="00E57F34" w:rsidP="003B571B">
      <w:pPr>
        <w:ind w:left="0"/>
        <w:jc w:val="left"/>
      </w:pPr>
      <w:r>
        <w:t>The W</w:t>
      </w:r>
      <w:r w:rsidR="554AA5F8">
        <w:t xml:space="preserve">estern Suburbs Games, </w:t>
      </w:r>
      <w:r w:rsidR="003D0ABD">
        <w:t xml:space="preserve">which </w:t>
      </w:r>
      <w:r w:rsidR="554AA5F8">
        <w:t>involves Cen</w:t>
      </w:r>
      <w:r w:rsidR="003D0ABD">
        <w:t xml:space="preserve">tenary, Kenmore and our </w:t>
      </w:r>
      <w:r w:rsidR="00EF0B33">
        <w:t>c</w:t>
      </w:r>
      <w:r w:rsidR="003D0ABD">
        <w:t>entre</w:t>
      </w:r>
      <w:r>
        <w:t>, is held annual</w:t>
      </w:r>
      <w:r w:rsidR="009C2302">
        <w:t>ly</w:t>
      </w:r>
      <w:r>
        <w:t xml:space="preserve"> in February</w:t>
      </w:r>
      <w:r w:rsidR="003D0ABD">
        <w:t xml:space="preserve">. </w:t>
      </w:r>
      <w:r w:rsidR="00EF0B33">
        <w:t xml:space="preserve"> </w:t>
      </w:r>
      <w:r w:rsidR="003D0ABD">
        <w:t xml:space="preserve">The Western Suburbs </w:t>
      </w:r>
      <w:r w:rsidR="554AA5F8">
        <w:t xml:space="preserve">compete for a perpetual Shield but the atmosphere is quite informal. </w:t>
      </w:r>
      <w:r w:rsidR="00EF0B33">
        <w:t xml:space="preserve"> </w:t>
      </w:r>
      <w:r w:rsidR="554AA5F8">
        <w:t xml:space="preserve">This year </w:t>
      </w:r>
      <w:r w:rsidR="00751385">
        <w:t xml:space="preserve">Kenmore </w:t>
      </w:r>
      <w:r w:rsidR="002B235F">
        <w:t>is</w:t>
      </w:r>
      <w:r w:rsidR="44427319">
        <w:t xml:space="preserve"> hosting the event on </w:t>
      </w:r>
      <w:r w:rsidR="00751385">
        <w:t>Saturday</w:t>
      </w:r>
      <w:r w:rsidR="002B235F">
        <w:t xml:space="preserve"> the</w:t>
      </w:r>
      <w:r w:rsidR="44427319">
        <w:t xml:space="preserve"> </w:t>
      </w:r>
      <w:r w:rsidR="002B235F">
        <w:t>1</w:t>
      </w:r>
      <w:r w:rsidR="00751385">
        <w:t>8</w:t>
      </w:r>
      <w:r w:rsidR="002B235F" w:rsidRPr="002B235F">
        <w:rPr>
          <w:vertAlign w:val="superscript"/>
        </w:rPr>
        <w:t>th</w:t>
      </w:r>
      <w:r w:rsidR="44427319">
        <w:t xml:space="preserve"> February 202</w:t>
      </w:r>
      <w:r w:rsidR="00751385">
        <w:t>3</w:t>
      </w:r>
      <w:r w:rsidR="44427319">
        <w:t>.</w:t>
      </w:r>
    </w:p>
    <w:p w14:paraId="1130DBFD" w14:textId="1A744244" w:rsidR="002371D6" w:rsidRDefault="002371D6">
      <w:pPr>
        <w:spacing w:after="0"/>
        <w:ind w:left="0" w:right="0"/>
        <w:jc w:val="left"/>
      </w:pPr>
      <w:r>
        <w:br w:type="page"/>
      </w:r>
    </w:p>
    <w:p w14:paraId="6FDB5AEB" w14:textId="5A83D512" w:rsidR="00FE7D7B" w:rsidRDefault="00FE7D7B" w:rsidP="00233717">
      <w:pPr>
        <w:pStyle w:val="Heading3"/>
      </w:pPr>
      <w:bookmarkStart w:id="59" w:name="RegionalRelayDay"/>
      <w:r w:rsidRPr="0089249B">
        <w:lastRenderedPageBreak/>
        <w:t>Regional</w:t>
      </w:r>
      <w:r w:rsidRPr="0EC32D53">
        <w:t xml:space="preserve"> Relay</w:t>
      </w:r>
      <w:r w:rsidR="00EF0B33">
        <w:t>s</w:t>
      </w:r>
      <w:bookmarkEnd w:id="59"/>
      <w:r w:rsidR="008A2506" w:rsidRPr="008A2506">
        <w:rPr>
          <w:noProof/>
        </w:rPr>
        <w:t xml:space="preserve"> </w:t>
      </w:r>
    </w:p>
    <w:p w14:paraId="6FB263FF" w14:textId="04FF5107" w:rsidR="000A7F1F" w:rsidRDefault="002371D6" w:rsidP="003B571B">
      <w:pPr>
        <w:ind w:left="0"/>
        <w:jc w:val="left"/>
      </w:pPr>
      <w:r w:rsidRPr="00233717">
        <w:rPr>
          <w:noProof/>
        </w:rPr>
        <mc:AlternateContent>
          <mc:Choice Requires="wps">
            <w:drawing>
              <wp:anchor distT="226695" distB="226695" distL="226695" distR="226695" simplePos="0" relativeHeight="251696154" behindDoc="1" locked="0" layoutInCell="1" allowOverlap="1" wp14:anchorId="7C8B3519" wp14:editId="455F238D">
                <wp:simplePos x="0" y="0"/>
                <wp:positionH relativeFrom="margin">
                  <wp:posOffset>3329305</wp:posOffset>
                </wp:positionH>
                <wp:positionV relativeFrom="margin">
                  <wp:posOffset>254635</wp:posOffset>
                </wp:positionV>
                <wp:extent cx="2838450" cy="1352550"/>
                <wp:effectExtent l="0" t="0" r="0" b="0"/>
                <wp:wrapSquare wrapText="bothSides"/>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525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90F668" w14:textId="77777777" w:rsidR="008A2506" w:rsidRDefault="008A2506" w:rsidP="008A2506">
                            <w:pPr>
                              <w:pStyle w:val="Subtitle"/>
                              <w:spacing w:after="0"/>
                              <w:ind w:left="0" w:right="0"/>
                            </w:pPr>
                            <w:r>
                              <w:t>Team manager</w:t>
                            </w:r>
                          </w:p>
                          <w:p w14:paraId="4549ABC1" w14:textId="272974ED" w:rsidR="008A2506" w:rsidRPr="00675716" w:rsidRDefault="00751385" w:rsidP="008A2506">
                            <w:pPr>
                              <w:pStyle w:val="Subtitle"/>
                              <w:spacing w:after="0"/>
                              <w:ind w:left="0" w:right="0"/>
                            </w:pPr>
                            <w:r>
                              <w:t>Ben Wallace</w:t>
                            </w:r>
                          </w:p>
                          <w:p w14:paraId="364ED8E4" w14:textId="77777777" w:rsidR="008A2506" w:rsidRDefault="008A2506" w:rsidP="008A2506">
                            <w:pPr>
                              <w:spacing w:after="0"/>
                              <w:ind w:left="0" w:right="0"/>
                              <w:jc w:val="left"/>
                              <w:rPr>
                                <w:color w:val="1B1D3D"/>
                                <w:sz w:val="18"/>
                                <w:szCs w:val="24"/>
                              </w:rPr>
                            </w:pPr>
                          </w:p>
                          <w:p w14:paraId="09E36B23" w14:textId="77777777" w:rsidR="008A2506" w:rsidRDefault="008A2506" w:rsidP="008A2506">
                            <w:pPr>
                              <w:spacing w:after="0"/>
                              <w:ind w:left="0" w:right="0"/>
                              <w:jc w:val="left"/>
                              <w:rPr>
                                <w:color w:val="1B1D3D"/>
                                <w:sz w:val="18"/>
                                <w:szCs w:val="24"/>
                              </w:rPr>
                            </w:pPr>
                          </w:p>
                          <w:p w14:paraId="7491DC0D" w14:textId="77777777" w:rsidR="008A2506" w:rsidRDefault="008A2506" w:rsidP="008A2506">
                            <w:pPr>
                              <w:spacing w:after="0"/>
                              <w:ind w:left="0" w:right="0"/>
                              <w:jc w:val="left"/>
                              <w:rPr>
                                <w:color w:val="1B1D3D"/>
                                <w:sz w:val="18"/>
                                <w:szCs w:val="24"/>
                              </w:rPr>
                            </w:pPr>
                            <w:r>
                              <w:rPr>
                                <w:color w:val="1B1D3D"/>
                                <w:sz w:val="18"/>
                                <w:szCs w:val="24"/>
                              </w:rPr>
                              <w:t>Contact:</w:t>
                            </w:r>
                          </w:p>
                          <w:p w14:paraId="1AB3E3B9" w14:textId="77777777" w:rsidR="008A2506" w:rsidRPr="00947D0C" w:rsidRDefault="008A2506" w:rsidP="008A2506">
                            <w:pPr>
                              <w:spacing w:after="0"/>
                              <w:ind w:left="0" w:right="0"/>
                              <w:jc w:val="left"/>
                              <w:rPr>
                                <w:color w:val="1B1D3D"/>
                                <w:sz w:val="18"/>
                                <w:szCs w:val="24"/>
                              </w:rPr>
                            </w:pPr>
                            <w:r>
                              <w:rPr>
                                <w:color w:val="1B1D3D"/>
                                <w:sz w:val="18"/>
                                <w:szCs w:val="24"/>
                              </w:rPr>
                              <w:t>teammanager</w:t>
                            </w:r>
                            <w:r w:rsidRPr="00947D0C">
                              <w:rPr>
                                <w:color w:val="1B1D3D"/>
                                <w:sz w:val="18"/>
                                <w:szCs w:val="24"/>
                              </w:rPr>
                              <w:t>@toowongharriers.org.au</w:t>
                            </w:r>
                          </w:p>
                          <w:p w14:paraId="0233F392" w14:textId="77777777" w:rsidR="008A2506" w:rsidRPr="00947D0C" w:rsidRDefault="008A2506" w:rsidP="008A2506">
                            <w:pPr>
                              <w:spacing w:after="0"/>
                              <w:ind w:left="0" w:right="0"/>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A428A77">
              <v:shape id="Text Box 37" style="position:absolute;margin-left:262.15pt;margin-top:20.05pt;width:223.5pt;height:106.5pt;z-index:-25162032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spid="_x0000_s1060"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" w14:anchorId="7C8B3519">
                <v:fill type="gradientRadial" color2="#a2c4f8" focus="100%" focussize="" focusposition=".5,.5"/>
                <v:textbox inset="14.4pt,14.4pt,14.4pt,14.4pt">
                  <w:txbxContent>
                    <w:p w:rsidR="008A2506" w:rsidP="008A2506" w:rsidRDefault="008A2506" w14:paraId="3E7ECD20" w14:textId="77777777">
                      <w:pPr>
                        <w:pStyle w:val="Subtitle"/>
                        <w:spacing w:after="0"/>
                        <w:ind w:left="0" w:right="0"/>
                      </w:pPr>
                      <w:r>
                        <w:t>Team manager</w:t>
                      </w:r>
                    </w:p>
                    <w:p w:rsidRPr="00675716" w:rsidR="008A2506" w:rsidP="008A2506" w:rsidRDefault="00751385" w14:paraId="24058250" w14:textId="272974ED">
                      <w:pPr>
                        <w:pStyle w:val="Subtitle"/>
                        <w:spacing w:after="0"/>
                        <w:ind w:left="0" w:right="0"/>
                      </w:pPr>
                      <w:r>
                        <w:t>Ben Wallace</w:t>
                      </w:r>
                    </w:p>
                    <w:p w:rsidR="008A2506" w:rsidP="008A2506" w:rsidRDefault="008A2506" w14:paraId="0E27B00A" w14:textId="77777777">
                      <w:pPr>
                        <w:spacing w:after="0"/>
                        <w:ind w:left="0" w:right="0"/>
                        <w:jc w:val="left"/>
                        <w:rPr>
                          <w:color w:val="1B1D3D"/>
                          <w:sz w:val="18"/>
                          <w:szCs w:val="24"/>
                        </w:rPr>
                      </w:pPr>
                    </w:p>
                    <w:p w:rsidR="008A2506" w:rsidP="008A2506" w:rsidRDefault="008A2506" w14:paraId="60061E4C" w14:textId="77777777">
                      <w:pPr>
                        <w:spacing w:after="0"/>
                        <w:ind w:left="0" w:right="0"/>
                        <w:jc w:val="left"/>
                        <w:rPr>
                          <w:color w:val="1B1D3D"/>
                          <w:sz w:val="18"/>
                          <w:szCs w:val="24"/>
                        </w:rPr>
                      </w:pPr>
                    </w:p>
                    <w:p w:rsidR="008A2506" w:rsidP="008A2506" w:rsidRDefault="008A2506" w14:paraId="50D9F07A" w14:textId="77777777">
                      <w:pPr>
                        <w:spacing w:after="0"/>
                        <w:ind w:left="0" w:right="0"/>
                        <w:jc w:val="left"/>
                        <w:rPr>
                          <w:color w:val="1B1D3D"/>
                          <w:sz w:val="18"/>
                          <w:szCs w:val="24"/>
                        </w:rPr>
                      </w:pPr>
                      <w:r>
                        <w:rPr>
                          <w:color w:val="1B1D3D"/>
                          <w:sz w:val="18"/>
                          <w:szCs w:val="24"/>
                        </w:rPr>
                        <w:t>Contact:</w:t>
                      </w:r>
                    </w:p>
                    <w:p w:rsidRPr="00947D0C" w:rsidR="008A2506" w:rsidP="008A2506" w:rsidRDefault="008A2506" w14:paraId="20BD8AE9" w14:textId="77777777">
                      <w:pPr>
                        <w:spacing w:after="0"/>
                        <w:ind w:left="0" w:right="0"/>
                        <w:jc w:val="left"/>
                        <w:rPr>
                          <w:color w:val="1B1D3D"/>
                          <w:sz w:val="18"/>
                          <w:szCs w:val="24"/>
                        </w:rPr>
                      </w:pPr>
                      <w:r>
                        <w:rPr>
                          <w:color w:val="1B1D3D"/>
                          <w:sz w:val="18"/>
                          <w:szCs w:val="24"/>
                        </w:rPr>
                        <w:t>teammanager</w:t>
                      </w:r>
                      <w:r w:rsidRPr="00947D0C">
                        <w:rPr>
                          <w:color w:val="1B1D3D"/>
                          <w:sz w:val="18"/>
                          <w:szCs w:val="24"/>
                        </w:rPr>
                        <w:t>@toowongharriers.org.au</w:t>
                      </w:r>
                    </w:p>
                    <w:p w:rsidRPr="00947D0C" w:rsidR="008A2506" w:rsidP="008A2506" w:rsidRDefault="008A2506" w14:paraId="44EAFD9C" w14:textId="77777777">
                      <w:pPr>
                        <w:spacing w:after="0"/>
                        <w:ind w:left="0" w:right="0"/>
                        <w:jc w:val="center"/>
                        <w:rPr>
                          <w:color w:val="1B1D3D"/>
                          <w:sz w:val="24"/>
                          <w:szCs w:val="24"/>
                        </w:rPr>
                      </w:pPr>
                    </w:p>
                  </w:txbxContent>
                </v:textbox>
                <w10:wrap type="square" anchorx="margin" anchory="margin"/>
              </v:shape>
            </w:pict>
          </mc:Fallback>
        </mc:AlternateContent>
      </w:r>
      <w:r w:rsidR="00FE7D7B">
        <w:t>Regional Relay</w:t>
      </w:r>
      <w:r w:rsidR="00EF0B33">
        <w:t>s</w:t>
      </w:r>
      <w:r w:rsidR="00FE7D7B">
        <w:t xml:space="preserve"> will be held on </w:t>
      </w:r>
      <w:r w:rsidR="008552D9">
        <w:t xml:space="preserve">Sunday the </w:t>
      </w:r>
      <w:r w:rsidR="00751385">
        <w:t>6</w:t>
      </w:r>
      <w:r w:rsidR="008552D9" w:rsidRPr="008552D9">
        <w:rPr>
          <w:vertAlign w:val="superscript"/>
        </w:rPr>
        <w:t>th</w:t>
      </w:r>
      <w:r w:rsidR="008552D9">
        <w:t xml:space="preserve"> November</w:t>
      </w:r>
      <w:r w:rsidR="00CE30A4">
        <w:t>2022</w:t>
      </w:r>
      <w:r w:rsidR="00FE7D7B" w:rsidRPr="00E82D3A">
        <w:t xml:space="preserve"> at </w:t>
      </w:r>
      <w:r w:rsidR="008552D9">
        <w:t xml:space="preserve">Bill Paterson Oval, Ipswich </w:t>
      </w:r>
      <w:r w:rsidR="000A7F1F" w:rsidRPr="000A7F1F">
        <w:rPr>
          <w:rFonts w:asciiTheme="minorHAnsi" w:hAnsiTheme="minorHAnsi" w:cstheme="minorHAnsi"/>
        </w:rPr>
        <w:t>and</w:t>
      </w:r>
      <w:r w:rsidR="000A7F1F">
        <w:rPr>
          <w:rFonts w:asciiTheme="minorHAnsi" w:hAnsiTheme="minorHAnsi" w:cstheme="minorHAnsi"/>
          <w:b/>
          <w:bCs/>
        </w:rPr>
        <w:t xml:space="preserve"> </w:t>
      </w:r>
      <w:r w:rsidR="000A7F1F">
        <w:t>we like to see as many as possible of our athletes attending the Regional Relays.</w:t>
      </w:r>
    </w:p>
    <w:p w14:paraId="4F417097" w14:textId="29769BEF" w:rsidR="000A7F1F" w:rsidRDefault="00EF0B33" w:rsidP="003B571B">
      <w:pPr>
        <w:ind w:left="0" w:right="0"/>
        <w:jc w:val="left"/>
      </w:pPr>
      <w:r>
        <w:t xml:space="preserve">Regional </w:t>
      </w:r>
      <w:r w:rsidR="554AA5F8">
        <w:t>Relay</w:t>
      </w:r>
      <w:r>
        <w:t>s</w:t>
      </w:r>
      <w:r w:rsidR="554AA5F8">
        <w:t xml:space="preserve"> provide an opportunity for </w:t>
      </w:r>
      <w:r>
        <w:t>a</w:t>
      </w:r>
      <w:r w:rsidR="554AA5F8">
        <w:t>thletes (U7</w:t>
      </w:r>
      <w:r w:rsidR="00E96A42">
        <w:t xml:space="preserve"> – U17</w:t>
      </w:r>
      <w:r w:rsidR="554AA5F8">
        <w:t xml:space="preserve">) to </w:t>
      </w:r>
      <w:r w:rsidR="00E96A42">
        <w:t>compete in teams</w:t>
      </w:r>
      <w:r w:rsidR="554AA5F8">
        <w:t>.</w:t>
      </w:r>
      <w:r>
        <w:t xml:space="preserve"> </w:t>
      </w:r>
      <w:r w:rsidR="554AA5F8">
        <w:t xml:space="preserve"> We feel there is a need to foster a </w:t>
      </w:r>
      <w:r w:rsidR="00902194">
        <w:t>‘</w:t>
      </w:r>
      <w:r w:rsidR="554AA5F8">
        <w:t>team spirit</w:t>
      </w:r>
      <w:r w:rsidR="00902194">
        <w:t>’</w:t>
      </w:r>
      <w:r w:rsidR="554AA5F8">
        <w:t xml:space="preserve"> in our </w:t>
      </w:r>
      <w:r>
        <w:t>a</w:t>
      </w:r>
      <w:r w:rsidR="554AA5F8">
        <w:t>thletes and relay events are often the only opportunity we have for competing in team events.</w:t>
      </w:r>
      <w:r w:rsidR="00B9613B">
        <w:t xml:space="preserve">  Regional Relays is also a means for qualifying for the McDonald’s State Relay Championships</w:t>
      </w:r>
      <w:r w:rsidR="000A7F1F">
        <w:t>.</w:t>
      </w:r>
    </w:p>
    <w:p w14:paraId="7499A3EB" w14:textId="4133BA50" w:rsidR="00C33B43" w:rsidRDefault="00EF0B33" w:rsidP="003B571B">
      <w:pPr>
        <w:ind w:left="0"/>
        <w:jc w:val="left"/>
      </w:pPr>
      <w:r>
        <w:t xml:space="preserve">Regional </w:t>
      </w:r>
      <w:r w:rsidR="554AA5F8">
        <w:t xml:space="preserve">Relays include both track and field </w:t>
      </w:r>
      <w:r>
        <w:t>events</w:t>
      </w:r>
      <w:r w:rsidR="554AA5F8">
        <w:t xml:space="preserve">. </w:t>
      </w:r>
      <w:r w:rsidR="00B9613B">
        <w:t xml:space="preserve"> </w:t>
      </w:r>
      <w:r w:rsidR="554AA5F8">
        <w:t xml:space="preserve">In field </w:t>
      </w:r>
      <w:r>
        <w:t>events</w:t>
      </w:r>
      <w:r w:rsidR="554AA5F8">
        <w:t xml:space="preserve">, </w:t>
      </w:r>
      <w:r>
        <w:t>a</w:t>
      </w:r>
      <w:r w:rsidR="554AA5F8">
        <w:t>thletes compete in two-person teams in a selection of events, where the team score is the sum of the individual performances.</w:t>
      </w:r>
    </w:p>
    <w:p w14:paraId="4D3D6875" w14:textId="6B4BFE4B" w:rsidR="778528B7" w:rsidRDefault="582450D9" w:rsidP="003B571B">
      <w:pPr>
        <w:spacing w:line="259" w:lineRule="auto"/>
        <w:ind w:left="0" w:right="0"/>
        <w:jc w:val="left"/>
      </w:pPr>
      <w:r>
        <w:t>Regional Relay e</w:t>
      </w:r>
      <w:r w:rsidR="778528B7">
        <w:t>vents include:</w:t>
      </w:r>
    </w:p>
    <w:p w14:paraId="7B27D4D9" w14:textId="6817769F" w:rsidR="778528B7" w:rsidRDefault="778528B7" w:rsidP="607EAE1D">
      <w:pPr>
        <w:spacing w:line="259" w:lineRule="auto"/>
        <w:jc w:val="left"/>
      </w:pPr>
      <w:r>
        <w:rPr>
          <w:noProof/>
        </w:rPr>
        <w:drawing>
          <wp:inline distT="0" distB="0" distL="0" distR="0" wp14:anchorId="4204A90F" wp14:editId="20D3DA3D">
            <wp:extent cx="2936973" cy="1309688"/>
            <wp:effectExtent l="0" t="0" r="0" b="5080"/>
            <wp:docPr id="992197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2936973" cy="1309688"/>
                    </a:xfrm>
                    <a:prstGeom prst="rect">
                      <a:avLst/>
                    </a:prstGeom>
                  </pic:spPr>
                </pic:pic>
              </a:graphicData>
            </a:graphic>
          </wp:inline>
        </w:drawing>
      </w:r>
    </w:p>
    <w:p w14:paraId="4462DABB" w14:textId="035BB417" w:rsidR="607EAE1D" w:rsidRDefault="22CCE7E8" w:rsidP="003B571B">
      <w:pPr>
        <w:ind w:left="0"/>
        <w:jc w:val="left"/>
      </w:pPr>
      <w:r w:rsidRPr="3DE6243F">
        <w:t>T</w:t>
      </w:r>
      <w:r w:rsidR="49FEF420" w:rsidRPr="3DE6243F">
        <w:t>he</w:t>
      </w:r>
      <w:r w:rsidR="1069B8C6" w:rsidRPr="266DEDF5">
        <w:t xml:space="preserve"> </w:t>
      </w:r>
      <w:r w:rsidR="3DE6243F" w:rsidRPr="3DE6243F">
        <w:t>S</w:t>
      </w:r>
      <w:r w:rsidR="1069B8C6" w:rsidRPr="3DE6243F">
        <w:t xml:space="preserve">wedish relay consist </w:t>
      </w:r>
      <w:r w:rsidR="3DE6243F" w:rsidRPr="3DE6243F">
        <w:t>of</w:t>
      </w:r>
      <w:r w:rsidR="4AB57AD9" w:rsidRPr="266DEDF5">
        <w:t xml:space="preserve"> </w:t>
      </w:r>
      <w:r w:rsidR="49FEF420" w:rsidRPr="3DE6243F">
        <w:t xml:space="preserve">a </w:t>
      </w:r>
      <w:r w:rsidR="04A08353" w:rsidRPr="3DE6243F">
        <w:t>1</w:t>
      </w:r>
      <w:r w:rsidR="00902194">
        <w:t>,</w:t>
      </w:r>
      <w:r w:rsidR="04A08353" w:rsidRPr="3DE6243F">
        <w:t xml:space="preserve">000m relay with 4 legs run in the following order: </w:t>
      </w:r>
      <w:r w:rsidR="7ED9EBCC" w:rsidRPr="3DE6243F">
        <w:t>100m</w:t>
      </w:r>
      <w:r w:rsidR="00657B3D">
        <w:t>/</w:t>
      </w:r>
      <w:r w:rsidR="7ED9EBCC" w:rsidRPr="3DE6243F">
        <w:t>300m</w:t>
      </w:r>
      <w:r w:rsidR="00657B3D">
        <w:t>/</w:t>
      </w:r>
      <w:r w:rsidR="7ED9EBCC" w:rsidRPr="3DE6243F">
        <w:t xml:space="preserve"> 200m</w:t>
      </w:r>
      <w:r w:rsidR="00657B3D">
        <w:t>/</w:t>
      </w:r>
      <w:r w:rsidR="7ED9EBCC" w:rsidRPr="3DE6243F">
        <w:t>400m</w:t>
      </w:r>
      <w:r w:rsidR="04A08353" w:rsidRPr="266DEDF5">
        <w:t>.</w:t>
      </w:r>
      <w:r w:rsidR="7ED9EBCC" w:rsidRPr="266DEDF5">
        <w:t xml:space="preserve"> </w:t>
      </w:r>
      <w:r w:rsidR="04A08353" w:rsidRPr="3DE6243F">
        <w:t xml:space="preserve"> The Medley </w:t>
      </w:r>
      <w:r w:rsidR="00EF0B33">
        <w:t>r</w:t>
      </w:r>
      <w:r w:rsidR="04A08353" w:rsidRPr="3DE6243F">
        <w:t xml:space="preserve">elay is </w:t>
      </w:r>
      <w:r w:rsidR="7ED12FE0" w:rsidRPr="3DE6243F">
        <w:t>1,</w:t>
      </w:r>
      <w:r w:rsidR="0B48670F" w:rsidRPr="3DE6243F">
        <w:t xml:space="preserve">600m, </w:t>
      </w:r>
      <w:r w:rsidR="1069B8C6" w:rsidRPr="3DE6243F">
        <w:t>run in the following order: 200m</w:t>
      </w:r>
      <w:r w:rsidR="00657B3D">
        <w:t>/</w:t>
      </w:r>
      <w:r w:rsidR="1069B8C6" w:rsidRPr="3DE6243F">
        <w:t>200m</w:t>
      </w:r>
      <w:r w:rsidR="00657B3D">
        <w:t>/</w:t>
      </w:r>
      <w:r w:rsidR="1069B8C6" w:rsidRPr="3DE6243F">
        <w:t>400m</w:t>
      </w:r>
      <w:r w:rsidR="00657B3D">
        <w:t>/</w:t>
      </w:r>
      <w:r w:rsidR="1069B8C6" w:rsidRPr="3DE6243F">
        <w:t>800m.</w:t>
      </w:r>
    </w:p>
    <w:p w14:paraId="33A3F2D7" w14:textId="54C2F8C2" w:rsidR="00C33B43" w:rsidRDefault="00B9613B" w:rsidP="003B571B">
      <w:pPr>
        <w:ind w:left="0" w:right="74"/>
        <w:jc w:val="left"/>
      </w:pPr>
      <w:r>
        <w:t>A</w:t>
      </w:r>
      <w:r w:rsidR="554AA5F8">
        <w:t xml:space="preserve">thletes may compete in higher age groups and girls can compete in boys’ events, but no competitor can plan to compete in the same event in two age groups. </w:t>
      </w:r>
      <w:r w:rsidR="00EF0B33">
        <w:t xml:space="preserve"> </w:t>
      </w:r>
      <w:r w:rsidR="554AA5F8">
        <w:t>Parents should note that this is an all-day event from 8</w:t>
      </w:r>
      <w:r w:rsidR="00902194">
        <w:t>:00</w:t>
      </w:r>
      <w:r w:rsidR="554AA5F8">
        <w:t xml:space="preserve">am to </w:t>
      </w:r>
      <w:r w:rsidR="00820D4A">
        <w:t>4</w:t>
      </w:r>
      <w:r w:rsidR="00902194">
        <w:t>:00</w:t>
      </w:r>
      <w:r w:rsidR="554AA5F8">
        <w:t>pm.</w:t>
      </w:r>
    </w:p>
    <w:p w14:paraId="33A7EE75" w14:textId="653137E8" w:rsidR="00C33B43" w:rsidRDefault="554AA5F8" w:rsidP="003B571B">
      <w:pPr>
        <w:ind w:left="0"/>
        <w:jc w:val="left"/>
      </w:pPr>
      <w:r>
        <w:t>Regional Relay</w:t>
      </w:r>
      <w:r w:rsidR="00EF0B33">
        <w:t>s</w:t>
      </w:r>
      <w:r>
        <w:t xml:space="preserve"> will be postponed to </w:t>
      </w:r>
      <w:r w:rsidR="005C040A">
        <w:t xml:space="preserve">TBA </w:t>
      </w:r>
      <w:r>
        <w:t>if washed out by heavy and continuous rain or thunderstorms.</w:t>
      </w:r>
    </w:p>
    <w:p w14:paraId="6D94699C" w14:textId="6997668C" w:rsidR="000A7F1F" w:rsidRDefault="6C888702" w:rsidP="003B571B">
      <w:pPr>
        <w:ind w:left="0"/>
        <w:jc w:val="left"/>
      </w:pPr>
      <w:r>
        <w:t xml:space="preserve">Our </w:t>
      </w:r>
      <w:r w:rsidR="3E77B01D">
        <w:t>t</w:t>
      </w:r>
      <w:r w:rsidRPr="000A7F1F">
        <w:t xml:space="preserve">eam </w:t>
      </w:r>
      <w:r w:rsidR="3E77B01D">
        <w:t>m</w:t>
      </w:r>
      <w:r w:rsidRPr="000A7F1F">
        <w:t>anager (</w:t>
      </w:r>
      <w:hyperlink r:id="rId38" w:tgtFrame="_self" w:history="1">
        <w:r w:rsidRPr="000A7F1F">
          <w:t>teammanager@toowongharriers.org.au</w:t>
        </w:r>
      </w:hyperlink>
      <w:r>
        <w:t xml:space="preserve">) </w:t>
      </w:r>
      <w:bookmarkStart w:id="60" w:name="_Int_RTYzCKs5"/>
      <w:r w:rsidRPr="000A7F1F">
        <w:t>is</w:t>
      </w:r>
      <w:bookmarkEnd w:id="60"/>
      <w:r w:rsidRPr="000A7F1F">
        <w:t xml:space="preserve"> responsible for completing the team nominations.</w:t>
      </w:r>
      <w:r>
        <w:rPr>
          <w:rFonts w:ascii="Arial" w:hAnsi="Arial" w:cs="Arial"/>
          <w:color w:val="707070"/>
          <w:sz w:val="26"/>
          <w:szCs w:val="26"/>
        </w:rPr>
        <w:t xml:space="preserve">  </w:t>
      </w:r>
      <w:r w:rsidR="678B415F" w:rsidRPr="5E46E393">
        <w:rPr>
          <w:rFonts w:asciiTheme="minorHAnsi" w:hAnsiTheme="minorHAnsi" w:cstheme="minorBidi"/>
          <w:shd w:val="clear" w:color="auto" w:fill="FFFFFF"/>
        </w:rPr>
        <w:t>Each athlete may nominate to participate in a maximum of five events</w:t>
      </w:r>
      <w:r w:rsidR="678B415F">
        <w:t xml:space="preserve">.  </w:t>
      </w:r>
      <w:r>
        <w:t>Athletes must notify the centre if they are not available for Regional Relays by Saturday, 2</w:t>
      </w:r>
      <w:r w:rsidR="00751385">
        <w:t>2nd</w:t>
      </w:r>
      <w:r>
        <w:t xml:space="preserve"> October 202</w:t>
      </w:r>
      <w:r w:rsidR="00751385">
        <w:t>2</w:t>
      </w:r>
      <w:r>
        <w:t>.</w:t>
      </w:r>
    </w:p>
    <w:p w14:paraId="09713469" w14:textId="3C25A194" w:rsidR="000A7F1F" w:rsidRDefault="000A7F1F" w:rsidP="003B571B">
      <w:pPr>
        <w:ind w:left="0"/>
        <w:jc w:val="left"/>
      </w:pPr>
      <w:r>
        <w:t>U7 and U8 athletes receive participation medals.</w:t>
      </w:r>
    </w:p>
    <w:p w14:paraId="6A88ED87" w14:textId="67DF96B0" w:rsidR="00E96A42" w:rsidRDefault="00E96A42" w:rsidP="003B571B">
      <w:pPr>
        <w:ind w:left="0"/>
        <w:jc w:val="left"/>
      </w:pPr>
      <w:r>
        <w:t xml:space="preserve">Please refer to the </w:t>
      </w:r>
      <w:hyperlink r:id="rId39" w:history="1">
        <w:r w:rsidRPr="000A7F1F">
          <w:rPr>
            <w:rStyle w:val="Hyperlink"/>
          </w:rPr>
          <w:t>LAQ website</w:t>
        </w:r>
      </w:hyperlink>
      <w:r>
        <w:t xml:space="preserve"> for further information.</w:t>
      </w:r>
      <w:r>
        <w:br/>
      </w:r>
      <w:r w:rsidR="004546D9">
        <w:t>N</w:t>
      </w:r>
      <w:r>
        <w:t xml:space="preserve">omination </w:t>
      </w:r>
      <w:r w:rsidR="004546D9">
        <w:t>F</w:t>
      </w:r>
      <w:r>
        <w:t>ee</w:t>
      </w:r>
      <w:r w:rsidR="004546D9">
        <w:t xml:space="preserve">: </w:t>
      </w:r>
      <w:r>
        <w:t xml:space="preserve"> </w:t>
      </w:r>
      <w:r w:rsidR="004546D9">
        <w:t>I</w:t>
      </w:r>
      <w:r>
        <w:t>ncluded in Toowong Harriers membership fees.</w:t>
      </w:r>
    </w:p>
    <w:p w14:paraId="5240EBBE" w14:textId="40120BFE" w:rsidR="001E0248" w:rsidRDefault="001E0248" w:rsidP="000A7F1F">
      <w:pPr>
        <w:ind w:left="0"/>
        <w:jc w:val="left"/>
      </w:pPr>
    </w:p>
    <w:p w14:paraId="4417D2D4" w14:textId="0C7E6067" w:rsidR="00C33B43" w:rsidRDefault="000A7F1F" w:rsidP="00233717">
      <w:pPr>
        <w:pStyle w:val="Heading3"/>
      </w:pPr>
      <w:r>
        <w:t xml:space="preserve">McDonald’s </w:t>
      </w:r>
      <w:r w:rsidR="00C33B43" w:rsidRPr="0EC32D53">
        <w:t>State Relay</w:t>
      </w:r>
      <w:r>
        <w:t xml:space="preserve"> Championships</w:t>
      </w:r>
    </w:p>
    <w:p w14:paraId="55748FDA" w14:textId="6EBE32BF" w:rsidR="00930069" w:rsidRDefault="554AA5F8" w:rsidP="00DC773E">
      <w:pPr>
        <w:ind w:left="0"/>
        <w:jc w:val="left"/>
      </w:pPr>
      <w:r>
        <w:t>The first three placed teams in each event in the Regional Relay</w:t>
      </w:r>
      <w:r w:rsidR="0060431E">
        <w:t>s</w:t>
      </w:r>
      <w:r>
        <w:t xml:space="preserve"> (except the U7 </w:t>
      </w:r>
      <w:r w:rsidR="000A7F1F">
        <w:t>and</w:t>
      </w:r>
      <w:r>
        <w:t xml:space="preserve"> U8) qualify to compete in the </w:t>
      </w:r>
      <w:r w:rsidR="000A7F1F">
        <w:t xml:space="preserve">McDonald’s </w:t>
      </w:r>
      <w:r>
        <w:t>State Relay</w:t>
      </w:r>
      <w:r w:rsidR="000A7F1F">
        <w:t xml:space="preserve"> Championship</w:t>
      </w:r>
      <w:r>
        <w:t xml:space="preserve"> </w:t>
      </w:r>
      <w:r w:rsidR="008552D9">
        <w:t xml:space="preserve">held on Saturday the </w:t>
      </w:r>
      <w:r w:rsidR="00DC773E">
        <w:t>3rd</w:t>
      </w:r>
      <w:r w:rsidR="008552D9">
        <w:t xml:space="preserve"> December 202</w:t>
      </w:r>
      <w:r w:rsidR="00DC773E">
        <w:t>2</w:t>
      </w:r>
      <w:r w:rsidR="008552D9">
        <w:t xml:space="preserve"> </w:t>
      </w:r>
      <w:r>
        <w:t xml:space="preserve">at the </w:t>
      </w:r>
      <w:r w:rsidR="007E5668">
        <w:t>State Athletics Facility, Nathan</w:t>
      </w:r>
      <w:r>
        <w:t>.</w:t>
      </w:r>
    </w:p>
    <w:p w14:paraId="557AE0E2" w14:textId="295B7D89" w:rsidR="00C33B43" w:rsidRDefault="554AA5F8" w:rsidP="00DC773E">
      <w:pPr>
        <w:ind w:left="0"/>
        <w:jc w:val="left"/>
      </w:pPr>
      <w:r>
        <w:t>It is important that we try to keep the qualifying teams together</w:t>
      </w:r>
      <w:r w:rsidR="7073422D">
        <w:t xml:space="preserve"> if possible</w:t>
      </w:r>
      <w:r w:rsidR="00CE6588">
        <w:t>.</w:t>
      </w:r>
      <w:r w:rsidR="00930069">
        <w:t xml:space="preserve">  </w:t>
      </w:r>
      <w:r>
        <w:t xml:space="preserve">In cases where qualifying athletes will be unavailable for the </w:t>
      </w:r>
      <w:r w:rsidR="000A7F1F">
        <w:t>McDonald’s State Relay Championship</w:t>
      </w:r>
      <w:r>
        <w:t xml:space="preserve">, </w:t>
      </w:r>
      <w:r w:rsidR="000A7F1F">
        <w:t>our</w:t>
      </w:r>
      <w:r>
        <w:t xml:space="preserve"> </w:t>
      </w:r>
      <w:r w:rsidR="0060431E">
        <w:t>t</w:t>
      </w:r>
      <w:r>
        <w:t xml:space="preserve">eam </w:t>
      </w:r>
      <w:r w:rsidR="0060431E">
        <w:t>m</w:t>
      </w:r>
      <w:r>
        <w:t xml:space="preserve">anager </w:t>
      </w:r>
      <w:r w:rsidR="000A7F1F">
        <w:t>(</w:t>
      </w:r>
      <w:hyperlink r:id="rId40">
        <w:r w:rsidR="00930069" w:rsidRPr="5E46E393">
          <w:rPr>
            <w:rStyle w:val="Hyperlink"/>
          </w:rPr>
          <w:t>teammanager@toowongharriers.org.au</w:t>
        </w:r>
      </w:hyperlink>
      <w:r w:rsidR="000A7F1F">
        <w:t xml:space="preserve">) </w:t>
      </w:r>
      <w:bookmarkStart w:id="61" w:name="_Int_8bOmkhRZ"/>
      <w:r>
        <w:t>should</w:t>
      </w:r>
      <w:bookmarkEnd w:id="61"/>
      <w:r>
        <w:t xml:space="preserve"> be advised immediately.</w:t>
      </w:r>
    </w:p>
    <w:p w14:paraId="66122713" w14:textId="17233DA4" w:rsidR="00C33B43" w:rsidRDefault="554AA5F8" w:rsidP="003B571B">
      <w:pPr>
        <w:ind w:left="0"/>
        <w:jc w:val="left"/>
      </w:pPr>
      <w:r>
        <w:lastRenderedPageBreak/>
        <w:t xml:space="preserve">The </w:t>
      </w:r>
      <w:r w:rsidR="000A7F1F">
        <w:t xml:space="preserve">McDonald’s State Relay Championship </w:t>
      </w:r>
      <w:r>
        <w:t>will be postponed only in extreme circumstances to a date to be advised.</w:t>
      </w:r>
    </w:p>
    <w:p w14:paraId="31DD5A80" w14:textId="5ED478BD" w:rsidR="00930069" w:rsidRDefault="00930069" w:rsidP="003B571B">
      <w:pPr>
        <w:ind w:left="0"/>
        <w:jc w:val="left"/>
      </w:pPr>
      <w:r>
        <w:t xml:space="preserve">Please refer to the </w:t>
      </w:r>
      <w:hyperlink r:id="rId41" w:history="1">
        <w:r w:rsidRPr="000A7F1F">
          <w:rPr>
            <w:rStyle w:val="Hyperlink"/>
          </w:rPr>
          <w:t>LAQ website</w:t>
        </w:r>
      </w:hyperlink>
      <w:r>
        <w:t xml:space="preserve"> for further information.</w:t>
      </w:r>
      <w:r>
        <w:br/>
      </w:r>
      <w:r w:rsidR="004546D9">
        <w:t>N</w:t>
      </w:r>
      <w:r>
        <w:t xml:space="preserve">omination </w:t>
      </w:r>
      <w:r w:rsidR="004546D9">
        <w:t>F</w:t>
      </w:r>
      <w:r>
        <w:t>ee</w:t>
      </w:r>
      <w:r w:rsidR="004546D9">
        <w:t>:  I</w:t>
      </w:r>
      <w:r>
        <w:t>ncluded in Toowong Harriers membership fees.</w:t>
      </w:r>
    </w:p>
    <w:p w14:paraId="5026D16C" w14:textId="77777777" w:rsidR="002371D6" w:rsidRDefault="002371D6" w:rsidP="00930069">
      <w:pPr>
        <w:ind w:left="0"/>
        <w:jc w:val="left"/>
      </w:pPr>
    </w:p>
    <w:p w14:paraId="06D03D31" w14:textId="792A55CA" w:rsidR="003F0F42" w:rsidRDefault="003F0F42" w:rsidP="003F0F42">
      <w:pPr>
        <w:pStyle w:val="Heading3"/>
      </w:pPr>
      <w:r w:rsidRPr="0EC32D53">
        <w:t>C</w:t>
      </w:r>
      <w:r>
        <w:t>oles</w:t>
      </w:r>
      <w:r w:rsidRPr="0EC32D53">
        <w:t xml:space="preserve"> </w:t>
      </w:r>
      <w:r>
        <w:t>Spring</w:t>
      </w:r>
      <w:r w:rsidRPr="0EC32D53">
        <w:t xml:space="preserve"> </w:t>
      </w:r>
      <w:r>
        <w:t>C</w:t>
      </w:r>
      <w:r w:rsidRPr="0EC32D53">
        <w:t>arnival</w:t>
      </w:r>
    </w:p>
    <w:p w14:paraId="7DC83D57" w14:textId="12D33EAF" w:rsidR="003F0F42" w:rsidRDefault="003F0F42" w:rsidP="003F0F42">
      <w:pPr>
        <w:spacing w:line="259" w:lineRule="auto"/>
        <w:ind w:left="0"/>
        <w:jc w:val="left"/>
      </w:pPr>
      <w:r w:rsidRPr="7B0F5E57">
        <w:t xml:space="preserve">The </w:t>
      </w:r>
      <w:r>
        <w:t xml:space="preserve">Coles </w:t>
      </w:r>
      <w:r w:rsidRPr="7B0F5E57">
        <w:t>S</w:t>
      </w:r>
      <w:r>
        <w:t>pring</w:t>
      </w:r>
      <w:r w:rsidRPr="7B0F5E57">
        <w:t xml:space="preserve"> Carnival will be held on Saturday </w:t>
      </w:r>
      <w:r>
        <w:t>the 2</w:t>
      </w:r>
      <w:r w:rsidR="00DC773E">
        <w:t>4</w:t>
      </w:r>
      <w:r w:rsidRPr="002B235F">
        <w:rPr>
          <w:vertAlign w:val="superscript"/>
        </w:rPr>
        <w:t>th</w:t>
      </w:r>
      <w:r>
        <w:t xml:space="preserve"> September</w:t>
      </w:r>
      <w:r w:rsidRPr="7B0F5E57">
        <w:t xml:space="preserve"> 20</w:t>
      </w:r>
      <w:r>
        <w:t>2</w:t>
      </w:r>
      <w:r w:rsidR="00350240">
        <w:t>2</w:t>
      </w:r>
      <w:r>
        <w:t xml:space="preserve"> at Bundaberg Region Athletics Facility, Enid Ethel Drive, Bundaberg</w:t>
      </w:r>
      <w:r w:rsidRPr="7B0F5E57">
        <w:t>.</w:t>
      </w:r>
    </w:p>
    <w:p w14:paraId="7DF31CED" w14:textId="6FDBB738" w:rsidR="000E6352" w:rsidRDefault="000E6352" w:rsidP="003F0F42">
      <w:pPr>
        <w:spacing w:line="259" w:lineRule="auto"/>
        <w:ind w:left="0" w:right="74"/>
        <w:jc w:val="left"/>
      </w:pPr>
      <w:r>
        <w:t>The Spring Carnival is open to all U7 – U17 LAQ registered athletes.  The competition provides a means for athletes a chance to gain additional competition towards the end of or leading into the LAQ season and leading into the higher-level school competitions.</w:t>
      </w:r>
    </w:p>
    <w:p w14:paraId="74A6573B" w14:textId="77777777" w:rsidR="000E6352" w:rsidRDefault="000E6352" w:rsidP="003F0F42">
      <w:pPr>
        <w:spacing w:line="259" w:lineRule="auto"/>
        <w:ind w:left="0" w:right="74"/>
        <w:jc w:val="left"/>
      </w:pPr>
      <w:r w:rsidRPr="000E6352">
        <w:t>To foster team spirit, all athletes registered with a LAQ Centre, through their competing, will earn points towards the Competition’s Centre Weighted Points Trophy.</w:t>
      </w:r>
    </w:p>
    <w:p w14:paraId="1AD3974C" w14:textId="3E479586" w:rsidR="000E6352" w:rsidRPr="000E6352" w:rsidRDefault="000E6352" w:rsidP="003F0F42">
      <w:pPr>
        <w:spacing w:line="259" w:lineRule="auto"/>
        <w:ind w:left="0" w:right="74"/>
        <w:jc w:val="left"/>
      </w:pPr>
      <w:r w:rsidRPr="000E6352">
        <w:t>Spring Carnival 100m Gift Races are also included in the program.</w:t>
      </w:r>
      <w:r>
        <w:t xml:space="preserve">  </w:t>
      </w:r>
      <w:r w:rsidRPr="000E6352">
        <w:t>The first placed athletes in the U9 – U17 age groups are offered an opportunity to compete in a handicapped race using starting distances calculated on each competing athlete’s 100m times.</w:t>
      </w:r>
    </w:p>
    <w:p w14:paraId="69DF1076" w14:textId="29577295" w:rsidR="003F0F42" w:rsidRDefault="003F0F42" w:rsidP="003F0F42">
      <w:pPr>
        <w:spacing w:line="259" w:lineRule="auto"/>
        <w:ind w:left="0" w:right="74"/>
        <w:jc w:val="left"/>
      </w:pPr>
      <w:r w:rsidRPr="7B0F5E57">
        <w:t>The main purpose of the day is for athletes of all abilities to have an enjoyable day’s competition and foster new friendships.  Athletes can nominate for up to 5 events of their choice.</w:t>
      </w:r>
    </w:p>
    <w:p w14:paraId="2D878165" w14:textId="4697AD0D" w:rsidR="003F0F42" w:rsidRDefault="003F0F42" w:rsidP="003F0F42">
      <w:pPr>
        <w:spacing w:line="259" w:lineRule="auto"/>
        <w:ind w:left="0"/>
        <w:jc w:val="left"/>
      </w:pPr>
      <w:r>
        <w:t xml:space="preserve">Please refer to the </w:t>
      </w:r>
      <w:hyperlink r:id="rId42" w:history="1">
        <w:r w:rsidRPr="000A7F1F">
          <w:rPr>
            <w:rStyle w:val="Hyperlink"/>
          </w:rPr>
          <w:t>LAQ website</w:t>
        </w:r>
      </w:hyperlink>
      <w:r>
        <w:t xml:space="preserve"> for further information.</w:t>
      </w:r>
      <w:r>
        <w:br/>
      </w:r>
      <w:r w:rsidRPr="7B0F5E57">
        <w:t xml:space="preserve">Register via </w:t>
      </w:r>
      <w:hyperlink r:id="rId43" w:history="1">
        <w:r w:rsidRPr="003129DA">
          <w:rPr>
            <w:rStyle w:val="Hyperlink"/>
          </w:rPr>
          <w:t>Results HQ</w:t>
        </w:r>
      </w:hyperlink>
      <w:r>
        <w:t>.</w:t>
      </w:r>
      <w:r>
        <w:br/>
        <w:t xml:space="preserve">Registration </w:t>
      </w:r>
      <w:r w:rsidR="004546D9">
        <w:t>C</w:t>
      </w:r>
      <w:r>
        <w:t>lose</w:t>
      </w:r>
      <w:r w:rsidR="004546D9">
        <w:t xml:space="preserve">: </w:t>
      </w:r>
      <w:r>
        <w:t xml:space="preserve"> 9am Monday</w:t>
      </w:r>
      <w:r w:rsidR="008E2775">
        <w:t xml:space="preserve">, </w:t>
      </w:r>
      <w:r>
        <w:t>1</w:t>
      </w:r>
      <w:r w:rsidR="000E6352">
        <w:t>2</w:t>
      </w:r>
      <w:r w:rsidRPr="003129DA">
        <w:rPr>
          <w:vertAlign w:val="superscript"/>
        </w:rPr>
        <w:t>th</w:t>
      </w:r>
      <w:r>
        <w:t xml:space="preserve"> September 202</w:t>
      </w:r>
      <w:r w:rsidR="000E6352">
        <w:t>2</w:t>
      </w:r>
      <w:r>
        <w:t>.</w:t>
      </w:r>
      <w:r>
        <w:br/>
        <w:t>Nomination Fees:  $</w:t>
      </w:r>
      <w:r w:rsidR="000E6352">
        <w:t>20</w:t>
      </w:r>
      <w:r>
        <w:t xml:space="preserve"> per athlete.</w:t>
      </w:r>
    </w:p>
    <w:p w14:paraId="12A95FE3" w14:textId="77777777" w:rsidR="003F0F42" w:rsidRDefault="003F0F42" w:rsidP="00CE6588">
      <w:pPr>
        <w:ind w:left="0"/>
      </w:pPr>
    </w:p>
    <w:p w14:paraId="0645C224" w14:textId="55FFE029" w:rsidR="00C33B43" w:rsidRDefault="7B0F5E57" w:rsidP="00233717">
      <w:pPr>
        <w:pStyle w:val="Heading3"/>
      </w:pPr>
      <w:r w:rsidRPr="0EC32D53">
        <w:t>C</w:t>
      </w:r>
      <w:r w:rsidR="009960F2">
        <w:t>oles</w:t>
      </w:r>
      <w:r w:rsidRPr="0EC32D53">
        <w:t xml:space="preserve"> </w:t>
      </w:r>
      <w:r w:rsidR="009960F2">
        <w:t>S</w:t>
      </w:r>
      <w:r w:rsidRPr="0EC32D53">
        <w:t xml:space="preserve">ummer </w:t>
      </w:r>
      <w:r w:rsidR="009960F2">
        <w:t>C</w:t>
      </w:r>
      <w:r w:rsidRPr="0EC32D53">
        <w:t>arnival</w:t>
      </w:r>
    </w:p>
    <w:p w14:paraId="534910E4" w14:textId="3D30B4D6" w:rsidR="00D8135A" w:rsidRDefault="7B0F5E57" w:rsidP="00DB5C4D">
      <w:pPr>
        <w:spacing w:line="259" w:lineRule="auto"/>
        <w:ind w:left="0" w:right="74"/>
        <w:jc w:val="left"/>
      </w:pPr>
      <w:r w:rsidRPr="7B0F5E57">
        <w:t>Th</w:t>
      </w:r>
      <w:r w:rsidR="41E60163" w:rsidRPr="7B0F5E57">
        <w:t xml:space="preserve">e </w:t>
      </w:r>
      <w:r w:rsidR="000A7F1F">
        <w:t xml:space="preserve">Coles </w:t>
      </w:r>
      <w:r w:rsidR="41E60163" w:rsidRPr="7B0F5E57">
        <w:t xml:space="preserve">Summer Carnival will be held on Saturday </w:t>
      </w:r>
      <w:r w:rsidR="002B235F">
        <w:t xml:space="preserve">the </w:t>
      </w:r>
      <w:r w:rsidR="00DB5C4D">
        <w:t>2</w:t>
      </w:r>
      <w:r w:rsidR="008E2775">
        <w:t>2</w:t>
      </w:r>
      <w:r w:rsidR="008E2775">
        <w:rPr>
          <w:vertAlign w:val="superscript"/>
        </w:rPr>
        <w:t>nd</w:t>
      </w:r>
      <w:r w:rsidR="00DB5C4D">
        <w:t xml:space="preserve"> </w:t>
      </w:r>
      <w:r w:rsidR="00902194">
        <w:t>October</w:t>
      </w:r>
      <w:r w:rsidR="41E60163" w:rsidRPr="7B0F5E57">
        <w:t xml:space="preserve"> 20</w:t>
      </w:r>
      <w:r w:rsidR="00902194">
        <w:t>2</w:t>
      </w:r>
      <w:r w:rsidR="00350240">
        <w:t>2</w:t>
      </w:r>
      <w:r w:rsidR="002B235F">
        <w:t xml:space="preserve"> at State Athletics Facility (SAF) Nathan, Brisbane</w:t>
      </w:r>
      <w:r w:rsidR="41E60163" w:rsidRPr="7B0F5E57">
        <w:t>.</w:t>
      </w:r>
    </w:p>
    <w:p w14:paraId="5F6B2453" w14:textId="33CCDD3E" w:rsidR="157C859F" w:rsidRDefault="002B235F" w:rsidP="00CE6588">
      <w:pPr>
        <w:spacing w:line="259" w:lineRule="auto"/>
        <w:ind w:left="0"/>
        <w:jc w:val="left"/>
      </w:pPr>
      <w:r>
        <w:t>This event</w:t>
      </w:r>
      <w:r w:rsidR="41E60163" w:rsidRPr="7B0F5E57">
        <w:t xml:space="preserve"> aims to give all registered athletes in U7 – U17 age groups the opportunity to take part in a large-scale competition, without any of the pressures associated with a Championship.  Additionally</w:t>
      </w:r>
      <w:r w:rsidR="7AC0D538" w:rsidRPr="7B0F5E57">
        <w:t>,</w:t>
      </w:r>
      <w:r w:rsidR="41E60163" w:rsidRPr="7B0F5E57">
        <w:t xml:space="preserve"> it allows the athletes of the U13 age group to register performances that the State Team </w:t>
      </w:r>
      <w:r w:rsidR="000A7F1F">
        <w:t>s</w:t>
      </w:r>
      <w:r w:rsidR="41E60163" w:rsidRPr="7B0F5E57">
        <w:t>electors may need to refer to later in the season when selecting the State Team.</w:t>
      </w:r>
    </w:p>
    <w:p w14:paraId="15A453EB" w14:textId="1DA0D571" w:rsidR="157C859F" w:rsidRDefault="41E60163" w:rsidP="002B6D1C">
      <w:pPr>
        <w:spacing w:line="259" w:lineRule="auto"/>
        <w:ind w:left="0" w:right="74"/>
        <w:jc w:val="left"/>
      </w:pPr>
      <w:r w:rsidRPr="7B0F5E57">
        <w:t>The main purpose of the day is for athletes of all abilities to have an enjoyable day’s competition and foster new friendships.</w:t>
      </w:r>
      <w:r w:rsidR="7AC0D538" w:rsidRPr="7B0F5E57">
        <w:t xml:space="preserve">  Athletes can nominate for up to 5 </w:t>
      </w:r>
      <w:r w:rsidR="13683508" w:rsidRPr="7B0F5E57">
        <w:t>events of their choice.</w:t>
      </w:r>
    </w:p>
    <w:p w14:paraId="18BA81E7" w14:textId="6EE4477E" w:rsidR="003129DA" w:rsidRDefault="003129DA" w:rsidP="00CE6588">
      <w:pPr>
        <w:spacing w:line="259" w:lineRule="auto"/>
        <w:ind w:left="0"/>
        <w:jc w:val="left"/>
      </w:pPr>
      <w:r>
        <w:t xml:space="preserve">Please refer to the </w:t>
      </w:r>
      <w:hyperlink r:id="rId44" w:history="1">
        <w:r w:rsidR="41E60163" w:rsidRPr="000A7F1F">
          <w:rPr>
            <w:rStyle w:val="Hyperlink"/>
          </w:rPr>
          <w:t>LAQ website</w:t>
        </w:r>
      </w:hyperlink>
      <w:r>
        <w:t xml:space="preserve"> for further information.</w:t>
      </w:r>
      <w:r>
        <w:br/>
      </w:r>
      <w:r w:rsidR="41E60163" w:rsidRPr="7B0F5E57">
        <w:t xml:space="preserve">Register via </w:t>
      </w:r>
      <w:hyperlink r:id="rId45" w:history="1">
        <w:r w:rsidR="41E60163" w:rsidRPr="003129DA">
          <w:rPr>
            <w:rStyle w:val="Hyperlink"/>
          </w:rPr>
          <w:t>Results HQ</w:t>
        </w:r>
      </w:hyperlink>
      <w:r w:rsidR="00CE6588">
        <w:t>.</w:t>
      </w:r>
      <w:r>
        <w:br/>
        <w:t xml:space="preserve">Registration </w:t>
      </w:r>
      <w:r w:rsidR="004546D9">
        <w:t>C</w:t>
      </w:r>
      <w:r>
        <w:t>lose</w:t>
      </w:r>
      <w:r w:rsidR="004546D9">
        <w:t xml:space="preserve">: </w:t>
      </w:r>
      <w:r>
        <w:t xml:space="preserve"> 9am Monday</w:t>
      </w:r>
      <w:r w:rsidR="008E2775">
        <w:t>,</w:t>
      </w:r>
      <w:r>
        <w:t xml:space="preserve"> 1</w:t>
      </w:r>
      <w:r w:rsidR="008E2775">
        <w:t>0</w:t>
      </w:r>
      <w:r w:rsidRPr="003129DA">
        <w:rPr>
          <w:vertAlign w:val="superscript"/>
        </w:rPr>
        <w:t>th</w:t>
      </w:r>
      <w:r>
        <w:t xml:space="preserve"> October</w:t>
      </w:r>
      <w:r w:rsidR="006F5AE6">
        <w:t xml:space="preserve"> 202</w:t>
      </w:r>
      <w:r w:rsidR="008E2775">
        <w:t>2</w:t>
      </w:r>
      <w:r w:rsidR="006F5AE6">
        <w:t>.</w:t>
      </w:r>
      <w:r>
        <w:br/>
        <w:t>Nomination Fee:  $</w:t>
      </w:r>
      <w:r w:rsidR="008E2775">
        <w:t>20</w:t>
      </w:r>
      <w:r>
        <w:t xml:space="preserve"> per athlete.</w:t>
      </w:r>
    </w:p>
    <w:p w14:paraId="77288B8B" w14:textId="7C3CF4A6" w:rsidR="002371D6" w:rsidRDefault="002371D6">
      <w:pPr>
        <w:spacing w:after="0"/>
        <w:ind w:left="0" w:right="0"/>
        <w:jc w:val="left"/>
      </w:pPr>
      <w:r>
        <w:br w:type="page"/>
      </w:r>
    </w:p>
    <w:p w14:paraId="606B9BF6" w14:textId="702C5A32" w:rsidR="635FA664" w:rsidDel="5A583341" w:rsidRDefault="635FA664" w:rsidP="00233717">
      <w:pPr>
        <w:pStyle w:val="Heading3"/>
      </w:pPr>
      <w:r w:rsidRPr="0EC32D53">
        <w:lastRenderedPageBreak/>
        <w:t>McDonald</w:t>
      </w:r>
      <w:r w:rsidR="000A7F1F">
        <w:t>’</w:t>
      </w:r>
      <w:r w:rsidRPr="0EC32D53">
        <w:t xml:space="preserve">s </w:t>
      </w:r>
      <w:r w:rsidR="009960F2">
        <w:t>C</w:t>
      </w:r>
      <w:r w:rsidRPr="0089249B">
        <w:t>ombined</w:t>
      </w:r>
      <w:r w:rsidRPr="0EC32D53">
        <w:t xml:space="preserve"> </w:t>
      </w:r>
      <w:r w:rsidR="009960F2">
        <w:t>E</w:t>
      </w:r>
      <w:r w:rsidRPr="0EC32D53">
        <w:t>vent</w:t>
      </w:r>
      <w:r w:rsidR="000A7F1F">
        <w:t xml:space="preserve"> Championships</w:t>
      </w:r>
    </w:p>
    <w:p w14:paraId="5A24C308" w14:textId="09BE253E" w:rsidR="00D8135A" w:rsidRDefault="2616EAFB" w:rsidP="00D8135A">
      <w:pPr>
        <w:spacing w:before="120" w:line="259" w:lineRule="auto"/>
        <w:ind w:left="0"/>
        <w:jc w:val="left"/>
      </w:pPr>
      <w:r w:rsidRPr="579E904D">
        <w:t xml:space="preserve">The </w:t>
      </w:r>
      <w:r w:rsidR="000A7F1F">
        <w:t xml:space="preserve">McDonald’s </w:t>
      </w:r>
      <w:r w:rsidRPr="579E904D">
        <w:t xml:space="preserve">Combined Event Championships will be held </w:t>
      </w:r>
      <w:r w:rsidR="00CB3892">
        <w:t xml:space="preserve">over the weekend of </w:t>
      </w:r>
      <w:r w:rsidR="006F5AE6">
        <w:t xml:space="preserve">the </w:t>
      </w:r>
      <w:r w:rsidR="00A94F80">
        <w:t>4</w:t>
      </w:r>
      <w:r w:rsidR="006F5AE6" w:rsidRPr="006F5AE6">
        <w:rPr>
          <w:vertAlign w:val="superscript"/>
        </w:rPr>
        <w:t>th</w:t>
      </w:r>
      <w:r w:rsidR="006F5AE6">
        <w:t xml:space="preserve"> and </w:t>
      </w:r>
      <w:r w:rsidR="00A94F80">
        <w:t>5</w:t>
      </w:r>
      <w:r w:rsidR="006F5AE6" w:rsidRPr="006F5AE6">
        <w:rPr>
          <w:vertAlign w:val="superscript"/>
        </w:rPr>
        <w:t>th</w:t>
      </w:r>
      <w:r w:rsidR="006F5AE6">
        <w:t xml:space="preserve"> </w:t>
      </w:r>
      <w:r w:rsidR="00A94F80">
        <w:t>March</w:t>
      </w:r>
      <w:r w:rsidR="006F5AE6">
        <w:t xml:space="preserve"> 202</w:t>
      </w:r>
      <w:r w:rsidR="00A94F80">
        <w:t>3</w:t>
      </w:r>
      <w:r w:rsidRPr="579E904D">
        <w:t xml:space="preserve"> at </w:t>
      </w:r>
      <w:r w:rsidR="00D8135A">
        <w:t>State Athletics Facility (SAF) Nathan, Brisbane</w:t>
      </w:r>
      <w:r w:rsidR="00D8135A" w:rsidRPr="7B0F5E57">
        <w:t>.</w:t>
      </w:r>
    </w:p>
    <w:p w14:paraId="6D6CA653" w14:textId="287CEBF0" w:rsidR="00D8135A" w:rsidRDefault="00D8135A" w:rsidP="00D8135A">
      <w:pPr>
        <w:spacing w:before="120" w:line="259" w:lineRule="auto"/>
        <w:ind w:left="0"/>
        <w:jc w:val="left"/>
        <w:rPr>
          <w:rFonts w:asciiTheme="minorHAnsi" w:hAnsiTheme="minorHAnsi" w:cstheme="minorHAnsi"/>
          <w:shd w:val="clear" w:color="auto" w:fill="FFFFFF"/>
        </w:rPr>
      </w:pPr>
      <w:r>
        <w:rPr>
          <w:rFonts w:asciiTheme="minorHAnsi" w:hAnsiTheme="minorHAnsi" w:cstheme="minorHAnsi"/>
          <w:shd w:val="clear" w:color="auto" w:fill="FFFFFF"/>
        </w:rPr>
        <w:t xml:space="preserve">This </w:t>
      </w:r>
      <w:r w:rsidR="00EB0F6E">
        <w:rPr>
          <w:rFonts w:asciiTheme="minorHAnsi" w:hAnsiTheme="minorHAnsi" w:cstheme="minorHAnsi"/>
          <w:shd w:val="clear" w:color="auto" w:fill="FFFFFF"/>
        </w:rPr>
        <w:t>Combined E</w:t>
      </w:r>
      <w:r>
        <w:rPr>
          <w:rFonts w:asciiTheme="minorHAnsi" w:hAnsiTheme="minorHAnsi" w:cstheme="minorHAnsi"/>
          <w:shd w:val="clear" w:color="auto" w:fill="FFFFFF"/>
        </w:rPr>
        <w:t>vent</w:t>
      </w:r>
      <w:r w:rsidRPr="00D8135A">
        <w:rPr>
          <w:rFonts w:asciiTheme="minorHAnsi" w:hAnsiTheme="minorHAnsi" w:cstheme="minorHAnsi"/>
          <w:shd w:val="clear" w:color="auto" w:fill="FFFFFF"/>
        </w:rPr>
        <w:t xml:space="preserve"> is for U9 – U17’s and offers participation for U7 – U8’s.</w:t>
      </w:r>
      <w:r>
        <w:rPr>
          <w:rFonts w:asciiTheme="minorHAnsi" w:hAnsiTheme="minorHAnsi" w:cstheme="minorHAnsi"/>
          <w:shd w:val="clear" w:color="auto" w:fill="FFFFFF"/>
        </w:rPr>
        <w:t xml:space="preserve">  </w:t>
      </w:r>
      <w:r w:rsidRPr="00D8135A">
        <w:rPr>
          <w:rFonts w:asciiTheme="minorHAnsi" w:hAnsiTheme="minorHAnsi" w:cstheme="minorHAnsi"/>
          <w:shd w:val="clear" w:color="auto" w:fill="FFFFFF"/>
        </w:rPr>
        <w:t>The number of combined events per age group is a graduated increase to reduce undue pressure on younger athletes and encourage athlete’s development.</w:t>
      </w:r>
      <w:r>
        <w:rPr>
          <w:rFonts w:asciiTheme="minorHAnsi" w:hAnsiTheme="minorHAnsi" w:cstheme="minorHAnsi"/>
          <w:shd w:val="clear" w:color="auto" w:fill="FFFFFF"/>
        </w:rPr>
        <w:t xml:space="preserve">  </w:t>
      </w:r>
      <w:r w:rsidRPr="00D8135A">
        <w:rPr>
          <w:rFonts w:asciiTheme="minorHAnsi" w:hAnsiTheme="minorHAnsi" w:cstheme="minorHAnsi"/>
          <w:shd w:val="clear" w:color="auto" w:fill="FFFFFF"/>
        </w:rPr>
        <w:t>A strong emphasis is on the participation of children in a wider range of events, rather than the early specialisation in one or two specific events.</w:t>
      </w:r>
    </w:p>
    <w:p w14:paraId="735E04D0" w14:textId="1799C2C6" w:rsidR="00D8135A" w:rsidRPr="00D8135A" w:rsidRDefault="00D8135A" w:rsidP="00D8135A">
      <w:pPr>
        <w:spacing w:before="120" w:line="259" w:lineRule="auto"/>
        <w:ind w:left="0"/>
        <w:jc w:val="left"/>
        <w:rPr>
          <w:rFonts w:asciiTheme="minorHAnsi" w:hAnsiTheme="minorHAnsi" w:cstheme="minorHAnsi"/>
          <w:shd w:val="clear" w:color="auto" w:fill="FFFFFF"/>
        </w:rPr>
      </w:pPr>
      <w:r w:rsidRPr="00D8135A">
        <w:rPr>
          <w:rFonts w:asciiTheme="minorHAnsi" w:hAnsiTheme="minorHAnsi" w:cstheme="minorHAnsi"/>
          <w:shd w:val="clear" w:color="auto" w:fill="FFFFFF"/>
        </w:rPr>
        <w:t>Additionally, the State Team Selectors will refer to the U15 Heptathlon results when selecting athletes for the State Team.</w:t>
      </w:r>
      <w:r>
        <w:rPr>
          <w:rFonts w:asciiTheme="minorHAnsi" w:hAnsiTheme="minorHAnsi" w:cstheme="minorHAnsi"/>
          <w:shd w:val="clear" w:color="auto" w:fill="FFFFFF"/>
        </w:rPr>
        <w:t xml:space="preserve">  </w:t>
      </w:r>
      <w:r w:rsidRPr="00D8135A">
        <w:rPr>
          <w:rFonts w:asciiTheme="minorHAnsi" w:hAnsiTheme="minorHAnsi" w:cstheme="minorHAnsi"/>
          <w:shd w:val="clear" w:color="auto" w:fill="FFFFFF"/>
        </w:rPr>
        <w:t>The Combined Event is considered one event; therefore, athletes failing to start or make a trial, in any of the set events of the Combined Event will not be allowed to take part in the remaining events per the LAQ Rules.</w:t>
      </w:r>
    </w:p>
    <w:p w14:paraId="54D7D371" w14:textId="295927BD" w:rsidR="635FA664" w:rsidDel="5A583341" w:rsidRDefault="08364361" w:rsidP="00D8135A">
      <w:pPr>
        <w:spacing w:before="120" w:line="259" w:lineRule="auto"/>
        <w:ind w:left="0"/>
        <w:jc w:val="left"/>
      </w:pPr>
      <w:r>
        <w:t>The format is as follows:</w:t>
      </w:r>
    </w:p>
    <w:p w14:paraId="26FCABD1" w14:textId="27132DF7" w:rsidR="635FA664" w:rsidDel="5A583341" w:rsidRDefault="08364361" w:rsidP="00A92B9B">
      <w:pPr>
        <w:pStyle w:val="ListParagraph"/>
        <w:numPr>
          <w:ilvl w:val="0"/>
          <w:numId w:val="10"/>
        </w:numPr>
        <w:spacing w:before="120" w:line="259" w:lineRule="auto"/>
        <w:ind w:left="426" w:hanging="284"/>
        <w:jc w:val="left"/>
      </w:pPr>
      <w:r w:rsidRPr="08364361">
        <w:t xml:space="preserve">U7 – U8s </w:t>
      </w:r>
      <w:r w:rsidR="00CB3892">
        <w:t>a</w:t>
      </w:r>
      <w:r w:rsidRPr="08364361">
        <w:t>thletes may nominate for the Triathlon (three (3) set events).</w:t>
      </w:r>
    </w:p>
    <w:p w14:paraId="0E90AF00" w14:textId="25D73453" w:rsidR="635FA664" w:rsidDel="5A583341" w:rsidRDefault="08364361" w:rsidP="00A92B9B">
      <w:pPr>
        <w:pStyle w:val="ListParagraph"/>
        <w:numPr>
          <w:ilvl w:val="0"/>
          <w:numId w:val="10"/>
        </w:numPr>
        <w:spacing w:before="120" w:line="259" w:lineRule="auto"/>
        <w:ind w:left="426" w:hanging="284"/>
        <w:jc w:val="left"/>
      </w:pPr>
      <w:r w:rsidRPr="08364361">
        <w:t xml:space="preserve">U9 – U11s </w:t>
      </w:r>
      <w:r w:rsidR="00CB3892">
        <w:t>a</w:t>
      </w:r>
      <w:r w:rsidRPr="08364361">
        <w:t>thletes may nominate for the Tetrathlon (four (4) set events).</w:t>
      </w:r>
    </w:p>
    <w:p w14:paraId="39A55114" w14:textId="4BFF1497" w:rsidR="635FA664" w:rsidDel="5A583341" w:rsidRDefault="08364361" w:rsidP="00A92B9B">
      <w:pPr>
        <w:pStyle w:val="ListParagraph"/>
        <w:numPr>
          <w:ilvl w:val="0"/>
          <w:numId w:val="10"/>
        </w:numPr>
        <w:spacing w:before="120" w:line="259" w:lineRule="auto"/>
        <w:ind w:left="426" w:hanging="284"/>
        <w:jc w:val="left"/>
      </w:pPr>
      <w:r w:rsidRPr="08364361">
        <w:t xml:space="preserve">U12 – U14s </w:t>
      </w:r>
      <w:r w:rsidR="00CB3892">
        <w:t>a</w:t>
      </w:r>
      <w:r w:rsidRPr="08364361">
        <w:t>thletes may nominate for the Pentathlon (five (5) set events).</w:t>
      </w:r>
    </w:p>
    <w:p w14:paraId="5264C68E" w14:textId="13C5C6CA" w:rsidR="635FA664" w:rsidDel="5A583341" w:rsidRDefault="08364361" w:rsidP="00A92B9B">
      <w:pPr>
        <w:pStyle w:val="ListParagraph"/>
        <w:numPr>
          <w:ilvl w:val="0"/>
          <w:numId w:val="10"/>
        </w:numPr>
        <w:spacing w:before="120" w:line="259" w:lineRule="auto"/>
        <w:ind w:left="426" w:hanging="284"/>
        <w:jc w:val="left"/>
      </w:pPr>
      <w:r w:rsidRPr="08364361">
        <w:t xml:space="preserve">U15 – U17s </w:t>
      </w:r>
      <w:r w:rsidR="00CB3892">
        <w:t>a</w:t>
      </w:r>
      <w:r w:rsidRPr="08364361">
        <w:t>thletes may nominate for the Heptathlon (seven (7) set events).</w:t>
      </w:r>
    </w:p>
    <w:p w14:paraId="50662658" w14:textId="2567F65F" w:rsidR="635FA664" w:rsidDel="5A583341" w:rsidRDefault="08364361" w:rsidP="00A92B9B">
      <w:pPr>
        <w:pStyle w:val="ListParagraph"/>
        <w:numPr>
          <w:ilvl w:val="0"/>
          <w:numId w:val="10"/>
        </w:numPr>
        <w:spacing w:before="120" w:line="259" w:lineRule="auto"/>
        <w:ind w:left="426" w:hanging="284"/>
        <w:jc w:val="left"/>
      </w:pPr>
      <w:r w:rsidRPr="08364361">
        <w:t xml:space="preserve">U13 – U17s </w:t>
      </w:r>
      <w:r w:rsidR="00CB3892">
        <w:t>a</w:t>
      </w:r>
      <w:r w:rsidRPr="08364361">
        <w:t>thletes may nominate for the Jumps Triathlon</w:t>
      </w:r>
      <w:r w:rsidR="00BA4AC6">
        <w:t>, Throw Triathlon or Track Triathlon</w:t>
      </w:r>
      <w:r w:rsidRPr="08364361">
        <w:t xml:space="preserve"> (three (3) set events</w:t>
      </w:r>
      <w:r w:rsidR="00BA4AC6">
        <w:t xml:space="preserve"> in each</w:t>
      </w:r>
      <w:r w:rsidRPr="08364361">
        <w:t>).</w:t>
      </w:r>
    </w:p>
    <w:p w14:paraId="0582EC9E" w14:textId="2B838078" w:rsidR="00D8135A" w:rsidRDefault="00D8135A" w:rsidP="00D8135A">
      <w:pPr>
        <w:spacing w:line="259" w:lineRule="auto"/>
        <w:ind w:left="0"/>
        <w:jc w:val="left"/>
      </w:pPr>
      <w:r>
        <w:t xml:space="preserve">Please refer to the </w:t>
      </w:r>
      <w:hyperlink r:id="rId46" w:history="1">
        <w:r w:rsidRPr="000A7F1F">
          <w:rPr>
            <w:rStyle w:val="Hyperlink"/>
          </w:rPr>
          <w:t>LAQ website</w:t>
        </w:r>
      </w:hyperlink>
      <w:r>
        <w:t xml:space="preserve"> for further information.</w:t>
      </w:r>
      <w:r>
        <w:br/>
      </w:r>
      <w:r w:rsidRPr="7B0F5E57">
        <w:t xml:space="preserve">Register via </w:t>
      </w:r>
      <w:hyperlink r:id="rId47" w:history="1">
        <w:r w:rsidRPr="003129DA">
          <w:rPr>
            <w:rStyle w:val="Hyperlink"/>
          </w:rPr>
          <w:t>Results HQ</w:t>
        </w:r>
      </w:hyperlink>
      <w:r>
        <w:t>.</w:t>
      </w:r>
      <w:r>
        <w:br/>
        <w:t xml:space="preserve">Registration </w:t>
      </w:r>
      <w:r w:rsidR="004546D9">
        <w:t>C</w:t>
      </w:r>
      <w:r>
        <w:t>lose</w:t>
      </w:r>
      <w:r w:rsidR="004546D9">
        <w:t xml:space="preserve">: </w:t>
      </w:r>
      <w:r>
        <w:t xml:space="preserve"> </w:t>
      </w:r>
      <w:r w:rsidR="00EB0F6E">
        <w:t>TBA</w:t>
      </w:r>
      <w:r>
        <w:br/>
        <w:t>Nomination Fee:  $</w:t>
      </w:r>
      <w:r w:rsidR="00A94F80">
        <w:t>20</w:t>
      </w:r>
      <w:r>
        <w:t xml:space="preserve"> per athlete.</w:t>
      </w:r>
    </w:p>
    <w:p w14:paraId="6F400168" w14:textId="77777777" w:rsidR="00D8135A" w:rsidDel="5A583341" w:rsidRDefault="00D8135A" w:rsidP="00603AC7">
      <w:pPr>
        <w:spacing w:before="120" w:line="259" w:lineRule="auto"/>
        <w:ind w:left="0"/>
        <w:jc w:val="left"/>
      </w:pPr>
    </w:p>
    <w:p w14:paraId="680AE25D" w14:textId="493E2FD7" w:rsidR="00F63472" w:rsidRPr="00BD565A" w:rsidRDefault="00CB3892" w:rsidP="009960F2">
      <w:pPr>
        <w:pStyle w:val="Heading3"/>
      </w:pPr>
      <w:r w:rsidRPr="0EC32D53">
        <w:t>R</w:t>
      </w:r>
      <w:r w:rsidR="009960F2">
        <w:t xml:space="preserve">egional </w:t>
      </w:r>
      <w:r w:rsidRPr="009960F2">
        <w:t>C</w:t>
      </w:r>
      <w:r w:rsidR="009960F2">
        <w:t>hampionships</w:t>
      </w:r>
    </w:p>
    <w:p w14:paraId="12E023BA" w14:textId="4D165B94" w:rsidR="00CA40D4" w:rsidRPr="00E82D3A" w:rsidRDefault="00CA40D4" w:rsidP="00C83CDA">
      <w:pPr>
        <w:ind w:left="0"/>
        <w:jc w:val="left"/>
      </w:pPr>
      <w:r>
        <w:t xml:space="preserve">Regional Championships </w:t>
      </w:r>
      <w:r w:rsidR="006F5AE6">
        <w:t xml:space="preserve">will </w:t>
      </w:r>
      <w:r>
        <w:t xml:space="preserve">be held </w:t>
      </w:r>
      <w:r w:rsidR="006F5AE6">
        <w:t xml:space="preserve">over the weekend of the </w:t>
      </w:r>
      <w:r w:rsidR="00A94F80">
        <w:t>4</w:t>
      </w:r>
      <w:r w:rsidR="006F5AE6" w:rsidRPr="006F5AE6">
        <w:rPr>
          <w:vertAlign w:val="superscript"/>
        </w:rPr>
        <w:t>th</w:t>
      </w:r>
      <w:r w:rsidR="006F5AE6">
        <w:t xml:space="preserve"> and </w:t>
      </w:r>
      <w:r w:rsidR="00A94F80">
        <w:t>5</w:t>
      </w:r>
      <w:r w:rsidR="006F5AE6" w:rsidRPr="006F5AE6">
        <w:rPr>
          <w:vertAlign w:val="superscript"/>
        </w:rPr>
        <w:t>th</w:t>
      </w:r>
      <w:r w:rsidR="006F5AE6">
        <w:t xml:space="preserve"> February 202</w:t>
      </w:r>
      <w:r w:rsidR="00350240">
        <w:t>3</w:t>
      </w:r>
      <w:r w:rsidR="006F5AE6">
        <w:t xml:space="preserve"> </w:t>
      </w:r>
      <w:r>
        <w:t xml:space="preserve">at </w:t>
      </w:r>
      <w:r w:rsidR="00A94F80">
        <w:t>Bill Paterson Oval, Ipswich</w:t>
      </w:r>
      <w:r>
        <w:t>.</w:t>
      </w:r>
    </w:p>
    <w:p w14:paraId="5BC7C684" w14:textId="032A73FD" w:rsidR="00CA40D4" w:rsidRDefault="001F362E" w:rsidP="00C83CDA">
      <w:pPr>
        <w:ind w:left="0"/>
        <w:jc w:val="left"/>
      </w:pPr>
      <w:r w:rsidRPr="001F362E">
        <w:rPr>
          <w:rFonts w:asciiTheme="minorHAnsi" w:hAnsiTheme="minorHAnsi" w:cstheme="minorHAnsi"/>
          <w:shd w:val="clear" w:color="auto" w:fill="FFFFFF"/>
        </w:rPr>
        <w:t>Regional Championships primarily provide friendly Regional Competition for all athletes in the U7 – U17 age groups.</w:t>
      </w:r>
      <w:r w:rsidR="00CA40D4">
        <w:rPr>
          <w:rFonts w:asciiTheme="minorHAnsi" w:hAnsiTheme="minorHAnsi" w:cstheme="minorHAnsi"/>
          <w:shd w:val="clear" w:color="auto" w:fill="FFFFFF"/>
        </w:rPr>
        <w:t xml:space="preserve">  </w:t>
      </w:r>
      <w:r w:rsidR="00CA40D4">
        <w:t xml:space="preserve">A maximum of five events may be entered by each athlete.  No special qualifications are necessary and the usual spirit of having fun predominates.  </w:t>
      </w:r>
    </w:p>
    <w:p w14:paraId="121267A8" w14:textId="3C6B3234" w:rsidR="00F63472" w:rsidRPr="00603AC7" w:rsidRDefault="001F362E" w:rsidP="00603AC7">
      <w:pPr>
        <w:ind w:left="0"/>
        <w:jc w:val="left"/>
        <w:rPr>
          <w:caps/>
          <w:color w:val="629DD1"/>
          <w:sz w:val="24"/>
          <w:szCs w:val="24"/>
        </w:rPr>
      </w:pPr>
      <w:r>
        <w:t>Our centre</w:t>
      </w:r>
      <w:r w:rsidR="342710EE">
        <w:t xml:space="preserve"> is a part of the Metropolitan West Region. </w:t>
      </w:r>
      <w:r w:rsidR="000A7F1F">
        <w:t xml:space="preserve"> </w:t>
      </w:r>
      <w:r>
        <w:t>Currently t</w:t>
      </w:r>
      <w:r w:rsidR="342710EE">
        <w:t xml:space="preserve">here are </w:t>
      </w:r>
      <w:r w:rsidR="4604502E">
        <w:t>six</w:t>
      </w:r>
      <w:r w:rsidR="342710EE">
        <w:t xml:space="preserve"> other </w:t>
      </w:r>
      <w:r>
        <w:t>c</w:t>
      </w:r>
      <w:r w:rsidR="342710EE">
        <w:t xml:space="preserve">entres in the </w:t>
      </w:r>
      <w:r>
        <w:t>r</w:t>
      </w:r>
      <w:r w:rsidR="342710EE">
        <w:t>egion:</w:t>
      </w:r>
    </w:p>
    <w:p w14:paraId="12E17A16" w14:textId="4233197E" w:rsidR="00F63472" w:rsidRPr="00E82D3A" w:rsidRDefault="4BA1BC63" w:rsidP="00A92B9B">
      <w:pPr>
        <w:pStyle w:val="ListParagraph"/>
        <w:numPr>
          <w:ilvl w:val="0"/>
          <w:numId w:val="4"/>
        </w:numPr>
        <w:ind w:left="426" w:hanging="284"/>
      </w:pPr>
      <w:r w:rsidRPr="342710EE">
        <w:t>Centenary</w:t>
      </w:r>
    </w:p>
    <w:p w14:paraId="32BEA6F9" w14:textId="102D7B3D" w:rsidR="00F63472" w:rsidRPr="00E82D3A" w:rsidRDefault="4BA1BC63" w:rsidP="00A92B9B">
      <w:pPr>
        <w:pStyle w:val="ListParagraph"/>
        <w:numPr>
          <w:ilvl w:val="0"/>
          <w:numId w:val="4"/>
        </w:numPr>
        <w:ind w:left="426" w:hanging="284"/>
      </w:pPr>
      <w:r>
        <w:t>Colleges</w:t>
      </w:r>
    </w:p>
    <w:p w14:paraId="5A3B7891" w14:textId="2207A1D5" w:rsidR="00F63472" w:rsidRPr="00E82D3A" w:rsidRDefault="4BA1BC63" w:rsidP="00A92B9B">
      <w:pPr>
        <w:pStyle w:val="ListParagraph"/>
        <w:numPr>
          <w:ilvl w:val="0"/>
          <w:numId w:val="4"/>
        </w:numPr>
        <w:ind w:left="426" w:hanging="284"/>
      </w:pPr>
      <w:r w:rsidRPr="342710EE">
        <w:t>Ipswich</w:t>
      </w:r>
    </w:p>
    <w:p w14:paraId="52AF2F38" w14:textId="04267CA2" w:rsidR="00F63472" w:rsidRPr="00E82D3A" w:rsidRDefault="4BA1BC63" w:rsidP="00A92B9B">
      <w:pPr>
        <w:pStyle w:val="ListParagraph"/>
        <w:numPr>
          <w:ilvl w:val="0"/>
          <w:numId w:val="4"/>
        </w:numPr>
        <w:ind w:left="426" w:hanging="284"/>
      </w:pPr>
      <w:r w:rsidRPr="342710EE">
        <w:t>Kenmore</w:t>
      </w:r>
    </w:p>
    <w:p w14:paraId="5BA7011E" w14:textId="6950FC15" w:rsidR="00F63472" w:rsidRPr="00E82D3A" w:rsidRDefault="4BA1BC63" w:rsidP="00A92B9B">
      <w:pPr>
        <w:pStyle w:val="ListParagraph"/>
        <w:numPr>
          <w:ilvl w:val="0"/>
          <w:numId w:val="4"/>
        </w:numPr>
        <w:ind w:left="426" w:hanging="284"/>
      </w:pPr>
      <w:r w:rsidRPr="342710EE">
        <w:t>Rosewood</w:t>
      </w:r>
    </w:p>
    <w:p w14:paraId="41D3FA1E" w14:textId="25233815" w:rsidR="00F63472" w:rsidRPr="00E82D3A" w:rsidRDefault="67B6D88D" w:rsidP="00A92B9B">
      <w:pPr>
        <w:pStyle w:val="ListParagraph"/>
        <w:numPr>
          <w:ilvl w:val="0"/>
          <w:numId w:val="4"/>
        </w:numPr>
        <w:ind w:left="426" w:hanging="284"/>
      </w:pPr>
      <w:r>
        <w:t>Souths</w:t>
      </w:r>
    </w:p>
    <w:p w14:paraId="6EEED8AF" w14:textId="7BA8B24D" w:rsidR="00F63472" w:rsidRPr="00E82D3A" w:rsidRDefault="00CA40D4" w:rsidP="002371D6">
      <w:pPr>
        <w:ind w:left="0"/>
        <w:jc w:val="left"/>
      </w:pPr>
      <w:r w:rsidRPr="00CA40D4">
        <w:rPr>
          <w:rFonts w:asciiTheme="minorHAnsi" w:hAnsiTheme="minorHAnsi" w:cstheme="minorHAnsi"/>
          <w:shd w:val="clear" w:color="auto" w:fill="FFFFFF"/>
        </w:rPr>
        <w:t>U9 – U17</w:t>
      </w:r>
      <w:r w:rsidRPr="00CA40D4">
        <w:rPr>
          <w:rFonts w:asciiTheme="minorHAnsi" w:hAnsiTheme="minorHAnsi" w:cstheme="minorHAnsi"/>
        </w:rPr>
        <w:t>athletes</w:t>
      </w:r>
      <w:r w:rsidRPr="00CA40D4">
        <w:t xml:space="preserve"> </w:t>
      </w:r>
      <w:r>
        <w:t>competing who place 1</w:t>
      </w:r>
      <w:r w:rsidRPr="00CA40D4">
        <w:rPr>
          <w:vertAlign w:val="superscript"/>
        </w:rPr>
        <w:t>st</w:t>
      </w:r>
      <w:r>
        <w:t xml:space="preserve"> – 4</w:t>
      </w:r>
      <w:r w:rsidRPr="00CA40D4">
        <w:rPr>
          <w:vertAlign w:val="superscript"/>
        </w:rPr>
        <w:t>th</w:t>
      </w:r>
      <w:r>
        <w:t xml:space="preserve"> in their event may progress to the McDonald’s</w:t>
      </w:r>
      <w:r w:rsidR="4BA1BC63" w:rsidRPr="342710EE">
        <w:t xml:space="preserve"> State Championships.</w:t>
      </w:r>
    </w:p>
    <w:p w14:paraId="5257C963" w14:textId="421F5826" w:rsidR="00F63472" w:rsidRDefault="4BA1BC63" w:rsidP="002371D6">
      <w:pPr>
        <w:ind w:left="0"/>
        <w:jc w:val="left"/>
      </w:pPr>
      <w:r>
        <w:t xml:space="preserve">U7 and </w:t>
      </w:r>
      <w:r w:rsidR="002B6D1C">
        <w:t>U</w:t>
      </w:r>
      <w:r>
        <w:t xml:space="preserve">8s, however, do not go on from the </w:t>
      </w:r>
      <w:bookmarkStart w:id="62" w:name="_Int_DvjaRMB6"/>
      <w:r>
        <w:t>Regional</w:t>
      </w:r>
      <w:bookmarkEnd w:id="62"/>
      <w:r>
        <w:t xml:space="preserve"> level competition to compete in the State Championships.</w:t>
      </w:r>
      <w:r w:rsidR="00742AB3">
        <w:t xml:space="preserve"> </w:t>
      </w:r>
      <w:r>
        <w:t xml:space="preserve"> If the Regional Championships are washed out, they will be held the </w:t>
      </w:r>
      <w:r w:rsidR="00CB3892">
        <w:t>following</w:t>
      </w:r>
      <w:r>
        <w:t xml:space="preserve"> week </w:t>
      </w:r>
    </w:p>
    <w:p w14:paraId="23273FB0" w14:textId="5AE471AA" w:rsidR="00F63472" w:rsidRDefault="4BA1BC63" w:rsidP="002371D6">
      <w:pPr>
        <w:ind w:left="0"/>
        <w:jc w:val="left"/>
      </w:pPr>
      <w:r>
        <w:lastRenderedPageBreak/>
        <w:t xml:space="preserve">Nominations will be accepted </w:t>
      </w:r>
      <w:r w:rsidR="00B75363">
        <w:t>from athletes</w:t>
      </w:r>
      <w:r>
        <w:t xml:space="preserve"> who have competed in four or more </w:t>
      </w:r>
      <w:r w:rsidR="00B75363">
        <w:t>c</w:t>
      </w:r>
      <w:r>
        <w:t>entre meet</w:t>
      </w:r>
      <w:r w:rsidR="00D2325C">
        <w:t>s</w:t>
      </w:r>
      <w:r w:rsidR="00B75363">
        <w:t xml:space="preserve"> before the Christmas break.  If athletes have not competed in at least four meets before the Christmas break, approval to nominate can be sought from the committee.  Please email the cent</w:t>
      </w:r>
      <w:r w:rsidR="00D2325C">
        <w:t>r</w:t>
      </w:r>
      <w:r w:rsidR="00B75363">
        <w:t>e manage at manager@toowongharriers.org</w:t>
      </w:r>
      <w:r w:rsidR="00D2325C">
        <w:t>.au</w:t>
      </w:r>
      <w:r w:rsidR="00B75363">
        <w:t xml:space="preserve"> with the details.  Committee meetings are usually held on the third Thursday of each month so please </w:t>
      </w:r>
      <w:r w:rsidR="00D2325C">
        <w:t>ensure the email is received well before the nomination cut-off date.</w:t>
      </w:r>
    </w:p>
    <w:p w14:paraId="400424C6" w14:textId="77777777" w:rsidR="001F362E" w:rsidRDefault="001F362E" w:rsidP="001F362E">
      <w:pPr>
        <w:ind w:left="0"/>
        <w:jc w:val="left"/>
      </w:pPr>
      <w:r>
        <w:t xml:space="preserve">Please refer to the </w:t>
      </w:r>
      <w:hyperlink r:id="rId48" w:history="1">
        <w:r w:rsidRPr="000A7F1F">
          <w:rPr>
            <w:rStyle w:val="Hyperlink"/>
          </w:rPr>
          <w:t>LAQ website</w:t>
        </w:r>
      </w:hyperlink>
      <w:r>
        <w:t xml:space="preserve"> for further information.</w:t>
      </w:r>
    </w:p>
    <w:p w14:paraId="7597FBEC" w14:textId="345B94D0" w:rsidR="001F362E" w:rsidRDefault="001F362E" w:rsidP="001F362E">
      <w:pPr>
        <w:spacing w:line="259" w:lineRule="auto"/>
        <w:ind w:left="0"/>
        <w:jc w:val="left"/>
      </w:pPr>
      <w:r w:rsidRPr="7B0F5E57">
        <w:t xml:space="preserve">Register via </w:t>
      </w:r>
      <w:hyperlink r:id="rId49" w:history="1">
        <w:r w:rsidRPr="003129DA">
          <w:rPr>
            <w:rStyle w:val="Hyperlink"/>
          </w:rPr>
          <w:t>Results HQ</w:t>
        </w:r>
      </w:hyperlink>
      <w:r>
        <w:t>.</w:t>
      </w:r>
      <w:r>
        <w:br/>
        <w:t xml:space="preserve">Registration </w:t>
      </w:r>
      <w:r w:rsidR="004546D9">
        <w:t>C</w:t>
      </w:r>
      <w:r>
        <w:t>lose</w:t>
      </w:r>
      <w:r w:rsidR="00610ADC">
        <w:t>:</w:t>
      </w:r>
      <w:r w:rsidR="004546D9">
        <w:t xml:space="preserve"> </w:t>
      </w:r>
      <w:r>
        <w:t xml:space="preserve"> TBA</w:t>
      </w:r>
      <w:r>
        <w:br/>
      </w:r>
      <w:r w:rsidR="004546D9">
        <w:t>N</w:t>
      </w:r>
      <w:r>
        <w:t xml:space="preserve">omination </w:t>
      </w:r>
      <w:r w:rsidR="00380D66">
        <w:t>F</w:t>
      </w:r>
      <w:r>
        <w:t>ee</w:t>
      </w:r>
      <w:r w:rsidR="004546D9">
        <w:t>:</w:t>
      </w:r>
      <w:r w:rsidR="00380D66">
        <w:t xml:space="preserve"> </w:t>
      </w:r>
      <w:r w:rsidR="004546D9">
        <w:t xml:space="preserve"> I</w:t>
      </w:r>
      <w:r>
        <w:t>ncluded in Toowong Harriers membership fees.</w:t>
      </w:r>
    </w:p>
    <w:p w14:paraId="6C660D83" w14:textId="4BE5EDD4" w:rsidR="001F362E" w:rsidRPr="00E82D3A" w:rsidRDefault="001F362E" w:rsidP="001F362E">
      <w:pPr>
        <w:ind w:left="0"/>
        <w:jc w:val="left"/>
      </w:pPr>
    </w:p>
    <w:p w14:paraId="037F03BE" w14:textId="5505E5AC" w:rsidR="00F63472" w:rsidRPr="00BD565A" w:rsidRDefault="00610ADC" w:rsidP="00233717">
      <w:pPr>
        <w:pStyle w:val="Heading3"/>
      </w:pPr>
      <w:r>
        <w:t xml:space="preserve">McDonalds </w:t>
      </w:r>
      <w:r w:rsidR="00CB3892" w:rsidRPr="0EC32D53">
        <w:t>S</w:t>
      </w:r>
      <w:r w:rsidR="009960F2">
        <w:t xml:space="preserve">tate </w:t>
      </w:r>
      <w:r w:rsidR="00CB3892" w:rsidRPr="0089249B">
        <w:t>C</w:t>
      </w:r>
      <w:r w:rsidR="009960F2">
        <w:t>hampionships</w:t>
      </w:r>
    </w:p>
    <w:p w14:paraId="7D0F296F" w14:textId="4E36AA24" w:rsidR="006A580D" w:rsidRDefault="006A580D" w:rsidP="002371D6">
      <w:pPr>
        <w:ind w:left="0"/>
        <w:jc w:val="left"/>
      </w:pPr>
      <w:r>
        <w:t xml:space="preserve">The </w:t>
      </w:r>
      <w:r w:rsidR="00610ADC">
        <w:t xml:space="preserve">State </w:t>
      </w:r>
      <w:r>
        <w:t xml:space="preserve">Championships will be conducted over the </w:t>
      </w:r>
      <w:r w:rsidR="00610ADC">
        <w:t>24</w:t>
      </w:r>
      <w:r w:rsidR="006F5AE6" w:rsidRPr="006F5AE6">
        <w:rPr>
          <w:vertAlign w:val="superscript"/>
        </w:rPr>
        <w:t>th</w:t>
      </w:r>
      <w:r w:rsidR="006F5AE6">
        <w:t xml:space="preserve"> – </w:t>
      </w:r>
      <w:r w:rsidR="00610ADC">
        <w:t>26</w:t>
      </w:r>
      <w:r w:rsidR="006F5AE6" w:rsidRPr="006F5AE6">
        <w:rPr>
          <w:vertAlign w:val="superscript"/>
        </w:rPr>
        <w:t>th</w:t>
      </w:r>
      <w:r w:rsidR="006F5AE6">
        <w:t xml:space="preserve"> March 202</w:t>
      </w:r>
      <w:r w:rsidR="00610ADC">
        <w:t>3</w:t>
      </w:r>
      <w:r>
        <w:t xml:space="preserve"> at </w:t>
      </w:r>
      <w:r w:rsidR="00610ADC">
        <w:t>Townsville</w:t>
      </w:r>
      <w:r>
        <w:t>.</w:t>
      </w:r>
    </w:p>
    <w:p w14:paraId="2C965B17" w14:textId="6C6C7B4A" w:rsidR="6D51BE45" w:rsidRDefault="6D51BE45" w:rsidP="002371D6">
      <w:pPr>
        <w:ind w:left="0"/>
        <w:jc w:val="left"/>
      </w:pPr>
      <w:r>
        <w:t xml:space="preserve">This event is the season climax for our more talented </w:t>
      </w:r>
      <w:r w:rsidR="00742AB3">
        <w:t>a</w:t>
      </w:r>
      <w:r>
        <w:t>thletes</w:t>
      </w:r>
      <w:r w:rsidR="79521B83">
        <w:t xml:space="preserve"> who qualify via the Regional Championships</w:t>
      </w:r>
      <w:r>
        <w:t xml:space="preserve">. </w:t>
      </w:r>
    </w:p>
    <w:p w14:paraId="18C2AAF7" w14:textId="2800A810" w:rsidR="006A580D" w:rsidRDefault="006A580D" w:rsidP="002371D6">
      <w:pPr>
        <w:ind w:left="0"/>
        <w:jc w:val="left"/>
      </w:pPr>
      <w:r>
        <w:t>The U13 State Team (26 athletes – 13 Boys and 13 Girls) is selected at these Championships.  The performance of the U13’s at this event plays a significant part in their selection.</w:t>
      </w:r>
    </w:p>
    <w:p w14:paraId="1C483040" w14:textId="2BCC1E76" w:rsidR="6D51BE45" w:rsidRDefault="6D51BE45" w:rsidP="002371D6">
      <w:pPr>
        <w:ind w:left="0"/>
        <w:jc w:val="left"/>
        <w:rPr>
          <w:b/>
          <w:bCs/>
        </w:rPr>
      </w:pPr>
      <w:r>
        <w:t>The location for State Championships is held in FNQ every four years</w:t>
      </w:r>
      <w:r w:rsidR="00AF2682">
        <w:t xml:space="preserve">.  </w:t>
      </w:r>
      <w:r>
        <w:t xml:space="preserve">Our </w:t>
      </w:r>
      <w:r w:rsidR="00CB3892">
        <w:t>C</w:t>
      </w:r>
      <w:r>
        <w:t xml:space="preserve">entre offers an incentive and assistance to those who qualify for States.  All athletes who attend </w:t>
      </w:r>
      <w:r w:rsidR="00AF2682">
        <w:t>States</w:t>
      </w:r>
      <w:r w:rsidR="00C427CE">
        <w:t xml:space="preserve"> in FNQ </w:t>
      </w:r>
      <w:r>
        <w:t>will be provided with</w:t>
      </w:r>
      <w:r w:rsidR="00610ADC">
        <w:t xml:space="preserve"> up to</w:t>
      </w:r>
      <w:r>
        <w:t xml:space="preserve"> $</w:t>
      </w:r>
      <w:r w:rsidR="00B146CC">
        <w:t>250</w:t>
      </w:r>
      <w:r>
        <w:t xml:space="preserve"> to assist with travel costs for the event</w:t>
      </w:r>
      <w:r w:rsidRPr="3481571D">
        <w:rPr>
          <w:b/>
          <w:bCs/>
        </w:rPr>
        <w:t>.</w:t>
      </w:r>
    </w:p>
    <w:p w14:paraId="1F3DD5CF" w14:textId="4980D62D" w:rsidR="6D51BE45" w:rsidRDefault="005C040A" w:rsidP="00613D23">
      <w:pPr>
        <w:spacing w:after="0"/>
        <w:ind w:left="0" w:right="74"/>
      </w:pPr>
      <w:r>
        <w:t xml:space="preserve">Please refer to the </w:t>
      </w:r>
      <w:hyperlink r:id="rId50" w:history="1">
        <w:r w:rsidR="6D51BE45" w:rsidRPr="005C040A">
          <w:rPr>
            <w:rStyle w:val="Hyperlink"/>
          </w:rPr>
          <w:t>LAQ website</w:t>
        </w:r>
      </w:hyperlink>
      <w:r>
        <w:t xml:space="preserve"> for further information.</w:t>
      </w:r>
    </w:p>
    <w:p w14:paraId="6EA54EEB" w14:textId="0F79DB4B" w:rsidR="00613D23" w:rsidRDefault="00613D23" w:rsidP="002B6D1C">
      <w:pPr>
        <w:ind w:left="0"/>
      </w:pPr>
      <w:r>
        <w:rPr>
          <w:rFonts w:asciiTheme="minorHAnsi" w:hAnsiTheme="minorHAnsi" w:cstheme="minorHAnsi"/>
        </w:rPr>
        <w:t>N</w:t>
      </w:r>
      <w:r w:rsidRPr="006A580D">
        <w:rPr>
          <w:rFonts w:asciiTheme="minorHAnsi" w:hAnsiTheme="minorHAnsi" w:cstheme="minorHAnsi"/>
        </w:rPr>
        <w:t xml:space="preserve">omination </w:t>
      </w:r>
      <w:r>
        <w:rPr>
          <w:rFonts w:asciiTheme="minorHAnsi" w:hAnsiTheme="minorHAnsi" w:cstheme="minorHAnsi"/>
        </w:rPr>
        <w:t>F</w:t>
      </w:r>
      <w:r w:rsidRPr="006A580D">
        <w:rPr>
          <w:rFonts w:asciiTheme="minorHAnsi" w:hAnsiTheme="minorHAnsi" w:cstheme="minorHAnsi"/>
        </w:rPr>
        <w:t>ee</w:t>
      </w:r>
      <w:r>
        <w:rPr>
          <w:rFonts w:asciiTheme="minorHAnsi" w:hAnsiTheme="minorHAnsi" w:cstheme="minorHAnsi"/>
        </w:rPr>
        <w:t>:</w:t>
      </w:r>
      <w:r w:rsidR="00380D66">
        <w:rPr>
          <w:rFonts w:asciiTheme="minorHAnsi" w:hAnsiTheme="minorHAnsi" w:cstheme="minorHAnsi"/>
        </w:rPr>
        <w:t xml:space="preserve"> </w:t>
      </w:r>
      <w:r>
        <w:rPr>
          <w:rFonts w:asciiTheme="minorHAnsi" w:hAnsiTheme="minorHAnsi" w:cstheme="minorHAnsi"/>
        </w:rPr>
        <w:t xml:space="preserve"> I</w:t>
      </w:r>
      <w:r w:rsidRPr="006A580D">
        <w:rPr>
          <w:rFonts w:asciiTheme="minorHAnsi" w:hAnsiTheme="minorHAnsi" w:cstheme="minorHAnsi"/>
        </w:rPr>
        <w:t>ncluded in Toowong Harriers membership fees.</w:t>
      </w:r>
    </w:p>
    <w:p w14:paraId="4033750A" w14:textId="6563CA4A" w:rsidR="006A580D" w:rsidRDefault="006A580D" w:rsidP="006A580D">
      <w:pPr>
        <w:spacing w:after="0"/>
        <w:ind w:left="0" w:right="74"/>
      </w:pPr>
      <w:r>
        <w:t>Nominations:</w:t>
      </w:r>
    </w:p>
    <w:p w14:paraId="37EC6674" w14:textId="3C3C29E8" w:rsidR="006A580D" w:rsidRPr="006A580D" w:rsidRDefault="006A580D" w:rsidP="00C83CDA">
      <w:pPr>
        <w:pStyle w:val="ListParagraph"/>
        <w:numPr>
          <w:ilvl w:val="0"/>
          <w:numId w:val="16"/>
        </w:numPr>
        <w:spacing w:after="0"/>
        <w:ind w:left="714" w:right="74" w:hanging="357"/>
        <w:jc w:val="left"/>
        <w:rPr>
          <w:rFonts w:asciiTheme="minorHAnsi" w:hAnsiTheme="minorHAnsi" w:cstheme="minorHAnsi"/>
        </w:rPr>
      </w:pPr>
      <w:r w:rsidRPr="006A580D">
        <w:rPr>
          <w:rFonts w:asciiTheme="minorHAnsi" w:hAnsiTheme="minorHAnsi" w:cstheme="minorHAnsi"/>
        </w:rPr>
        <w:t>U9 – U17 athletes qualifying 1st – 4th from the Regional Championships can nominate</w:t>
      </w:r>
      <w:r w:rsidR="002371D6">
        <w:rPr>
          <w:rFonts w:asciiTheme="minorHAnsi" w:hAnsiTheme="minorHAnsi" w:cstheme="minorHAnsi"/>
        </w:rPr>
        <w:t>.</w:t>
      </w:r>
    </w:p>
    <w:p w14:paraId="22115DB1" w14:textId="65640781" w:rsidR="006A580D" w:rsidRPr="00613D23" w:rsidRDefault="006A580D" w:rsidP="00613D23">
      <w:pPr>
        <w:pStyle w:val="font7"/>
        <w:numPr>
          <w:ilvl w:val="0"/>
          <w:numId w:val="16"/>
        </w:numPr>
        <w:jc w:val="both"/>
        <w:rPr>
          <w:rFonts w:asciiTheme="minorHAnsi" w:hAnsiTheme="minorHAnsi" w:cstheme="minorHAnsi"/>
          <w:sz w:val="22"/>
          <w:szCs w:val="22"/>
        </w:rPr>
      </w:pPr>
      <w:r w:rsidRPr="006A580D">
        <w:rPr>
          <w:rFonts w:asciiTheme="minorHAnsi" w:hAnsiTheme="minorHAnsi" w:cstheme="minorHAnsi"/>
          <w:sz w:val="22"/>
          <w:szCs w:val="22"/>
        </w:rPr>
        <w:t>In additional to the above, U9 – U17 by competing at the Regional Championships and achieving a 'Qualifying Performance Level' also qualify and can nominate.</w:t>
      </w:r>
    </w:p>
    <w:p w14:paraId="3AE6A977" w14:textId="77777777" w:rsidR="5850201D" w:rsidRDefault="5850201D" w:rsidP="00233717">
      <w:pPr>
        <w:pStyle w:val="Heading3"/>
      </w:pPr>
      <w:r w:rsidRPr="0EC32D53">
        <w:t>Australian Little Athletics Championships</w:t>
      </w:r>
    </w:p>
    <w:p w14:paraId="5662EC25" w14:textId="703E0C39" w:rsidR="00881381" w:rsidRPr="009E46B3" w:rsidRDefault="3B1D7F4D" w:rsidP="002371D6">
      <w:pPr>
        <w:ind w:left="0"/>
        <w:jc w:val="left"/>
        <w:rPr>
          <w:lang w:eastAsia="en-AU"/>
        </w:rPr>
      </w:pPr>
      <w:r>
        <w:t>The Australian Little Athletics Championships (ALAC) will be held for selected athletes in the U13 and U15 age groups in</w:t>
      </w:r>
      <w:r w:rsidR="6D340041">
        <w:t xml:space="preserve"> April 202</w:t>
      </w:r>
      <w:r w:rsidR="00520B2E">
        <w:t>3</w:t>
      </w:r>
      <w:r>
        <w:t xml:space="preserve">. </w:t>
      </w:r>
      <w:r w:rsidR="4F5B52E6">
        <w:t xml:space="preserve"> </w:t>
      </w:r>
      <w:r w:rsidR="4F5B52E6" w:rsidRPr="3758B758">
        <w:rPr>
          <w:lang w:eastAsia="en-AU"/>
        </w:rPr>
        <w:t xml:space="preserve">The ALAC encompasses the Australian Teams Championships for </w:t>
      </w:r>
      <w:r w:rsidR="7F69F109" w:rsidRPr="3758B758">
        <w:rPr>
          <w:lang w:eastAsia="en-AU"/>
        </w:rPr>
        <w:t>U</w:t>
      </w:r>
      <w:r w:rsidR="4F5B52E6" w:rsidRPr="3758B758">
        <w:rPr>
          <w:lang w:eastAsia="en-AU"/>
        </w:rPr>
        <w:t>13 athletes and the Australian Combined Event Championships for U15 athletes.</w:t>
      </w:r>
    </w:p>
    <w:p w14:paraId="1EC4F523" w14:textId="77777777" w:rsidR="00881381" w:rsidRPr="00881381" w:rsidRDefault="00881381" w:rsidP="002371D6">
      <w:pPr>
        <w:ind w:left="0"/>
        <w:jc w:val="left"/>
        <w:rPr>
          <w:kern w:val="0"/>
          <w:lang w:eastAsia="en-AU"/>
        </w:rPr>
      </w:pPr>
      <w:r w:rsidRPr="00881381">
        <w:rPr>
          <w:kern w:val="0"/>
          <w:lang w:eastAsia="en-AU"/>
        </w:rPr>
        <w:t>Although recognition is given to individual place-getters, the emphasis is on team performance and the main focus is on the team point scores.</w:t>
      </w:r>
    </w:p>
    <w:p w14:paraId="653DA6D3" w14:textId="087B1E13" w:rsidR="5850201D" w:rsidRDefault="5850201D" w:rsidP="002371D6">
      <w:pPr>
        <w:ind w:left="0"/>
        <w:jc w:val="left"/>
      </w:pPr>
      <w:r>
        <w:t>The U13 team of 13 boys and 13 girls will be picked following the State Championships.</w:t>
      </w:r>
    </w:p>
    <w:p w14:paraId="63E06E87" w14:textId="39BDA3D2" w:rsidR="5850201D" w:rsidRDefault="5850201D" w:rsidP="002371D6">
      <w:pPr>
        <w:ind w:left="0"/>
        <w:jc w:val="left"/>
      </w:pPr>
      <w:r>
        <w:t xml:space="preserve">The ALAC is a </w:t>
      </w:r>
      <w:bookmarkStart w:id="63" w:name="_Int_uTKbffKW"/>
      <w:r>
        <w:t>teams</w:t>
      </w:r>
      <w:bookmarkEnd w:id="63"/>
      <w:r>
        <w:t xml:space="preserve"> competition, not an individual championship, so selection of team members is based on maximising team points. </w:t>
      </w:r>
      <w:r w:rsidR="005C040A">
        <w:t xml:space="preserve"> </w:t>
      </w:r>
      <w:r>
        <w:t>Team members are chosen on the basis of how many points they are likely to earn for the team, based on their performances at the State Championships and other Little Athletics meetings.</w:t>
      </w:r>
      <w:r w:rsidR="005C040A">
        <w:t xml:space="preserve"> </w:t>
      </w:r>
      <w:r>
        <w:t xml:space="preserve"> LAQ produces a booklet titled ’State Team Selection Criteria and General Information’ which contains a table of point scores, based on average placing in past Australian Little Athletics Championships. Please contact the </w:t>
      </w:r>
      <w:r w:rsidR="00881381">
        <w:t>c</w:t>
      </w:r>
      <w:r>
        <w:t xml:space="preserve">entre </w:t>
      </w:r>
      <w:r w:rsidR="00881381">
        <w:t>m</w:t>
      </w:r>
      <w:r>
        <w:t>anager to borrow a copy of this.</w:t>
      </w:r>
    </w:p>
    <w:p w14:paraId="54E8FC2B" w14:textId="63873AE2" w:rsidR="5850201D" w:rsidRDefault="5850201D" w:rsidP="008C7DD0">
      <w:pPr>
        <w:ind w:left="0"/>
      </w:pPr>
      <w:r>
        <w:t>To be eligible for team selection, outstanding performances in more than one event are usually required.</w:t>
      </w:r>
    </w:p>
    <w:p w14:paraId="6029689F" w14:textId="155BA522" w:rsidR="00881381" w:rsidRDefault="00881381" w:rsidP="008C7DD0">
      <w:pPr>
        <w:ind w:left="0"/>
      </w:pPr>
      <w:r>
        <w:t>The U13 team</w:t>
      </w:r>
      <w:r w:rsidR="009E46B3">
        <w:t xml:space="preserve"> events</w:t>
      </w:r>
      <w:r>
        <w:t>;</w:t>
      </w:r>
    </w:p>
    <w:p w14:paraId="3999CEB2" w14:textId="3D5FFE95" w:rsidR="00881381" w:rsidRPr="00881381" w:rsidRDefault="00881381" w:rsidP="00A92B9B">
      <w:pPr>
        <w:pStyle w:val="ListParagraph"/>
        <w:numPr>
          <w:ilvl w:val="0"/>
          <w:numId w:val="18"/>
        </w:numPr>
        <w:jc w:val="left"/>
        <w:rPr>
          <w:rFonts w:asciiTheme="minorHAnsi" w:hAnsiTheme="minorHAnsi" w:cstheme="minorHAnsi"/>
        </w:rPr>
      </w:pPr>
      <w:r w:rsidRPr="00881381">
        <w:rPr>
          <w:rFonts w:asciiTheme="minorHAnsi" w:hAnsiTheme="minorHAnsi" w:cstheme="minorHAnsi"/>
          <w:shd w:val="clear" w:color="auto" w:fill="FFFFFF"/>
        </w:rPr>
        <w:t>Boys &amp; Girls: 100m, 200m, 400m, 800m, 1500m, 80m hurdles, 200m hurdles, 1500m walk, 4 x 100m team relay, long jump, triple jump, high jump, shot put, discus and javelin.</w:t>
      </w:r>
    </w:p>
    <w:p w14:paraId="402FF3B6" w14:textId="77777777" w:rsidR="00881381" w:rsidRDefault="5850201D" w:rsidP="00881381">
      <w:pPr>
        <w:ind w:left="0"/>
        <w:jc w:val="left"/>
      </w:pPr>
      <w:r>
        <w:lastRenderedPageBreak/>
        <w:t>The U15 team consists of three boys and three girls, who compete for points in a heptathlon</w:t>
      </w:r>
      <w:r w:rsidR="00881381">
        <w:t>;</w:t>
      </w:r>
    </w:p>
    <w:p w14:paraId="14B1743C" w14:textId="77777777" w:rsidR="00881381" w:rsidRPr="00881381" w:rsidRDefault="00881381" w:rsidP="00A92B9B">
      <w:pPr>
        <w:pStyle w:val="ListParagraph"/>
        <w:numPr>
          <w:ilvl w:val="0"/>
          <w:numId w:val="17"/>
        </w:numPr>
        <w:jc w:val="left"/>
        <w:rPr>
          <w:rFonts w:asciiTheme="minorHAnsi" w:hAnsiTheme="minorHAnsi" w:cstheme="minorHAnsi"/>
          <w:color w:val="333333"/>
          <w:shd w:val="clear" w:color="auto" w:fill="FFFFFF"/>
        </w:rPr>
      </w:pPr>
      <w:r w:rsidRPr="00881381">
        <w:rPr>
          <w:rFonts w:asciiTheme="minorHAnsi" w:hAnsiTheme="minorHAnsi" w:cstheme="minorHAnsi"/>
          <w:shd w:val="clear" w:color="auto" w:fill="FFFFFF"/>
        </w:rPr>
        <w:t>Under 15 Boys: 100m Hurdles, Discus, Long Jump, 100m, High Jump, Javelin, 800m</w:t>
      </w:r>
    </w:p>
    <w:p w14:paraId="4656AB96" w14:textId="10CC9D0B" w:rsidR="00881381" w:rsidRPr="00881381" w:rsidRDefault="00881381" w:rsidP="00A92B9B">
      <w:pPr>
        <w:pStyle w:val="ListParagraph"/>
        <w:numPr>
          <w:ilvl w:val="0"/>
          <w:numId w:val="17"/>
        </w:numPr>
        <w:jc w:val="left"/>
        <w:rPr>
          <w:rFonts w:asciiTheme="minorHAnsi" w:hAnsiTheme="minorHAnsi" w:cstheme="minorHAnsi"/>
          <w:color w:val="333333"/>
          <w:shd w:val="clear" w:color="auto" w:fill="FFFFFF"/>
        </w:rPr>
      </w:pPr>
      <w:r w:rsidRPr="00881381">
        <w:rPr>
          <w:rFonts w:asciiTheme="minorHAnsi" w:hAnsiTheme="minorHAnsi" w:cstheme="minorHAnsi"/>
          <w:shd w:val="clear" w:color="auto" w:fill="FFFFFF"/>
        </w:rPr>
        <w:t>Under 15 Girls: 90m Hurdles, Shot Put, High Jump, 200m, Javelin, Long Jump, 800m Two of the boys and two of the girls will also combine to form a 4 x 100m relay team.</w:t>
      </w:r>
    </w:p>
    <w:p w14:paraId="29F050B0" w14:textId="31435B09" w:rsidR="5850201D" w:rsidRDefault="5850201D" w:rsidP="002371D6">
      <w:pPr>
        <w:ind w:left="0"/>
        <w:jc w:val="left"/>
      </w:pPr>
      <w:r>
        <w:t xml:space="preserve">The </w:t>
      </w:r>
      <w:r w:rsidR="00881381">
        <w:t>c</w:t>
      </w:r>
      <w:r>
        <w:t xml:space="preserve">entre must also certify that each </w:t>
      </w:r>
      <w:r w:rsidR="00AF4A4D">
        <w:t>a</w:t>
      </w:r>
      <w:r>
        <w:t xml:space="preserve">thlete selected (U13 and U15) has participated in at least 50 per cent of </w:t>
      </w:r>
      <w:r w:rsidR="00881381">
        <w:t>c</w:t>
      </w:r>
      <w:r>
        <w:t>entre level meetings (or has a genuine reason for not complying)</w:t>
      </w:r>
      <w:r w:rsidR="008C7DD0">
        <w:t>.</w:t>
      </w:r>
    </w:p>
    <w:p w14:paraId="3C3E9B65" w14:textId="544FA80F" w:rsidR="00881381" w:rsidRDefault="00881381" w:rsidP="00C83CDA">
      <w:pPr>
        <w:ind w:left="0"/>
        <w:jc w:val="left"/>
      </w:pPr>
      <w:r>
        <w:t xml:space="preserve">Please refer to the </w:t>
      </w:r>
      <w:hyperlink r:id="rId51" w:history="1">
        <w:r w:rsidRPr="005C040A">
          <w:rPr>
            <w:rStyle w:val="Hyperlink"/>
          </w:rPr>
          <w:t>LAQ website</w:t>
        </w:r>
      </w:hyperlink>
      <w:r>
        <w:t xml:space="preserve"> for further information.</w:t>
      </w:r>
    </w:p>
    <w:p w14:paraId="0EEF282F" w14:textId="77777777" w:rsidR="002371D6" w:rsidRDefault="002371D6" w:rsidP="00881381">
      <w:pPr>
        <w:ind w:left="0"/>
      </w:pPr>
    </w:p>
    <w:p w14:paraId="6E057A25" w14:textId="250BCCDC" w:rsidR="7815BB60" w:rsidRDefault="7815BB60" w:rsidP="00EB4B76">
      <w:pPr>
        <w:pStyle w:val="Heading2"/>
      </w:pPr>
      <w:bookmarkStart w:id="64" w:name="_Toc75458175"/>
      <w:r w:rsidRPr="0EC32D53">
        <w:t>O</w:t>
      </w:r>
      <w:r w:rsidR="009960F2">
        <w:t>ther</w:t>
      </w:r>
      <w:r w:rsidRPr="0EC32D53">
        <w:t xml:space="preserve"> C</w:t>
      </w:r>
      <w:r w:rsidR="009960F2">
        <w:t>lub</w:t>
      </w:r>
      <w:r w:rsidRPr="0EC32D53">
        <w:t xml:space="preserve"> </w:t>
      </w:r>
      <w:r w:rsidRPr="00233717">
        <w:t>O</w:t>
      </w:r>
      <w:r w:rsidR="009960F2">
        <w:t>pportunities</w:t>
      </w:r>
      <w:bookmarkEnd w:id="64"/>
    </w:p>
    <w:p w14:paraId="515E38B7" w14:textId="0A53980E" w:rsidR="00364B43" w:rsidRDefault="00364B43" w:rsidP="00233717">
      <w:pPr>
        <w:pStyle w:val="Heading3"/>
      </w:pPr>
      <w:r w:rsidRPr="0EC32D53">
        <w:t xml:space="preserve">Queensland </w:t>
      </w:r>
      <w:r w:rsidRPr="0089249B">
        <w:t>Athletics</w:t>
      </w:r>
      <w:r w:rsidR="00AF4A4D">
        <w:t xml:space="preserve"> (QA)</w:t>
      </w:r>
    </w:p>
    <w:p w14:paraId="23C536C4" w14:textId="208FA563" w:rsidR="00364B43" w:rsidRDefault="00FA3252" w:rsidP="002371D6">
      <w:pPr>
        <w:ind w:left="0"/>
        <w:jc w:val="left"/>
      </w:pPr>
      <w:r>
        <w:t>For athletes U12</w:t>
      </w:r>
      <w:r w:rsidR="00CB3892">
        <w:t xml:space="preserve"> </w:t>
      </w:r>
      <w:r w:rsidR="00742AB3">
        <w:t>–</w:t>
      </w:r>
      <w:r w:rsidR="00CB3892">
        <w:t xml:space="preserve"> </w:t>
      </w:r>
      <w:r>
        <w:t xml:space="preserve">U17 a </w:t>
      </w:r>
      <w:r w:rsidR="00AF4A4D">
        <w:t>d</w:t>
      </w:r>
      <w:r>
        <w:t>ual Little Athletics/Queensland Athletics membership is available.</w:t>
      </w:r>
    </w:p>
    <w:p w14:paraId="2D1D770D" w14:textId="03FD15F5" w:rsidR="00FA3252" w:rsidRDefault="00FA3252" w:rsidP="002371D6">
      <w:pPr>
        <w:ind w:left="0"/>
        <w:jc w:val="left"/>
      </w:pPr>
      <w:r>
        <w:t xml:space="preserve">QA </w:t>
      </w:r>
      <w:r w:rsidR="00CC4BDD">
        <w:t xml:space="preserve">run a series of meets from </w:t>
      </w:r>
      <w:r w:rsidR="003F0F42">
        <w:t>October</w:t>
      </w:r>
      <w:r w:rsidR="00CC4BDD">
        <w:t xml:space="preserve"> until March.</w:t>
      </w:r>
      <w:r w:rsidR="00742AB3">
        <w:t xml:space="preserve"> </w:t>
      </w:r>
      <w:r w:rsidR="00CC4BDD">
        <w:t xml:space="preserve"> A small additional meet fee is payable.  These meets are suitable for athletes looking for higher level competition.</w:t>
      </w:r>
    </w:p>
    <w:p w14:paraId="785A082A" w14:textId="7BF50B68" w:rsidR="00CC4BDD" w:rsidRDefault="00CC4BDD" w:rsidP="00C83CDA">
      <w:pPr>
        <w:ind w:left="0"/>
        <w:jc w:val="left"/>
      </w:pPr>
      <w:r>
        <w:t xml:space="preserve">More information is available on the </w:t>
      </w:r>
      <w:hyperlink r:id="rId52" w:history="1">
        <w:r w:rsidRPr="00AF4A4D">
          <w:rPr>
            <w:rStyle w:val="Hyperlink"/>
          </w:rPr>
          <w:t>Queensland Athletics</w:t>
        </w:r>
        <w:r w:rsidR="000079EE" w:rsidRPr="00AF4A4D">
          <w:rPr>
            <w:rStyle w:val="Hyperlink"/>
          </w:rPr>
          <w:t xml:space="preserve"> </w:t>
        </w:r>
        <w:r w:rsidRPr="00AF4A4D">
          <w:rPr>
            <w:rStyle w:val="Hyperlink"/>
          </w:rPr>
          <w:t>website</w:t>
        </w:r>
      </w:hyperlink>
      <w:r>
        <w:t>.</w:t>
      </w:r>
    </w:p>
    <w:p w14:paraId="02C39164" w14:textId="77777777" w:rsidR="00AF4A4D" w:rsidRPr="00364B43" w:rsidRDefault="00AF4A4D" w:rsidP="008C7DD0">
      <w:pPr>
        <w:ind w:left="0"/>
        <w:jc w:val="left"/>
      </w:pPr>
    </w:p>
    <w:p w14:paraId="53F2752D" w14:textId="5CFAB36A" w:rsidR="004432E9" w:rsidRDefault="004432E9" w:rsidP="00233717">
      <w:pPr>
        <w:pStyle w:val="Heading3"/>
      </w:pPr>
      <w:r w:rsidRPr="0EC32D53">
        <w:t>Distance and Cross-Country</w:t>
      </w:r>
    </w:p>
    <w:p w14:paraId="38734F86" w14:textId="0B78C9CF" w:rsidR="00FE60F5" w:rsidRDefault="18F7F9F3" w:rsidP="002371D6">
      <w:pPr>
        <w:ind w:left="0"/>
        <w:jc w:val="left"/>
      </w:pPr>
      <w:r w:rsidRPr="69268D61">
        <w:t xml:space="preserve">Queensland Athletics </w:t>
      </w:r>
      <w:r w:rsidR="00742AB3">
        <w:t xml:space="preserve">(QA) </w:t>
      </w:r>
      <w:r w:rsidRPr="69268D61">
        <w:t xml:space="preserve">run a </w:t>
      </w:r>
      <w:r w:rsidR="00C362B0">
        <w:t>c</w:t>
      </w:r>
      <w:r w:rsidRPr="69268D61">
        <w:t xml:space="preserve">ross </w:t>
      </w:r>
      <w:r w:rsidR="00C362B0">
        <w:t>c</w:t>
      </w:r>
      <w:r w:rsidRPr="69268D61">
        <w:t xml:space="preserve">ountry series during the early winter months of April to June.  There are </w:t>
      </w:r>
      <w:r w:rsidR="00AF4A4D">
        <w:t>eight</w:t>
      </w:r>
      <w:r w:rsidRPr="69268D61">
        <w:t xml:space="preserve"> series events and Toowong Harriers usually hosts one race.</w:t>
      </w:r>
    </w:p>
    <w:p w14:paraId="7BD0B9D3" w14:textId="4A5FD96C" w:rsidR="008C7DD0" w:rsidRDefault="21DEB3D0" w:rsidP="002371D6">
      <w:pPr>
        <w:ind w:left="0"/>
        <w:jc w:val="left"/>
      </w:pPr>
      <w:r>
        <w:t xml:space="preserve">To compete at </w:t>
      </w:r>
      <w:r w:rsidR="00C362B0">
        <w:t>c</w:t>
      </w:r>
      <w:r w:rsidR="008C7DD0">
        <w:t>r</w:t>
      </w:r>
      <w:r>
        <w:t xml:space="preserve">oss </w:t>
      </w:r>
      <w:r w:rsidR="00C362B0">
        <w:t>c</w:t>
      </w:r>
      <w:r>
        <w:t xml:space="preserve">ountry events, you must be a </w:t>
      </w:r>
      <w:r w:rsidR="00742AB3">
        <w:t>QA</w:t>
      </w:r>
      <w:r>
        <w:t xml:space="preserve"> member.</w:t>
      </w:r>
    </w:p>
    <w:p w14:paraId="569BC31E" w14:textId="2199B588" w:rsidR="008C7DD0" w:rsidRDefault="00AF4A4D" w:rsidP="002371D6">
      <w:pPr>
        <w:ind w:left="0"/>
        <w:jc w:val="left"/>
      </w:pPr>
      <w:r>
        <w:t xml:space="preserve">U12 and above </w:t>
      </w:r>
      <w:r w:rsidR="00742AB3">
        <w:t>Toowong Harriers a</w:t>
      </w:r>
      <w:r w:rsidR="008C7DD0">
        <w:t xml:space="preserve">thletes may wish to consider joining QA (at a reduced fee) for the </w:t>
      </w:r>
      <w:r w:rsidR="00C362B0">
        <w:t>w</w:t>
      </w:r>
      <w:r w:rsidR="008C7DD0">
        <w:t xml:space="preserve">inter </w:t>
      </w:r>
      <w:r w:rsidR="00C362B0">
        <w:t>s</w:t>
      </w:r>
      <w:r w:rsidR="008C7DD0">
        <w:t xml:space="preserve">eason. </w:t>
      </w:r>
      <w:r w:rsidR="00742AB3">
        <w:t xml:space="preserve"> </w:t>
      </w:r>
      <w:r>
        <w:t xml:space="preserve">Please refer to </w:t>
      </w:r>
      <w:bookmarkStart w:id="65" w:name="_Int_ICUuxwJw"/>
      <w:r>
        <w:t>our</w:t>
      </w:r>
      <w:bookmarkEnd w:id="65"/>
      <w:r>
        <w:t xml:space="preserve"> </w:t>
      </w:r>
      <w:hyperlink r:id="rId53">
        <w:r w:rsidRPr="5E46E393">
          <w:rPr>
            <w:rStyle w:val="Hyperlink"/>
          </w:rPr>
          <w:t>website</w:t>
        </w:r>
      </w:hyperlink>
      <w:r>
        <w:t xml:space="preserve"> for more information or </w:t>
      </w:r>
      <w:r w:rsidR="008C7DD0">
        <w:t xml:space="preserve">contact </w:t>
      </w:r>
      <w:r w:rsidR="00C362B0">
        <w:t>our p</w:t>
      </w:r>
      <w:r w:rsidR="008C7DD0">
        <w:t xml:space="preserve">resident </w:t>
      </w:r>
      <w:r w:rsidR="00C362B0">
        <w:t>at</w:t>
      </w:r>
      <w:r w:rsidR="008C7DD0">
        <w:t xml:space="preserve"> </w:t>
      </w:r>
      <w:hyperlink r:id="rId54">
        <w:r w:rsidR="008C7DD0" w:rsidRPr="5E46E393">
          <w:rPr>
            <w:rStyle w:val="Hyperlink"/>
          </w:rPr>
          <w:t>president@toowongharriers.org.au</w:t>
        </w:r>
      </w:hyperlink>
      <w:r w:rsidR="008C7DD0">
        <w:t>.</w:t>
      </w:r>
    </w:p>
    <w:p w14:paraId="000358A6" w14:textId="77777777" w:rsidR="00AF4A4D" w:rsidRDefault="00AF4A4D" w:rsidP="008C7DD0">
      <w:pPr>
        <w:ind w:left="0"/>
      </w:pPr>
    </w:p>
    <w:p w14:paraId="0F7556D2" w14:textId="0CC78BC0" w:rsidR="01DE2272" w:rsidRDefault="01DE2272" w:rsidP="00233717">
      <w:pPr>
        <w:pStyle w:val="Heading3"/>
      </w:pPr>
      <w:r w:rsidRPr="0EC32D53">
        <w:t xml:space="preserve">Toowong Gift (3000 </w:t>
      </w:r>
      <w:r w:rsidRPr="0089249B">
        <w:t>metres</w:t>
      </w:r>
      <w:r w:rsidRPr="0EC32D53">
        <w:t>)</w:t>
      </w:r>
    </w:p>
    <w:p w14:paraId="384828DC" w14:textId="130F7A83" w:rsidR="01DE2272" w:rsidRDefault="463C6152" w:rsidP="002371D6">
      <w:pPr>
        <w:ind w:left="0"/>
        <w:jc w:val="left"/>
      </w:pPr>
      <w:r>
        <w:t xml:space="preserve">The </w:t>
      </w:r>
      <w:r w:rsidR="00CD23B6">
        <w:t>fifth</w:t>
      </w:r>
      <w:r>
        <w:t xml:space="preserve"> annual Toowong Gift will be held o</w:t>
      </w:r>
      <w:r w:rsidR="4536CD40">
        <w:t xml:space="preserve">n </w:t>
      </w:r>
      <w:r w:rsidR="53A4D17D" w:rsidRPr="00CD23B6">
        <w:t>a date to be confirmed</w:t>
      </w:r>
      <w:r w:rsidR="4536CD40">
        <w:t xml:space="preserve"> </w:t>
      </w:r>
      <w:r w:rsidR="26C4E484">
        <w:t>at Jack Cook Park</w:t>
      </w:r>
      <w:r w:rsidR="00CD23B6">
        <w:t xml:space="preserve">.  This event </w:t>
      </w:r>
      <w:r w:rsidR="534E340A">
        <w:t xml:space="preserve">is </w:t>
      </w:r>
      <w:r w:rsidR="4536CD40">
        <w:t>a 3,000m track race open to all members, parents and friends and community.  This is a Bronze Level Queensland Athletics event.  Prizes will be awarded.  We hope all families attend.</w:t>
      </w:r>
    </w:p>
    <w:p w14:paraId="725ADAB8" w14:textId="51342A8B" w:rsidR="01DE2272" w:rsidRDefault="01DE2272" w:rsidP="00C83CDA">
      <w:pPr>
        <w:ind w:left="0"/>
        <w:jc w:val="left"/>
      </w:pPr>
      <w:r>
        <w:t>Events held will include:</w:t>
      </w:r>
    </w:p>
    <w:p w14:paraId="2EBED7D8" w14:textId="7A9D87CE" w:rsidR="01DE2272" w:rsidRDefault="01DE2272" w:rsidP="00A92B9B">
      <w:pPr>
        <w:pStyle w:val="ListParagraph"/>
        <w:numPr>
          <w:ilvl w:val="0"/>
          <w:numId w:val="7"/>
        </w:numPr>
        <w:ind w:left="426" w:hanging="284"/>
      </w:pPr>
      <w:r>
        <w:t xml:space="preserve">1000m </w:t>
      </w:r>
      <w:r w:rsidR="00AF4A4D">
        <w:t xml:space="preserve">Junior </w:t>
      </w:r>
      <w:r>
        <w:t>Dash for children aged to 12 years</w:t>
      </w:r>
    </w:p>
    <w:p w14:paraId="3D14A993" w14:textId="397C1A43" w:rsidR="01DE2272" w:rsidRDefault="01DE2272" w:rsidP="00A92B9B">
      <w:pPr>
        <w:pStyle w:val="ListParagraph"/>
        <w:numPr>
          <w:ilvl w:val="0"/>
          <w:numId w:val="7"/>
        </w:numPr>
        <w:ind w:left="426" w:hanging="284"/>
      </w:pPr>
      <w:r>
        <w:t xml:space="preserve">3000m </w:t>
      </w:r>
      <w:r w:rsidR="00AF4A4D">
        <w:t xml:space="preserve">Junior </w:t>
      </w:r>
      <w:r>
        <w:t>Gift – Youth category (U12-U17)</w:t>
      </w:r>
    </w:p>
    <w:p w14:paraId="4D2BBAD3" w14:textId="116BA60E" w:rsidR="01DE2272" w:rsidRDefault="01DE2272" w:rsidP="00A92B9B">
      <w:pPr>
        <w:pStyle w:val="ListParagraph"/>
        <w:numPr>
          <w:ilvl w:val="0"/>
          <w:numId w:val="7"/>
        </w:numPr>
        <w:ind w:left="426" w:hanging="284"/>
      </w:pPr>
      <w:r>
        <w:t>3000m Gift – Open Category</w:t>
      </w:r>
    </w:p>
    <w:p w14:paraId="1AC0E08A" w14:textId="0F138DAD" w:rsidR="01DE2272" w:rsidRDefault="01DE2272" w:rsidP="00A92B9B">
      <w:pPr>
        <w:pStyle w:val="ListParagraph"/>
        <w:numPr>
          <w:ilvl w:val="0"/>
          <w:numId w:val="7"/>
        </w:numPr>
        <w:ind w:left="426" w:hanging="284"/>
      </w:pPr>
      <w:r>
        <w:t>3000m Gift – Masters Category (35+)</w:t>
      </w:r>
    </w:p>
    <w:p w14:paraId="347CFE22" w14:textId="04FD4DFE" w:rsidR="00432552" w:rsidRDefault="00432552" w:rsidP="00432552">
      <w:pPr>
        <w:pStyle w:val="ListParagraph"/>
        <w:ind w:left="426"/>
      </w:pPr>
    </w:p>
    <w:p w14:paraId="04A5BC4E" w14:textId="30116E21" w:rsidR="0020362C" w:rsidRDefault="0020362C" w:rsidP="002371D6">
      <w:pPr>
        <w:pStyle w:val="ListParagraph"/>
        <w:ind w:left="0"/>
        <w:jc w:val="left"/>
      </w:pPr>
      <w:r>
        <w:t xml:space="preserve">Please refer to </w:t>
      </w:r>
      <w:bookmarkStart w:id="66" w:name="_Int_JXae8HBR"/>
      <w:r>
        <w:t>our</w:t>
      </w:r>
      <w:bookmarkEnd w:id="66"/>
      <w:r>
        <w:t xml:space="preserve"> </w:t>
      </w:r>
      <w:hyperlink r:id="rId55">
        <w:r w:rsidRPr="5E46E393">
          <w:rPr>
            <w:rStyle w:val="Hyperlink"/>
          </w:rPr>
          <w:t>website</w:t>
        </w:r>
      </w:hyperlink>
      <w:r>
        <w:t xml:space="preserve"> for more information.</w:t>
      </w:r>
    </w:p>
    <w:p w14:paraId="41D5FD42" w14:textId="00BB52F0" w:rsidR="0020362C" w:rsidRDefault="0020362C" w:rsidP="002371D6">
      <w:pPr>
        <w:spacing w:line="259" w:lineRule="auto"/>
        <w:ind w:left="0"/>
        <w:jc w:val="left"/>
      </w:pPr>
      <w:r w:rsidRPr="7B0F5E57">
        <w:t>Register vi</w:t>
      </w:r>
      <w:r>
        <w:t>a TBA</w:t>
      </w:r>
      <w:r>
        <w:br/>
      </w:r>
      <w:r w:rsidR="00CD23B6">
        <w:t>N</w:t>
      </w:r>
      <w:r>
        <w:t xml:space="preserve">omination </w:t>
      </w:r>
      <w:r w:rsidR="00CD23B6">
        <w:t>Fee:  TBA</w:t>
      </w:r>
      <w:r>
        <w:t>.</w:t>
      </w:r>
    </w:p>
    <w:p w14:paraId="5B94914C" w14:textId="22523CD6" w:rsidR="00432552" w:rsidRDefault="00432552" w:rsidP="00432552">
      <w:pPr>
        <w:pStyle w:val="Heading1"/>
      </w:pPr>
      <w:bookmarkStart w:id="67" w:name="_Ref460268642"/>
      <w:bookmarkStart w:id="68" w:name="_Ref460268647"/>
      <w:bookmarkStart w:id="69" w:name="_Toc75453539"/>
      <w:bookmarkStart w:id="70" w:name="_Toc75458209"/>
      <w:bookmarkStart w:id="71" w:name="_Toc110081610"/>
      <w:r w:rsidRPr="00233717">
        <w:t>Nominations</w:t>
      </w:r>
      <w:bookmarkEnd w:id="67"/>
      <w:bookmarkEnd w:id="68"/>
      <w:bookmarkEnd w:id="69"/>
      <w:bookmarkEnd w:id="70"/>
      <w:bookmarkEnd w:id="71"/>
    </w:p>
    <w:p w14:paraId="6D96F04A" w14:textId="7F7917D0" w:rsidR="00432552" w:rsidRPr="00675716" w:rsidRDefault="00432552" w:rsidP="002371D6">
      <w:pPr>
        <w:ind w:left="0"/>
        <w:jc w:val="left"/>
      </w:pPr>
      <w:r>
        <w:t xml:space="preserve">A number of meets and carnivals require athletes to nominate for particular events and pay the appropriate entry fee.  For Season </w:t>
      </w:r>
      <w:r w:rsidRPr="00675716">
        <w:t>20</w:t>
      </w:r>
      <w:r>
        <w:t>2</w:t>
      </w:r>
      <w:r w:rsidR="00D536FF">
        <w:t>2</w:t>
      </w:r>
      <w:r>
        <w:t>-2</w:t>
      </w:r>
      <w:r w:rsidR="00D536FF">
        <w:t>3</w:t>
      </w:r>
      <w:r w:rsidRPr="00675716">
        <w:t xml:space="preserve"> the event</w:t>
      </w:r>
      <w:r w:rsidR="00380D66">
        <w:t>s and</w:t>
      </w:r>
      <w:r w:rsidRPr="00675716">
        <w:t xml:space="preserve"> dates are as follows:</w:t>
      </w:r>
    </w:p>
    <w:p w14:paraId="10AACBA4" w14:textId="61D25A83" w:rsidR="00432552" w:rsidRDefault="00432552" w:rsidP="002371D6">
      <w:pPr>
        <w:ind w:left="0"/>
        <w:jc w:val="left"/>
      </w:pPr>
      <w:r>
        <w:lastRenderedPageBreak/>
        <w:t>Regional Relay</w:t>
      </w:r>
      <w:r w:rsidR="001772A5">
        <w:t>s</w:t>
      </w:r>
      <w:r>
        <w:t xml:space="preserve"> and </w:t>
      </w:r>
      <w:r w:rsidR="001772A5">
        <w:t xml:space="preserve">Regional </w:t>
      </w:r>
      <w:r>
        <w:t>Championship</w:t>
      </w:r>
      <w:r w:rsidR="001772A5">
        <w:t>s</w:t>
      </w:r>
      <w:r>
        <w:t xml:space="preserve"> nominations are prepaid within </w:t>
      </w:r>
      <w:r w:rsidR="001772A5">
        <w:t>your</w:t>
      </w:r>
      <w:r>
        <w:t xml:space="preserve"> membership fee</w:t>
      </w:r>
      <w:r w:rsidR="00D536FF">
        <w:t>.  Our</w:t>
      </w:r>
      <w:r w:rsidR="001772A5">
        <w:t xml:space="preserve">  team manager (</w:t>
      </w:r>
      <w:hyperlink r:id="rId56">
        <w:r w:rsidR="001772A5">
          <w:t>teammanager@toowongharriers.org.au</w:t>
        </w:r>
      </w:hyperlink>
      <w:r w:rsidR="001772A5">
        <w:t xml:space="preserve">) </w:t>
      </w:r>
      <w:bookmarkStart w:id="72" w:name="_Int_nXYvvqRr"/>
      <w:r w:rsidR="001772A5">
        <w:t>is</w:t>
      </w:r>
      <w:bookmarkEnd w:id="72"/>
      <w:r w:rsidR="001772A5">
        <w:t xml:space="preserve"> responsible for completing the team nominations.</w:t>
      </w:r>
    </w:p>
    <w:tbl>
      <w:tblPr>
        <w:tblpPr w:leftFromText="180" w:rightFromText="180" w:vertAnchor="text" w:horzAnchor="margin" w:tblpY="850"/>
        <w:tblW w:w="9630" w:type="dxa"/>
        <w:tblBorders>
          <w:top w:val="single" w:sz="4" w:space="0" w:color="90A1CF"/>
          <w:left w:val="single" w:sz="4" w:space="0" w:color="90A1CF"/>
          <w:bottom w:val="single" w:sz="4" w:space="0" w:color="90A1CF"/>
          <w:right w:val="single" w:sz="4" w:space="0" w:color="90A1CF"/>
          <w:insideH w:val="single" w:sz="4" w:space="0" w:color="90A1CF"/>
        </w:tblBorders>
        <w:tblLook w:val="04A0" w:firstRow="1" w:lastRow="0" w:firstColumn="1" w:lastColumn="0" w:noHBand="0" w:noVBand="1"/>
      </w:tblPr>
      <w:tblGrid>
        <w:gridCol w:w="3539"/>
        <w:gridCol w:w="3539"/>
        <w:gridCol w:w="2552"/>
      </w:tblGrid>
      <w:tr w:rsidR="00432552" w:rsidRPr="00675716" w14:paraId="4291D82D" w14:textId="77777777" w:rsidTr="2FA4F9CD">
        <w:tc>
          <w:tcPr>
            <w:tcW w:w="3539" w:type="dxa"/>
            <w:tcBorders>
              <w:top w:val="single" w:sz="4" w:space="0" w:color="4A66AC"/>
              <w:left w:val="single" w:sz="4" w:space="0" w:color="4A66AC"/>
              <w:bottom w:val="single" w:sz="4" w:space="0" w:color="4A66AC"/>
            </w:tcBorders>
            <w:shd w:val="clear" w:color="auto" w:fill="4A66AC"/>
            <w:vAlign w:val="center"/>
          </w:tcPr>
          <w:p w14:paraId="035317AB" w14:textId="311DE41F" w:rsidR="00432552" w:rsidRPr="00603AC7" w:rsidRDefault="00432552" w:rsidP="00F1390F">
            <w:pPr>
              <w:ind w:left="0"/>
              <w:rPr>
                <w:b/>
                <w:bCs/>
                <w:color w:val="FFFFFF"/>
                <w:sz w:val="20"/>
                <w:szCs w:val="20"/>
              </w:rPr>
            </w:pPr>
            <w:r w:rsidRPr="00675716">
              <w:rPr>
                <w:b/>
                <w:bCs/>
                <w:color w:val="FFFFFF"/>
                <w:sz w:val="20"/>
                <w:szCs w:val="20"/>
              </w:rPr>
              <w:t>Carnival/Meeting</w:t>
            </w:r>
          </w:p>
        </w:tc>
        <w:tc>
          <w:tcPr>
            <w:tcW w:w="3539" w:type="dxa"/>
            <w:tcBorders>
              <w:top w:val="single" w:sz="4" w:space="0" w:color="4A66AC"/>
              <w:bottom w:val="single" w:sz="4" w:space="0" w:color="4A66AC"/>
              <w:right w:val="single" w:sz="4" w:space="0" w:color="4A66AC"/>
            </w:tcBorders>
            <w:shd w:val="clear" w:color="auto" w:fill="4A66AC"/>
            <w:vAlign w:val="center"/>
          </w:tcPr>
          <w:p w14:paraId="277587D4" w14:textId="712C95A0" w:rsidR="428C817C" w:rsidRDefault="428C817C" w:rsidP="3758B758">
            <w:pPr>
              <w:jc w:val="center"/>
              <w:rPr>
                <w:b/>
                <w:bCs/>
                <w:color w:val="FFFFFF" w:themeColor="background1"/>
              </w:rPr>
            </w:pPr>
            <w:r w:rsidRPr="3758B758">
              <w:rPr>
                <w:b/>
                <w:bCs/>
                <w:color w:val="FFFFFF" w:themeColor="background1"/>
              </w:rPr>
              <w:t>Event date</w:t>
            </w:r>
          </w:p>
        </w:tc>
        <w:tc>
          <w:tcPr>
            <w:tcW w:w="2552" w:type="dxa"/>
            <w:tcBorders>
              <w:top w:val="single" w:sz="4" w:space="0" w:color="4A66AC"/>
              <w:bottom w:val="single" w:sz="4" w:space="0" w:color="4A66AC"/>
              <w:right w:val="single" w:sz="4" w:space="0" w:color="4A66AC"/>
            </w:tcBorders>
            <w:shd w:val="clear" w:color="auto" w:fill="4A66AC"/>
            <w:vAlign w:val="center"/>
          </w:tcPr>
          <w:p w14:paraId="25BF9A5E" w14:textId="77777777" w:rsidR="00432552" w:rsidRPr="00603AC7" w:rsidRDefault="00432552" w:rsidP="00876ECC">
            <w:pPr>
              <w:ind w:left="0"/>
              <w:jc w:val="center"/>
              <w:rPr>
                <w:b/>
                <w:bCs/>
                <w:color w:val="FFFFFF"/>
                <w:sz w:val="20"/>
                <w:szCs w:val="20"/>
              </w:rPr>
            </w:pPr>
            <w:r w:rsidRPr="00675716">
              <w:rPr>
                <w:b/>
                <w:bCs/>
                <w:color w:val="FFFFFF"/>
                <w:sz w:val="20"/>
                <w:szCs w:val="20"/>
              </w:rPr>
              <w:t>Nomination Due Date</w:t>
            </w:r>
          </w:p>
        </w:tc>
      </w:tr>
      <w:tr w:rsidR="003F0F42" w:rsidRPr="00675716" w14:paraId="79F7F68F" w14:textId="77777777" w:rsidTr="2FA4F9CD">
        <w:tc>
          <w:tcPr>
            <w:tcW w:w="3539" w:type="dxa"/>
            <w:shd w:val="clear" w:color="auto" w:fill="FFFFFF" w:themeFill="background1"/>
          </w:tcPr>
          <w:p w14:paraId="6DD32932" w14:textId="4B99D073" w:rsidR="003F0F42" w:rsidRPr="3758B758" w:rsidRDefault="003F0F42" w:rsidP="003F0F42">
            <w:pPr>
              <w:spacing w:line="259" w:lineRule="auto"/>
              <w:ind w:left="0"/>
              <w:rPr>
                <w:b/>
                <w:bCs/>
                <w:sz w:val="20"/>
                <w:szCs w:val="20"/>
              </w:rPr>
            </w:pPr>
            <w:r w:rsidRPr="3758B758">
              <w:rPr>
                <w:b/>
                <w:bCs/>
                <w:sz w:val="20"/>
                <w:szCs w:val="20"/>
              </w:rPr>
              <w:t xml:space="preserve">Coles </w:t>
            </w:r>
            <w:r>
              <w:rPr>
                <w:b/>
                <w:bCs/>
                <w:sz w:val="20"/>
                <w:szCs w:val="20"/>
              </w:rPr>
              <w:t>Spring</w:t>
            </w:r>
            <w:r w:rsidRPr="3758B758">
              <w:rPr>
                <w:b/>
                <w:bCs/>
                <w:sz w:val="20"/>
                <w:szCs w:val="20"/>
              </w:rPr>
              <w:t xml:space="preserve"> Carnival </w:t>
            </w:r>
          </w:p>
        </w:tc>
        <w:tc>
          <w:tcPr>
            <w:tcW w:w="3539" w:type="dxa"/>
            <w:shd w:val="clear" w:color="auto" w:fill="FFFFFF" w:themeFill="background1"/>
          </w:tcPr>
          <w:p w14:paraId="58E0550E" w14:textId="0C708D25" w:rsidR="003F0F42" w:rsidRPr="3758B758" w:rsidRDefault="003F0F42" w:rsidP="2FA4F9CD">
            <w:pPr>
              <w:jc w:val="right"/>
              <w:rPr>
                <w:sz w:val="20"/>
                <w:szCs w:val="20"/>
              </w:rPr>
            </w:pPr>
            <w:r w:rsidRPr="2FA4F9CD">
              <w:rPr>
                <w:sz w:val="20"/>
                <w:szCs w:val="20"/>
              </w:rPr>
              <w:t>2</w:t>
            </w:r>
            <w:r w:rsidR="0974F560" w:rsidRPr="2FA4F9CD">
              <w:rPr>
                <w:sz w:val="20"/>
                <w:szCs w:val="20"/>
              </w:rPr>
              <w:t>4</w:t>
            </w:r>
            <w:r w:rsidRPr="2FA4F9CD">
              <w:rPr>
                <w:sz w:val="20"/>
                <w:szCs w:val="20"/>
              </w:rPr>
              <w:t xml:space="preserve"> September 202</w:t>
            </w:r>
            <w:r w:rsidR="0974F560" w:rsidRPr="2FA4F9CD">
              <w:rPr>
                <w:sz w:val="20"/>
                <w:szCs w:val="20"/>
              </w:rPr>
              <w:t>2</w:t>
            </w:r>
          </w:p>
        </w:tc>
        <w:tc>
          <w:tcPr>
            <w:tcW w:w="2552" w:type="dxa"/>
            <w:shd w:val="clear" w:color="auto" w:fill="FFFFFF" w:themeFill="background1"/>
          </w:tcPr>
          <w:p w14:paraId="312BD786" w14:textId="1C306C01" w:rsidR="003F0F42" w:rsidRPr="3758B758" w:rsidRDefault="003F0F42" w:rsidP="003F0F42">
            <w:pPr>
              <w:ind w:left="0"/>
              <w:jc w:val="right"/>
              <w:rPr>
                <w:sz w:val="20"/>
                <w:szCs w:val="20"/>
              </w:rPr>
            </w:pPr>
            <w:r w:rsidRPr="3758B758">
              <w:rPr>
                <w:sz w:val="20"/>
                <w:szCs w:val="20"/>
              </w:rPr>
              <w:t>1</w:t>
            </w:r>
            <w:r w:rsidR="0023685B">
              <w:rPr>
                <w:sz w:val="20"/>
                <w:szCs w:val="20"/>
              </w:rPr>
              <w:t>2</w:t>
            </w:r>
            <w:r w:rsidRPr="3758B758">
              <w:rPr>
                <w:sz w:val="20"/>
                <w:szCs w:val="20"/>
              </w:rPr>
              <w:t xml:space="preserve"> </w:t>
            </w:r>
            <w:r w:rsidR="00E71185">
              <w:rPr>
                <w:sz w:val="20"/>
                <w:szCs w:val="20"/>
              </w:rPr>
              <w:t>September</w:t>
            </w:r>
            <w:r w:rsidRPr="3758B758">
              <w:rPr>
                <w:sz w:val="20"/>
                <w:szCs w:val="20"/>
              </w:rPr>
              <w:t xml:space="preserve"> 202</w:t>
            </w:r>
            <w:r w:rsidR="0023685B">
              <w:rPr>
                <w:sz w:val="20"/>
                <w:szCs w:val="20"/>
              </w:rPr>
              <w:t>2</w:t>
            </w:r>
          </w:p>
        </w:tc>
      </w:tr>
      <w:tr w:rsidR="00432552" w:rsidRPr="00675716" w14:paraId="00B74C18" w14:textId="77777777" w:rsidTr="2FA4F9CD">
        <w:tc>
          <w:tcPr>
            <w:tcW w:w="3539" w:type="dxa"/>
            <w:shd w:val="clear" w:color="auto" w:fill="FFFFFF" w:themeFill="background1"/>
          </w:tcPr>
          <w:p w14:paraId="31B3721B" w14:textId="7CFDEAFE" w:rsidR="00432552" w:rsidRPr="00603AC7" w:rsidRDefault="1EF9910E" w:rsidP="00F1390F">
            <w:pPr>
              <w:spacing w:line="259" w:lineRule="auto"/>
              <w:ind w:left="0"/>
              <w:rPr>
                <w:b/>
                <w:bCs/>
                <w:sz w:val="20"/>
                <w:szCs w:val="20"/>
              </w:rPr>
            </w:pPr>
            <w:r w:rsidRPr="3758B758">
              <w:rPr>
                <w:b/>
                <w:bCs/>
                <w:sz w:val="20"/>
                <w:szCs w:val="20"/>
              </w:rPr>
              <w:t>Coles Summer Carnival</w:t>
            </w:r>
            <w:r w:rsidR="07DF0F66" w:rsidRPr="3758B758">
              <w:rPr>
                <w:b/>
                <w:bCs/>
                <w:sz w:val="20"/>
                <w:szCs w:val="20"/>
              </w:rPr>
              <w:t xml:space="preserve"> </w:t>
            </w:r>
          </w:p>
        </w:tc>
        <w:tc>
          <w:tcPr>
            <w:tcW w:w="3539" w:type="dxa"/>
            <w:shd w:val="clear" w:color="auto" w:fill="FFFFFF" w:themeFill="background1"/>
          </w:tcPr>
          <w:p w14:paraId="32392679" w14:textId="752A05A8" w:rsidR="07DF0F66" w:rsidRDefault="002371D6" w:rsidP="2FA4F9CD">
            <w:pPr>
              <w:jc w:val="right"/>
              <w:rPr>
                <w:sz w:val="20"/>
                <w:szCs w:val="20"/>
              </w:rPr>
            </w:pPr>
            <w:r w:rsidRPr="2FA4F9CD">
              <w:rPr>
                <w:sz w:val="20"/>
                <w:szCs w:val="20"/>
              </w:rPr>
              <w:t>2</w:t>
            </w:r>
            <w:r w:rsidR="00D536FF" w:rsidRPr="2FA4F9CD">
              <w:rPr>
                <w:sz w:val="20"/>
                <w:szCs w:val="20"/>
              </w:rPr>
              <w:t>2</w:t>
            </w:r>
            <w:r w:rsidR="2AA35B7B" w:rsidRPr="2FA4F9CD">
              <w:rPr>
                <w:sz w:val="20"/>
                <w:szCs w:val="20"/>
              </w:rPr>
              <w:t xml:space="preserve"> October 202</w:t>
            </w:r>
            <w:r w:rsidR="00D536FF" w:rsidRPr="2FA4F9CD">
              <w:rPr>
                <w:sz w:val="20"/>
                <w:szCs w:val="20"/>
              </w:rPr>
              <w:t>2</w:t>
            </w:r>
          </w:p>
        </w:tc>
        <w:tc>
          <w:tcPr>
            <w:tcW w:w="2552" w:type="dxa"/>
            <w:shd w:val="clear" w:color="auto" w:fill="FFFFFF" w:themeFill="background1"/>
          </w:tcPr>
          <w:p w14:paraId="4C2D4B87" w14:textId="25B314A8" w:rsidR="00432552" w:rsidRPr="00603AC7" w:rsidRDefault="4A0ED392" w:rsidP="3758B758">
            <w:pPr>
              <w:ind w:left="0"/>
              <w:jc w:val="right"/>
              <w:rPr>
                <w:sz w:val="20"/>
                <w:szCs w:val="20"/>
              </w:rPr>
            </w:pPr>
            <w:r w:rsidRPr="3758B758">
              <w:rPr>
                <w:sz w:val="20"/>
                <w:szCs w:val="20"/>
              </w:rPr>
              <w:t>1</w:t>
            </w:r>
            <w:r w:rsidR="00D536FF">
              <w:rPr>
                <w:sz w:val="20"/>
                <w:szCs w:val="20"/>
              </w:rPr>
              <w:t>0</w:t>
            </w:r>
            <w:r w:rsidRPr="3758B758">
              <w:rPr>
                <w:sz w:val="20"/>
                <w:szCs w:val="20"/>
              </w:rPr>
              <w:t xml:space="preserve"> October 202</w:t>
            </w:r>
            <w:r w:rsidR="00D536FF">
              <w:rPr>
                <w:sz w:val="20"/>
                <w:szCs w:val="20"/>
              </w:rPr>
              <w:t>2</w:t>
            </w:r>
          </w:p>
        </w:tc>
      </w:tr>
      <w:tr w:rsidR="3758B758" w14:paraId="72AE45B0" w14:textId="77777777" w:rsidTr="2FA4F9CD">
        <w:tc>
          <w:tcPr>
            <w:tcW w:w="3539" w:type="dxa"/>
            <w:shd w:val="clear" w:color="auto" w:fill="FFFFFF" w:themeFill="background1"/>
          </w:tcPr>
          <w:p w14:paraId="5A776D7F" w14:textId="0AB09FDC" w:rsidR="3758B758" w:rsidRDefault="3758B758" w:rsidP="3758B758">
            <w:pPr>
              <w:ind w:left="0"/>
              <w:rPr>
                <w:b/>
                <w:bCs/>
                <w:sz w:val="20"/>
                <w:szCs w:val="20"/>
              </w:rPr>
            </w:pPr>
            <w:r w:rsidRPr="3758B758">
              <w:rPr>
                <w:b/>
                <w:bCs/>
                <w:sz w:val="20"/>
                <w:szCs w:val="20"/>
              </w:rPr>
              <w:t>Regional Relay Day (prepaid)</w:t>
            </w:r>
          </w:p>
        </w:tc>
        <w:tc>
          <w:tcPr>
            <w:tcW w:w="3539" w:type="dxa"/>
            <w:shd w:val="clear" w:color="auto" w:fill="FFFFFF" w:themeFill="background1"/>
          </w:tcPr>
          <w:p w14:paraId="7E40A2D1" w14:textId="253BD4D5" w:rsidR="3758B758" w:rsidRDefault="00D536FF" w:rsidP="2FA4F9CD">
            <w:pPr>
              <w:jc w:val="right"/>
              <w:rPr>
                <w:sz w:val="20"/>
                <w:szCs w:val="20"/>
              </w:rPr>
            </w:pPr>
            <w:r w:rsidRPr="2FA4F9CD">
              <w:rPr>
                <w:sz w:val="20"/>
                <w:szCs w:val="20"/>
              </w:rPr>
              <w:t>6</w:t>
            </w:r>
            <w:r w:rsidR="3758B758" w:rsidRPr="2FA4F9CD">
              <w:rPr>
                <w:sz w:val="20"/>
                <w:szCs w:val="20"/>
              </w:rPr>
              <w:t xml:space="preserve"> November 202</w:t>
            </w:r>
            <w:r w:rsidRPr="2FA4F9CD">
              <w:rPr>
                <w:sz w:val="20"/>
                <w:szCs w:val="20"/>
              </w:rPr>
              <w:t>2</w:t>
            </w:r>
          </w:p>
        </w:tc>
        <w:tc>
          <w:tcPr>
            <w:tcW w:w="2552" w:type="dxa"/>
            <w:shd w:val="clear" w:color="auto" w:fill="FFFFFF" w:themeFill="background1"/>
          </w:tcPr>
          <w:p w14:paraId="2BC169B6" w14:textId="6DBAC940" w:rsidR="3758B758" w:rsidRDefault="3758B758" w:rsidP="3758B758">
            <w:pPr>
              <w:ind w:left="0"/>
              <w:jc w:val="right"/>
              <w:rPr>
                <w:sz w:val="20"/>
                <w:szCs w:val="20"/>
              </w:rPr>
            </w:pPr>
            <w:r w:rsidRPr="3758B758">
              <w:rPr>
                <w:sz w:val="20"/>
                <w:szCs w:val="20"/>
              </w:rPr>
              <w:t>2</w:t>
            </w:r>
            <w:r w:rsidR="00D536FF">
              <w:rPr>
                <w:sz w:val="20"/>
                <w:szCs w:val="20"/>
              </w:rPr>
              <w:t>2</w:t>
            </w:r>
            <w:r w:rsidRPr="3758B758">
              <w:rPr>
                <w:sz w:val="20"/>
                <w:szCs w:val="20"/>
              </w:rPr>
              <w:t xml:space="preserve"> October 202</w:t>
            </w:r>
            <w:r w:rsidR="00D536FF">
              <w:rPr>
                <w:sz w:val="20"/>
                <w:szCs w:val="20"/>
              </w:rPr>
              <w:t>2</w:t>
            </w:r>
          </w:p>
        </w:tc>
      </w:tr>
      <w:tr w:rsidR="00432552" w:rsidRPr="00675716" w14:paraId="778FE56D" w14:textId="77777777" w:rsidTr="2FA4F9CD">
        <w:tc>
          <w:tcPr>
            <w:tcW w:w="3539" w:type="dxa"/>
          </w:tcPr>
          <w:p w14:paraId="12EEE43A" w14:textId="77777777" w:rsidR="00432552" w:rsidRPr="00603AC7" w:rsidRDefault="00432552" w:rsidP="00876ECC">
            <w:pPr>
              <w:ind w:left="0"/>
              <w:rPr>
                <w:b/>
                <w:bCs/>
                <w:sz w:val="20"/>
                <w:szCs w:val="20"/>
              </w:rPr>
            </w:pPr>
            <w:r w:rsidRPr="0EC32D53">
              <w:rPr>
                <w:b/>
                <w:bCs/>
                <w:sz w:val="20"/>
                <w:szCs w:val="20"/>
              </w:rPr>
              <w:t>Regional Championships (prepaid)</w:t>
            </w:r>
          </w:p>
        </w:tc>
        <w:tc>
          <w:tcPr>
            <w:tcW w:w="3539" w:type="dxa"/>
          </w:tcPr>
          <w:p w14:paraId="4F747021" w14:textId="137FA3C7" w:rsidR="6413C84E" w:rsidRDefault="00D536FF" w:rsidP="2FA4F9CD">
            <w:pPr>
              <w:spacing w:line="259" w:lineRule="auto"/>
              <w:jc w:val="right"/>
              <w:rPr>
                <w:sz w:val="20"/>
                <w:szCs w:val="20"/>
              </w:rPr>
            </w:pPr>
            <w:r w:rsidRPr="2FA4F9CD">
              <w:rPr>
                <w:sz w:val="20"/>
                <w:szCs w:val="20"/>
              </w:rPr>
              <w:t>4/5</w:t>
            </w:r>
            <w:r w:rsidR="27D63733" w:rsidRPr="2FA4F9CD">
              <w:rPr>
                <w:sz w:val="20"/>
                <w:szCs w:val="20"/>
              </w:rPr>
              <w:t xml:space="preserve"> February 202</w:t>
            </w:r>
            <w:r w:rsidRPr="2FA4F9CD">
              <w:rPr>
                <w:sz w:val="20"/>
                <w:szCs w:val="20"/>
              </w:rPr>
              <w:t>3</w:t>
            </w:r>
          </w:p>
        </w:tc>
        <w:tc>
          <w:tcPr>
            <w:tcW w:w="2552" w:type="dxa"/>
          </w:tcPr>
          <w:p w14:paraId="71B63EB0" w14:textId="7002AD95" w:rsidR="00432552" w:rsidRPr="00603AC7" w:rsidRDefault="61769E6E" w:rsidP="2FA4F9CD">
            <w:pPr>
              <w:spacing w:line="259" w:lineRule="auto"/>
              <w:ind w:left="0"/>
              <w:jc w:val="right"/>
              <w:rPr>
                <w:sz w:val="20"/>
                <w:szCs w:val="20"/>
              </w:rPr>
            </w:pPr>
            <w:r w:rsidRPr="2FA4F9CD">
              <w:rPr>
                <w:sz w:val="20"/>
                <w:szCs w:val="20"/>
              </w:rPr>
              <w:t>1</w:t>
            </w:r>
            <w:r w:rsidR="00D536FF" w:rsidRPr="2FA4F9CD">
              <w:rPr>
                <w:sz w:val="20"/>
                <w:szCs w:val="20"/>
              </w:rPr>
              <w:t>4</w:t>
            </w:r>
            <w:r w:rsidRPr="2FA4F9CD">
              <w:rPr>
                <w:sz w:val="20"/>
                <w:szCs w:val="20"/>
              </w:rPr>
              <w:t xml:space="preserve"> January 202</w:t>
            </w:r>
            <w:r w:rsidR="00D536FF" w:rsidRPr="2FA4F9CD">
              <w:rPr>
                <w:sz w:val="20"/>
                <w:szCs w:val="20"/>
              </w:rPr>
              <w:t>3</w:t>
            </w:r>
          </w:p>
        </w:tc>
      </w:tr>
      <w:tr w:rsidR="00432552" w:rsidRPr="00675716" w14:paraId="4F45F531" w14:textId="77777777" w:rsidTr="2FA4F9CD">
        <w:tc>
          <w:tcPr>
            <w:tcW w:w="3539" w:type="dxa"/>
          </w:tcPr>
          <w:p w14:paraId="66617604" w14:textId="77777777" w:rsidR="00432552" w:rsidRPr="00603AC7" w:rsidRDefault="00432552" w:rsidP="00876ECC">
            <w:pPr>
              <w:ind w:left="0"/>
              <w:rPr>
                <w:b/>
                <w:bCs/>
                <w:sz w:val="20"/>
                <w:szCs w:val="20"/>
              </w:rPr>
            </w:pPr>
            <w:r w:rsidRPr="00675716">
              <w:rPr>
                <w:b/>
                <w:bCs/>
                <w:sz w:val="20"/>
                <w:szCs w:val="20"/>
              </w:rPr>
              <w:t>McDonalds Combined Event (Multi)</w:t>
            </w:r>
          </w:p>
        </w:tc>
        <w:tc>
          <w:tcPr>
            <w:tcW w:w="3539" w:type="dxa"/>
          </w:tcPr>
          <w:p w14:paraId="50DA49B8" w14:textId="0EE4F965" w:rsidR="4555FA12" w:rsidRDefault="00D536FF" w:rsidP="2FA4F9CD">
            <w:pPr>
              <w:spacing w:line="259" w:lineRule="auto"/>
              <w:jc w:val="right"/>
              <w:rPr>
                <w:sz w:val="20"/>
                <w:szCs w:val="20"/>
              </w:rPr>
            </w:pPr>
            <w:r w:rsidRPr="2FA4F9CD">
              <w:rPr>
                <w:sz w:val="20"/>
                <w:szCs w:val="20"/>
              </w:rPr>
              <w:t>4/5</w:t>
            </w:r>
            <w:r w:rsidR="0D1A66B4" w:rsidRPr="2FA4F9CD">
              <w:rPr>
                <w:sz w:val="20"/>
                <w:szCs w:val="20"/>
              </w:rPr>
              <w:t xml:space="preserve"> </w:t>
            </w:r>
            <w:r w:rsidRPr="2FA4F9CD">
              <w:rPr>
                <w:sz w:val="20"/>
                <w:szCs w:val="20"/>
              </w:rPr>
              <w:t>March</w:t>
            </w:r>
            <w:r w:rsidR="0D1A66B4" w:rsidRPr="2FA4F9CD">
              <w:rPr>
                <w:sz w:val="20"/>
                <w:szCs w:val="20"/>
              </w:rPr>
              <w:t xml:space="preserve"> 202</w:t>
            </w:r>
            <w:r w:rsidRPr="2FA4F9CD">
              <w:rPr>
                <w:sz w:val="20"/>
                <w:szCs w:val="20"/>
              </w:rPr>
              <w:t>3</w:t>
            </w:r>
          </w:p>
        </w:tc>
        <w:tc>
          <w:tcPr>
            <w:tcW w:w="2552" w:type="dxa"/>
          </w:tcPr>
          <w:p w14:paraId="43F95530" w14:textId="1AE15AC4" w:rsidR="00432552" w:rsidRPr="00603AC7" w:rsidRDefault="2FA4F9CD" w:rsidP="2FA4F9CD">
            <w:pPr>
              <w:spacing w:line="259" w:lineRule="auto"/>
              <w:ind w:left="0"/>
              <w:jc w:val="right"/>
              <w:rPr>
                <w:sz w:val="20"/>
                <w:szCs w:val="20"/>
              </w:rPr>
            </w:pPr>
            <w:r w:rsidRPr="2FA4F9CD">
              <w:rPr>
                <w:sz w:val="20"/>
                <w:szCs w:val="20"/>
              </w:rPr>
              <w:t>20 February 2023</w:t>
            </w:r>
          </w:p>
        </w:tc>
      </w:tr>
    </w:tbl>
    <w:p w14:paraId="49DC4213" w14:textId="2DA8BEBF" w:rsidR="00432552" w:rsidRDefault="1EF9910E" w:rsidP="002371D6">
      <w:pPr>
        <w:ind w:left="0"/>
        <w:jc w:val="left"/>
      </w:pPr>
      <w:r>
        <w:t xml:space="preserve">All other </w:t>
      </w:r>
      <w:r w:rsidR="26C4E484">
        <w:t>c</w:t>
      </w:r>
      <w:r>
        <w:t>arnivals</w:t>
      </w:r>
      <w:r w:rsidR="5A66A975">
        <w:t xml:space="preserve"> (including Coles Summer Carnival and McDonald’s Combined Event)</w:t>
      </w:r>
      <w:r>
        <w:t>, athletes/parents are responsible for their own nominations via ResultsHQ</w:t>
      </w:r>
      <w:r w:rsidR="26C4E484">
        <w:t>.</w:t>
      </w:r>
    </w:p>
    <w:p w14:paraId="652148FF" w14:textId="62DD5850" w:rsidR="001772A5" w:rsidRPr="00891118" w:rsidRDefault="001772A5" w:rsidP="00432552">
      <w:pPr>
        <w:ind w:left="0"/>
      </w:pPr>
    </w:p>
    <w:p w14:paraId="461F1ABF" w14:textId="5CE316D0" w:rsidR="3758B758" w:rsidRDefault="3758B758">
      <w:r>
        <w:br w:type="page"/>
      </w:r>
    </w:p>
    <w:p w14:paraId="6FA764FF" w14:textId="2C104189" w:rsidR="00432552" w:rsidRPr="004E6338" w:rsidRDefault="1EF9910E" w:rsidP="00432552">
      <w:pPr>
        <w:pStyle w:val="Heading1"/>
      </w:pPr>
      <w:bookmarkStart w:id="73" w:name="Coaching"/>
      <w:bookmarkStart w:id="74" w:name="_Toc75453536"/>
      <w:bookmarkStart w:id="75" w:name="_Toc75458201"/>
      <w:bookmarkStart w:id="76" w:name="_Toc110081611"/>
      <w:r>
        <w:lastRenderedPageBreak/>
        <w:t>Coaching</w:t>
      </w:r>
      <w:bookmarkEnd w:id="73"/>
      <w:bookmarkEnd w:id="74"/>
      <w:bookmarkEnd w:id="75"/>
      <w:bookmarkEnd w:id="76"/>
    </w:p>
    <w:p w14:paraId="75E2CE27" w14:textId="31AEC0D8" w:rsidR="3EE79178" w:rsidRDefault="3EE79178" w:rsidP="00C83CDA">
      <w:pPr>
        <w:ind w:left="0"/>
        <w:jc w:val="left"/>
      </w:pPr>
      <w:r w:rsidRPr="3758B758">
        <w:rPr>
          <w:rFonts w:eastAsia="Calibri" w:cs="Calibri"/>
        </w:rPr>
        <w:t xml:space="preserve">Toowong Harriers offer a range of coaching options to suit beginner, intermediate and more advanced athletes.  Athletes who attend coaching often see vast improvements as they work on their technique. </w:t>
      </w:r>
    </w:p>
    <w:p w14:paraId="31B56928" w14:textId="5F268E4D" w:rsidR="3EE79178" w:rsidRDefault="3EE79178" w:rsidP="00C83CDA">
      <w:pPr>
        <w:ind w:left="0"/>
        <w:jc w:val="left"/>
      </w:pPr>
      <w:r w:rsidRPr="3758B758">
        <w:rPr>
          <w:rFonts w:eastAsia="Calibri" w:cs="Calibri"/>
        </w:rPr>
        <w:t>Our offerings include:</w:t>
      </w:r>
    </w:p>
    <w:p w14:paraId="7F6F6B1B" w14:textId="3139C089" w:rsidR="3EE79178" w:rsidRPr="002371D6" w:rsidRDefault="3EE79178" w:rsidP="00C83CDA">
      <w:pPr>
        <w:pStyle w:val="ListParagraph"/>
        <w:numPr>
          <w:ilvl w:val="0"/>
          <w:numId w:val="37"/>
        </w:numPr>
        <w:jc w:val="left"/>
        <w:rPr>
          <w:rFonts w:eastAsia="Calibri" w:cs="Calibri"/>
        </w:rPr>
      </w:pPr>
      <w:r w:rsidRPr="2FA4F9CD">
        <w:rPr>
          <w:rFonts w:eastAsia="Calibri" w:cs="Calibri"/>
        </w:rPr>
        <w:t>Tuesday coaching – athletics fundamentals – running/jumping/throwing.</w:t>
      </w:r>
    </w:p>
    <w:p w14:paraId="14A4768D" w14:textId="27FBAE61" w:rsidR="2FA4F9CD" w:rsidRDefault="2FA4F9CD" w:rsidP="2FA4F9CD">
      <w:pPr>
        <w:pStyle w:val="ListParagraph"/>
        <w:numPr>
          <w:ilvl w:val="0"/>
          <w:numId w:val="37"/>
        </w:numPr>
        <w:jc w:val="left"/>
        <w:rPr>
          <w:rFonts w:eastAsia="Calibri" w:cs="Calibri"/>
        </w:rPr>
      </w:pPr>
      <w:r w:rsidRPr="2FA4F9CD">
        <w:rPr>
          <w:rFonts w:eastAsia="Calibri" w:cs="Calibri"/>
        </w:rPr>
        <w:t>Tuesday specialist coaching – throws.</w:t>
      </w:r>
    </w:p>
    <w:p w14:paraId="3382FC53" w14:textId="1686D75F" w:rsidR="3EE79178" w:rsidRPr="002371D6" w:rsidRDefault="3EE79178" w:rsidP="00C83CDA">
      <w:pPr>
        <w:pStyle w:val="ListParagraph"/>
        <w:numPr>
          <w:ilvl w:val="0"/>
          <w:numId w:val="37"/>
        </w:numPr>
        <w:jc w:val="left"/>
        <w:rPr>
          <w:rFonts w:eastAsia="Calibri" w:cs="Calibri"/>
        </w:rPr>
      </w:pPr>
      <w:r w:rsidRPr="002371D6">
        <w:rPr>
          <w:rFonts w:eastAsia="Calibri" w:cs="Calibri"/>
        </w:rPr>
        <w:t>Thursday coaching – middle distance running</w:t>
      </w:r>
    </w:p>
    <w:p w14:paraId="639E253F" w14:textId="38B03C98" w:rsidR="3EE79178" w:rsidRPr="002371D6" w:rsidRDefault="3EE79178" w:rsidP="00C83CDA">
      <w:pPr>
        <w:pStyle w:val="ListParagraph"/>
        <w:numPr>
          <w:ilvl w:val="0"/>
          <w:numId w:val="37"/>
        </w:numPr>
        <w:jc w:val="left"/>
        <w:rPr>
          <w:rFonts w:eastAsia="Calibri" w:cs="Calibri"/>
        </w:rPr>
      </w:pPr>
      <w:r w:rsidRPr="5E46E393">
        <w:rPr>
          <w:rFonts w:eastAsia="Calibri" w:cs="Calibri"/>
        </w:rPr>
        <w:t>Sunday specialist coaching – various events as scheduled (note: Throws will be on Tuesday this year)</w:t>
      </w:r>
    </w:p>
    <w:p w14:paraId="51AF7068" w14:textId="2D1768AC" w:rsidR="3EE79178" w:rsidRPr="002371D6" w:rsidRDefault="3EE79178" w:rsidP="00C83CDA">
      <w:pPr>
        <w:pStyle w:val="ListParagraph"/>
        <w:numPr>
          <w:ilvl w:val="0"/>
          <w:numId w:val="37"/>
        </w:numPr>
        <w:jc w:val="left"/>
        <w:rPr>
          <w:rFonts w:eastAsia="Calibri" w:cs="Calibri"/>
        </w:rPr>
      </w:pPr>
      <w:r w:rsidRPr="002371D6">
        <w:rPr>
          <w:rFonts w:eastAsia="Calibri" w:cs="Calibri"/>
        </w:rPr>
        <w:t xml:space="preserve">Squad coaching – certain </w:t>
      </w:r>
      <w:r w:rsidR="00BF3C8C" w:rsidRPr="002371D6">
        <w:rPr>
          <w:rFonts w:eastAsia="Calibri" w:cs="Calibri"/>
        </w:rPr>
        <w:t xml:space="preserve">specialist </w:t>
      </w:r>
      <w:r w:rsidRPr="002371D6">
        <w:rPr>
          <w:rFonts w:eastAsia="Calibri" w:cs="Calibri"/>
        </w:rPr>
        <w:t>events only (subject to coach availability)</w:t>
      </w:r>
    </w:p>
    <w:p w14:paraId="7617573D" w14:textId="67888A93" w:rsidR="008D211E" w:rsidRPr="002371D6" w:rsidRDefault="008D211E" w:rsidP="00C83CDA">
      <w:pPr>
        <w:pStyle w:val="ListParagraph"/>
        <w:numPr>
          <w:ilvl w:val="0"/>
          <w:numId w:val="37"/>
        </w:numPr>
        <w:jc w:val="left"/>
        <w:rPr>
          <w:rFonts w:eastAsia="Calibri" w:cs="Calibri"/>
        </w:rPr>
      </w:pPr>
      <w:r w:rsidRPr="002371D6">
        <w:rPr>
          <w:rFonts w:eastAsia="Calibri" w:cs="Calibri"/>
        </w:rPr>
        <w:t xml:space="preserve">Athletic </w:t>
      </w:r>
      <w:r w:rsidR="00933B58" w:rsidRPr="002371D6">
        <w:rPr>
          <w:rFonts w:eastAsia="Calibri" w:cs="Calibri"/>
        </w:rPr>
        <w:t>d</w:t>
      </w:r>
      <w:r w:rsidRPr="002371D6">
        <w:rPr>
          <w:rFonts w:eastAsia="Calibri" w:cs="Calibri"/>
        </w:rPr>
        <w:t xml:space="preserve">evelopment and </w:t>
      </w:r>
      <w:r w:rsidR="00933B58" w:rsidRPr="002371D6">
        <w:rPr>
          <w:rFonts w:eastAsia="Calibri" w:cs="Calibri"/>
        </w:rPr>
        <w:t>guidance</w:t>
      </w:r>
      <w:r w:rsidRPr="002371D6">
        <w:rPr>
          <w:rFonts w:eastAsia="Calibri" w:cs="Calibri"/>
        </w:rPr>
        <w:t xml:space="preserve"> for </w:t>
      </w:r>
      <w:r w:rsidR="00933B58" w:rsidRPr="002371D6">
        <w:rPr>
          <w:rFonts w:eastAsia="Calibri" w:cs="Calibri"/>
        </w:rPr>
        <w:t>a</w:t>
      </w:r>
      <w:r w:rsidRPr="002371D6">
        <w:rPr>
          <w:rFonts w:eastAsia="Calibri" w:cs="Calibri"/>
        </w:rPr>
        <w:t xml:space="preserve">thletes progressing to Queensland Athletics </w:t>
      </w:r>
      <w:r w:rsidR="006721CE">
        <w:rPr>
          <w:rFonts w:eastAsia="Calibri" w:cs="Calibri"/>
        </w:rPr>
        <w:t>competition</w:t>
      </w:r>
      <w:r w:rsidRPr="002371D6">
        <w:rPr>
          <w:rFonts w:eastAsia="Calibri" w:cs="Calibri"/>
        </w:rPr>
        <w:t xml:space="preserve"> as part of a </w:t>
      </w:r>
      <w:r w:rsidR="00933B58" w:rsidRPr="002371D6">
        <w:rPr>
          <w:rFonts w:eastAsia="Calibri" w:cs="Calibri"/>
        </w:rPr>
        <w:t xml:space="preserve">pastoral care approach to athletic </w:t>
      </w:r>
      <w:r w:rsidR="00F43BE8" w:rsidRPr="002371D6">
        <w:rPr>
          <w:rFonts w:eastAsia="Calibri" w:cs="Calibri"/>
        </w:rPr>
        <w:t>development and wellness.</w:t>
      </w:r>
    </w:p>
    <w:p w14:paraId="1A0A0E39" w14:textId="46AC405A" w:rsidR="3EE79178" w:rsidRDefault="3EE79178" w:rsidP="3758B758">
      <w:pPr>
        <w:spacing w:line="257" w:lineRule="auto"/>
      </w:pPr>
    </w:p>
    <w:p w14:paraId="01BF006F" w14:textId="4105A852" w:rsidR="3EE79178" w:rsidRDefault="3EE79178" w:rsidP="2FA4F9CD">
      <w:pPr>
        <w:ind w:left="0"/>
        <w:jc w:val="left"/>
        <w:rPr>
          <w:rFonts w:eastAsia="Calibri" w:cs="Calibri"/>
        </w:rPr>
      </w:pPr>
      <w:r w:rsidRPr="2FA4F9CD">
        <w:rPr>
          <w:rFonts w:eastAsia="Calibri" w:cs="Calibri"/>
        </w:rPr>
        <w:t>Meet our coaches:</w:t>
      </w:r>
    </w:p>
    <w:p w14:paraId="145047F3" w14:textId="1D9F45C6" w:rsidR="3EE79178" w:rsidRPr="002371D6" w:rsidRDefault="3EE79178" w:rsidP="00C83CDA">
      <w:pPr>
        <w:pStyle w:val="ListParagraph"/>
        <w:numPr>
          <w:ilvl w:val="0"/>
          <w:numId w:val="38"/>
        </w:numPr>
        <w:jc w:val="left"/>
        <w:rPr>
          <w:rFonts w:eastAsia="Calibri" w:cs="Calibri"/>
        </w:rPr>
      </w:pPr>
      <w:r w:rsidRPr="2FA4F9CD">
        <w:rPr>
          <w:rFonts w:eastAsia="Calibri" w:cs="Calibri"/>
        </w:rPr>
        <w:t>Joanne Lane – Level 2 Club coach, Level 3 Performance Coach in Jumps, Sprints &amp; Hurdles.   Also Advanced in Throws, Jumps, Young Athletes &amp; Multi Events.</w:t>
      </w:r>
    </w:p>
    <w:p w14:paraId="54EA2F6E" w14:textId="26B2FA49" w:rsidR="3EE79178" w:rsidRPr="002371D6" w:rsidRDefault="3EE79178" w:rsidP="00C83CDA">
      <w:pPr>
        <w:pStyle w:val="ListParagraph"/>
        <w:numPr>
          <w:ilvl w:val="0"/>
          <w:numId w:val="38"/>
        </w:numPr>
        <w:jc w:val="left"/>
        <w:rPr>
          <w:rFonts w:eastAsia="Calibri" w:cs="Calibri"/>
        </w:rPr>
      </w:pPr>
      <w:r w:rsidRPr="2FA4F9CD">
        <w:rPr>
          <w:rFonts w:eastAsia="Calibri" w:cs="Calibri"/>
        </w:rPr>
        <w:t>Lauren Somerville – Level 2 Club coach– Advanced in Sprints, Hurdles, Relays, Middle &amp; Long Distance, and Jumps</w:t>
      </w:r>
      <w:r w:rsidR="006721CE" w:rsidRPr="2FA4F9CD">
        <w:rPr>
          <w:rFonts w:eastAsia="Calibri" w:cs="Calibri"/>
        </w:rPr>
        <w:t>.</w:t>
      </w:r>
      <w:r w:rsidRPr="2FA4F9CD">
        <w:rPr>
          <w:rFonts w:eastAsia="Calibri" w:cs="Calibri"/>
        </w:rPr>
        <w:t xml:space="preserve"> </w:t>
      </w:r>
    </w:p>
    <w:p w14:paraId="6C2E44C8" w14:textId="3429BD15" w:rsidR="3EE79178" w:rsidRPr="002371D6" w:rsidRDefault="3EE79178" w:rsidP="00C83CDA">
      <w:pPr>
        <w:pStyle w:val="ListParagraph"/>
        <w:numPr>
          <w:ilvl w:val="0"/>
          <w:numId w:val="38"/>
        </w:numPr>
        <w:jc w:val="left"/>
        <w:rPr>
          <w:rFonts w:eastAsia="Calibri" w:cs="Calibri"/>
        </w:rPr>
      </w:pPr>
      <w:r w:rsidRPr="002371D6">
        <w:rPr>
          <w:rFonts w:eastAsia="Calibri" w:cs="Calibri"/>
        </w:rPr>
        <w:t xml:space="preserve">Bruce Jones – Level </w:t>
      </w:r>
      <w:r w:rsidR="00F43BE8" w:rsidRPr="002371D6">
        <w:rPr>
          <w:rFonts w:eastAsia="Calibri" w:cs="Calibri"/>
        </w:rPr>
        <w:t>3</w:t>
      </w:r>
      <w:r w:rsidRPr="002371D6">
        <w:rPr>
          <w:rFonts w:eastAsia="Calibri" w:cs="Calibri"/>
        </w:rPr>
        <w:t xml:space="preserve"> </w:t>
      </w:r>
      <w:r w:rsidR="00CB7F3A" w:rsidRPr="002371D6">
        <w:rPr>
          <w:rFonts w:eastAsia="Calibri" w:cs="Calibri"/>
        </w:rPr>
        <w:t>Performance Development Coach</w:t>
      </w:r>
      <w:r w:rsidRPr="002371D6">
        <w:rPr>
          <w:rFonts w:eastAsia="Calibri" w:cs="Calibri"/>
        </w:rPr>
        <w:t>– Advanced in Cross Country, Middle &amp; Long Distance</w:t>
      </w:r>
      <w:r w:rsidR="006721CE">
        <w:rPr>
          <w:rFonts w:eastAsia="Calibri" w:cs="Calibri"/>
        </w:rPr>
        <w:t>.</w:t>
      </w:r>
    </w:p>
    <w:p w14:paraId="56EC3042" w14:textId="404799EF" w:rsidR="3EE79178" w:rsidRPr="002371D6" w:rsidRDefault="3EE79178" w:rsidP="00C83CDA">
      <w:pPr>
        <w:pStyle w:val="ListParagraph"/>
        <w:numPr>
          <w:ilvl w:val="0"/>
          <w:numId w:val="38"/>
        </w:numPr>
        <w:jc w:val="left"/>
        <w:rPr>
          <w:rFonts w:eastAsia="Calibri" w:cs="Calibri"/>
        </w:rPr>
      </w:pPr>
      <w:r w:rsidRPr="002371D6">
        <w:rPr>
          <w:rFonts w:eastAsia="Calibri" w:cs="Calibri"/>
        </w:rPr>
        <w:t>John Davis – Level 4 Senior IAAF Coach - Advanced in Long/Triple Jump, Steeple Chase, Middle &amp; Long Distance</w:t>
      </w:r>
      <w:r w:rsidR="006721CE">
        <w:rPr>
          <w:rFonts w:eastAsia="Calibri" w:cs="Calibri"/>
        </w:rPr>
        <w:t>.</w:t>
      </w:r>
    </w:p>
    <w:p w14:paraId="7B329E90" w14:textId="203632DD" w:rsidR="3EE79178" w:rsidRPr="002371D6" w:rsidRDefault="3EE79178" w:rsidP="00C83CDA">
      <w:pPr>
        <w:pStyle w:val="ListParagraph"/>
        <w:numPr>
          <w:ilvl w:val="0"/>
          <w:numId w:val="38"/>
        </w:numPr>
        <w:jc w:val="left"/>
        <w:rPr>
          <w:rFonts w:eastAsia="Calibri" w:cs="Calibri"/>
        </w:rPr>
      </w:pPr>
      <w:r w:rsidRPr="5E46E393">
        <w:rPr>
          <w:rFonts w:eastAsia="Calibri" w:cs="Calibri"/>
        </w:rPr>
        <w:t>Ian Thompson - Level 4 Specialist Event Coach – Throws, Jumps, Sprints, Hurdles, Relays.  Level 3 Advanced Group Coach, Athletes with disabilities.</w:t>
      </w:r>
    </w:p>
    <w:p w14:paraId="5FBE9764" w14:textId="72039FDE" w:rsidR="3EE79178" w:rsidRPr="002371D6" w:rsidRDefault="2FA4F9CD" w:rsidP="00C83CDA">
      <w:pPr>
        <w:pStyle w:val="ListParagraph"/>
        <w:numPr>
          <w:ilvl w:val="0"/>
          <w:numId w:val="38"/>
        </w:numPr>
        <w:jc w:val="left"/>
        <w:rPr>
          <w:rFonts w:eastAsia="Calibri" w:cs="Calibri"/>
        </w:rPr>
      </w:pPr>
      <w:r w:rsidRPr="2FA4F9CD">
        <w:rPr>
          <w:rFonts w:eastAsia="Calibri" w:cs="Calibri"/>
        </w:rPr>
        <w:t xml:space="preserve">Jess Anderson - </w:t>
      </w:r>
    </w:p>
    <w:p w14:paraId="2A15EC4B" w14:textId="35F5A679" w:rsidR="3EE79178" w:rsidRPr="002371D6" w:rsidRDefault="3EE79178" w:rsidP="00C83CDA">
      <w:pPr>
        <w:pStyle w:val="ListParagraph"/>
        <w:numPr>
          <w:ilvl w:val="0"/>
          <w:numId w:val="38"/>
        </w:numPr>
        <w:jc w:val="left"/>
        <w:rPr>
          <w:rFonts w:eastAsia="Calibri" w:cs="Calibri"/>
        </w:rPr>
      </w:pPr>
      <w:r w:rsidRPr="2FA4F9CD">
        <w:rPr>
          <w:rFonts w:eastAsia="Calibri" w:cs="Calibri"/>
        </w:rPr>
        <w:t xml:space="preserve">Sean Josey –Level 1 Community Athletics Coach – Cross Country, Middle Distance, junior coach. </w:t>
      </w:r>
    </w:p>
    <w:p w14:paraId="635465D7" w14:textId="6C78EA67" w:rsidR="3EE79178" w:rsidRPr="002371D6" w:rsidRDefault="3EE79178" w:rsidP="00C83CDA">
      <w:pPr>
        <w:pStyle w:val="ListParagraph"/>
        <w:numPr>
          <w:ilvl w:val="0"/>
          <w:numId w:val="38"/>
        </w:numPr>
        <w:jc w:val="left"/>
        <w:rPr>
          <w:rFonts w:eastAsia="Calibri" w:cs="Calibri"/>
        </w:rPr>
      </w:pPr>
      <w:r w:rsidRPr="002371D6">
        <w:rPr>
          <w:rFonts w:eastAsia="Calibri" w:cs="Calibri"/>
        </w:rPr>
        <w:t xml:space="preserve">Acceleration </w:t>
      </w:r>
      <w:r w:rsidR="0008113C" w:rsidRPr="002371D6">
        <w:rPr>
          <w:rFonts w:eastAsia="Calibri" w:cs="Calibri"/>
        </w:rPr>
        <w:t xml:space="preserve">Coaching team - </w:t>
      </w:r>
      <w:r w:rsidRPr="002371D6">
        <w:rPr>
          <w:rFonts w:eastAsia="Calibri" w:cs="Calibri"/>
        </w:rPr>
        <w:t xml:space="preserve">&amp; Agility </w:t>
      </w:r>
      <w:r w:rsidR="0008113C" w:rsidRPr="002371D6">
        <w:rPr>
          <w:rFonts w:eastAsia="Calibri" w:cs="Calibri"/>
        </w:rPr>
        <w:t>Training</w:t>
      </w:r>
      <w:r w:rsidR="006721CE">
        <w:rPr>
          <w:rFonts w:eastAsia="Calibri" w:cs="Calibri"/>
        </w:rPr>
        <w:t>.</w:t>
      </w:r>
    </w:p>
    <w:p w14:paraId="3473ED9C" w14:textId="29D4F82F" w:rsidR="00432552" w:rsidRDefault="1EF9910E" w:rsidP="00C83CDA">
      <w:pPr>
        <w:ind w:left="0"/>
        <w:jc w:val="left"/>
      </w:pPr>
      <w:r>
        <w:t xml:space="preserve">All coaching sessions will be advertised on </w:t>
      </w:r>
      <w:bookmarkStart w:id="77" w:name="_Int_dhbRYdiN"/>
      <w:r>
        <w:t>our</w:t>
      </w:r>
      <w:bookmarkEnd w:id="77"/>
      <w:r>
        <w:t xml:space="preserve"> </w:t>
      </w:r>
      <w:hyperlink r:id="rId57">
        <w:r w:rsidR="26C4E484" w:rsidRPr="5E46E393">
          <w:rPr>
            <w:rStyle w:val="Hyperlink"/>
          </w:rPr>
          <w:t>website</w:t>
        </w:r>
      </w:hyperlink>
      <w:r w:rsidR="26796660">
        <w:t xml:space="preserve"> and Team App.  Please ensure that you sign up for the sessions to ensure your place.  Many sessions will have limited places.</w:t>
      </w:r>
    </w:p>
    <w:p w14:paraId="3AB6A8F1" w14:textId="77777777" w:rsidR="001772A5" w:rsidRPr="001772A5" w:rsidRDefault="001772A5" w:rsidP="00432552">
      <w:pPr>
        <w:ind w:left="0"/>
      </w:pPr>
    </w:p>
    <w:p w14:paraId="5E6F3C5B" w14:textId="02424C79" w:rsidR="00432552" w:rsidRDefault="00432552" w:rsidP="00432552">
      <w:pPr>
        <w:pStyle w:val="Heading2"/>
      </w:pPr>
      <w:bookmarkStart w:id="78" w:name="_Toc452914560"/>
      <w:bookmarkStart w:id="79" w:name="_Ref457125121"/>
      <w:bookmarkStart w:id="80" w:name="_Ref457125130"/>
      <w:bookmarkStart w:id="81" w:name="_Toc75458202"/>
      <w:r>
        <w:t>In-Meet</w:t>
      </w:r>
      <w:r w:rsidRPr="006E0103">
        <w:t xml:space="preserve"> </w:t>
      </w:r>
      <w:r w:rsidRPr="00233717">
        <w:t>Coaching</w:t>
      </w:r>
      <w:bookmarkEnd w:id="78"/>
      <w:bookmarkEnd w:id="79"/>
      <w:bookmarkEnd w:id="80"/>
      <w:bookmarkEnd w:id="81"/>
    </w:p>
    <w:p w14:paraId="01F13F7A" w14:textId="77777777" w:rsidR="00D90E48" w:rsidRDefault="00432552" w:rsidP="002371D6">
      <w:pPr>
        <w:ind w:left="0"/>
        <w:jc w:val="left"/>
      </w:pPr>
      <w:r>
        <w:t>Whilst Toowong Harriers no longer schedules ‘In-meet’ coaching, age marshals and event chie</w:t>
      </w:r>
      <w:r w:rsidR="000D144C">
        <w:t>f</w:t>
      </w:r>
      <w:r>
        <w:t>s are encouraged to assist athletes with technique and feedback, particularly early in the season.</w:t>
      </w:r>
    </w:p>
    <w:p w14:paraId="6C6B6239" w14:textId="1F1CD6B5" w:rsidR="00432552" w:rsidRDefault="00432552" w:rsidP="002371D6">
      <w:pPr>
        <w:ind w:left="0"/>
        <w:jc w:val="left"/>
      </w:pPr>
      <w:r>
        <w:t xml:space="preserve">We encourage athletes to attend our coaching sessions to gain basic technique coaching for all events. </w:t>
      </w:r>
    </w:p>
    <w:p w14:paraId="5B6272EF" w14:textId="77777777" w:rsidR="00BC61A0" w:rsidRDefault="00BC61A0" w:rsidP="00432552">
      <w:pPr>
        <w:ind w:left="0"/>
      </w:pPr>
    </w:p>
    <w:p w14:paraId="6EA40583" w14:textId="77777777" w:rsidR="00432552" w:rsidRDefault="00432552" w:rsidP="00432552">
      <w:pPr>
        <w:pStyle w:val="Heading2"/>
      </w:pPr>
      <w:bookmarkStart w:id="82" w:name="_Toc452914561"/>
      <w:bookmarkStart w:id="83" w:name="_Toc75458203"/>
      <w:r>
        <w:t xml:space="preserve">Tuesday </w:t>
      </w:r>
      <w:r w:rsidRPr="00233717">
        <w:t>Coaching</w:t>
      </w:r>
      <w:bookmarkEnd w:id="82"/>
      <w:bookmarkEnd w:id="83"/>
    </w:p>
    <w:p w14:paraId="25746682" w14:textId="306597C1" w:rsidR="00432552" w:rsidRDefault="00432552" w:rsidP="00C83CDA">
      <w:pPr>
        <w:ind w:left="0"/>
        <w:jc w:val="left"/>
      </w:pPr>
      <w:r>
        <w:t>On Tuesdays between 4:30pm – 6:00pm from the start of school term 4 and throughout the season, we intend to run coaching sessions at Jack Cook Park.</w:t>
      </w:r>
    </w:p>
    <w:p w14:paraId="7D8D3CB3" w14:textId="5B87C91E" w:rsidR="00432552" w:rsidRDefault="00432552" w:rsidP="002371D6">
      <w:pPr>
        <w:ind w:left="0"/>
        <w:jc w:val="left"/>
      </w:pPr>
      <w:r>
        <w:t xml:space="preserve">Between 4:30pm and 6:00pm we offer a variety of event coaching.  For the first 6 weeks we plan to introduce each athlete to the basic techniques of all their events. </w:t>
      </w:r>
      <w:r w:rsidR="000D144C">
        <w:t xml:space="preserve"> </w:t>
      </w:r>
      <w:r>
        <w:t xml:space="preserve">The afternoon is divided into two sessions and athletes are divided into three age groups </w:t>
      </w:r>
    </w:p>
    <w:p w14:paraId="2E5E9710" w14:textId="77777777" w:rsidR="00432552" w:rsidRDefault="00432552" w:rsidP="00C83CDA">
      <w:pPr>
        <w:pStyle w:val="ListParagraph"/>
        <w:numPr>
          <w:ilvl w:val="0"/>
          <w:numId w:val="39"/>
        </w:numPr>
        <w:jc w:val="left"/>
      </w:pPr>
      <w:r>
        <w:lastRenderedPageBreak/>
        <w:t>Junior – U7 &amp; U8 (1 hr only)</w:t>
      </w:r>
    </w:p>
    <w:p w14:paraId="7DD61A59" w14:textId="77777777" w:rsidR="00432552" w:rsidRDefault="00432552" w:rsidP="00C83CDA">
      <w:pPr>
        <w:pStyle w:val="ListParagraph"/>
        <w:numPr>
          <w:ilvl w:val="0"/>
          <w:numId w:val="39"/>
        </w:numPr>
        <w:jc w:val="left"/>
      </w:pPr>
      <w:r>
        <w:t>Intermediate – U9 &amp; U10</w:t>
      </w:r>
    </w:p>
    <w:p w14:paraId="19BDCADC" w14:textId="77777777" w:rsidR="00432552" w:rsidRDefault="00432552" w:rsidP="00C83CDA">
      <w:pPr>
        <w:pStyle w:val="ListParagraph"/>
        <w:numPr>
          <w:ilvl w:val="0"/>
          <w:numId w:val="39"/>
        </w:numPr>
        <w:jc w:val="left"/>
      </w:pPr>
      <w:r>
        <w:t>Senior – U11+</w:t>
      </w:r>
    </w:p>
    <w:p w14:paraId="211C1D96" w14:textId="57FA1CE3" w:rsidR="00432552" w:rsidRDefault="00432552" w:rsidP="002371D6">
      <w:pPr>
        <w:ind w:left="0"/>
        <w:jc w:val="left"/>
      </w:pPr>
      <w:r>
        <w:t>This is ‘Fundamental Skills Coaching’ and will include some general fitness, core-strength and flexibility activities. Improvement in these general areas will benefit all athletic and other sports performance and should also protect athletes from injury.</w:t>
      </w:r>
    </w:p>
    <w:p w14:paraId="4EA7B7CB" w14:textId="6D88B620" w:rsidR="00432552" w:rsidRDefault="00432552" w:rsidP="002371D6">
      <w:pPr>
        <w:ind w:left="0"/>
        <w:jc w:val="left"/>
      </w:pPr>
      <w:r>
        <w:t xml:space="preserve">Weekday coaching is not compulsory to attend, however it is included as part of each athlete's registration fees.  If the </w:t>
      </w:r>
      <w:r w:rsidR="000D144C">
        <w:t>a</w:t>
      </w:r>
      <w:r>
        <w:t>thlete is able to attend any or all coaching sessions, they will benefit from the skills and exercise provided.</w:t>
      </w:r>
    </w:p>
    <w:p w14:paraId="79FEE1B3" w14:textId="34AB058D" w:rsidR="00BC61A0" w:rsidRDefault="2FA4F9CD" w:rsidP="00432552">
      <w:pPr>
        <w:ind w:left="0"/>
      </w:pPr>
      <w:r>
        <w:t xml:space="preserve">In 2023, it is also planned to have Specialist Throws coaching for U9+ athletes who are serious about Throws and developing their technique further.   </w:t>
      </w:r>
    </w:p>
    <w:p w14:paraId="1342B859" w14:textId="77777777" w:rsidR="00432552" w:rsidRDefault="00432552" w:rsidP="00432552">
      <w:pPr>
        <w:pStyle w:val="Heading2"/>
      </w:pPr>
      <w:bookmarkStart w:id="84" w:name="_Toc75458204"/>
      <w:r>
        <w:t>Thursday</w:t>
      </w:r>
      <w:r w:rsidRPr="006E0103">
        <w:t xml:space="preserve"> </w:t>
      </w:r>
      <w:r w:rsidRPr="00233717">
        <w:t>Coaching</w:t>
      </w:r>
      <w:bookmarkEnd w:id="84"/>
    </w:p>
    <w:p w14:paraId="01A6DA65" w14:textId="120E6061" w:rsidR="00432552" w:rsidRDefault="00432552" w:rsidP="002371D6">
      <w:pPr>
        <w:ind w:left="0"/>
        <w:jc w:val="left"/>
      </w:pPr>
      <w:r>
        <w:t xml:space="preserve">On Thursdays between 6:00pm – 7:00pm, </w:t>
      </w:r>
      <w:r w:rsidR="0008113C">
        <w:t xml:space="preserve">middle </w:t>
      </w:r>
      <w:r>
        <w:t xml:space="preserve">distance running training is offered at Jack Cook Park. </w:t>
      </w:r>
      <w:r w:rsidR="00D90E48">
        <w:t xml:space="preserve"> </w:t>
      </w:r>
      <w:r w:rsidR="00857D80">
        <w:t xml:space="preserve">This session is </w:t>
      </w:r>
      <w:r w:rsidR="00D90E48">
        <w:t>open to</w:t>
      </w:r>
      <w:r w:rsidR="00857D80">
        <w:t xml:space="preserve"> both our Senior Club (QA), and Little Athletics Centre (LAQ) members as an all-ages session</w:t>
      </w:r>
      <w:r w:rsidR="00785A9C">
        <w:t xml:space="preserve">.  </w:t>
      </w:r>
      <w:r w:rsidR="00857D80">
        <w:t>Parents are encouraged to attend and run with their children</w:t>
      </w:r>
      <w:r w:rsidR="00A31EA6">
        <w:t>.</w:t>
      </w:r>
      <w:r w:rsidR="00785A9C">
        <w:t xml:space="preserve"> </w:t>
      </w:r>
      <w:r w:rsidR="00857D80">
        <w:t xml:space="preserve"> This</w:t>
      </w:r>
      <w:r w:rsidR="00A31EA6">
        <w:t xml:space="preserve"> squad is </w:t>
      </w:r>
      <w:r w:rsidR="00D90E48">
        <w:t>held</w:t>
      </w:r>
      <w:r w:rsidR="00A31EA6">
        <w:t xml:space="preserve"> all year and </w:t>
      </w:r>
      <w:r w:rsidR="00785A9C">
        <w:t xml:space="preserve">is </w:t>
      </w:r>
      <w:r w:rsidR="00857D80">
        <w:t xml:space="preserve">a great </w:t>
      </w:r>
      <w:r w:rsidR="00A31EA6">
        <w:t xml:space="preserve">way to build and maintain general cardio conditioning. </w:t>
      </w:r>
      <w:r w:rsidR="00785A9C">
        <w:t xml:space="preserve"> </w:t>
      </w:r>
      <w:r>
        <w:t xml:space="preserve">Children from age </w:t>
      </w:r>
      <w:r w:rsidR="0008113C">
        <w:t>8</w:t>
      </w:r>
      <w:r w:rsidR="00D90E48">
        <w:t xml:space="preserve"> </w:t>
      </w:r>
      <w:r w:rsidR="0008113C">
        <w:t>(U9+)</w:t>
      </w:r>
      <w:r>
        <w:t xml:space="preserve"> can participate, with their parent supervising and assisting</w:t>
      </w:r>
      <w:r w:rsidR="00A31EA6">
        <w:t>.</w:t>
      </w:r>
    </w:p>
    <w:p w14:paraId="791500AC" w14:textId="78E3DF49" w:rsidR="00432552" w:rsidRDefault="00432552" w:rsidP="002371D6">
      <w:pPr>
        <w:ind w:left="0"/>
        <w:jc w:val="left"/>
      </w:pPr>
      <w:r>
        <w:t>The focus of this session is endurance, fitness and interval work.</w:t>
      </w:r>
    </w:p>
    <w:p w14:paraId="58F9FB37" w14:textId="77777777" w:rsidR="00BC61A0" w:rsidRDefault="00BC61A0" w:rsidP="00432552">
      <w:pPr>
        <w:ind w:left="0"/>
      </w:pPr>
    </w:p>
    <w:p w14:paraId="35C7B83A" w14:textId="77777777" w:rsidR="00432552" w:rsidRDefault="00432552" w:rsidP="00432552">
      <w:pPr>
        <w:pStyle w:val="Heading2"/>
      </w:pPr>
      <w:bookmarkStart w:id="85" w:name="_Toc75458205"/>
      <w:r>
        <w:t xml:space="preserve">Sunday </w:t>
      </w:r>
      <w:r w:rsidRPr="00233717">
        <w:t>S</w:t>
      </w:r>
      <w:r>
        <w:t>pecialist Coaching and Open Club</w:t>
      </w:r>
      <w:bookmarkEnd w:id="85"/>
    </w:p>
    <w:p w14:paraId="49F3641C" w14:textId="7E93854F" w:rsidR="00432552" w:rsidRDefault="00432552" w:rsidP="002371D6">
      <w:pPr>
        <w:ind w:left="0"/>
        <w:jc w:val="left"/>
      </w:pPr>
      <w:r>
        <w:t>From September 202</w:t>
      </w:r>
      <w:r w:rsidR="00785A9C">
        <w:t>2</w:t>
      </w:r>
      <w:r>
        <w:t>, Sunday mornings will be OPEN CLUB mornings.  This means from 8:00am – 11</w:t>
      </w:r>
      <w:r w:rsidR="002371D6">
        <w:t>:00</w:t>
      </w:r>
      <w:r>
        <w:t xml:space="preserve">am, our track and field (including equipment) will be available for </w:t>
      </w:r>
      <w:r w:rsidR="0008113C">
        <w:t xml:space="preserve">all our </w:t>
      </w:r>
      <w:r>
        <w:t>members to use.</w:t>
      </w:r>
    </w:p>
    <w:p w14:paraId="19545440" w14:textId="08F88420" w:rsidR="00432552" w:rsidRDefault="00432552" w:rsidP="002371D6">
      <w:pPr>
        <w:ind w:left="0"/>
        <w:jc w:val="left"/>
      </w:pPr>
      <w:r>
        <w:t>Members utilising this benefit are asked to act in a safe and responsible manner</w:t>
      </w:r>
      <w:r w:rsidR="0008113C">
        <w:t xml:space="preserve"> and must be competent in the event or apparatus undertaken</w:t>
      </w:r>
      <w:r>
        <w:t>, putting all equipment back where it was obtained from.  An adult must be supervising at all times.</w:t>
      </w:r>
    </w:p>
    <w:p w14:paraId="5330D911" w14:textId="4D69E1CC" w:rsidR="00432552" w:rsidRDefault="00432552" w:rsidP="002371D6">
      <w:pPr>
        <w:ind w:left="0"/>
        <w:jc w:val="left"/>
      </w:pPr>
      <w:r>
        <w:t>During the Little Athletics season, we will also hold ‘Specialist Coaching’ with qualified coaches on a number of Sundays.  This will be targeted at</w:t>
      </w:r>
      <w:r w:rsidR="0008113C">
        <w:t xml:space="preserve"> athletes</w:t>
      </w:r>
      <w:r>
        <w:t xml:space="preserve"> U9 and above and will be at a more advanced level, for those athletes looking to improve performance.</w:t>
      </w:r>
      <w:r w:rsidR="00785A9C">
        <w:t xml:space="preserve"> </w:t>
      </w:r>
      <w:r>
        <w:t xml:space="preserve"> We will endeavour to ensure </w:t>
      </w:r>
      <w:r w:rsidR="00D90E48">
        <w:t>s</w:t>
      </w:r>
      <w:r>
        <w:t>pecialist coaching is offered in each event at least once throughout the season.</w:t>
      </w:r>
      <w:r w:rsidR="00785A9C">
        <w:t xml:space="preserve"> </w:t>
      </w:r>
      <w:r w:rsidR="00A31EA6">
        <w:t xml:space="preserve"> The cost for specialist coaching is included for U9+ members, though Senior Club members may attend training sessions for a nominal fee</w:t>
      </w:r>
      <w:r w:rsidR="006764EC">
        <w:t xml:space="preserve">. </w:t>
      </w:r>
      <w:r w:rsidR="00A31EA6">
        <w:t xml:space="preserve"> </w:t>
      </w:r>
      <w:r w:rsidR="006764EC">
        <w:t>P</w:t>
      </w:r>
      <w:r w:rsidR="00A31EA6">
        <w:t xml:space="preserve">lease contact the senior coordinator </w:t>
      </w:r>
      <w:r w:rsidR="00D90E48">
        <w:t>(</w:t>
      </w:r>
      <w:r w:rsidR="00D90E48">
        <w:rPr>
          <w:rFonts w:cs="Calibri"/>
          <w:color w:val="444444"/>
          <w:shd w:val="clear" w:color="auto" w:fill="FFFFFF"/>
        </w:rPr>
        <w:t>seniors@toowongharriers.org.au) or</w:t>
      </w:r>
      <w:r w:rsidR="00A31EA6">
        <w:t xml:space="preserve"> coaching coordinator</w:t>
      </w:r>
      <w:r w:rsidR="006764EC">
        <w:t xml:space="preserve"> (</w:t>
      </w:r>
      <w:r w:rsidR="006764EC">
        <w:rPr>
          <w:rFonts w:cs="Calibri"/>
          <w:color w:val="444444"/>
          <w:shd w:val="clear" w:color="auto" w:fill="FFFFFF"/>
        </w:rPr>
        <w:t>coaching@toowongharriers.org.au</w:t>
      </w:r>
      <w:r w:rsidR="006764EC">
        <w:t>)</w:t>
      </w:r>
      <w:r w:rsidR="00A31EA6">
        <w:t xml:space="preserve"> for further information</w:t>
      </w:r>
      <w:r w:rsidR="00785A9C">
        <w:t>.</w:t>
      </w:r>
    </w:p>
    <w:p w14:paraId="51179272" w14:textId="65825EFF" w:rsidR="00E71185" w:rsidRDefault="00E71185" w:rsidP="002371D6">
      <w:pPr>
        <w:ind w:left="0"/>
        <w:jc w:val="left"/>
      </w:pPr>
      <w:r>
        <w:t xml:space="preserve">This </w:t>
      </w:r>
      <w:r w:rsidR="00A90992">
        <w:t>s</w:t>
      </w:r>
      <w:r>
        <w:t xml:space="preserve">eason we will be offering the option </w:t>
      </w:r>
      <w:r w:rsidR="00A90992">
        <w:t>of our facilities to members for</w:t>
      </w:r>
      <w:r>
        <w:t xml:space="preserve"> specialist </w:t>
      </w:r>
      <w:r w:rsidR="006764EC">
        <w:t>s</w:t>
      </w:r>
      <w:r>
        <w:t>quad training in a number of events pending the interest from members</w:t>
      </w:r>
      <w:r w:rsidR="00785A9C">
        <w:t xml:space="preserve">.  </w:t>
      </w:r>
      <w:r>
        <w:t xml:space="preserve">These squad sessions are for older LAQ &amp; QA club members </w:t>
      </w:r>
      <w:r w:rsidR="00A90992">
        <w:t>(</w:t>
      </w:r>
      <w:r>
        <w:t>12</w:t>
      </w:r>
      <w:r w:rsidR="00A90992">
        <w:t>yrs</w:t>
      </w:r>
      <w:r>
        <w:t>+</w:t>
      </w:r>
      <w:r w:rsidR="00A90992">
        <w:t>)</w:t>
      </w:r>
      <w:r>
        <w:t xml:space="preserve"> looking </w:t>
      </w:r>
      <w:r w:rsidR="00F425AF">
        <w:t>to</w:t>
      </w:r>
      <w:r>
        <w:t xml:space="preserve"> focus regular training in a specific event e.g., High Jump, Hurdles etc.</w:t>
      </w:r>
      <w:r w:rsidR="00F425AF">
        <w:t xml:space="preserve"> </w:t>
      </w:r>
      <w:r>
        <w:t xml:space="preserve"> These maybe weekly or fortnightly depending on numbers (minimum of 4 athletes) and chosen training day or evening that best suits the coaches and members. </w:t>
      </w:r>
      <w:r w:rsidR="00F425AF">
        <w:t xml:space="preserve"> </w:t>
      </w:r>
      <w:r>
        <w:t xml:space="preserve">These </w:t>
      </w:r>
      <w:r w:rsidR="006764EC">
        <w:t>s</w:t>
      </w:r>
      <w:r>
        <w:t>quad sessions will incur additional costs per session, nominally $10 per athlete.</w:t>
      </w:r>
      <w:r w:rsidR="006764EC">
        <w:t xml:space="preserve"> </w:t>
      </w:r>
      <w:r>
        <w:t xml:space="preserve"> Further Information and interest should be sent to </w:t>
      </w:r>
      <w:hyperlink r:id="rId58">
        <w:r w:rsidR="002371D6" w:rsidRPr="5E46E393">
          <w:rPr>
            <w:rStyle w:val="Hyperlink"/>
          </w:rPr>
          <w:t>coaching@toowongharriers.org.au</w:t>
        </w:r>
      </w:hyperlink>
    </w:p>
    <w:p w14:paraId="14043566" w14:textId="39E56C2E" w:rsidR="00432552" w:rsidRDefault="00432552" w:rsidP="002371D6">
      <w:pPr>
        <w:ind w:left="0"/>
        <w:jc w:val="left"/>
      </w:pPr>
      <w:r>
        <w:t xml:space="preserve">Sessions will be advertised on </w:t>
      </w:r>
      <w:r w:rsidR="00F425AF">
        <w:t>Team App and our website</w:t>
      </w:r>
      <w:r>
        <w:t>.</w:t>
      </w:r>
    </w:p>
    <w:p w14:paraId="1B3428D6" w14:textId="77777777" w:rsidR="00BC61A0" w:rsidRDefault="00BC61A0" w:rsidP="00432552">
      <w:pPr>
        <w:ind w:left="0"/>
      </w:pPr>
    </w:p>
    <w:p w14:paraId="008143D4" w14:textId="77777777" w:rsidR="00432552" w:rsidRPr="002B12D8" w:rsidRDefault="00432552" w:rsidP="00432552">
      <w:pPr>
        <w:pStyle w:val="Heading2"/>
      </w:pPr>
      <w:bookmarkStart w:id="86" w:name="_Toc75458206"/>
      <w:r w:rsidRPr="002B12D8">
        <w:lastRenderedPageBreak/>
        <w:t>C</w:t>
      </w:r>
      <w:r>
        <w:t>oaching</w:t>
      </w:r>
      <w:r w:rsidRPr="002B12D8">
        <w:t xml:space="preserve"> </w:t>
      </w:r>
      <w:r>
        <w:t>- Expectations</w:t>
      </w:r>
      <w:bookmarkEnd w:id="86"/>
    </w:p>
    <w:p w14:paraId="7A13D136" w14:textId="65D055A9" w:rsidR="00432552" w:rsidRPr="005733A6" w:rsidRDefault="00432552" w:rsidP="002371D6">
      <w:pPr>
        <w:ind w:left="0" w:right="-23"/>
        <w:jc w:val="left"/>
      </w:pPr>
      <w:r>
        <w:t xml:space="preserve">When </w:t>
      </w:r>
      <w:r w:rsidR="001772A5">
        <w:t>athletes attend</w:t>
      </w:r>
      <w:r>
        <w:t xml:space="preserve"> </w:t>
      </w:r>
      <w:r w:rsidR="001772A5">
        <w:t xml:space="preserve">our </w:t>
      </w:r>
      <w:r>
        <w:t xml:space="preserve">coaching session, please note the following </w:t>
      </w:r>
      <w:r w:rsidR="001772A5">
        <w:t>c</w:t>
      </w:r>
      <w:r>
        <w:t xml:space="preserve">ode of </w:t>
      </w:r>
      <w:r w:rsidR="001772A5">
        <w:t>c</w:t>
      </w:r>
      <w:r>
        <w:t>onduct:</w:t>
      </w:r>
    </w:p>
    <w:p w14:paraId="654E0378" w14:textId="206F65A7" w:rsidR="00432552" w:rsidRPr="005733A6" w:rsidRDefault="00432552" w:rsidP="00A92B9B">
      <w:pPr>
        <w:pStyle w:val="ListParagraph"/>
        <w:numPr>
          <w:ilvl w:val="0"/>
          <w:numId w:val="9"/>
        </w:numPr>
        <w:spacing w:after="160" w:line="259" w:lineRule="auto"/>
        <w:ind w:left="426" w:right="-23" w:hanging="284"/>
        <w:jc w:val="left"/>
      </w:pPr>
      <w:r w:rsidRPr="005733A6">
        <w:t xml:space="preserve">Please sign your child in </w:t>
      </w:r>
      <w:r w:rsidR="0013553A">
        <w:t>for coaching via the Toowong Harriers TeamApp</w:t>
      </w:r>
      <w:r w:rsidRPr="005733A6">
        <w:t>.  You MUST leave a contact mobile number.</w:t>
      </w:r>
    </w:p>
    <w:p w14:paraId="7CE80BE6" w14:textId="0386ADB8" w:rsidR="00432552" w:rsidRPr="005733A6" w:rsidRDefault="00432552" w:rsidP="00A92B9B">
      <w:pPr>
        <w:pStyle w:val="ListParagraph"/>
        <w:numPr>
          <w:ilvl w:val="0"/>
          <w:numId w:val="9"/>
        </w:numPr>
        <w:spacing w:after="160" w:line="259" w:lineRule="auto"/>
        <w:ind w:left="426" w:right="-23" w:hanging="284"/>
        <w:jc w:val="left"/>
      </w:pPr>
      <w:r w:rsidRPr="005733A6">
        <w:t xml:space="preserve">Parents/Guardians/Babysitters of </w:t>
      </w:r>
      <w:r w:rsidR="001772A5">
        <w:t>athletes</w:t>
      </w:r>
      <w:r w:rsidRPr="005733A6">
        <w:t xml:space="preserve"> </w:t>
      </w:r>
      <w:r w:rsidR="00E3654A">
        <w:t>U</w:t>
      </w:r>
      <w:r w:rsidRPr="005733A6">
        <w:t xml:space="preserve">12 years of age must remain on site, at Jack Cook Park.  You may nominate another parent/adult whom your child knows to be responsible for your child, but this must be registered in the </w:t>
      </w:r>
      <w:r w:rsidR="0013553A">
        <w:t>Toowong Harriers Team App at</w:t>
      </w:r>
      <w:r w:rsidRPr="005733A6">
        <w:t xml:space="preserve"> sign in.</w:t>
      </w:r>
    </w:p>
    <w:p w14:paraId="6D1D79AD" w14:textId="77777777" w:rsidR="00432552" w:rsidRPr="005733A6" w:rsidRDefault="00432552" w:rsidP="00A92B9B">
      <w:pPr>
        <w:pStyle w:val="ListParagraph"/>
        <w:numPr>
          <w:ilvl w:val="0"/>
          <w:numId w:val="9"/>
        </w:numPr>
        <w:spacing w:after="160" w:line="259" w:lineRule="auto"/>
        <w:ind w:left="426" w:right="-23" w:hanging="284"/>
        <w:jc w:val="left"/>
      </w:pPr>
      <w:r w:rsidRPr="005733A6">
        <w:t>Please assist the coach to set up and put away the equipment, don’t just run off at the end.</w:t>
      </w:r>
    </w:p>
    <w:p w14:paraId="1ED1DD42" w14:textId="77777777" w:rsidR="00432552" w:rsidRPr="005733A6" w:rsidRDefault="00432552" w:rsidP="00A92B9B">
      <w:pPr>
        <w:pStyle w:val="ListParagraph"/>
        <w:numPr>
          <w:ilvl w:val="0"/>
          <w:numId w:val="9"/>
        </w:numPr>
        <w:spacing w:after="160" w:line="259" w:lineRule="auto"/>
        <w:ind w:left="426" w:right="-23" w:hanging="284"/>
        <w:jc w:val="left"/>
      </w:pPr>
      <w:r w:rsidRPr="005733A6">
        <w:t>Please remember our coaches are mostly volunteers giving their personal time</w:t>
      </w:r>
      <w:r>
        <w:t>.  W</w:t>
      </w:r>
      <w:r w:rsidRPr="005733A6">
        <w:t>e ask that children please respect this and come along prepared to participate, listen and try their hardest.</w:t>
      </w:r>
    </w:p>
    <w:p w14:paraId="7421E6BE" w14:textId="77777777" w:rsidR="00432552" w:rsidRPr="005733A6" w:rsidRDefault="00432552" w:rsidP="00A92B9B">
      <w:pPr>
        <w:pStyle w:val="ListParagraph"/>
        <w:numPr>
          <w:ilvl w:val="0"/>
          <w:numId w:val="9"/>
        </w:numPr>
        <w:spacing w:after="160" w:line="259" w:lineRule="auto"/>
        <w:ind w:left="426" w:right="-23" w:hanging="437"/>
        <w:jc w:val="left"/>
      </w:pPr>
      <w:r w:rsidRPr="005733A6">
        <w:t>Parents, if there are large groups of children (particularly early in the season), we would appreciate it greatly if you could offer to assist the coaches.  Even if it is working on some drills with a small group of children whilst others are getting one on one instruction.  We want the children to get as much out of these sessions as possible.</w:t>
      </w:r>
    </w:p>
    <w:p w14:paraId="539E08F3" w14:textId="5190612A" w:rsidR="00432552" w:rsidRPr="005733A6" w:rsidRDefault="00432552" w:rsidP="00A92B9B">
      <w:pPr>
        <w:pStyle w:val="ListParagraph"/>
        <w:numPr>
          <w:ilvl w:val="0"/>
          <w:numId w:val="9"/>
        </w:numPr>
        <w:spacing w:after="160" w:line="259" w:lineRule="auto"/>
        <w:ind w:left="426" w:right="-23" w:hanging="437"/>
        <w:jc w:val="left"/>
      </w:pPr>
      <w:r>
        <w:t xml:space="preserve">Bullying behaviour is not tolerated at Little Athletics and we pride ourselves in being an inclusive </w:t>
      </w:r>
      <w:r w:rsidR="005A219B">
        <w:t>c</w:t>
      </w:r>
      <w:r>
        <w:t xml:space="preserve">entre for children of all abilities and backgrounds.  Please celebrate the diversity of our athletes and the improvement and effort of all athletes with equal encouragement. </w:t>
      </w:r>
    </w:p>
    <w:p w14:paraId="343C9A23" w14:textId="77777777" w:rsidR="005A219B" w:rsidRDefault="005A219B" w:rsidP="00A92B9B">
      <w:pPr>
        <w:pStyle w:val="ListParagraph"/>
        <w:numPr>
          <w:ilvl w:val="0"/>
          <w:numId w:val="9"/>
        </w:numPr>
        <w:spacing w:after="160" w:line="259" w:lineRule="auto"/>
        <w:ind w:left="426" w:right="-23" w:hanging="437"/>
        <w:jc w:val="left"/>
      </w:pPr>
      <w:r>
        <w:t>Athletes</w:t>
      </w:r>
      <w:r w:rsidR="00432552" w:rsidRPr="005733A6">
        <w:t xml:space="preserve"> who are misbehaving or acting inappropriately may be asked to sit out for 10 minutes if they are disrupting the session.  Usually this will prove successful in re-gaining the child’s focus.  We ask that you support us in this decision.  However, where </w:t>
      </w:r>
      <w:r>
        <w:t>athletes</w:t>
      </w:r>
      <w:r w:rsidR="00432552" w:rsidRPr="005733A6">
        <w:t xml:space="preserve"> show little/no interest in being in the coaching session the coach may ask the parent to take the </w:t>
      </w:r>
      <w:r>
        <w:t>athlete</w:t>
      </w:r>
      <w:r w:rsidR="00432552" w:rsidRPr="005733A6">
        <w:t xml:space="preserve"> home</w:t>
      </w:r>
      <w:r>
        <w:t>.</w:t>
      </w:r>
    </w:p>
    <w:p w14:paraId="16DD4EA4" w14:textId="7D7CB51A" w:rsidR="00432552" w:rsidRDefault="00432552" w:rsidP="00A92B9B">
      <w:pPr>
        <w:pStyle w:val="ListParagraph"/>
        <w:numPr>
          <w:ilvl w:val="0"/>
          <w:numId w:val="9"/>
        </w:numPr>
        <w:spacing w:after="160" w:line="259" w:lineRule="auto"/>
        <w:ind w:left="426" w:right="-23" w:hanging="437"/>
        <w:jc w:val="left"/>
      </w:pPr>
      <w:r w:rsidRPr="005733A6">
        <w:t>Remember, enjoy yourself and have fun!    Improvement takes practice!</w:t>
      </w:r>
    </w:p>
    <w:p w14:paraId="737FFB9F" w14:textId="7BE47816" w:rsidR="00432552" w:rsidRDefault="00432552">
      <w:pPr>
        <w:spacing w:after="0"/>
        <w:ind w:left="0" w:right="0"/>
        <w:jc w:val="left"/>
      </w:pPr>
      <w:r>
        <w:br w:type="page"/>
      </w:r>
    </w:p>
    <w:p w14:paraId="619468BF" w14:textId="77777777" w:rsidR="00BD4E68" w:rsidRPr="004E6338" w:rsidRDefault="00BD4E68" w:rsidP="00BD4E68">
      <w:pPr>
        <w:pStyle w:val="Heading1"/>
      </w:pPr>
      <w:bookmarkStart w:id="87" w:name="_Toc75453537"/>
      <w:bookmarkStart w:id="88" w:name="_Toc75458207"/>
      <w:bookmarkStart w:id="89" w:name="_Toc110081612"/>
      <w:r w:rsidRPr="004E6338">
        <w:lastRenderedPageBreak/>
        <w:t xml:space="preserve">Program of </w:t>
      </w:r>
      <w:r w:rsidRPr="00233717">
        <w:t>Events</w:t>
      </w:r>
      <w:bookmarkEnd w:id="87"/>
      <w:bookmarkEnd w:id="88"/>
      <w:bookmarkEnd w:id="89"/>
    </w:p>
    <w:p w14:paraId="1583541C" w14:textId="2644CFD7" w:rsidR="00BD4E68" w:rsidRDefault="00BD4E68" w:rsidP="008252D4">
      <w:pPr>
        <w:ind w:left="0" w:right="0"/>
        <w:jc w:val="left"/>
      </w:pPr>
      <w:r>
        <w:rPr>
          <w:noProof/>
          <w:lang w:eastAsia="en-AU"/>
        </w:rPr>
        <mc:AlternateContent>
          <mc:Choice Requires="wps">
            <w:drawing>
              <wp:anchor distT="226695" distB="226695" distL="226695" distR="226695" simplePos="0" relativeHeight="251682842" behindDoc="1" locked="0" layoutInCell="1" allowOverlap="1" wp14:anchorId="755BF256" wp14:editId="636CC593">
                <wp:simplePos x="0" y="0"/>
                <wp:positionH relativeFrom="margin">
                  <wp:align>right</wp:align>
                </wp:positionH>
                <wp:positionV relativeFrom="margin">
                  <wp:posOffset>360680</wp:posOffset>
                </wp:positionV>
                <wp:extent cx="2481580" cy="1403350"/>
                <wp:effectExtent l="0" t="0" r="0" b="6350"/>
                <wp:wrapSquare wrapText="bothSides"/>
                <wp:docPr id="30"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4033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2C62EC" w14:textId="237F1E7A" w:rsidR="00BD4E68" w:rsidRDefault="00BD4E68" w:rsidP="00BD4E68">
                            <w:pPr>
                              <w:pStyle w:val="Subtitle"/>
                              <w:spacing w:after="0"/>
                              <w:ind w:left="74" w:right="74"/>
                            </w:pPr>
                            <w:r>
                              <w:t>Program</w:t>
                            </w:r>
                            <w:r w:rsidR="006764EC">
                              <w:t xml:space="preserve"> Officer</w:t>
                            </w:r>
                          </w:p>
                          <w:p w14:paraId="31DBC43D" w14:textId="22F94486" w:rsidR="00BD4E68" w:rsidRDefault="006764EC" w:rsidP="00BD4E68">
                            <w:pPr>
                              <w:pStyle w:val="Subtitle"/>
                              <w:spacing w:after="0"/>
                              <w:ind w:left="74" w:right="74"/>
                            </w:pPr>
                            <w:r>
                              <w:t>tessa morrison</w:t>
                            </w:r>
                          </w:p>
                          <w:p w14:paraId="57041D18" w14:textId="77777777" w:rsidR="00BD4E68" w:rsidRDefault="00BD4E68" w:rsidP="00BD4E68">
                            <w:pPr>
                              <w:spacing w:after="0"/>
                              <w:ind w:left="74" w:right="74"/>
                              <w:jc w:val="left"/>
                              <w:rPr>
                                <w:color w:val="1B1D3D"/>
                                <w:sz w:val="18"/>
                                <w:szCs w:val="24"/>
                              </w:rPr>
                            </w:pPr>
                          </w:p>
                          <w:p w14:paraId="53DCFFC1" w14:textId="77777777" w:rsidR="00BD4E68" w:rsidRDefault="00BD4E68" w:rsidP="00BD4E68">
                            <w:pPr>
                              <w:spacing w:after="0"/>
                              <w:ind w:left="74" w:right="74"/>
                              <w:jc w:val="left"/>
                              <w:rPr>
                                <w:color w:val="1B1D3D"/>
                                <w:sz w:val="18"/>
                                <w:szCs w:val="24"/>
                              </w:rPr>
                            </w:pPr>
                          </w:p>
                          <w:p w14:paraId="604C6761" w14:textId="77777777" w:rsidR="00BD4E68" w:rsidRPr="00947D0C" w:rsidRDefault="00BD4E68" w:rsidP="00BD4E68">
                            <w:pPr>
                              <w:spacing w:after="0"/>
                              <w:ind w:left="74" w:right="74"/>
                              <w:jc w:val="left"/>
                              <w:rPr>
                                <w:color w:val="1B1D3D"/>
                                <w:sz w:val="18"/>
                                <w:szCs w:val="24"/>
                              </w:rPr>
                            </w:pPr>
                            <w:r w:rsidRPr="00947D0C">
                              <w:rPr>
                                <w:color w:val="1B1D3D"/>
                                <w:sz w:val="18"/>
                                <w:szCs w:val="24"/>
                              </w:rPr>
                              <w:t>Contact:</w:t>
                            </w:r>
                            <w:r w:rsidRPr="00947D0C">
                              <w:rPr>
                                <w:color w:val="1B1D3D"/>
                                <w:sz w:val="18"/>
                                <w:szCs w:val="24"/>
                              </w:rPr>
                              <w:br/>
                              <w:t>program@toowongharriers.org.au</w:t>
                            </w:r>
                          </w:p>
                          <w:p w14:paraId="6E26CD07" w14:textId="77777777" w:rsidR="00BD4E68" w:rsidRPr="00947D0C" w:rsidRDefault="00BD4E68" w:rsidP="00BD4E68">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A656748">
              <v:shape id="Text Box 695" style="position:absolute;margin-left:144.2pt;margin-top:28.4pt;width:195.4pt;height:110.5pt;z-index:-251633638;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1"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" w14:anchorId="755BF256">
                <v:fill type="gradientRadial" color2="#a2c4f8" focus="100%" focussize="" focusposition=".5,.5"/>
                <v:textbox inset="14.4pt,14.4pt,14.4pt,14.4pt">
                  <w:txbxContent>
                    <w:p w:rsidR="00BD4E68" w:rsidP="00BD4E68" w:rsidRDefault="00BD4E68" w14:paraId="33B627FB" w14:textId="237F1E7A">
                      <w:pPr>
                        <w:pStyle w:val="Subtitle"/>
                        <w:spacing w:after="0"/>
                        <w:ind w:left="74" w:right="74"/>
                      </w:pPr>
                      <w:r>
                        <w:t>Program</w:t>
                      </w:r>
                      <w:r w:rsidR="006764EC">
                        <w:t xml:space="preserve"> Officer</w:t>
                      </w:r>
                    </w:p>
                    <w:p w:rsidR="00BD4E68" w:rsidP="00BD4E68" w:rsidRDefault="006764EC" w14:paraId="32521726" w14:textId="22F94486">
                      <w:pPr>
                        <w:pStyle w:val="Subtitle"/>
                        <w:spacing w:after="0"/>
                        <w:ind w:left="74" w:right="74"/>
                      </w:pPr>
                      <w:r>
                        <w:t>tessa morrison</w:t>
                      </w:r>
                    </w:p>
                    <w:p w:rsidR="00BD4E68" w:rsidP="00BD4E68" w:rsidRDefault="00BD4E68" w14:paraId="4B94D5A5" w14:textId="77777777">
                      <w:pPr>
                        <w:spacing w:after="0"/>
                        <w:ind w:left="74" w:right="74"/>
                        <w:jc w:val="left"/>
                        <w:rPr>
                          <w:color w:val="1B1D3D"/>
                          <w:sz w:val="18"/>
                          <w:szCs w:val="24"/>
                        </w:rPr>
                      </w:pPr>
                    </w:p>
                    <w:p w:rsidR="00BD4E68" w:rsidP="00BD4E68" w:rsidRDefault="00BD4E68" w14:paraId="3DEEC669" w14:textId="77777777">
                      <w:pPr>
                        <w:spacing w:after="0"/>
                        <w:ind w:left="74" w:right="74"/>
                        <w:jc w:val="left"/>
                        <w:rPr>
                          <w:color w:val="1B1D3D"/>
                          <w:sz w:val="18"/>
                          <w:szCs w:val="24"/>
                        </w:rPr>
                      </w:pPr>
                    </w:p>
                    <w:p w:rsidRPr="00947D0C" w:rsidR="00BD4E68" w:rsidP="00BD4E68" w:rsidRDefault="00BD4E68" w14:paraId="6CF3DFD4" w14:textId="77777777">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program@toowongharriers.org.au</w:t>
                      </w:r>
                    </w:p>
                    <w:p w:rsidRPr="00947D0C" w:rsidR="00BD4E68" w:rsidP="00BD4E68" w:rsidRDefault="00BD4E68" w14:paraId="3656B9AB" w14:textId="77777777">
                      <w:pPr>
                        <w:spacing w:after="0"/>
                        <w:ind w:left="74" w:right="74"/>
                        <w:jc w:val="center"/>
                        <w:rPr>
                          <w:color w:val="1B1D3D"/>
                          <w:sz w:val="24"/>
                          <w:szCs w:val="24"/>
                        </w:rPr>
                      </w:pPr>
                    </w:p>
                  </w:txbxContent>
                </v:textbox>
                <w10:wrap type="square" anchorx="margin" anchory="margin"/>
              </v:shape>
            </w:pict>
          </mc:Fallback>
        </mc:AlternateContent>
      </w:r>
      <w:r w:rsidR="05E7C2C5">
        <w:t xml:space="preserve">Event programs are scheduled to ensure that all events for each age group are balanced, and that each event is </w:t>
      </w:r>
      <w:r w:rsidR="006764EC">
        <w:t>offered</w:t>
      </w:r>
      <w:r w:rsidR="05E7C2C5">
        <w:t xml:space="preserve"> at least four times in the season.</w:t>
      </w:r>
    </w:p>
    <w:p w14:paraId="0BBB54D2" w14:textId="074577E7" w:rsidR="00D01E93" w:rsidRDefault="00BD4E68" w:rsidP="008252D4">
      <w:pPr>
        <w:ind w:left="0" w:right="0"/>
        <w:jc w:val="left"/>
      </w:pPr>
      <w:r>
        <w:t xml:space="preserve">Athletes will participate in five events (taken from the table below) at each </w:t>
      </w:r>
      <w:r w:rsidR="00D01E93">
        <w:t>c</w:t>
      </w:r>
      <w:r>
        <w:t>entre meet, consisting of a minimum of one sprint or hurdle event, one distance or walk event, one throw and one jump event.</w:t>
      </w:r>
    </w:p>
    <w:p w14:paraId="7AA0D1DB" w14:textId="4D4FDC18" w:rsidR="00BD4E68" w:rsidRDefault="00BD4E68" w:rsidP="008252D4">
      <w:pPr>
        <w:ind w:left="0" w:right="0"/>
        <w:jc w:val="left"/>
      </w:pPr>
      <w:r>
        <w:t>The programs are designed to enable all athletes to complete all their events in the allocated time, with sufficient parent help.</w:t>
      </w:r>
    </w:p>
    <w:p w14:paraId="069FC4D5" w14:textId="6AD80BDD" w:rsidR="00BD4E68" w:rsidRDefault="00BD4E68" w:rsidP="008252D4">
      <w:pPr>
        <w:ind w:left="0" w:right="0"/>
        <w:jc w:val="left"/>
      </w:pPr>
      <w:r>
        <w:t xml:space="preserve">Generally, the track runs almost continuously, sometimes with a distance event in the innermost lanes and concurrent sprints in the outer lanes or sprints on both straights. </w:t>
      </w:r>
      <w:r w:rsidR="00D01E93">
        <w:t xml:space="preserve"> </w:t>
      </w:r>
      <w:r>
        <w:t>Similarly, field events must be run to schedule and the right stations - delays with one group can lead to a late finish for all.</w:t>
      </w:r>
    </w:p>
    <w:tbl>
      <w:tblPr>
        <w:tblW w:w="9618" w:type="dxa"/>
        <w:tblInd w:w="20" w:type="dxa"/>
        <w:tblBorders>
          <w:top w:val="single" w:sz="8" w:space="0" w:color="4A66AC"/>
          <w:left w:val="single" w:sz="8" w:space="0" w:color="4A66AC"/>
          <w:bottom w:val="single" w:sz="8" w:space="0" w:color="4A66AC"/>
          <w:right w:val="single" w:sz="8" w:space="0" w:color="4A66AC"/>
        </w:tblBorders>
        <w:tblLayout w:type="fixed"/>
        <w:tblLook w:val="04A0" w:firstRow="1" w:lastRow="0" w:firstColumn="1" w:lastColumn="0" w:noHBand="0" w:noVBand="1"/>
      </w:tblPr>
      <w:tblGrid>
        <w:gridCol w:w="831"/>
        <w:gridCol w:w="1134"/>
        <w:gridCol w:w="637"/>
        <w:gridCol w:w="638"/>
        <w:gridCol w:w="638"/>
        <w:gridCol w:w="638"/>
        <w:gridCol w:w="637"/>
        <w:gridCol w:w="638"/>
        <w:gridCol w:w="638"/>
        <w:gridCol w:w="638"/>
        <w:gridCol w:w="637"/>
        <w:gridCol w:w="638"/>
        <w:gridCol w:w="638"/>
        <w:gridCol w:w="638"/>
      </w:tblGrid>
      <w:tr w:rsidR="00BD4E68" w:rsidRPr="00947D0C" w14:paraId="6A7299A7" w14:textId="77777777" w:rsidTr="00876ECC">
        <w:trPr>
          <w:cantSplit/>
          <w:trHeight w:val="20"/>
        </w:trPr>
        <w:tc>
          <w:tcPr>
            <w:tcW w:w="831" w:type="dxa"/>
            <w:tcBorders>
              <w:top w:val="single" w:sz="12" w:space="0" w:color="4A66AC"/>
              <w:left w:val="single" w:sz="12" w:space="0" w:color="4A66AC"/>
              <w:bottom w:val="single" w:sz="24" w:space="0" w:color="4A66AC"/>
              <w:right w:val="single" w:sz="12" w:space="0" w:color="4A66AC"/>
            </w:tcBorders>
            <w:shd w:val="clear" w:color="auto" w:fill="FFFFFF" w:themeFill="background1"/>
            <w:noWrap/>
            <w:vAlign w:val="center"/>
          </w:tcPr>
          <w:p w14:paraId="3A4EE609"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Group</w:t>
            </w:r>
          </w:p>
        </w:tc>
        <w:tc>
          <w:tcPr>
            <w:tcW w:w="1134" w:type="dxa"/>
            <w:tcBorders>
              <w:top w:val="single" w:sz="12" w:space="0" w:color="4A66AC"/>
              <w:left w:val="single" w:sz="12" w:space="0" w:color="4A66AC"/>
              <w:bottom w:val="single" w:sz="24" w:space="0" w:color="4A66AC"/>
              <w:right w:val="nil"/>
            </w:tcBorders>
            <w:shd w:val="clear" w:color="auto" w:fill="FFFFFF" w:themeFill="background1"/>
            <w:vAlign w:val="center"/>
          </w:tcPr>
          <w:p w14:paraId="7FDBCC1F"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Event</w:t>
            </w:r>
          </w:p>
        </w:tc>
        <w:tc>
          <w:tcPr>
            <w:tcW w:w="637" w:type="dxa"/>
            <w:tcBorders>
              <w:top w:val="single" w:sz="12" w:space="0" w:color="4A66AC"/>
              <w:left w:val="nil"/>
              <w:bottom w:val="single" w:sz="24" w:space="0" w:color="4A66AC"/>
              <w:right w:val="nil"/>
            </w:tcBorders>
            <w:shd w:val="clear" w:color="auto" w:fill="FFFFFF" w:themeFill="background1"/>
            <w:vAlign w:val="center"/>
          </w:tcPr>
          <w:p w14:paraId="2E32ADD6"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U6</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6943A5DC"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U7</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633ECED3"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U8</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7B914FB0"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U9</w:t>
            </w:r>
          </w:p>
        </w:tc>
        <w:tc>
          <w:tcPr>
            <w:tcW w:w="637" w:type="dxa"/>
            <w:tcBorders>
              <w:top w:val="single" w:sz="12" w:space="0" w:color="4A66AC"/>
              <w:left w:val="nil"/>
              <w:bottom w:val="single" w:sz="24" w:space="0" w:color="4A66AC"/>
              <w:right w:val="nil"/>
            </w:tcBorders>
            <w:shd w:val="clear" w:color="auto" w:fill="FFFFFF" w:themeFill="background1"/>
            <w:vAlign w:val="center"/>
          </w:tcPr>
          <w:p w14:paraId="10AB0761"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U10</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0C46D235"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U11</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13FAF70D"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U12</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1DE45F41"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U13</w:t>
            </w:r>
          </w:p>
        </w:tc>
        <w:tc>
          <w:tcPr>
            <w:tcW w:w="637" w:type="dxa"/>
            <w:tcBorders>
              <w:top w:val="single" w:sz="12" w:space="0" w:color="4A66AC"/>
              <w:left w:val="nil"/>
              <w:bottom w:val="single" w:sz="24" w:space="0" w:color="4A66AC"/>
              <w:right w:val="nil"/>
            </w:tcBorders>
            <w:shd w:val="clear" w:color="auto" w:fill="FFFFFF" w:themeFill="background1"/>
            <w:vAlign w:val="center"/>
          </w:tcPr>
          <w:p w14:paraId="5D26F68F"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U14</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3ACDC3C3"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U15</w:t>
            </w:r>
          </w:p>
        </w:tc>
        <w:tc>
          <w:tcPr>
            <w:tcW w:w="638" w:type="dxa"/>
            <w:tcBorders>
              <w:top w:val="single" w:sz="12" w:space="0" w:color="4A66AC"/>
              <w:left w:val="nil"/>
              <w:bottom w:val="single" w:sz="24" w:space="0" w:color="4A66AC"/>
              <w:right w:val="nil"/>
            </w:tcBorders>
            <w:shd w:val="clear" w:color="auto" w:fill="FFFFFF" w:themeFill="background1"/>
            <w:vAlign w:val="center"/>
          </w:tcPr>
          <w:p w14:paraId="02DBD454"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U16</w:t>
            </w:r>
          </w:p>
        </w:tc>
        <w:tc>
          <w:tcPr>
            <w:tcW w:w="638" w:type="dxa"/>
            <w:tcBorders>
              <w:top w:val="single" w:sz="12" w:space="0" w:color="4A66AC"/>
              <w:left w:val="nil"/>
              <w:bottom w:val="single" w:sz="24" w:space="0" w:color="4A66AC"/>
              <w:right w:val="single" w:sz="12" w:space="0" w:color="4A66AC"/>
            </w:tcBorders>
            <w:shd w:val="clear" w:color="auto" w:fill="FFFFFF" w:themeFill="background1"/>
            <w:vAlign w:val="center"/>
          </w:tcPr>
          <w:p w14:paraId="466D4EBE"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U17</w:t>
            </w:r>
          </w:p>
        </w:tc>
      </w:tr>
      <w:tr w:rsidR="00BD4E68" w:rsidRPr="00947D0C" w14:paraId="7E1D1F93" w14:textId="77777777" w:rsidTr="00876ECC">
        <w:trPr>
          <w:cantSplit/>
          <w:trHeight w:val="20"/>
        </w:trPr>
        <w:tc>
          <w:tcPr>
            <w:tcW w:w="831" w:type="dxa"/>
            <w:vMerge w:val="restart"/>
            <w:tcBorders>
              <w:top w:val="nil"/>
              <w:left w:val="single" w:sz="12" w:space="0" w:color="4A66AC"/>
              <w:bottom w:val="nil"/>
              <w:right w:val="single" w:sz="12" w:space="0" w:color="4A66AC"/>
            </w:tcBorders>
            <w:shd w:val="clear" w:color="auto" w:fill="FFFFFF" w:themeFill="background1"/>
            <w:noWrap/>
            <w:textDirection w:val="btLr"/>
            <w:vAlign w:val="center"/>
          </w:tcPr>
          <w:p w14:paraId="497D893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Hurdles</w:t>
            </w:r>
          </w:p>
        </w:tc>
        <w:tc>
          <w:tcPr>
            <w:tcW w:w="1134" w:type="dxa"/>
            <w:tcBorders>
              <w:top w:val="nil"/>
              <w:left w:val="single" w:sz="12" w:space="0" w:color="4A66AC"/>
              <w:bottom w:val="nil"/>
              <w:right w:val="nil"/>
            </w:tcBorders>
            <w:shd w:val="clear" w:color="auto" w:fill="D1D8EB"/>
            <w:vAlign w:val="center"/>
          </w:tcPr>
          <w:p w14:paraId="7005CBE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60m</w:t>
            </w:r>
          </w:p>
        </w:tc>
        <w:tc>
          <w:tcPr>
            <w:tcW w:w="637" w:type="dxa"/>
            <w:tcBorders>
              <w:top w:val="nil"/>
              <w:left w:val="nil"/>
              <w:bottom w:val="nil"/>
              <w:right w:val="nil"/>
            </w:tcBorders>
            <w:shd w:val="clear" w:color="auto" w:fill="D1D8EB"/>
            <w:vAlign w:val="center"/>
          </w:tcPr>
          <w:p w14:paraId="296B9331"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tcBorders>
              <w:top w:val="nil"/>
              <w:left w:val="nil"/>
              <w:bottom w:val="nil"/>
              <w:right w:val="nil"/>
            </w:tcBorders>
            <w:shd w:val="clear" w:color="auto" w:fill="D1D8EB"/>
            <w:vAlign w:val="center"/>
          </w:tcPr>
          <w:p w14:paraId="1EFA7C78"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C</w:t>
            </w:r>
          </w:p>
        </w:tc>
        <w:tc>
          <w:tcPr>
            <w:tcW w:w="638" w:type="dxa"/>
            <w:tcBorders>
              <w:top w:val="nil"/>
              <w:left w:val="nil"/>
              <w:bottom w:val="nil"/>
              <w:right w:val="nil"/>
            </w:tcBorders>
            <w:shd w:val="clear" w:color="auto" w:fill="D1D8EB"/>
            <w:vAlign w:val="center"/>
          </w:tcPr>
          <w:p w14:paraId="0A85CDE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nil"/>
              <w:right w:val="nil"/>
            </w:tcBorders>
            <w:shd w:val="clear" w:color="auto" w:fill="D1D8EB"/>
            <w:vAlign w:val="center"/>
          </w:tcPr>
          <w:p w14:paraId="4A37F2C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5F688A9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489895D9"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tcBorders>
              <w:top w:val="nil"/>
              <w:left w:val="nil"/>
              <w:bottom w:val="nil"/>
              <w:right w:val="nil"/>
            </w:tcBorders>
            <w:shd w:val="clear" w:color="auto" w:fill="D1D8EB"/>
            <w:vAlign w:val="center"/>
          </w:tcPr>
          <w:p w14:paraId="20B97003"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tcBorders>
              <w:top w:val="nil"/>
              <w:left w:val="nil"/>
              <w:bottom w:val="nil"/>
              <w:right w:val="nil"/>
            </w:tcBorders>
            <w:shd w:val="clear" w:color="auto" w:fill="D1D8EB"/>
            <w:vAlign w:val="center"/>
          </w:tcPr>
          <w:p w14:paraId="050AF630"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109353C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7F019F94"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7C53E9FF"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single" w:sz="12" w:space="0" w:color="4A66AC"/>
            </w:tcBorders>
            <w:shd w:val="clear" w:color="auto" w:fill="D1D8EB"/>
            <w:vAlign w:val="center"/>
          </w:tcPr>
          <w:p w14:paraId="3A44D7F2"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693E23BB"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3E51413D"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4E409E4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80m</w:t>
            </w:r>
          </w:p>
        </w:tc>
        <w:tc>
          <w:tcPr>
            <w:tcW w:w="637" w:type="dxa"/>
            <w:vAlign w:val="center"/>
          </w:tcPr>
          <w:p w14:paraId="20059AFC"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12177311"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28A60B86"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0514DDF0" w14:textId="77777777" w:rsidR="00BD4E68" w:rsidRPr="00947D0C" w:rsidRDefault="00BD4E68" w:rsidP="00876ECC">
            <w:pPr>
              <w:spacing w:before="40" w:after="40"/>
              <w:ind w:left="74" w:right="74"/>
              <w:jc w:val="center"/>
              <w:rPr>
                <w:color w:val="000000"/>
                <w:kern w:val="0"/>
                <w:sz w:val="16"/>
                <w:lang w:eastAsia="en-US"/>
              </w:rPr>
            </w:pPr>
          </w:p>
        </w:tc>
        <w:tc>
          <w:tcPr>
            <w:tcW w:w="637" w:type="dxa"/>
            <w:vAlign w:val="center"/>
          </w:tcPr>
          <w:p w14:paraId="0C92F3E4"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7CA3320A"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S</w:t>
            </w:r>
          </w:p>
        </w:tc>
        <w:tc>
          <w:tcPr>
            <w:tcW w:w="638" w:type="dxa"/>
            <w:vAlign w:val="center"/>
          </w:tcPr>
          <w:p w14:paraId="1BC39D06"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S</w:t>
            </w:r>
          </w:p>
        </w:tc>
        <w:tc>
          <w:tcPr>
            <w:tcW w:w="638" w:type="dxa"/>
            <w:vAlign w:val="center"/>
          </w:tcPr>
          <w:p w14:paraId="3A6BBE8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5279289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Sg</w:t>
            </w:r>
          </w:p>
        </w:tc>
        <w:tc>
          <w:tcPr>
            <w:tcW w:w="638" w:type="dxa"/>
            <w:vAlign w:val="center"/>
          </w:tcPr>
          <w:p w14:paraId="0D172A1C"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4CB7344F"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right w:val="single" w:sz="12" w:space="0" w:color="4A66AC"/>
            </w:tcBorders>
            <w:vAlign w:val="center"/>
          </w:tcPr>
          <w:p w14:paraId="2B5EA71F"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0DF266EC"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0FEDA41D"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2ABDA49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90m</w:t>
            </w:r>
          </w:p>
        </w:tc>
        <w:tc>
          <w:tcPr>
            <w:tcW w:w="637" w:type="dxa"/>
            <w:tcBorders>
              <w:top w:val="nil"/>
              <w:left w:val="nil"/>
              <w:bottom w:val="nil"/>
              <w:right w:val="nil"/>
            </w:tcBorders>
            <w:shd w:val="clear" w:color="auto" w:fill="D1D8EB"/>
            <w:vAlign w:val="center"/>
          </w:tcPr>
          <w:p w14:paraId="485FBCDF"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1BDDA190"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08BD008"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EB877A8"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75D33D12"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43DAE1F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3F1B6F1D"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1A826FB9"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1904CAE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Sb</w:t>
            </w:r>
          </w:p>
        </w:tc>
        <w:tc>
          <w:tcPr>
            <w:tcW w:w="638" w:type="dxa"/>
            <w:tcBorders>
              <w:top w:val="nil"/>
              <w:left w:val="nil"/>
              <w:bottom w:val="nil"/>
              <w:right w:val="nil"/>
            </w:tcBorders>
            <w:shd w:val="clear" w:color="auto" w:fill="D1D8EB"/>
            <w:vAlign w:val="center"/>
          </w:tcPr>
          <w:p w14:paraId="67E99AD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Sg</w:t>
            </w:r>
          </w:p>
        </w:tc>
        <w:tc>
          <w:tcPr>
            <w:tcW w:w="638" w:type="dxa"/>
            <w:tcBorders>
              <w:top w:val="nil"/>
              <w:left w:val="nil"/>
              <w:bottom w:val="nil"/>
              <w:right w:val="nil"/>
            </w:tcBorders>
            <w:shd w:val="clear" w:color="auto" w:fill="D1D8EB"/>
            <w:vAlign w:val="center"/>
          </w:tcPr>
          <w:p w14:paraId="07E64BE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Sg</w:t>
            </w:r>
          </w:p>
        </w:tc>
        <w:tc>
          <w:tcPr>
            <w:tcW w:w="638" w:type="dxa"/>
            <w:tcBorders>
              <w:top w:val="nil"/>
              <w:left w:val="nil"/>
              <w:bottom w:val="nil"/>
              <w:right w:val="single" w:sz="12" w:space="0" w:color="4A66AC"/>
            </w:tcBorders>
            <w:shd w:val="clear" w:color="auto" w:fill="D1D8EB"/>
            <w:vAlign w:val="center"/>
          </w:tcPr>
          <w:p w14:paraId="28F9B06F"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496E92E8"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276321FC"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211B878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100m</w:t>
            </w:r>
          </w:p>
        </w:tc>
        <w:tc>
          <w:tcPr>
            <w:tcW w:w="637" w:type="dxa"/>
            <w:vAlign w:val="center"/>
          </w:tcPr>
          <w:p w14:paraId="382A3A3A"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47089F28"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30CEA470"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02872D8A" w14:textId="77777777" w:rsidR="00BD4E68" w:rsidRPr="00947D0C" w:rsidRDefault="00BD4E68" w:rsidP="00876ECC">
            <w:pPr>
              <w:spacing w:before="40" w:after="40"/>
              <w:ind w:left="74" w:right="74"/>
              <w:jc w:val="center"/>
              <w:rPr>
                <w:color w:val="000000"/>
                <w:kern w:val="0"/>
                <w:sz w:val="16"/>
                <w:lang w:eastAsia="en-US"/>
              </w:rPr>
            </w:pPr>
          </w:p>
        </w:tc>
        <w:tc>
          <w:tcPr>
            <w:tcW w:w="637" w:type="dxa"/>
            <w:vAlign w:val="center"/>
          </w:tcPr>
          <w:p w14:paraId="16EABA3D"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45F764FE"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3EEA42E9"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3C15A7EE" w14:textId="77777777" w:rsidR="00BD4E68" w:rsidRPr="00947D0C" w:rsidRDefault="00BD4E68" w:rsidP="00876ECC">
            <w:pPr>
              <w:spacing w:before="40" w:after="40"/>
              <w:ind w:left="74" w:right="74"/>
              <w:jc w:val="center"/>
              <w:rPr>
                <w:color w:val="000000"/>
                <w:kern w:val="0"/>
                <w:sz w:val="16"/>
                <w:lang w:eastAsia="en-US"/>
              </w:rPr>
            </w:pPr>
          </w:p>
        </w:tc>
        <w:tc>
          <w:tcPr>
            <w:tcW w:w="637" w:type="dxa"/>
            <w:vAlign w:val="center"/>
          </w:tcPr>
          <w:p w14:paraId="25D833A6"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7242272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Sb</w:t>
            </w:r>
          </w:p>
        </w:tc>
        <w:tc>
          <w:tcPr>
            <w:tcW w:w="638" w:type="dxa"/>
            <w:vAlign w:val="center"/>
          </w:tcPr>
          <w:p w14:paraId="6EE486F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Sb</w:t>
            </w:r>
          </w:p>
        </w:tc>
        <w:tc>
          <w:tcPr>
            <w:tcW w:w="638" w:type="dxa"/>
            <w:tcBorders>
              <w:right w:val="single" w:sz="12" w:space="0" w:color="4A66AC"/>
            </w:tcBorders>
            <w:vAlign w:val="center"/>
          </w:tcPr>
          <w:p w14:paraId="501B7BF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Sg</w:t>
            </w:r>
          </w:p>
        </w:tc>
      </w:tr>
      <w:tr w:rsidR="00BD4E68" w:rsidRPr="00947D0C" w14:paraId="70112405"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3206BDA0"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47A579D1"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110m</w:t>
            </w:r>
          </w:p>
        </w:tc>
        <w:tc>
          <w:tcPr>
            <w:tcW w:w="637" w:type="dxa"/>
            <w:tcBorders>
              <w:top w:val="nil"/>
              <w:left w:val="nil"/>
              <w:bottom w:val="nil"/>
              <w:right w:val="nil"/>
            </w:tcBorders>
            <w:shd w:val="clear" w:color="auto" w:fill="D1D8EB"/>
            <w:vAlign w:val="center"/>
          </w:tcPr>
          <w:p w14:paraId="323F26D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3BC1A66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0F197BE9"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5FB35FDA"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7F710F99"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F7065E1"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060147FA"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7A32F01F"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0F32DF35"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DA9B72B" w14:textId="77777777" w:rsidR="00BD4E68" w:rsidRPr="00947D0C" w:rsidRDefault="00BD4E68" w:rsidP="00876ECC">
            <w:pPr>
              <w:spacing w:before="40" w:after="40"/>
              <w:ind w:left="74" w:right="74"/>
              <w:jc w:val="center"/>
              <w:rPr>
                <w:color w:val="000000"/>
                <w:kern w:val="0"/>
                <w:sz w:val="16"/>
                <w:szCs w:val="16"/>
                <w:lang w:eastAsia="en-US"/>
              </w:rPr>
            </w:pPr>
          </w:p>
        </w:tc>
        <w:tc>
          <w:tcPr>
            <w:tcW w:w="638" w:type="dxa"/>
            <w:tcBorders>
              <w:top w:val="nil"/>
              <w:left w:val="nil"/>
              <w:bottom w:val="nil"/>
              <w:right w:val="nil"/>
            </w:tcBorders>
            <w:shd w:val="clear" w:color="auto" w:fill="D1D8EB"/>
            <w:vAlign w:val="center"/>
          </w:tcPr>
          <w:p w14:paraId="62E4A7F6" w14:textId="77777777" w:rsidR="00BD4E68" w:rsidRPr="00947D0C" w:rsidRDefault="00BD4E68" w:rsidP="00876ECC">
            <w:pPr>
              <w:spacing w:before="40" w:after="40"/>
              <w:ind w:left="74" w:right="74"/>
              <w:jc w:val="center"/>
              <w:rPr>
                <w:color w:val="000000"/>
                <w:kern w:val="0"/>
                <w:sz w:val="16"/>
                <w:szCs w:val="16"/>
                <w:lang w:eastAsia="en-US"/>
              </w:rPr>
            </w:pPr>
          </w:p>
        </w:tc>
        <w:tc>
          <w:tcPr>
            <w:tcW w:w="638" w:type="dxa"/>
            <w:tcBorders>
              <w:top w:val="nil"/>
              <w:left w:val="nil"/>
              <w:bottom w:val="nil"/>
              <w:right w:val="single" w:sz="12" w:space="0" w:color="4A66AC"/>
            </w:tcBorders>
            <w:shd w:val="clear" w:color="auto" w:fill="D1D8EB"/>
            <w:vAlign w:val="center"/>
          </w:tcPr>
          <w:p w14:paraId="790C832C"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Sb</w:t>
            </w:r>
          </w:p>
        </w:tc>
      </w:tr>
      <w:tr w:rsidR="00BD4E68" w:rsidRPr="00947D0C" w14:paraId="167581A8"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5C9FC987"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790327AA"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200m</w:t>
            </w:r>
          </w:p>
        </w:tc>
        <w:tc>
          <w:tcPr>
            <w:tcW w:w="637" w:type="dxa"/>
            <w:vAlign w:val="center"/>
          </w:tcPr>
          <w:p w14:paraId="0915ACFB"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1F99D55A"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6B9AB210"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28ADFDE2" w14:textId="77777777" w:rsidR="00BD4E68" w:rsidRPr="00947D0C" w:rsidRDefault="00BD4E68" w:rsidP="00876ECC">
            <w:pPr>
              <w:spacing w:before="40" w:after="40"/>
              <w:ind w:left="74" w:right="74"/>
              <w:jc w:val="center"/>
              <w:rPr>
                <w:color w:val="000000"/>
                <w:kern w:val="0"/>
                <w:sz w:val="16"/>
                <w:lang w:eastAsia="en-US"/>
              </w:rPr>
            </w:pPr>
          </w:p>
        </w:tc>
        <w:tc>
          <w:tcPr>
            <w:tcW w:w="637" w:type="dxa"/>
            <w:vAlign w:val="center"/>
          </w:tcPr>
          <w:p w14:paraId="35F19A7F"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10C0DA59"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51854480"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00A1B6E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56F150B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02B2762B" w14:textId="77777777" w:rsidR="00BD4E68" w:rsidRPr="00947D0C" w:rsidRDefault="00BD4E68" w:rsidP="00876ECC">
            <w:pPr>
              <w:spacing w:before="40" w:after="40"/>
              <w:ind w:left="74" w:right="74"/>
              <w:jc w:val="center"/>
              <w:rPr>
                <w:color w:val="000000"/>
                <w:kern w:val="0"/>
                <w:sz w:val="16"/>
                <w:szCs w:val="16"/>
                <w:lang w:eastAsia="en-US"/>
              </w:rPr>
            </w:pPr>
          </w:p>
        </w:tc>
        <w:tc>
          <w:tcPr>
            <w:tcW w:w="638" w:type="dxa"/>
            <w:vAlign w:val="center"/>
          </w:tcPr>
          <w:p w14:paraId="136C0DF7" w14:textId="77777777" w:rsidR="00BD4E68" w:rsidRPr="00947D0C" w:rsidRDefault="00BD4E68" w:rsidP="00876ECC">
            <w:pPr>
              <w:spacing w:before="40" w:after="40"/>
              <w:ind w:left="74" w:right="74"/>
              <w:jc w:val="center"/>
              <w:rPr>
                <w:color w:val="000000"/>
                <w:kern w:val="0"/>
                <w:sz w:val="16"/>
                <w:szCs w:val="16"/>
                <w:lang w:eastAsia="en-US"/>
              </w:rPr>
            </w:pPr>
          </w:p>
        </w:tc>
        <w:tc>
          <w:tcPr>
            <w:tcW w:w="638" w:type="dxa"/>
            <w:tcBorders>
              <w:right w:val="single" w:sz="12" w:space="0" w:color="4A66AC"/>
            </w:tcBorders>
            <w:vAlign w:val="center"/>
          </w:tcPr>
          <w:p w14:paraId="33607501" w14:textId="77777777" w:rsidR="00BD4E68" w:rsidRPr="00947D0C" w:rsidRDefault="00BD4E68" w:rsidP="00876ECC">
            <w:pPr>
              <w:spacing w:before="40" w:after="40"/>
              <w:ind w:left="74" w:right="74"/>
              <w:jc w:val="center"/>
              <w:rPr>
                <w:color w:val="000000"/>
                <w:kern w:val="0"/>
                <w:sz w:val="16"/>
                <w:szCs w:val="16"/>
                <w:lang w:eastAsia="en-US"/>
              </w:rPr>
            </w:pPr>
          </w:p>
        </w:tc>
      </w:tr>
      <w:tr w:rsidR="00BD4E68" w:rsidRPr="00947D0C" w14:paraId="580CF5C5" w14:textId="77777777" w:rsidTr="00876ECC">
        <w:trPr>
          <w:cantSplit/>
          <w:trHeight w:val="20"/>
        </w:trPr>
        <w:tc>
          <w:tcPr>
            <w:tcW w:w="831" w:type="dxa"/>
            <w:vMerge/>
            <w:tcBorders>
              <w:top w:val="nil"/>
              <w:left w:val="single" w:sz="12" w:space="0" w:color="4A66AC"/>
              <w:bottom w:val="single" w:sz="12" w:space="0" w:color="4A66AC"/>
              <w:right w:val="single" w:sz="12" w:space="0" w:color="4A66AC"/>
            </w:tcBorders>
            <w:shd w:val="clear" w:color="auto" w:fill="FFFFFF"/>
            <w:noWrap/>
            <w:vAlign w:val="center"/>
          </w:tcPr>
          <w:p w14:paraId="34FBB8CA"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single" w:sz="12" w:space="0" w:color="4A66AC"/>
              <w:right w:val="nil"/>
            </w:tcBorders>
            <w:shd w:val="clear" w:color="auto" w:fill="D1D8EB"/>
            <w:vAlign w:val="center"/>
          </w:tcPr>
          <w:p w14:paraId="37ECDE0C"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300m</w:t>
            </w:r>
          </w:p>
        </w:tc>
        <w:tc>
          <w:tcPr>
            <w:tcW w:w="637" w:type="dxa"/>
            <w:tcBorders>
              <w:top w:val="nil"/>
              <w:left w:val="nil"/>
              <w:bottom w:val="single" w:sz="12" w:space="0" w:color="4A66AC"/>
              <w:right w:val="nil"/>
            </w:tcBorders>
            <w:shd w:val="clear" w:color="auto" w:fill="D1D8EB"/>
            <w:vAlign w:val="center"/>
          </w:tcPr>
          <w:p w14:paraId="150F42D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0583C25E"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2AC4539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48C76740"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single" w:sz="12" w:space="0" w:color="4A66AC"/>
              <w:right w:val="nil"/>
            </w:tcBorders>
            <w:shd w:val="clear" w:color="auto" w:fill="D1D8EB"/>
            <w:vAlign w:val="center"/>
          </w:tcPr>
          <w:p w14:paraId="24D0E03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7C3648E9"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499815E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6A8DBB33"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single" w:sz="12" w:space="0" w:color="4A66AC"/>
              <w:right w:val="nil"/>
            </w:tcBorders>
            <w:shd w:val="clear" w:color="auto" w:fill="D1D8EB"/>
            <w:vAlign w:val="center"/>
          </w:tcPr>
          <w:p w14:paraId="5A5383C5"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50F2FA27"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14737EFD" w14:textId="77777777" w:rsidR="00BD4E68" w:rsidRPr="00603AC7" w:rsidRDefault="00BD4E68" w:rsidP="00876ECC">
            <w:pPr>
              <w:spacing w:before="40" w:after="40"/>
              <w:ind w:left="74" w:right="74"/>
              <w:jc w:val="center"/>
              <w:rPr>
                <w:color w:val="000000"/>
                <w:kern w:val="0"/>
                <w:sz w:val="16"/>
                <w:szCs w:val="16"/>
                <w:lang w:eastAsia="en-US"/>
              </w:rPr>
            </w:pPr>
            <w:r>
              <w:rPr>
                <w:color w:val="000000"/>
                <w:kern w:val="0"/>
                <w:sz w:val="16"/>
                <w:szCs w:val="16"/>
                <w:lang w:eastAsia="en-US"/>
              </w:rPr>
              <w:t>S</w:t>
            </w:r>
          </w:p>
        </w:tc>
        <w:tc>
          <w:tcPr>
            <w:tcW w:w="638" w:type="dxa"/>
            <w:tcBorders>
              <w:top w:val="nil"/>
              <w:left w:val="nil"/>
              <w:bottom w:val="single" w:sz="12" w:space="0" w:color="4A66AC"/>
              <w:right w:val="single" w:sz="12" w:space="0" w:color="4A66AC"/>
            </w:tcBorders>
            <w:shd w:val="clear" w:color="auto" w:fill="D1D8EB"/>
            <w:vAlign w:val="center"/>
          </w:tcPr>
          <w:p w14:paraId="2DDB7B11" w14:textId="77777777" w:rsidR="00BD4E68" w:rsidRPr="00603AC7" w:rsidRDefault="00BD4E68" w:rsidP="00876ECC">
            <w:pPr>
              <w:spacing w:before="40" w:after="40"/>
              <w:ind w:left="74" w:right="74"/>
              <w:jc w:val="center"/>
              <w:rPr>
                <w:color w:val="000000"/>
                <w:kern w:val="0"/>
                <w:sz w:val="16"/>
                <w:szCs w:val="16"/>
                <w:lang w:eastAsia="en-US"/>
              </w:rPr>
            </w:pPr>
            <w:r>
              <w:rPr>
                <w:color w:val="000000"/>
                <w:kern w:val="0"/>
                <w:sz w:val="16"/>
                <w:szCs w:val="16"/>
                <w:lang w:eastAsia="en-US"/>
              </w:rPr>
              <w:t>S</w:t>
            </w:r>
          </w:p>
        </w:tc>
      </w:tr>
      <w:tr w:rsidR="00BD4E68" w:rsidRPr="00947D0C" w14:paraId="7AE943E6" w14:textId="77777777" w:rsidTr="00876ECC">
        <w:trPr>
          <w:cantSplit/>
          <w:trHeight w:val="20"/>
        </w:trPr>
        <w:tc>
          <w:tcPr>
            <w:tcW w:w="831" w:type="dxa"/>
            <w:vMerge w:val="restart"/>
            <w:tcBorders>
              <w:top w:val="single" w:sz="12" w:space="0" w:color="4A66AC"/>
              <w:left w:val="single" w:sz="12" w:space="0" w:color="4A66AC"/>
              <w:bottom w:val="nil"/>
              <w:right w:val="single" w:sz="12" w:space="0" w:color="4A66AC"/>
            </w:tcBorders>
            <w:shd w:val="clear" w:color="auto" w:fill="FFFFFF" w:themeFill="background1"/>
            <w:noWrap/>
            <w:textDirection w:val="btLr"/>
            <w:vAlign w:val="center"/>
          </w:tcPr>
          <w:p w14:paraId="043D620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Sprints</w:t>
            </w:r>
          </w:p>
        </w:tc>
        <w:tc>
          <w:tcPr>
            <w:tcW w:w="1134" w:type="dxa"/>
            <w:tcBorders>
              <w:top w:val="single" w:sz="12" w:space="0" w:color="4A66AC"/>
              <w:left w:val="single" w:sz="12" w:space="0" w:color="4A66AC"/>
            </w:tcBorders>
            <w:vAlign w:val="center"/>
          </w:tcPr>
          <w:p w14:paraId="41E7849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50m</w:t>
            </w:r>
          </w:p>
        </w:tc>
        <w:tc>
          <w:tcPr>
            <w:tcW w:w="637" w:type="dxa"/>
            <w:tcBorders>
              <w:top w:val="single" w:sz="12" w:space="0" w:color="4A66AC"/>
            </w:tcBorders>
            <w:vAlign w:val="center"/>
          </w:tcPr>
          <w:p w14:paraId="69D7201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single" w:sz="12" w:space="0" w:color="4A66AC"/>
            </w:tcBorders>
            <w:vAlign w:val="center"/>
          </w:tcPr>
          <w:p w14:paraId="7CF8421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single" w:sz="12" w:space="0" w:color="4A66AC"/>
            </w:tcBorders>
            <w:vAlign w:val="center"/>
          </w:tcPr>
          <w:p w14:paraId="5B0C5DB8"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0474554E"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single" w:sz="12" w:space="0" w:color="4A66AC"/>
            </w:tcBorders>
            <w:vAlign w:val="center"/>
          </w:tcPr>
          <w:p w14:paraId="7DF955A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61587422"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196C35AA"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67537127"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single" w:sz="12" w:space="0" w:color="4A66AC"/>
            </w:tcBorders>
            <w:vAlign w:val="center"/>
          </w:tcPr>
          <w:p w14:paraId="0728E06E"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463687B8"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35017AAE"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right w:val="single" w:sz="12" w:space="0" w:color="4A66AC"/>
            </w:tcBorders>
            <w:vAlign w:val="center"/>
          </w:tcPr>
          <w:p w14:paraId="14CC4113"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217E1589"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61DED221"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3C30145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70m</w:t>
            </w:r>
          </w:p>
        </w:tc>
        <w:tc>
          <w:tcPr>
            <w:tcW w:w="637" w:type="dxa"/>
            <w:tcBorders>
              <w:top w:val="nil"/>
              <w:left w:val="nil"/>
              <w:bottom w:val="nil"/>
              <w:right w:val="nil"/>
            </w:tcBorders>
            <w:shd w:val="clear" w:color="auto" w:fill="D1D8EB"/>
            <w:vAlign w:val="center"/>
          </w:tcPr>
          <w:p w14:paraId="1B88BA4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nil"/>
              <w:left w:val="nil"/>
              <w:bottom w:val="nil"/>
              <w:right w:val="nil"/>
            </w:tcBorders>
            <w:shd w:val="clear" w:color="auto" w:fill="D1D8EB"/>
            <w:vAlign w:val="center"/>
          </w:tcPr>
          <w:p w14:paraId="675EEE83"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nil"/>
              <w:right w:val="nil"/>
            </w:tcBorders>
            <w:shd w:val="clear" w:color="auto" w:fill="D1D8EB"/>
            <w:vAlign w:val="center"/>
          </w:tcPr>
          <w:p w14:paraId="3FF104B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nil"/>
              <w:right w:val="nil"/>
            </w:tcBorders>
            <w:shd w:val="clear" w:color="auto" w:fill="D1D8EB"/>
            <w:vAlign w:val="center"/>
          </w:tcPr>
          <w:p w14:paraId="1C4D996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6802A02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47C666DC" w14:textId="77777777" w:rsidR="00BD4E68" w:rsidRPr="00603AC7" w:rsidRDefault="00BD4E68" w:rsidP="00876ECC">
            <w:pPr>
              <w:spacing w:before="40" w:after="40"/>
              <w:ind w:left="74" w:right="74"/>
              <w:jc w:val="center"/>
              <w:rPr>
                <w:color w:val="000000" w:themeColor="text1"/>
                <w:sz w:val="16"/>
                <w:szCs w:val="16"/>
                <w:lang w:eastAsia="en-US"/>
              </w:rPr>
            </w:pPr>
          </w:p>
        </w:tc>
        <w:tc>
          <w:tcPr>
            <w:tcW w:w="638" w:type="dxa"/>
            <w:tcBorders>
              <w:top w:val="nil"/>
              <w:left w:val="nil"/>
              <w:bottom w:val="nil"/>
              <w:right w:val="nil"/>
            </w:tcBorders>
            <w:shd w:val="clear" w:color="auto" w:fill="D1D8EB"/>
            <w:vAlign w:val="center"/>
          </w:tcPr>
          <w:p w14:paraId="2164E156" w14:textId="77777777" w:rsidR="00BD4E68" w:rsidRPr="00603AC7" w:rsidRDefault="00BD4E68" w:rsidP="00876ECC">
            <w:pPr>
              <w:spacing w:before="40" w:after="40"/>
              <w:ind w:left="74" w:right="74"/>
              <w:jc w:val="center"/>
              <w:rPr>
                <w:color w:val="000000" w:themeColor="text1"/>
                <w:sz w:val="16"/>
                <w:szCs w:val="16"/>
                <w:lang w:eastAsia="en-US"/>
              </w:rPr>
            </w:pPr>
          </w:p>
        </w:tc>
        <w:tc>
          <w:tcPr>
            <w:tcW w:w="638" w:type="dxa"/>
            <w:tcBorders>
              <w:top w:val="nil"/>
              <w:left w:val="nil"/>
              <w:bottom w:val="nil"/>
              <w:right w:val="nil"/>
            </w:tcBorders>
            <w:shd w:val="clear" w:color="auto" w:fill="D1D8EB"/>
            <w:vAlign w:val="center"/>
          </w:tcPr>
          <w:p w14:paraId="36256ACC"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547EE3AF"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2F186A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6C81CA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single" w:sz="12" w:space="0" w:color="4A66AC"/>
            </w:tcBorders>
            <w:shd w:val="clear" w:color="auto" w:fill="D1D8EB"/>
            <w:vAlign w:val="center"/>
          </w:tcPr>
          <w:p w14:paraId="65FFCD91"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7924A4F1"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7D0CE4C9"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72B1DFD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100m</w:t>
            </w:r>
          </w:p>
        </w:tc>
        <w:tc>
          <w:tcPr>
            <w:tcW w:w="637" w:type="dxa"/>
            <w:vAlign w:val="center"/>
          </w:tcPr>
          <w:p w14:paraId="2CE424E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vAlign w:val="center"/>
          </w:tcPr>
          <w:p w14:paraId="4767780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vAlign w:val="center"/>
          </w:tcPr>
          <w:p w14:paraId="67743F1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vAlign w:val="center"/>
          </w:tcPr>
          <w:p w14:paraId="71A4548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484C9C3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3E11882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41A207E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001615C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6A4EBD4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69C1016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2C607A8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right w:val="single" w:sz="12" w:space="0" w:color="4A66AC"/>
            </w:tcBorders>
            <w:vAlign w:val="center"/>
          </w:tcPr>
          <w:p w14:paraId="0C49754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35B2015A" w14:textId="77777777" w:rsidTr="00876ECC">
        <w:trPr>
          <w:cantSplit/>
          <w:trHeight w:val="20"/>
        </w:trPr>
        <w:tc>
          <w:tcPr>
            <w:tcW w:w="831" w:type="dxa"/>
            <w:vMerge/>
            <w:tcBorders>
              <w:top w:val="nil"/>
              <w:left w:val="single" w:sz="12" w:space="0" w:color="4A66AC"/>
              <w:bottom w:val="single" w:sz="12" w:space="0" w:color="4A66AC"/>
              <w:right w:val="single" w:sz="12" w:space="0" w:color="4A66AC"/>
            </w:tcBorders>
            <w:shd w:val="clear" w:color="auto" w:fill="FFFFFF"/>
            <w:noWrap/>
            <w:vAlign w:val="center"/>
          </w:tcPr>
          <w:p w14:paraId="0DD89954"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single" w:sz="12" w:space="0" w:color="4A66AC"/>
              <w:right w:val="nil"/>
            </w:tcBorders>
            <w:shd w:val="clear" w:color="auto" w:fill="D1D8EB"/>
            <w:vAlign w:val="center"/>
          </w:tcPr>
          <w:p w14:paraId="497EF50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200m</w:t>
            </w:r>
          </w:p>
        </w:tc>
        <w:tc>
          <w:tcPr>
            <w:tcW w:w="637" w:type="dxa"/>
            <w:tcBorders>
              <w:top w:val="nil"/>
              <w:left w:val="nil"/>
              <w:bottom w:val="single" w:sz="12" w:space="0" w:color="4A66AC"/>
              <w:right w:val="nil"/>
            </w:tcBorders>
            <w:shd w:val="clear" w:color="auto" w:fill="D1D8EB"/>
            <w:vAlign w:val="center"/>
          </w:tcPr>
          <w:p w14:paraId="268AA1E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nil"/>
              <w:left w:val="nil"/>
              <w:bottom w:val="single" w:sz="12" w:space="0" w:color="4A66AC"/>
              <w:right w:val="nil"/>
            </w:tcBorders>
            <w:shd w:val="clear" w:color="auto" w:fill="D1D8EB"/>
            <w:vAlign w:val="center"/>
          </w:tcPr>
          <w:p w14:paraId="2F72C42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single" w:sz="12" w:space="0" w:color="4A66AC"/>
              <w:right w:val="nil"/>
            </w:tcBorders>
            <w:shd w:val="clear" w:color="auto" w:fill="D1D8EB"/>
            <w:vAlign w:val="center"/>
          </w:tcPr>
          <w:p w14:paraId="60DC222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single" w:sz="12" w:space="0" w:color="4A66AC"/>
              <w:right w:val="nil"/>
            </w:tcBorders>
            <w:shd w:val="clear" w:color="auto" w:fill="D1D8EB"/>
            <w:vAlign w:val="center"/>
          </w:tcPr>
          <w:p w14:paraId="7817E48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single" w:sz="12" w:space="0" w:color="4A66AC"/>
              <w:right w:val="nil"/>
            </w:tcBorders>
            <w:shd w:val="clear" w:color="auto" w:fill="D1D8EB"/>
            <w:vAlign w:val="center"/>
          </w:tcPr>
          <w:p w14:paraId="47A7C4A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0A2FDC7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692971A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75F93AB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single" w:sz="12" w:space="0" w:color="4A66AC"/>
              <w:right w:val="nil"/>
            </w:tcBorders>
            <w:shd w:val="clear" w:color="auto" w:fill="D1D8EB"/>
            <w:vAlign w:val="center"/>
          </w:tcPr>
          <w:p w14:paraId="754EDA7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6D2012D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027EEB6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single" w:sz="12" w:space="0" w:color="4A66AC"/>
            </w:tcBorders>
            <w:shd w:val="clear" w:color="auto" w:fill="D1D8EB"/>
            <w:vAlign w:val="center"/>
          </w:tcPr>
          <w:p w14:paraId="5A1A155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74B78C9A" w14:textId="77777777" w:rsidTr="00876ECC">
        <w:trPr>
          <w:cantSplit/>
          <w:trHeight w:val="20"/>
        </w:trPr>
        <w:tc>
          <w:tcPr>
            <w:tcW w:w="831" w:type="dxa"/>
            <w:vMerge w:val="restart"/>
            <w:tcBorders>
              <w:top w:val="single" w:sz="12" w:space="0" w:color="4A66AC"/>
              <w:left w:val="single" w:sz="12" w:space="0" w:color="4A66AC"/>
              <w:bottom w:val="nil"/>
              <w:right w:val="single" w:sz="12" w:space="0" w:color="4A66AC"/>
            </w:tcBorders>
            <w:shd w:val="clear" w:color="auto" w:fill="FFFFFF" w:themeFill="background1"/>
            <w:noWrap/>
            <w:textDirection w:val="btLr"/>
            <w:vAlign w:val="center"/>
          </w:tcPr>
          <w:p w14:paraId="08EABA8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Distance</w:t>
            </w:r>
          </w:p>
        </w:tc>
        <w:tc>
          <w:tcPr>
            <w:tcW w:w="1134" w:type="dxa"/>
            <w:tcBorders>
              <w:top w:val="single" w:sz="12" w:space="0" w:color="4A66AC"/>
              <w:left w:val="single" w:sz="12" w:space="0" w:color="4A66AC"/>
            </w:tcBorders>
            <w:vAlign w:val="center"/>
          </w:tcPr>
          <w:p w14:paraId="3001B46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400m</w:t>
            </w:r>
          </w:p>
        </w:tc>
        <w:tc>
          <w:tcPr>
            <w:tcW w:w="637" w:type="dxa"/>
            <w:tcBorders>
              <w:top w:val="single" w:sz="12" w:space="0" w:color="4A66AC"/>
            </w:tcBorders>
            <w:vAlign w:val="center"/>
          </w:tcPr>
          <w:p w14:paraId="4C732045"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77A9E821"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tcBorders>
            <w:vAlign w:val="center"/>
          </w:tcPr>
          <w:p w14:paraId="4C3B3DDD" w14:textId="77777777" w:rsidR="00BD4E68" w:rsidRPr="00603AC7" w:rsidRDefault="00BD4E68" w:rsidP="00876ECC">
            <w:pPr>
              <w:spacing w:before="40" w:after="40"/>
              <w:ind w:left="74" w:right="74"/>
              <w:jc w:val="center"/>
              <w:rPr>
                <w:color w:val="000000"/>
                <w:kern w:val="0"/>
                <w:sz w:val="16"/>
                <w:szCs w:val="16"/>
                <w:lang w:eastAsia="en-US"/>
              </w:rPr>
            </w:pPr>
            <w:r>
              <w:rPr>
                <w:color w:val="000000"/>
                <w:kern w:val="0"/>
                <w:sz w:val="16"/>
                <w:szCs w:val="16"/>
                <w:lang w:eastAsia="en-US"/>
              </w:rPr>
              <w:t>C</w:t>
            </w:r>
          </w:p>
        </w:tc>
        <w:tc>
          <w:tcPr>
            <w:tcW w:w="638" w:type="dxa"/>
            <w:tcBorders>
              <w:top w:val="single" w:sz="12" w:space="0" w:color="4A66AC"/>
            </w:tcBorders>
            <w:vAlign w:val="center"/>
          </w:tcPr>
          <w:p w14:paraId="17C11523" w14:textId="77777777" w:rsidR="00BD4E68" w:rsidRPr="00603AC7" w:rsidRDefault="00BD4E68" w:rsidP="00876ECC">
            <w:pPr>
              <w:spacing w:before="40" w:after="40"/>
              <w:ind w:left="74" w:right="74"/>
              <w:jc w:val="center"/>
              <w:rPr>
                <w:color w:val="000000" w:themeColor="text1"/>
                <w:sz w:val="16"/>
                <w:szCs w:val="16"/>
                <w:lang w:eastAsia="en-US"/>
              </w:rPr>
            </w:pPr>
            <w:r w:rsidRPr="00947D0C">
              <w:rPr>
                <w:color w:val="000000"/>
                <w:kern w:val="0"/>
                <w:sz w:val="16"/>
                <w:szCs w:val="16"/>
                <w:lang w:eastAsia="en-US"/>
              </w:rPr>
              <w:t>S</w:t>
            </w:r>
          </w:p>
        </w:tc>
        <w:tc>
          <w:tcPr>
            <w:tcW w:w="637" w:type="dxa"/>
            <w:tcBorders>
              <w:top w:val="single" w:sz="12" w:space="0" w:color="4A66AC"/>
            </w:tcBorders>
            <w:vAlign w:val="center"/>
          </w:tcPr>
          <w:p w14:paraId="6554AEF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tcBorders>
            <w:vAlign w:val="center"/>
          </w:tcPr>
          <w:p w14:paraId="7CCA007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tcBorders>
            <w:vAlign w:val="center"/>
          </w:tcPr>
          <w:p w14:paraId="6C81C0C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tcBorders>
            <w:vAlign w:val="center"/>
          </w:tcPr>
          <w:p w14:paraId="48CD9EC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single" w:sz="12" w:space="0" w:color="4A66AC"/>
            </w:tcBorders>
            <w:vAlign w:val="center"/>
          </w:tcPr>
          <w:p w14:paraId="13514EA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tcBorders>
            <w:vAlign w:val="center"/>
          </w:tcPr>
          <w:p w14:paraId="31440B8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tcBorders>
            <w:vAlign w:val="center"/>
          </w:tcPr>
          <w:p w14:paraId="1A7B1B3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right w:val="single" w:sz="12" w:space="0" w:color="4A66AC"/>
            </w:tcBorders>
            <w:vAlign w:val="center"/>
          </w:tcPr>
          <w:p w14:paraId="7FD04A1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69EF55EA"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4099E2F6"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6AA4CA4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800m</w:t>
            </w:r>
          </w:p>
        </w:tc>
        <w:tc>
          <w:tcPr>
            <w:tcW w:w="637" w:type="dxa"/>
            <w:tcBorders>
              <w:top w:val="nil"/>
              <w:left w:val="nil"/>
              <w:bottom w:val="nil"/>
              <w:right w:val="nil"/>
            </w:tcBorders>
            <w:shd w:val="clear" w:color="auto" w:fill="D1D8EB"/>
            <w:vAlign w:val="center"/>
          </w:tcPr>
          <w:p w14:paraId="4EF23BD3"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3DEDE28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6A18E6F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5862080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43DA83A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30FA783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13E28CD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7541795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6BD977D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10D66C2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0D0035A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single" w:sz="12" w:space="0" w:color="4A66AC"/>
            </w:tcBorders>
            <w:shd w:val="clear" w:color="auto" w:fill="D1D8EB"/>
            <w:vAlign w:val="center"/>
          </w:tcPr>
          <w:p w14:paraId="5C1698C3"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67780757" w14:textId="77777777" w:rsidTr="00876ECC">
        <w:trPr>
          <w:cantSplit/>
          <w:trHeight w:val="20"/>
        </w:trPr>
        <w:tc>
          <w:tcPr>
            <w:tcW w:w="831" w:type="dxa"/>
            <w:vMerge/>
            <w:tcBorders>
              <w:left w:val="single" w:sz="12" w:space="0" w:color="4A66AC"/>
              <w:bottom w:val="single" w:sz="12" w:space="0" w:color="4A66AC"/>
              <w:right w:val="single" w:sz="12" w:space="0" w:color="4A66AC"/>
            </w:tcBorders>
            <w:shd w:val="clear" w:color="auto" w:fill="FFFFFF"/>
            <w:noWrap/>
            <w:vAlign w:val="center"/>
          </w:tcPr>
          <w:p w14:paraId="1DBFF37C"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bottom w:val="single" w:sz="12" w:space="0" w:color="4A66AC"/>
            </w:tcBorders>
            <w:vAlign w:val="center"/>
          </w:tcPr>
          <w:p w14:paraId="67ECB11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1500m</w:t>
            </w:r>
          </w:p>
        </w:tc>
        <w:tc>
          <w:tcPr>
            <w:tcW w:w="637" w:type="dxa"/>
            <w:tcBorders>
              <w:bottom w:val="single" w:sz="12" w:space="0" w:color="4A66AC"/>
            </w:tcBorders>
            <w:vAlign w:val="center"/>
          </w:tcPr>
          <w:p w14:paraId="7E529F69"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42BA7A1A"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06EB1423"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03702A48"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bottom w:val="single" w:sz="12" w:space="0" w:color="4A66AC"/>
            </w:tcBorders>
            <w:vAlign w:val="center"/>
          </w:tcPr>
          <w:p w14:paraId="0112BC0A"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46C481B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7BB1C25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6D788B7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bottom w:val="single" w:sz="12" w:space="0" w:color="4A66AC"/>
            </w:tcBorders>
            <w:vAlign w:val="center"/>
          </w:tcPr>
          <w:p w14:paraId="448C5A8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5779F3B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7C86906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right w:val="single" w:sz="12" w:space="0" w:color="4A66AC"/>
            </w:tcBorders>
            <w:vAlign w:val="center"/>
          </w:tcPr>
          <w:p w14:paraId="515FE8E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67FFDC97" w14:textId="77777777" w:rsidTr="00876ECC">
        <w:trPr>
          <w:cantSplit/>
          <w:trHeight w:val="20"/>
        </w:trPr>
        <w:tc>
          <w:tcPr>
            <w:tcW w:w="831" w:type="dxa"/>
            <w:vMerge w:val="restart"/>
            <w:tcBorders>
              <w:top w:val="single" w:sz="12" w:space="0" w:color="4A66AC"/>
              <w:left w:val="single" w:sz="12" w:space="0" w:color="4A66AC"/>
              <w:bottom w:val="nil"/>
              <w:right w:val="single" w:sz="12" w:space="0" w:color="4A66AC"/>
            </w:tcBorders>
            <w:shd w:val="clear" w:color="auto" w:fill="FFFFFF" w:themeFill="background1"/>
            <w:noWrap/>
            <w:textDirection w:val="btLr"/>
            <w:vAlign w:val="center"/>
          </w:tcPr>
          <w:p w14:paraId="02BE91B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Walks</w:t>
            </w:r>
          </w:p>
        </w:tc>
        <w:tc>
          <w:tcPr>
            <w:tcW w:w="1134" w:type="dxa"/>
            <w:tcBorders>
              <w:top w:val="single" w:sz="12" w:space="0" w:color="4A66AC"/>
              <w:left w:val="single" w:sz="12" w:space="0" w:color="4A66AC"/>
              <w:bottom w:val="nil"/>
              <w:right w:val="nil"/>
            </w:tcBorders>
            <w:shd w:val="clear" w:color="auto" w:fill="D1D8EB"/>
            <w:vAlign w:val="center"/>
          </w:tcPr>
          <w:p w14:paraId="63E9C02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300m</w:t>
            </w:r>
          </w:p>
        </w:tc>
        <w:tc>
          <w:tcPr>
            <w:tcW w:w="637" w:type="dxa"/>
            <w:tcBorders>
              <w:top w:val="single" w:sz="12" w:space="0" w:color="4A66AC"/>
              <w:left w:val="nil"/>
              <w:bottom w:val="nil"/>
              <w:right w:val="nil"/>
            </w:tcBorders>
            <w:shd w:val="clear" w:color="auto" w:fill="D1D8EB"/>
            <w:vAlign w:val="center"/>
          </w:tcPr>
          <w:p w14:paraId="197E40E4" w14:textId="77777777" w:rsidR="00BD4E68" w:rsidRPr="00603AC7" w:rsidRDefault="00BD4E68" w:rsidP="00876ECC">
            <w:pPr>
              <w:spacing w:before="40" w:after="40"/>
              <w:ind w:left="74" w:right="74"/>
              <w:jc w:val="center"/>
              <w:rPr>
                <w:color w:val="000000"/>
                <w:kern w:val="0"/>
                <w:sz w:val="16"/>
                <w:szCs w:val="16"/>
                <w:lang w:eastAsia="en-US"/>
              </w:rPr>
            </w:pPr>
            <w:r>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1B8C1A56" w14:textId="77777777" w:rsidR="00BD4E68" w:rsidRPr="00603AC7" w:rsidRDefault="00BD4E68" w:rsidP="00876ECC">
            <w:pPr>
              <w:spacing w:before="40" w:after="40"/>
              <w:ind w:left="74" w:right="74"/>
              <w:jc w:val="center"/>
              <w:rPr>
                <w:color w:val="000000"/>
                <w:kern w:val="0"/>
                <w:sz w:val="16"/>
                <w:szCs w:val="16"/>
                <w:lang w:eastAsia="en-US"/>
              </w:rPr>
            </w:pPr>
            <w:r>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68DB0ED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36D601E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7" w:type="dxa"/>
            <w:tcBorders>
              <w:top w:val="single" w:sz="12" w:space="0" w:color="4A66AC"/>
              <w:left w:val="nil"/>
              <w:bottom w:val="nil"/>
              <w:right w:val="nil"/>
            </w:tcBorders>
            <w:shd w:val="clear" w:color="auto" w:fill="D1D8EB"/>
            <w:vAlign w:val="center"/>
          </w:tcPr>
          <w:p w14:paraId="4B142860"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5F5DD7D2"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2E2D712D"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205B95AE"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single" w:sz="12" w:space="0" w:color="4A66AC"/>
              <w:left w:val="nil"/>
              <w:bottom w:val="nil"/>
              <w:right w:val="nil"/>
            </w:tcBorders>
            <w:shd w:val="clear" w:color="auto" w:fill="D1D8EB"/>
            <w:vAlign w:val="center"/>
          </w:tcPr>
          <w:p w14:paraId="7489EEE0"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6A9E1031"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4CE01BB7"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single" w:sz="12" w:space="0" w:color="4A66AC"/>
            </w:tcBorders>
            <w:shd w:val="clear" w:color="auto" w:fill="D1D8EB"/>
            <w:vAlign w:val="center"/>
          </w:tcPr>
          <w:p w14:paraId="4C94153E"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7F620582"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5DBE6A5D"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6D0365F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700m</w:t>
            </w:r>
          </w:p>
        </w:tc>
        <w:tc>
          <w:tcPr>
            <w:tcW w:w="637" w:type="dxa"/>
            <w:vAlign w:val="center"/>
          </w:tcPr>
          <w:p w14:paraId="366CDD46"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0971A72A"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6826BCD7"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vAlign w:val="center"/>
          </w:tcPr>
          <w:p w14:paraId="312761F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4EE7179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vAlign w:val="center"/>
          </w:tcPr>
          <w:p w14:paraId="12814FF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vAlign w:val="center"/>
          </w:tcPr>
          <w:p w14:paraId="05E60C48"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vAlign w:val="center"/>
          </w:tcPr>
          <w:p w14:paraId="6571CD31" w14:textId="77777777" w:rsidR="00BD4E68" w:rsidRPr="00603AC7" w:rsidRDefault="00BD4E68" w:rsidP="00876ECC">
            <w:pPr>
              <w:spacing w:before="40" w:after="40"/>
              <w:ind w:left="74" w:right="74"/>
              <w:jc w:val="center"/>
              <w:rPr>
                <w:color w:val="000000"/>
                <w:kern w:val="0"/>
                <w:sz w:val="16"/>
                <w:szCs w:val="16"/>
                <w:lang w:eastAsia="en-US"/>
              </w:rPr>
            </w:pPr>
          </w:p>
        </w:tc>
        <w:tc>
          <w:tcPr>
            <w:tcW w:w="637" w:type="dxa"/>
            <w:vAlign w:val="center"/>
          </w:tcPr>
          <w:p w14:paraId="59D9C2FE"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vAlign w:val="center"/>
          </w:tcPr>
          <w:p w14:paraId="121A5D39"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vAlign w:val="center"/>
          </w:tcPr>
          <w:p w14:paraId="18770A1C" w14:textId="77777777" w:rsidR="00BD4E68" w:rsidRPr="00603AC7" w:rsidRDefault="00BD4E68" w:rsidP="00876ECC">
            <w:pPr>
              <w:spacing w:before="40" w:after="40"/>
              <w:ind w:left="74" w:right="74"/>
              <w:jc w:val="center"/>
              <w:rPr>
                <w:color w:val="000000"/>
                <w:kern w:val="0"/>
                <w:sz w:val="16"/>
                <w:szCs w:val="16"/>
                <w:lang w:eastAsia="en-US"/>
              </w:rPr>
            </w:pPr>
          </w:p>
        </w:tc>
        <w:tc>
          <w:tcPr>
            <w:tcW w:w="638" w:type="dxa"/>
            <w:tcBorders>
              <w:right w:val="single" w:sz="12" w:space="0" w:color="4A66AC"/>
            </w:tcBorders>
            <w:vAlign w:val="center"/>
          </w:tcPr>
          <w:p w14:paraId="29CB82B4" w14:textId="77777777" w:rsidR="00BD4E68" w:rsidRPr="00603AC7" w:rsidRDefault="00BD4E68" w:rsidP="00876ECC">
            <w:pPr>
              <w:spacing w:before="40" w:after="40"/>
              <w:ind w:left="74" w:right="74"/>
              <w:jc w:val="center"/>
              <w:rPr>
                <w:color w:val="000000"/>
                <w:kern w:val="0"/>
                <w:sz w:val="16"/>
                <w:szCs w:val="16"/>
                <w:lang w:eastAsia="en-US"/>
              </w:rPr>
            </w:pPr>
          </w:p>
        </w:tc>
      </w:tr>
      <w:tr w:rsidR="00BD4E68" w:rsidRPr="00947D0C" w14:paraId="1744607B"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6E7A4F6C"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6545E48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1100m</w:t>
            </w:r>
          </w:p>
        </w:tc>
        <w:tc>
          <w:tcPr>
            <w:tcW w:w="637" w:type="dxa"/>
            <w:tcBorders>
              <w:top w:val="nil"/>
              <w:left w:val="nil"/>
              <w:bottom w:val="nil"/>
              <w:right w:val="nil"/>
            </w:tcBorders>
            <w:shd w:val="clear" w:color="auto" w:fill="D1D8EB"/>
            <w:vAlign w:val="center"/>
          </w:tcPr>
          <w:p w14:paraId="455D30D0"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3267B9F"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1661575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nil"/>
              <w:right w:val="nil"/>
            </w:tcBorders>
            <w:shd w:val="clear" w:color="auto" w:fill="D1D8EB"/>
            <w:vAlign w:val="center"/>
          </w:tcPr>
          <w:p w14:paraId="2F611AAC"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nil"/>
              <w:right w:val="nil"/>
            </w:tcBorders>
            <w:shd w:val="clear" w:color="auto" w:fill="D1D8EB"/>
            <w:vAlign w:val="center"/>
          </w:tcPr>
          <w:p w14:paraId="3B48FF7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7A7C6C6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1257FA99"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tcBorders>
              <w:top w:val="nil"/>
              <w:left w:val="nil"/>
              <w:bottom w:val="nil"/>
              <w:right w:val="nil"/>
            </w:tcBorders>
            <w:shd w:val="clear" w:color="auto" w:fill="D1D8EB"/>
            <w:vAlign w:val="center"/>
          </w:tcPr>
          <w:p w14:paraId="54357C33"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7" w:type="dxa"/>
            <w:tcBorders>
              <w:top w:val="nil"/>
              <w:left w:val="nil"/>
              <w:bottom w:val="nil"/>
              <w:right w:val="nil"/>
            </w:tcBorders>
            <w:shd w:val="clear" w:color="auto" w:fill="D1D8EB"/>
            <w:vAlign w:val="center"/>
          </w:tcPr>
          <w:p w14:paraId="22EA8858"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tcBorders>
              <w:top w:val="nil"/>
              <w:left w:val="nil"/>
              <w:bottom w:val="nil"/>
              <w:right w:val="nil"/>
            </w:tcBorders>
            <w:shd w:val="clear" w:color="auto" w:fill="D1D8EB"/>
            <w:vAlign w:val="center"/>
          </w:tcPr>
          <w:p w14:paraId="1A7D6D51"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tcBorders>
              <w:top w:val="nil"/>
              <w:left w:val="nil"/>
              <w:bottom w:val="nil"/>
              <w:right w:val="nil"/>
            </w:tcBorders>
            <w:shd w:val="clear" w:color="auto" w:fill="D1D8EB"/>
            <w:vAlign w:val="center"/>
          </w:tcPr>
          <w:p w14:paraId="58D76BA1"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c>
          <w:tcPr>
            <w:tcW w:w="638" w:type="dxa"/>
            <w:tcBorders>
              <w:top w:val="nil"/>
              <w:left w:val="nil"/>
              <w:bottom w:val="nil"/>
              <w:right w:val="single" w:sz="12" w:space="0" w:color="4A66AC"/>
            </w:tcBorders>
            <w:shd w:val="clear" w:color="auto" w:fill="D1D8EB"/>
            <w:vAlign w:val="center"/>
          </w:tcPr>
          <w:p w14:paraId="5B48E9F6" w14:textId="77777777" w:rsidR="00BD4E68" w:rsidRPr="00947D0C" w:rsidRDefault="00BD4E68" w:rsidP="00876ECC">
            <w:pPr>
              <w:spacing w:before="40" w:after="40"/>
              <w:ind w:left="74" w:right="74"/>
              <w:jc w:val="center"/>
              <w:rPr>
                <w:color w:val="000000"/>
                <w:kern w:val="0"/>
                <w:sz w:val="16"/>
                <w:lang w:eastAsia="en-US"/>
              </w:rPr>
            </w:pPr>
            <w:r>
              <w:rPr>
                <w:color w:val="000000"/>
                <w:kern w:val="0"/>
                <w:sz w:val="16"/>
                <w:lang w:eastAsia="en-US"/>
              </w:rPr>
              <w:t>C</w:t>
            </w:r>
          </w:p>
        </w:tc>
      </w:tr>
      <w:tr w:rsidR="00BD4E68" w:rsidRPr="00947D0C" w14:paraId="0FD58100" w14:textId="77777777" w:rsidTr="00876ECC">
        <w:trPr>
          <w:cantSplit/>
          <w:trHeight w:val="20"/>
        </w:trPr>
        <w:tc>
          <w:tcPr>
            <w:tcW w:w="831" w:type="dxa"/>
            <w:vMerge/>
            <w:tcBorders>
              <w:left w:val="single" w:sz="12" w:space="0" w:color="4A66AC"/>
              <w:bottom w:val="single" w:sz="12" w:space="0" w:color="4A66AC"/>
              <w:right w:val="single" w:sz="12" w:space="0" w:color="4A66AC"/>
            </w:tcBorders>
            <w:shd w:val="clear" w:color="auto" w:fill="FFFFFF"/>
            <w:noWrap/>
            <w:vAlign w:val="center"/>
          </w:tcPr>
          <w:p w14:paraId="3536078E"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bottom w:val="single" w:sz="12" w:space="0" w:color="4A66AC"/>
            </w:tcBorders>
            <w:vAlign w:val="center"/>
          </w:tcPr>
          <w:p w14:paraId="74CCA74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1500m</w:t>
            </w:r>
          </w:p>
        </w:tc>
        <w:tc>
          <w:tcPr>
            <w:tcW w:w="637" w:type="dxa"/>
            <w:tcBorders>
              <w:bottom w:val="single" w:sz="12" w:space="0" w:color="4A66AC"/>
            </w:tcBorders>
            <w:vAlign w:val="center"/>
          </w:tcPr>
          <w:p w14:paraId="6A394C31"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332CDD13"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5B2A039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75D94C1D"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bottom w:val="single" w:sz="12" w:space="0" w:color="4A66AC"/>
            </w:tcBorders>
            <w:vAlign w:val="center"/>
          </w:tcPr>
          <w:p w14:paraId="2C49E993"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2A927BC1"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50A25C4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7FBBD0D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bottom w:val="single" w:sz="12" w:space="0" w:color="4A66AC"/>
            </w:tcBorders>
            <w:vAlign w:val="center"/>
          </w:tcPr>
          <w:p w14:paraId="63486E6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6CC111A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45CF2D8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right w:val="single" w:sz="12" w:space="0" w:color="4A66AC"/>
            </w:tcBorders>
            <w:vAlign w:val="center"/>
          </w:tcPr>
          <w:p w14:paraId="38116ED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46D2F330" w14:textId="77777777" w:rsidTr="00876ECC">
        <w:trPr>
          <w:cantSplit/>
          <w:trHeight w:val="20"/>
        </w:trPr>
        <w:tc>
          <w:tcPr>
            <w:tcW w:w="831" w:type="dxa"/>
            <w:vMerge w:val="restart"/>
            <w:tcBorders>
              <w:top w:val="single" w:sz="12" w:space="0" w:color="4A66AC"/>
              <w:left w:val="single" w:sz="12" w:space="0" w:color="4A66AC"/>
              <w:bottom w:val="nil"/>
              <w:right w:val="single" w:sz="12" w:space="0" w:color="4A66AC"/>
            </w:tcBorders>
            <w:shd w:val="clear" w:color="auto" w:fill="FFFFFF" w:themeFill="background1"/>
            <w:noWrap/>
            <w:textDirection w:val="btLr"/>
            <w:vAlign w:val="center"/>
          </w:tcPr>
          <w:p w14:paraId="0CC2A98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Throws</w:t>
            </w:r>
          </w:p>
        </w:tc>
        <w:tc>
          <w:tcPr>
            <w:tcW w:w="1134" w:type="dxa"/>
            <w:tcBorders>
              <w:top w:val="single" w:sz="12" w:space="0" w:color="4A66AC"/>
              <w:left w:val="single" w:sz="12" w:space="0" w:color="4A66AC"/>
              <w:bottom w:val="nil"/>
              <w:right w:val="nil"/>
            </w:tcBorders>
            <w:shd w:val="clear" w:color="auto" w:fill="D1D8EB"/>
            <w:vAlign w:val="center"/>
          </w:tcPr>
          <w:p w14:paraId="22ED7ECD"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Vortex</w:t>
            </w:r>
          </w:p>
        </w:tc>
        <w:tc>
          <w:tcPr>
            <w:tcW w:w="637" w:type="dxa"/>
            <w:tcBorders>
              <w:top w:val="single" w:sz="12" w:space="0" w:color="4A66AC"/>
              <w:left w:val="nil"/>
              <w:bottom w:val="nil"/>
              <w:right w:val="nil"/>
            </w:tcBorders>
            <w:shd w:val="clear" w:color="auto" w:fill="D1D8EB"/>
            <w:vAlign w:val="center"/>
          </w:tcPr>
          <w:p w14:paraId="0C263626"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30F801B5"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3566558B" w14:textId="77777777" w:rsidR="00BD4E68" w:rsidRPr="00603AC7" w:rsidRDefault="00BD4E68" w:rsidP="00876ECC">
            <w:pPr>
              <w:spacing w:before="40" w:after="40"/>
              <w:ind w:left="74" w:right="74"/>
              <w:jc w:val="center"/>
              <w:rPr>
                <w:color w:val="000000"/>
                <w:kern w:val="0"/>
                <w:sz w:val="16"/>
                <w:szCs w:val="16"/>
                <w:lang w:eastAsia="en-US"/>
              </w:rPr>
            </w:pPr>
            <w:r w:rsidRPr="007A5735">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31EC98B4" w14:textId="77777777" w:rsidR="00BD4E68" w:rsidRPr="00603AC7" w:rsidRDefault="00BD4E68" w:rsidP="00876ECC">
            <w:pPr>
              <w:spacing w:before="40" w:after="40"/>
              <w:ind w:left="74" w:right="74"/>
              <w:jc w:val="center"/>
              <w:rPr>
                <w:color w:val="000000"/>
                <w:kern w:val="0"/>
                <w:sz w:val="16"/>
                <w:szCs w:val="16"/>
                <w:lang w:eastAsia="en-US"/>
              </w:rPr>
            </w:pPr>
            <w:r w:rsidRPr="00603AC7">
              <w:rPr>
                <w:color w:val="000000" w:themeColor="text1"/>
                <w:sz w:val="16"/>
                <w:szCs w:val="16"/>
                <w:lang w:eastAsia="en-US"/>
              </w:rPr>
              <w:t>C</w:t>
            </w:r>
          </w:p>
        </w:tc>
        <w:tc>
          <w:tcPr>
            <w:tcW w:w="637" w:type="dxa"/>
            <w:tcBorders>
              <w:top w:val="single" w:sz="12" w:space="0" w:color="4A66AC"/>
              <w:left w:val="nil"/>
              <w:bottom w:val="nil"/>
              <w:right w:val="nil"/>
            </w:tcBorders>
            <w:shd w:val="clear" w:color="auto" w:fill="D1D8EB"/>
            <w:vAlign w:val="center"/>
          </w:tcPr>
          <w:p w14:paraId="5CAAF7BF" w14:textId="77777777" w:rsidR="00BD4E68" w:rsidRPr="00603AC7" w:rsidRDefault="00BD4E68" w:rsidP="00876ECC">
            <w:pPr>
              <w:spacing w:before="40" w:after="40"/>
              <w:ind w:left="74" w:right="74"/>
              <w:jc w:val="center"/>
              <w:rPr>
                <w:color w:val="000000"/>
                <w:kern w:val="0"/>
                <w:sz w:val="16"/>
                <w:szCs w:val="16"/>
                <w:lang w:eastAsia="en-US"/>
              </w:rPr>
            </w:pPr>
            <w:r w:rsidRPr="00603AC7">
              <w:rPr>
                <w:color w:val="000000" w:themeColor="text1"/>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25EF49B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67EC61A0"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726A1708"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single" w:sz="12" w:space="0" w:color="4A66AC"/>
              <w:left w:val="nil"/>
              <w:bottom w:val="nil"/>
              <w:right w:val="nil"/>
            </w:tcBorders>
            <w:shd w:val="clear" w:color="auto" w:fill="D1D8EB"/>
            <w:vAlign w:val="center"/>
          </w:tcPr>
          <w:p w14:paraId="6B027AED"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5932BB06"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nil"/>
            </w:tcBorders>
            <w:shd w:val="clear" w:color="auto" w:fill="D1D8EB"/>
            <w:vAlign w:val="center"/>
          </w:tcPr>
          <w:p w14:paraId="0A3DC8C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single" w:sz="12" w:space="0" w:color="4A66AC"/>
              <w:left w:val="nil"/>
              <w:bottom w:val="nil"/>
              <w:right w:val="single" w:sz="12" w:space="0" w:color="4A66AC"/>
            </w:tcBorders>
            <w:shd w:val="clear" w:color="auto" w:fill="D1D8EB"/>
            <w:vAlign w:val="center"/>
          </w:tcPr>
          <w:p w14:paraId="7F4CF7FF" w14:textId="77777777" w:rsidR="00BD4E68" w:rsidRPr="00947D0C" w:rsidRDefault="00BD4E68" w:rsidP="00876ECC">
            <w:pPr>
              <w:spacing w:before="40" w:after="40"/>
              <w:ind w:left="74" w:right="74"/>
              <w:jc w:val="center"/>
              <w:rPr>
                <w:color w:val="000000"/>
                <w:kern w:val="0"/>
                <w:sz w:val="16"/>
                <w:lang w:eastAsia="en-US"/>
              </w:rPr>
            </w:pPr>
          </w:p>
        </w:tc>
      </w:tr>
      <w:tr w:rsidR="00BD4E68" w:rsidRPr="00947D0C" w14:paraId="23498C3E"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25C85487"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115F7B97"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Discus</w:t>
            </w:r>
          </w:p>
        </w:tc>
        <w:tc>
          <w:tcPr>
            <w:tcW w:w="637" w:type="dxa"/>
            <w:vAlign w:val="center"/>
          </w:tcPr>
          <w:p w14:paraId="1714FA58"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vAlign w:val="center"/>
          </w:tcPr>
          <w:p w14:paraId="1AD4B513"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vAlign w:val="center"/>
          </w:tcPr>
          <w:p w14:paraId="6D3348BB"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vAlign w:val="center"/>
          </w:tcPr>
          <w:p w14:paraId="637A1BED"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5E8E45D0"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131919ED"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45045903"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52D79F9B"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3512DD25"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2FBA9422"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23D19EF7"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right w:val="single" w:sz="12" w:space="0" w:color="4A66AC"/>
            </w:tcBorders>
            <w:vAlign w:val="center"/>
          </w:tcPr>
          <w:p w14:paraId="3BCC2F90" w14:textId="77777777" w:rsidR="00BD4E68" w:rsidRPr="00947D0C"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587ECCDD" w14:textId="77777777" w:rsidTr="00876ECC">
        <w:trPr>
          <w:cantSplit/>
          <w:trHeight w:val="20"/>
        </w:trPr>
        <w:tc>
          <w:tcPr>
            <w:tcW w:w="831" w:type="dxa"/>
            <w:vMerge/>
            <w:tcBorders>
              <w:top w:val="nil"/>
              <w:left w:val="single" w:sz="12" w:space="0" w:color="4A66AC"/>
              <w:bottom w:val="nil"/>
              <w:right w:val="single" w:sz="12" w:space="0" w:color="4A66AC"/>
            </w:tcBorders>
            <w:shd w:val="clear" w:color="auto" w:fill="FFFFFF"/>
            <w:noWrap/>
            <w:vAlign w:val="center"/>
          </w:tcPr>
          <w:p w14:paraId="5795F3B3"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nil"/>
              <w:right w:val="nil"/>
            </w:tcBorders>
            <w:shd w:val="clear" w:color="auto" w:fill="D1D8EB"/>
            <w:vAlign w:val="center"/>
          </w:tcPr>
          <w:p w14:paraId="2EB2F75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Shot Put</w:t>
            </w:r>
          </w:p>
        </w:tc>
        <w:tc>
          <w:tcPr>
            <w:tcW w:w="637" w:type="dxa"/>
            <w:tcBorders>
              <w:top w:val="nil"/>
              <w:left w:val="nil"/>
              <w:bottom w:val="nil"/>
              <w:right w:val="nil"/>
            </w:tcBorders>
            <w:shd w:val="clear" w:color="auto" w:fill="D1D8EB"/>
            <w:vAlign w:val="center"/>
          </w:tcPr>
          <w:p w14:paraId="22C6976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nil"/>
              <w:left w:val="nil"/>
              <w:bottom w:val="nil"/>
              <w:right w:val="nil"/>
            </w:tcBorders>
            <w:shd w:val="clear" w:color="auto" w:fill="D1D8EB"/>
            <w:vAlign w:val="center"/>
          </w:tcPr>
          <w:p w14:paraId="37A9F32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nil"/>
              <w:right w:val="nil"/>
            </w:tcBorders>
            <w:shd w:val="clear" w:color="auto" w:fill="D1D8EB"/>
            <w:vAlign w:val="center"/>
          </w:tcPr>
          <w:p w14:paraId="0DE1D84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nil"/>
              <w:left w:val="nil"/>
              <w:bottom w:val="nil"/>
              <w:right w:val="nil"/>
            </w:tcBorders>
            <w:shd w:val="clear" w:color="auto" w:fill="D1D8EB"/>
            <w:vAlign w:val="center"/>
          </w:tcPr>
          <w:p w14:paraId="2C326BE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2562C73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5981C00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61B0C31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5538BDB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nil"/>
              <w:right w:val="nil"/>
            </w:tcBorders>
            <w:shd w:val="clear" w:color="auto" w:fill="D1D8EB"/>
            <w:vAlign w:val="center"/>
          </w:tcPr>
          <w:p w14:paraId="7CD3F5F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6A8F092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nil"/>
            </w:tcBorders>
            <w:shd w:val="clear" w:color="auto" w:fill="D1D8EB"/>
            <w:vAlign w:val="center"/>
          </w:tcPr>
          <w:p w14:paraId="0C5FC91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nil"/>
              <w:right w:val="single" w:sz="12" w:space="0" w:color="4A66AC"/>
            </w:tcBorders>
            <w:shd w:val="clear" w:color="auto" w:fill="D1D8EB"/>
            <w:vAlign w:val="center"/>
          </w:tcPr>
          <w:p w14:paraId="51B2EEC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4A0720C3" w14:textId="77777777" w:rsidTr="00876ECC">
        <w:trPr>
          <w:cantSplit/>
          <w:trHeight w:val="20"/>
        </w:trPr>
        <w:tc>
          <w:tcPr>
            <w:tcW w:w="831" w:type="dxa"/>
            <w:vMerge/>
            <w:tcBorders>
              <w:left w:val="single" w:sz="12" w:space="0" w:color="4A66AC"/>
              <w:bottom w:val="single" w:sz="12" w:space="0" w:color="4A66AC"/>
              <w:right w:val="single" w:sz="12" w:space="0" w:color="4A66AC"/>
            </w:tcBorders>
            <w:shd w:val="clear" w:color="auto" w:fill="FFFFFF"/>
            <w:noWrap/>
            <w:vAlign w:val="center"/>
          </w:tcPr>
          <w:p w14:paraId="13861733"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bottom w:val="single" w:sz="12" w:space="0" w:color="4A66AC"/>
            </w:tcBorders>
            <w:vAlign w:val="center"/>
          </w:tcPr>
          <w:p w14:paraId="1A34BBF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Javelin</w:t>
            </w:r>
          </w:p>
        </w:tc>
        <w:tc>
          <w:tcPr>
            <w:tcW w:w="637" w:type="dxa"/>
            <w:tcBorders>
              <w:bottom w:val="single" w:sz="12" w:space="0" w:color="4A66AC"/>
            </w:tcBorders>
            <w:vAlign w:val="center"/>
          </w:tcPr>
          <w:p w14:paraId="741CEF83"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151D788B"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26A61B07"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4D67ADAA"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bottom w:val="single" w:sz="12" w:space="0" w:color="4A66AC"/>
            </w:tcBorders>
            <w:vAlign w:val="center"/>
          </w:tcPr>
          <w:p w14:paraId="1D7E2F99"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bottom w:val="single" w:sz="12" w:space="0" w:color="4A66AC"/>
            </w:tcBorders>
            <w:vAlign w:val="center"/>
          </w:tcPr>
          <w:p w14:paraId="0CF4B61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22FA11A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6E832AB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bottom w:val="single" w:sz="12" w:space="0" w:color="4A66AC"/>
            </w:tcBorders>
            <w:vAlign w:val="center"/>
          </w:tcPr>
          <w:p w14:paraId="3909ED5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4CE40EF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tcBorders>
            <w:vAlign w:val="center"/>
          </w:tcPr>
          <w:p w14:paraId="641F993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bottom w:val="single" w:sz="12" w:space="0" w:color="4A66AC"/>
              <w:right w:val="single" w:sz="12" w:space="0" w:color="4A66AC"/>
            </w:tcBorders>
            <w:vAlign w:val="center"/>
          </w:tcPr>
          <w:p w14:paraId="2B467BC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51B4ABC6" w14:textId="77777777" w:rsidTr="00876ECC">
        <w:trPr>
          <w:cantSplit/>
          <w:trHeight w:val="20"/>
        </w:trPr>
        <w:tc>
          <w:tcPr>
            <w:tcW w:w="831" w:type="dxa"/>
            <w:vMerge w:val="restart"/>
            <w:tcBorders>
              <w:top w:val="single" w:sz="12" w:space="0" w:color="4A66AC"/>
              <w:left w:val="single" w:sz="12" w:space="0" w:color="4A66AC"/>
              <w:bottom w:val="nil"/>
              <w:right w:val="single" w:sz="12" w:space="0" w:color="4A66AC"/>
            </w:tcBorders>
            <w:shd w:val="clear" w:color="auto" w:fill="FFFFFF" w:themeFill="background1"/>
            <w:noWrap/>
            <w:textDirection w:val="btLr"/>
            <w:vAlign w:val="center"/>
          </w:tcPr>
          <w:p w14:paraId="0E80BDC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Jumps</w:t>
            </w:r>
          </w:p>
        </w:tc>
        <w:tc>
          <w:tcPr>
            <w:tcW w:w="1134" w:type="dxa"/>
            <w:tcBorders>
              <w:top w:val="single" w:sz="12" w:space="0" w:color="4A66AC"/>
              <w:left w:val="single" w:sz="12" w:space="0" w:color="4A66AC"/>
              <w:bottom w:val="nil"/>
              <w:right w:val="nil"/>
            </w:tcBorders>
            <w:shd w:val="clear" w:color="auto" w:fill="D1D8EB"/>
            <w:vAlign w:val="center"/>
          </w:tcPr>
          <w:p w14:paraId="7BFCFBB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Long Jump</w:t>
            </w:r>
          </w:p>
        </w:tc>
        <w:tc>
          <w:tcPr>
            <w:tcW w:w="637" w:type="dxa"/>
            <w:tcBorders>
              <w:top w:val="single" w:sz="12" w:space="0" w:color="4A66AC"/>
              <w:left w:val="nil"/>
              <w:bottom w:val="nil"/>
              <w:right w:val="nil"/>
            </w:tcBorders>
            <w:shd w:val="clear" w:color="auto" w:fill="D1D8EB"/>
            <w:vAlign w:val="center"/>
          </w:tcPr>
          <w:p w14:paraId="3352854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tcBorders>
              <w:top w:val="single" w:sz="12" w:space="0" w:color="4A66AC"/>
              <w:left w:val="nil"/>
              <w:bottom w:val="nil"/>
              <w:right w:val="nil"/>
            </w:tcBorders>
            <w:shd w:val="clear" w:color="auto" w:fill="D1D8EB"/>
            <w:vAlign w:val="center"/>
          </w:tcPr>
          <w:p w14:paraId="7FD1071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single" w:sz="12" w:space="0" w:color="4A66AC"/>
              <w:left w:val="nil"/>
              <w:bottom w:val="nil"/>
              <w:right w:val="nil"/>
            </w:tcBorders>
            <w:shd w:val="clear" w:color="auto" w:fill="D1D8EB"/>
            <w:vAlign w:val="center"/>
          </w:tcPr>
          <w:p w14:paraId="1109933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Z</w:t>
            </w:r>
          </w:p>
        </w:tc>
        <w:tc>
          <w:tcPr>
            <w:tcW w:w="638" w:type="dxa"/>
            <w:tcBorders>
              <w:top w:val="single" w:sz="12" w:space="0" w:color="4A66AC"/>
              <w:left w:val="nil"/>
              <w:bottom w:val="nil"/>
              <w:right w:val="nil"/>
            </w:tcBorders>
            <w:shd w:val="clear" w:color="auto" w:fill="D1D8EB"/>
            <w:vAlign w:val="center"/>
          </w:tcPr>
          <w:p w14:paraId="37624023"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single" w:sz="12" w:space="0" w:color="4A66AC"/>
              <w:left w:val="nil"/>
              <w:bottom w:val="nil"/>
              <w:right w:val="nil"/>
            </w:tcBorders>
            <w:shd w:val="clear" w:color="auto" w:fill="D1D8EB"/>
            <w:vAlign w:val="center"/>
          </w:tcPr>
          <w:p w14:paraId="4F43424D"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nil"/>
            </w:tcBorders>
            <w:shd w:val="clear" w:color="auto" w:fill="D1D8EB"/>
            <w:vAlign w:val="center"/>
          </w:tcPr>
          <w:p w14:paraId="625357A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nil"/>
            </w:tcBorders>
            <w:shd w:val="clear" w:color="auto" w:fill="D1D8EB"/>
            <w:vAlign w:val="center"/>
          </w:tcPr>
          <w:p w14:paraId="325710D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nil"/>
            </w:tcBorders>
            <w:shd w:val="clear" w:color="auto" w:fill="D1D8EB"/>
            <w:vAlign w:val="center"/>
          </w:tcPr>
          <w:p w14:paraId="512DDA27"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single" w:sz="12" w:space="0" w:color="4A66AC"/>
              <w:left w:val="nil"/>
              <w:bottom w:val="nil"/>
              <w:right w:val="nil"/>
            </w:tcBorders>
            <w:shd w:val="clear" w:color="auto" w:fill="D1D8EB"/>
            <w:vAlign w:val="center"/>
          </w:tcPr>
          <w:p w14:paraId="6716E00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nil"/>
            </w:tcBorders>
            <w:shd w:val="clear" w:color="auto" w:fill="D1D8EB"/>
            <w:vAlign w:val="center"/>
          </w:tcPr>
          <w:p w14:paraId="739D994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nil"/>
            </w:tcBorders>
            <w:shd w:val="clear" w:color="auto" w:fill="D1D8EB"/>
            <w:vAlign w:val="center"/>
          </w:tcPr>
          <w:p w14:paraId="000D203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single" w:sz="12" w:space="0" w:color="4A66AC"/>
              <w:left w:val="nil"/>
              <w:bottom w:val="nil"/>
              <w:right w:val="single" w:sz="12" w:space="0" w:color="4A66AC"/>
            </w:tcBorders>
            <w:shd w:val="clear" w:color="auto" w:fill="D1D8EB"/>
            <w:vAlign w:val="center"/>
          </w:tcPr>
          <w:p w14:paraId="129AA4E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4EAB8AEF" w14:textId="77777777" w:rsidTr="00876ECC">
        <w:trPr>
          <w:cantSplit/>
          <w:trHeight w:val="20"/>
        </w:trPr>
        <w:tc>
          <w:tcPr>
            <w:tcW w:w="831" w:type="dxa"/>
            <w:vMerge/>
            <w:tcBorders>
              <w:left w:val="single" w:sz="12" w:space="0" w:color="4A66AC"/>
              <w:bottom w:val="nil"/>
              <w:right w:val="single" w:sz="12" w:space="0" w:color="4A66AC"/>
            </w:tcBorders>
            <w:shd w:val="clear" w:color="auto" w:fill="FFFFFF"/>
            <w:noWrap/>
            <w:vAlign w:val="center"/>
          </w:tcPr>
          <w:p w14:paraId="1B2EB679"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left w:val="single" w:sz="12" w:space="0" w:color="4A66AC"/>
            </w:tcBorders>
            <w:vAlign w:val="center"/>
          </w:tcPr>
          <w:p w14:paraId="6A1B04AA"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High Jump</w:t>
            </w:r>
          </w:p>
        </w:tc>
        <w:tc>
          <w:tcPr>
            <w:tcW w:w="637" w:type="dxa"/>
            <w:vAlign w:val="center"/>
          </w:tcPr>
          <w:p w14:paraId="298EDD41"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68CAC4E0" w14:textId="77777777" w:rsidR="00BD4E68" w:rsidRPr="00947D0C" w:rsidRDefault="00BD4E68" w:rsidP="00876ECC">
            <w:pPr>
              <w:spacing w:before="40" w:after="40"/>
              <w:ind w:left="74" w:right="74"/>
              <w:jc w:val="center"/>
              <w:rPr>
                <w:color w:val="000000"/>
                <w:kern w:val="0"/>
                <w:sz w:val="16"/>
                <w:lang w:eastAsia="en-US"/>
              </w:rPr>
            </w:pPr>
          </w:p>
        </w:tc>
        <w:tc>
          <w:tcPr>
            <w:tcW w:w="638" w:type="dxa"/>
            <w:vAlign w:val="center"/>
          </w:tcPr>
          <w:p w14:paraId="45EFC368"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C</w:t>
            </w:r>
          </w:p>
        </w:tc>
        <w:tc>
          <w:tcPr>
            <w:tcW w:w="638" w:type="dxa"/>
            <w:vAlign w:val="center"/>
          </w:tcPr>
          <w:p w14:paraId="1A283431"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1366F340"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6F8EA19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4DDAC2D3"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5C70FAE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vAlign w:val="center"/>
          </w:tcPr>
          <w:p w14:paraId="75558EF5"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6E5A4B8E"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vAlign w:val="center"/>
          </w:tcPr>
          <w:p w14:paraId="19117ED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right w:val="single" w:sz="12" w:space="0" w:color="4A66AC"/>
            </w:tcBorders>
            <w:vAlign w:val="center"/>
          </w:tcPr>
          <w:p w14:paraId="4F3C12D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r w:rsidR="00BD4E68" w:rsidRPr="00947D0C" w14:paraId="7B52FF99" w14:textId="77777777" w:rsidTr="00876ECC">
        <w:trPr>
          <w:cantSplit/>
          <w:trHeight w:val="20"/>
        </w:trPr>
        <w:tc>
          <w:tcPr>
            <w:tcW w:w="831" w:type="dxa"/>
            <w:vMerge/>
            <w:tcBorders>
              <w:top w:val="nil"/>
              <w:left w:val="single" w:sz="12" w:space="0" w:color="4A66AC"/>
              <w:bottom w:val="single" w:sz="12" w:space="0" w:color="4A66AC"/>
              <w:right w:val="single" w:sz="12" w:space="0" w:color="4A66AC"/>
            </w:tcBorders>
            <w:shd w:val="clear" w:color="auto" w:fill="FFFFFF"/>
            <w:noWrap/>
            <w:vAlign w:val="center"/>
          </w:tcPr>
          <w:p w14:paraId="25FDE1F2" w14:textId="77777777" w:rsidR="00BD4E68" w:rsidRPr="00947D0C" w:rsidRDefault="00BD4E68" w:rsidP="00876ECC">
            <w:pPr>
              <w:spacing w:before="40" w:after="40"/>
              <w:ind w:left="74" w:right="74"/>
              <w:jc w:val="center"/>
              <w:rPr>
                <w:color w:val="000000"/>
                <w:kern w:val="0"/>
                <w:sz w:val="16"/>
                <w:lang w:eastAsia="en-US"/>
              </w:rPr>
            </w:pPr>
          </w:p>
        </w:tc>
        <w:tc>
          <w:tcPr>
            <w:tcW w:w="1134" w:type="dxa"/>
            <w:tcBorders>
              <w:top w:val="nil"/>
              <w:left w:val="single" w:sz="12" w:space="0" w:color="4A66AC"/>
              <w:bottom w:val="single" w:sz="12" w:space="0" w:color="4A66AC"/>
              <w:right w:val="nil"/>
            </w:tcBorders>
            <w:shd w:val="clear" w:color="auto" w:fill="D1D8EB"/>
            <w:vAlign w:val="center"/>
          </w:tcPr>
          <w:p w14:paraId="17D1C2B4"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Triple Jump</w:t>
            </w:r>
          </w:p>
        </w:tc>
        <w:tc>
          <w:tcPr>
            <w:tcW w:w="637" w:type="dxa"/>
            <w:tcBorders>
              <w:top w:val="nil"/>
              <w:left w:val="nil"/>
              <w:bottom w:val="single" w:sz="12" w:space="0" w:color="4A66AC"/>
              <w:right w:val="nil"/>
            </w:tcBorders>
            <w:shd w:val="clear" w:color="auto" w:fill="D1D8EB"/>
            <w:vAlign w:val="center"/>
          </w:tcPr>
          <w:p w14:paraId="6527394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2CCE0482"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768FB847"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029D7FD2" w14:textId="77777777" w:rsidR="00BD4E68" w:rsidRPr="00947D0C" w:rsidRDefault="00BD4E68" w:rsidP="00876ECC">
            <w:pPr>
              <w:spacing w:before="40" w:after="40"/>
              <w:ind w:left="74" w:right="74"/>
              <w:jc w:val="center"/>
              <w:rPr>
                <w:color w:val="000000"/>
                <w:kern w:val="0"/>
                <w:sz w:val="16"/>
                <w:lang w:eastAsia="en-US"/>
              </w:rPr>
            </w:pPr>
          </w:p>
        </w:tc>
        <w:tc>
          <w:tcPr>
            <w:tcW w:w="637" w:type="dxa"/>
            <w:tcBorders>
              <w:top w:val="nil"/>
              <w:left w:val="nil"/>
              <w:bottom w:val="single" w:sz="12" w:space="0" w:color="4A66AC"/>
              <w:right w:val="nil"/>
            </w:tcBorders>
            <w:shd w:val="clear" w:color="auto" w:fill="D1D8EB"/>
            <w:vAlign w:val="center"/>
          </w:tcPr>
          <w:p w14:paraId="6F3D50DC" w14:textId="77777777" w:rsidR="00BD4E68" w:rsidRPr="00947D0C" w:rsidRDefault="00BD4E68" w:rsidP="00876ECC">
            <w:pPr>
              <w:spacing w:before="40" w:after="40"/>
              <w:ind w:left="74" w:right="74"/>
              <w:jc w:val="center"/>
              <w:rPr>
                <w:color w:val="000000"/>
                <w:kern w:val="0"/>
                <w:sz w:val="16"/>
                <w:lang w:eastAsia="en-US"/>
              </w:rPr>
            </w:pPr>
          </w:p>
        </w:tc>
        <w:tc>
          <w:tcPr>
            <w:tcW w:w="638" w:type="dxa"/>
            <w:tcBorders>
              <w:top w:val="nil"/>
              <w:left w:val="nil"/>
              <w:bottom w:val="single" w:sz="12" w:space="0" w:color="4A66AC"/>
              <w:right w:val="nil"/>
            </w:tcBorders>
            <w:shd w:val="clear" w:color="auto" w:fill="D1D8EB"/>
            <w:vAlign w:val="center"/>
          </w:tcPr>
          <w:p w14:paraId="1E540342"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180DC4C9"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63430346"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7" w:type="dxa"/>
            <w:tcBorders>
              <w:top w:val="nil"/>
              <w:left w:val="nil"/>
              <w:bottom w:val="single" w:sz="12" w:space="0" w:color="4A66AC"/>
              <w:right w:val="nil"/>
            </w:tcBorders>
            <w:shd w:val="clear" w:color="auto" w:fill="D1D8EB"/>
            <w:vAlign w:val="center"/>
          </w:tcPr>
          <w:p w14:paraId="1CE16D5F"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0F2DA04B"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nil"/>
            </w:tcBorders>
            <w:shd w:val="clear" w:color="auto" w:fill="D1D8EB"/>
            <w:vAlign w:val="center"/>
          </w:tcPr>
          <w:p w14:paraId="646B1B5C"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c>
          <w:tcPr>
            <w:tcW w:w="638" w:type="dxa"/>
            <w:tcBorders>
              <w:top w:val="nil"/>
              <w:left w:val="nil"/>
              <w:bottom w:val="single" w:sz="12" w:space="0" w:color="4A66AC"/>
              <w:right w:val="single" w:sz="12" w:space="0" w:color="4A66AC"/>
            </w:tcBorders>
            <w:shd w:val="clear" w:color="auto" w:fill="D1D8EB"/>
            <w:vAlign w:val="center"/>
          </w:tcPr>
          <w:p w14:paraId="7C058883" w14:textId="77777777" w:rsidR="00BD4E68" w:rsidRPr="00603AC7" w:rsidRDefault="00BD4E68" w:rsidP="00876ECC">
            <w:pPr>
              <w:spacing w:before="40" w:after="40"/>
              <w:ind w:left="74" w:right="74"/>
              <w:jc w:val="center"/>
              <w:rPr>
                <w:color w:val="000000"/>
                <w:kern w:val="0"/>
                <w:sz w:val="16"/>
                <w:szCs w:val="16"/>
                <w:lang w:eastAsia="en-US"/>
              </w:rPr>
            </w:pPr>
            <w:r w:rsidRPr="00947D0C">
              <w:rPr>
                <w:color w:val="000000"/>
                <w:kern w:val="0"/>
                <w:sz w:val="16"/>
                <w:szCs w:val="16"/>
                <w:lang w:eastAsia="en-US"/>
              </w:rPr>
              <w:t>S</w:t>
            </w:r>
          </w:p>
        </w:tc>
      </w:tr>
    </w:tbl>
    <w:p w14:paraId="3A249415" w14:textId="77777777" w:rsidR="00BD4E68" w:rsidRDefault="00BD4E68" w:rsidP="00BD4E68">
      <w:pPr>
        <w:spacing w:before="60" w:after="0"/>
        <w:ind w:left="0" w:right="0"/>
      </w:pPr>
      <w:r>
        <w:t xml:space="preserve">S – Event conducted at all levels (Centre, Regional, and State) – LAA </w:t>
      </w:r>
      <w:r w:rsidRPr="00E7761C">
        <w:rPr>
          <w:b/>
        </w:rPr>
        <w:t>Standard</w:t>
      </w:r>
      <w:r>
        <w:t xml:space="preserve"> events</w:t>
      </w:r>
    </w:p>
    <w:p w14:paraId="2851BB14" w14:textId="77777777" w:rsidR="00BD4E68" w:rsidRDefault="00BD4E68" w:rsidP="00BD4E68">
      <w:pPr>
        <w:spacing w:after="0"/>
        <w:ind w:left="0" w:right="0"/>
      </w:pPr>
      <w:r>
        <w:t>Z – Event conducted at Centre and LAQ meetings only</w:t>
      </w:r>
    </w:p>
    <w:p w14:paraId="6282B2C0" w14:textId="77777777" w:rsidR="00BD4E68" w:rsidRDefault="00BD4E68" w:rsidP="00BD4E68">
      <w:pPr>
        <w:spacing w:after="0"/>
        <w:ind w:left="0" w:right="0"/>
      </w:pPr>
      <w:r>
        <w:t xml:space="preserve">C – Event conducted at Centre level only – LAQ </w:t>
      </w:r>
      <w:r w:rsidRPr="00E7761C">
        <w:rPr>
          <w:b/>
        </w:rPr>
        <w:t>optional</w:t>
      </w:r>
      <w:r>
        <w:t xml:space="preserve"> events</w:t>
      </w:r>
    </w:p>
    <w:p w14:paraId="52137037" w14:textId="77777777" w:rsidR="00432552" w:rsidRDefault="00BD4E68" w:rsidP="00432552">
      <w:pPr>
        <w:spacing w:after="0"/>
        <w:ind w:left="0" w:right="0"/>
      </w:pPr>
      <w:r>
        <w:t>b – Event for boys only</w:t>
      </w:r>
    </w:p>
    <w:p w14:paraId="12346292" w14:textId="7EB641FE" w:rsidR="00432552" w:rsidRDefault="00BD4E68" w:rsidP="00432552">
      <w:pPr>
        <w:spacing w:after="0"/>
        <w:ind w:left="0" w:right="0"/>
      </w:pPr>
      <w:r>
        <w:t>g – Event for girls only</w:t>
      </w:r>
      <w:bookmarkStart w:id="90" w:name="_Toc75453527"/>
      <w:bookmarkStart w:id="91" w:name="_Toc75458179"/>
      <w:r w:rsidR="00432552">
        <w:br w:type="page"/>
      </w:r>
    </w:p>
    <w:p w14:paraId="6512DCB7" w14:textId="52CCB479" w:rsidR="00432552" w:rsidRPr="004E6338" w:rsidRDefault="00432552" w:rsidP="00432552">
      <w:pPr>
        <w:pStyle w:val="Heading1"/>
      </w:pPr>
      <w:bookmarkStart w:id="92" w:name="_Grounds"/>
      <w:bookmarkStart w:id="93" w:name="_Toc110081613"/>
      <w:bookmarkEnd w:id="92"/>
      <w:r w:rsidRPr="00233717">
        <w:lastRenderedPageBreak/>
        <w:t>Grounds</w:t>
      </w:r>
      <w:bookmarkEnd w:id="90"/>
      <w:bookmarkEnd w:id="91"/>
      <w:bookmarkEnd w:id="93"/>
    </w:p>
    <w:p w14:paraId="1FAA3E16" w14:textId="20ADA135" w:rsidR="00432552" w:rsidRDefault="00432552" w:rsidP="008252D4">
      <w:pPr>
        <w:ind w:left="0" w:right="0"/>
        <w:jc w:val="left"/>
      </w:pPr>
      <w:r w:rsidRPr="00233717">
        <w:rPr>
          <w:noProof/>
        </w:rPr>
        <mc:AlternateContent>
          <mc:Choice Requires="wps">
            <w:drawing>
              <wp:anchor distT="226695" distB="226695" distL="226695" distR="226695" simplePos="0" relativeHeight="251684890" behindDoc="1" locked="0" layoutInCell="1" allowOverlap="1" wp14:anchorId="1FF98A18" wp14:editId="43337709">
                <wp:simplePos x="0" y="0"/>
                <wp:positionH relativeFrom="margin">
                  <wp:align>right</wp:align>
                </wp:positionH>
                <wp:positionV relativeFrom="margin">
                  <wp:posOffset>356235</wp:posOffset>
                </wp:positionV>
                <wp:extent cx="2404110" cy="1381125"/>
                <wp:effectExtent l="0" t="0" r="0" b="9525"/>
                <wp:wrapSquare wrapText="bothSides"/>
                <wp:docPr id="34"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381125"/>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D74CC0" w14:textId="77777777" w:rsidR="00432552" w:rsidRDefault="00432552" w:rsidP="00432552">
                            <w:pPr>
                              <w:pStyle w:val="Subtitle"/>
                              <w:spacing w:after="0"/>
                              <w:ind w:left="74" w:right="74"/>
                            </w:pPr>
                            <w:r>
                              <w:t>Grounds Officer</w:t>
                            </w:r>
                          </w:p>
                          <w:p w14:paraId="7FA82DF3" w14:textId="77777777" w:rsidR="00432552" w:rsidRDefault="00432552" w:rsidP="00432552">
                            <w:pPr>
                              <w:pStyle w:val="Subtitle"/>
                              <w:spacing w:after="0"/>
                              <w:ind w:left="74" w:right="74"/>
                            </w:pPr>
                            <w:r>
                              <w:t>Peter kolb</w:t>
                            </w:r>
                          </w:p>
                          <w:p w14:paraId="71F7B910" w14:textId="77777777" w:rsidR="00432552" w:rsidRDefault="00432552" w:rsidP="00432552">
                            <w:pPr>
                              <w:spacing w:after="0"/>
                              <w:ind w:left="74" w:right="74"/>
                              <w:jc w:val="left"/>
                              <w:rPr>
                                <w:color w:val="1B1D3D"/>
                                <w:sz w:val="18"/>
                                <w:szCs w:val="24"/>
                              </w:rPr>
                            </w:pPr>
                          </w:p>
                          <w:p w14:paraId="47838955" w14:textId="77777777" w:rsidR="00432552" w:rsidRDefault="00432552" w:rsidP="00432552">
                            <w:pPr>
                              <w:spacing w:after="0"/>
                              <w:ind w:left="74" w:right="74"/>
                              <w:jc w:val="left"/>
                              <w:rPr>
                                <w:color w:val="1B1D3D"/>
                                <w:sz w:val="18"/>
                                <w:szCs w:val="24"/>
                              </w:rPr>
                            </w:pPr>
                          </w:p>
                          <w:p w14:paraId="1C3858B9" w14:textId="77777777" w:rsidR="00432552" w:rsidRPr="00947D0C" w:rsidRDefault="00432552" w:rsidP="00432552">
                            <w:pPr>
                              <w:spacing w:after="0"/>
                              <w:ind w:left="74" w:right="74"/>
                              <w:jc w:val="left"/>
                              <w:rPr>
                                <w:color w:val="1B1D3D"/>
                                <w:sz w:val="18"/>
                                <w:szCs w:val="24"/>
                              </w:rPr>
                            </w:pPr>
                            <w:r w:rsidRPr="00947D0C">
                              <w:rPr>
                                <w:color w:val="1B1D3D"/>
                                <w:sz w:val="18"/>
                                <w:szCs w:val="24"/>
                              </w:rPr>
                              <w:t>Contact:</w:t>
                            </w:r>
                            <w:r w:rsidRPr="00947D0C">
                              <w:rPr>
                                <w:color w:val="1B1D3D"/>
                                <w:sz w:val="18"/>
                                <w:szCs w:val="24"/>
                              </w:rPr>
                              <w:br/>
                              <w:t>grounds@toowongharriers.org.au</w:t>
                            </w:r>
                            <w:r w:rsidRPr="00947D0C">
                              <w:rPr>
                                <w:color w:val="1B1D3D"/>
                                <w:sz w:val="18"/>
                                <w:szCs w:val="24"/>
                              </w:rPr>
                              <w:br/>
                            </w:r>
                          </w:p>
                          <w:p w14:paraId="38B078B0" w14:textId="77777777" w:rsidR="00432552" w:rsidRPr="00947D0C" w:rsidRDefault="00432552" w:rsidP="00432552">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97C5B7F">
              <v:shape id="Text Box 687" style="position:absolute;margin-left:138.1pt;margin-top:28.05pt;width:189.3pt;height:108.75pt;z-index:-251631590;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2"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" w14:anchorId="1FF98A18">
                <v:fill type="gradientRadial" color2="#a2c4f8" focus="100%" focussize="" focusposition=".5,.5"/>
                <v:textbox inset="14.4pt,14.4pt,14.4pt,14.4pt">
                  <w:txbxContent>
                    <w:p w:rsidR="00432552" w:rsidP="00432552" w:rsidRDefault="00432552" w14:paraId="1BF8C7B4" w14:textId="77777777">
                      <w:pPr>
                        <w:pStyle w:val="Subtitle"/>
                        <w:spacing w:after="0"/>
                        <w:ind w:left="74" w:right="74"/>
                      </w:pPr>
                      <w:r>
                        <w:t>Grounds Officer</w:t>
                      </w:r>
                    </w:p>
                    <w:p w:rsidR="00432552" w:rsidP="00432552" w:rsidRDefault="00432552" w14:paraId="65392C2B" w14:textId="77777777">
                      <w:pPr>
                        <w:pStyle w:val="Subtitle"/>
                        <w:spacing w:after="0"/>
                        <w:ind w:left="74" w:right="74"/>
                      </w:pPr>
                      <w:r>
                        <w:t>Peter kolb</w:t>
                      </w:r>
                    </w:p>
                    <w:p w:rsidR="00432552" w:rsidP="00432552" w:rsidRDefault="00432552" w14:paraId="45FB0818" w14:textId="77777777">
                      <w:pPr>
                        <w:spacing w:after="0"/>
                        <w:ind w:left="74" w:right="74"/>
                        <w:jc w:val="left"/>
                        <w:rPr>
                          <w:color w:val="1B1D3D"/>
                          <w:sz w:val="18"/>
                          <w:szCs w:val="24"/>
                        </w:rPr>
                      </w:pPr>
                    </w:p>
                    <w:p w:rsidR="00432552" w:rsidP="00432552" w:rsidRDefault="00432552" w14:paraId="049F31CB" w14:textId="77777777">
                      <w:pPr>
                        <w:spacing w:after="0"/>
                        <w:ind w:left="74" w:right="74"/>
                        <w:jc w:val="left"/>
                        <w:rPr>
                          <w:color w:val="1B1D3D"/>
                          <w:sz w:val="18"/>
                          <w:szCs w:val="24"/>
                        </w:rPr>
                      </w:pPr>
                    </w:p>
                    <w:p w:rsidRPr="00947D0C" w:rsidR="00432552" w:rsidP="00432552" w:rsidRDefault="00432552" w14:paraId="40E22FDC" w14:textId="77777777">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grounds@toowongharriers.org.au</w:t>
                      </w:r>
                      <w:r w:rsidRPr="00947D0C">
                        <w:rPr>
                          <w:color w:val="1B1D3D"/>
                          <w:sz w:val="18"/>
                          <w:szCs w:val="24"/>
                        </w:rPr>
                        <w:br/>
                      </w:r>
                    </w:p>
                    <w:p w:rsidRPr="00947D0C" w:rsidR="00432552" w:rsidP="00432552" w:rsidRDefault="00432552" w14:paraId="53128261" w14:textId="77777777">
                      <w:pPr>
                        <w:spacing w:after="0"/>
                        <w:ind w:left="74" w:right="74"/>
                        <w:jc w:val="center"/>
                        <w:rPr>
                          <w:color w:val="1B1D3D"/>
                          <w:sz w:val="24"/>
                          <w:szCs w:val="24"/>
                        </w:rPr>
                      </w:pPr>
                    </w:p>
                  </w:txbxContent>
                </v:textbox>
                <w10:wrap type="square" anchorx="margin" anchory="margin"/>
              </v:shape>
            </w:pict>
          </mc:Fallback>
        </mc:AlternateContent>
      </w:r>
      <w:r w:rsidRPr="00F31664">
        <w:t xml:space="preserve">The </w:t>
      </w:r>
      <w:r>
        <w:t>map</w:t>
      </w:r>
      <w:r w:rsidRPr="00F31664">
        <w:t xml:space="preserve"> below shows the layout of the oval at Jack Cook Park, including start/finish locations and field event stations. </w:t>
      </w:r>
      <w:r w:rsidR="00D01E93">
        <w:t xml:space="preserve"> </w:t>
      </w:r>
      <w:r w:rsidRPr="00F31664">
        <w:t>All locations will be sign-posted during meet</w:t>
      </w:r>
      <w:r w:rsidR="009421CC">
        <w:t>s</w:t>
      </w:r>
      <w:r w:rsidRPr="00F31664">
        <w:t xml:space="preserve"> throughout the season.</w:t>
      </w:r>
    </w:p>
    <w:p w14:paraId="7BB2D9F0" w14:textId="274B94AF" w:rsidR="00432552" w:rsidRDefault="00432552">
      <w:pPr>
        <w:spacing w:after="0"/>
        <w:ind w:left="0" w:right="0"/>
        <w:jc w:val="left"/>
      </w:pPr>
      <w:r>
        <w:t xml:space="preserve"> </w:t>
      </w:r>
      <w:r>
        <w:rPr>
          <w:noProof/>
        </w:rPr>
        <w:drawing>
          <wp:inline distT="0" distB="0" distL="0" distR="0" wp14:anchorId="286A7694" wp14:editId="434F0D5C">
            <wp:extent cx="4571598" cy="6467474"/>
            <wp:effectExtent l="0" t="0" r="635" b="0"/>
            <wp:docPr id="934043657"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pic:nvPicPr>
                  <pic:blipFill>
                    <a:blip r:embed="rId59">
                      <a:extLst>
                        <a:ext uri="{28A0092B-C50C-407E-A947-70E740481C1C}">
                          <a14:useLocalDpi xmlns:a14="http://schemas.microsoft.com/office/drawing/2010/main" val="0"/>
                        </a:ext>
                      </a:extLst>
                    </a:blip>
                    <a:stretch>
                      <a:fillRect/>
                    </a:stretch>
                  </pic:blipFill>
                  <pic:spPr>
                    <a:xfrm>
                      <a:off x="0" y="0"/>
                      <a:ext cx="4571598" cy="6467474"/>
                    </a:xfrm>
                    <a:prstGeom prst="rect">
                      <a:avLst/>
                    </a:prstGeom>
                  </pic:spPr>
                </pic:pic>
              </a:graphicData>
            </a:graphic>
          </wp:inline>
        </w:drawing>
      </w:r>
      <w:r>
        <w:br w:type="page"/>
      </w:r>
    </w:p>
    <w:p w14:paraId="4E387426" w14:textId="61369C39" w:rsidR="00A726FE" w:rsidRPr="004E6338" w:rsidRDefault="008E3C3D" w:rsidP="00233717">
      <w:pPr>
        <w:pStyle w:val="Heading1"/>
      </w:pPr>
      <w:bookmarkStart w:id="94" w:name="_Toc75453526"/>
      <w:bookmarkStart w:id="95" w:name="_Toc75458176"/>
      <w:bookmarkStart w:id="96" w:name="_Toc110081614"/>
      <w:r w:rsidRPr="00233717">
        <w:lastRenderedPageBreak/>
        <w:t>Equipment</w:t>
      </w:r>
      <w:bookmarkEnd w:id="94"/>
      <w:bookmarkEnd w:id="95"/>
      <w:bookmarkEnd w:id="96"/>
    </w:p>
    <w:p w14:paraId="66CCAAD9" w14:textId="37B9EC33" w:rsidR="00A726FE" w:rsidRDefault="00742AB3" w:rsidP="008252D4">
      <w:pPr>
        <w:ind w:left="0" w:right="0"/>
        <w:jc w:val="left"/>
      </w:pPr>
      <w:r w:rsidRPr="00233717">
        <w:rPr>
          <w:noProof/>
        </w:rPr>
        <mc:AlternateContent>
          <mc:Choice Requires="wps">
            <w:drawing>
              <wp:anchor distT="226695" distB="226695" distL="226695" distR="226695" simplePos="0" relativeHeight="251658254" behindDoc="1" locked="0" layoutInCell="1" allowOverlap="1" wp14:anchorId="3E9D9B3E" wp14:editId="27A91E16">
                <wp:simplePos x="0" y="0"/>
                <wp:positionH relativeFrom="margin">
                  <wp:align>right</wp:align>
                </wp:positionH>
                <wp:positionV relativeFrom="margin">
                  <wp:posOffset>356235</wp:posOffset>
                </wp:positionV>
                <wp:extent cx="2357755" cy="1371600"/>
                <wp:effectExtent l="0" t="0" r="4445" b="0"/>
                <wp:wrapSquare wrapText="bothSides"/>
                <wp:docPr id="3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37160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B7C1B9" w14:textId="77777777" w:rsidR="00470223" w:rsidRDefault="00470223" w:rsidP="00644843">
                            <w:pPr>
                              <w:pStyle w:val="Subtitle"/>
                              <w:spacing w:after="0"/>
                              <w:ind w:left="74" w:right="74"/>
                            </w:pPr>
                            <w:r>
                              <w:t>Equipment Officer</w:t>
                            </w:r>
                          </w:p>
                          <w:p w14:paraId="108FAD0D" w14:textId="364DD0EC" w:rsidR="00470223" w:rsidRDefault="00470223" w:rsidP="00644843">
                            <w:pPr>
                              <w:pStyle w:val="Subtitle"/>
                              <w:spacing w:after="0"/>
                              <w:ind w:left="74" w:right="74"/>
                            </w:pPr>
                            <w:r>
                              <w:t>Darren</w:t>
                            </w:r>
                            <w:r w:rsidRPr="00E82D3A">
                              <w:t xml:space="preserve"> A</w:t>
                            </w:r>
                            <w:r>
                              <w:t>ldridge</w:t>
                            </w:r>
                          </w:p>
                          <w:p w14:paraId="2FD5B67E" w14:textId="77777777" w:rsidR="00470223" w:rsidRDefault="00470223" w:rsidP="00737502">
                            <w:pPr>
                              <w:spacing w:after="0"/>
                              <w:ind w:left="74" w:right="74"/>
                              <w:jc w:val="left"/>
                              <w:rPr>
                                <w:color w:val="1B1D3D"/>
                                <w:sz w:val="18"/>
                                <w:szCs w:val="24"/>
                              </w:rPr>
                            </w:pPr>
                          </w:p>
                          <w:p w14:paraId="5E65BF3C" w14:textId="77777777" w:rsidR="00470223" w:rsidRDefault="00470223" w:rsidP="00737502">
                            <w:pPr>
                              <w:spacing w:after="0"/>
                              <w:ind w:left="74" w:right="74"/>
                              <w:jc w:val="left"/>
                              <w:rPr>
                                <w:color w:val="1B1D3D"/>
                                <w:sz w:val="18"/>
                                <w:szCs w:val="24"/>
                              </w:rPr>
                            </w:pPr>
                          </w:p>
                          <w:p w14:paraId="72EE9334" w14:textId="2D84E584" w:rsidR="00470223" w:rsidRPr="00947D0C" w:rsidRDefault="00470223" w:rsidP="00737502">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E82D3A">
                              <w:rPr>
                                <w:color w:val="1B1D3D"/>
                                <w:sz w:val="18"/>
                                <w:szCs w:val="24"/>
                              </w:rPr>
                              <w:t>equipment</w:t>
                            </w:r>
                            <w:r w:rsidRPr="00947D0C">
                              <w:rPr>
                                <w:color w:val="1B1D3D"/>
                                <w:sz w:val="18"/>
                                <w:szCs w:val="24"/>
                              </w:rPr>
                              <w:t>@toowongharriers.org.au</w:t>
                            </w:r>
                            <w:r w:rsidRPr="00947D0C">
                              <w:rPr>
                                <w:color w:val="1B1D3D"/>
                                <w:sz w:val="18"/>
                                <w:szCs w:val="24"/>
                              </w:rPr>
                              <w:br/>
                            </w:r>
                          </w:p>
                          <w:p w14:paraId="459216AB" w14:textId="77777777" w:rsidR="00470223" w:rsidRPr="00947D0C" w:rsidRDefault="00470223" w:rsidP="00737502">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F187889">
              <v:shape id="Text Box 682" style="position:absolute;margin-left:134.45pt;margin-top:28.05pt;width:185.65pt;height:108pt;z-index:-251658226;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3"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" w14:anchorId="3E9D9B3E">
                <v:fill type="gradientRadial" color2="#a2c4f8" focus="100%" focussize="" focusposition=".5,.5"/>
                <v:textbox inset="14.4pt,14.4pt,14.4pt,14.4pt">
                  <w:txbxContent>
                    <w:p w:rsidR="00470223" w:rsidP="00644843" w:rsidRDefault="00470223" w14:paraId="436BE317" w14:textId="77777777">
                      <w:pPr>
                        <w:pStyle w:val="Subtitle"/>
                        <w:spacing w:after="0"/>
                        <w:ind w:left="74" w:right="74"/>
                      </w:pPr>
                      <w:r>
                        <w:t>Equipment Officer</w:t>
                      </w:r>
                    </w:p>
                    <w:p w:rsidR="00470223" w:rsidP="00644843" w:rsidRDefault="00470223" w14:paraId="1C906941" w14:textId="364DD0EC">
                      <w:pPr>
                        <w:pStyle w:val="Subtitle"/>
                        <w:spacing w:after="0"/>
                        <w:ind w:left="74" w:right="74"/>
                      </w:pPr>
                      <w:r>
                        <w:t>Darren</w:t>
                      </w:r>
                      <w:r w:rsidRPr="00E82D3A">
                        <w:t xml:space="preserve"> A</w:t>
                      </w:r>
                      <w:r>
                        <w:t>ldridge</w:t>
                      </w:r>
                    </w:p>
                    <w:p w:rsidR="00470223" w:rsidP="00737502" w:rsidRDefault="00470223" w14:paraId="62486C05" w14:textId="77777777">
                      <w:pPr>
                        <w:spacing w:after="0"/>
                        <w:ind w:left="74" w:right="74"/>
                        <w:jc w:val="left"/>
                        <w:rPr>
                          <w:color w:val="1B1D3D"/>
                          <w:sz w:val="18"/>
                          <w:szCs w:val="24"/>
                        </w:rPr>
                      </w:pPr>
                    </w:p>
                    <w:p w:rsidR="00470223" w:rsidP="00737502" w:rsidRDefault="00470223" w14:paraId="4101652C" w14:textId="77777777">
                      <w:pPr>
                        <w:spacing w:after="0"/>
                        <w:ind w:left="74" w:right="74"/>
                        <w:jc w:val="left"/>
                        <w:rPr>
                          <w:color w:val="1B1D3D"/>
                          <w:sz w:val="18"/>
                          <w:szCs w:val="24"/>
                        </w:rPr>
                      </w:pPr>
                    </w:p>
                    <w:p w:rsidRPr="00947D0C" w:rsidR="00470223" w:rsidP="00737502" w:rsidRDefault="00470223" w14:paraId="1995C3CA" w14:textId="2D84E584">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E82D3A">
                        <w:rPr>
                          <w:color w:val="1B1D3D"/>
                          <w:sz w:val="18"/>
                          <w:szCs w:val="24"/>
                        </w:rPr>
                        <w:t>equipment</w:t>
                      </w:r>
                      <w:r w:rsidRPr="00947D0C">
                        <w:rPr>
                          <w:color w:val="1B1D3D"/>
                          <w:sz w:val="18"/>
                          <w:szCs w:val="24"/>
                        </w:rPr>
                        <w:t>@toowongharriers.org.au</w:t>
                      </w:r>
                      <w:r w:rsidRPr="00947D0C">
                        <w:rPr>
                          <w:color w:val="1B1D3D"/>
                          <w:sz w:val="18"/>
                          <w:szCs w:val="24"/>
                        </w:rPr>
                        <w:br/>
                      </w:r>
                    </w:p>
                    <w:p w:rsidRPr="00947D0C" w:rsidR="00470223" w:rsidP="00737502" w:rsidRDefault="00470223" w14:paraId="4B99056E" w14:textId="77777777">
                      <w:pPr>
                        <w:spacing w:after="0"/>
                        <w:ind w:left="74" w:right="74"/>
                        <w:jc w:val="center"/>
                        <w:rPr>
                          <w:color w:val="1B1D3D"/>
                          <w:sz w:val="24"/>
                          <w:szCs w:val="24"/>
                        </w:rPr>
                      </w:pPr>
                    </w:p>
                  </w:txbxContent>
                </v:textbox>
                <w10:wrap type="square" anchorx="margin" anchory="margin"/>
              </v:shape>
            </w:pict>
          </mc:Fallback>
        </mc:AlternateContent>
      </w:r>
      <w:r w:rsidR="49B36694">
        <w:t xml:space="preserve">The Toowong Harriers </w:t>
      </w:r>
      <w:r w:rsidR="583D04EC">
        <w:t xml:space="preserve">Athletics </w:t>
      </w:r>
      <w:r w:rsidR="49B36694">
        <w:t>Centre has a full set of equipment, including triplicate sets of throwing items, a set of 80 four-height hurdles and four sets</w:t>
      </w:r>
      <w:r w:rsidR="008252D4">
        <w:t xml:space="preserve"> </w:t>
      </w:r>
      <w:r w:rsidR="49B36694">
        <w:t>of high jump mats.</w:t>
      </w:r>
    </w:p>
    <w:p w14:paraId="5DB7CD6C" w14:textId="630651F4" w:rsidR="001C41AF" w:rsidRDefault="220AED2F" w:rsidP="008252D4">
      <w:pPr>
        <w:ind w:left="0" w:right="0"/>
        <w:jc w:val="left"/>
      </w:pPr>
      <w:r>
        <w:t>Specifications for hurdles and throws appear in the table</w:t>
      </w:r>
      <w:r w:rsidR="0070288A">
        <w:t>s</w:t>
      </w:r>
      <w:r>
        <w:t xml:space="preserve"> below.</w:t>
      </w:r>
    </w:p>
    <w:p w14:paraId="617EBFA7" w14:textId="5E31E73C" w:rsidR="001C41AF" w:rsidRDefault="01C8B3F2" w:rsidP="008252D4">
      <w:pPr>
        <w:ind w:left="0" w:right="0"/>
        <w:jc w:val="left"/>
      </w:pPr>
      <w:r>
        <w:t xml:space="preserve">Please ensure you return equipment to the sheds after each meet.  If any equipment is broken or damaged, please </w:t>
      </w:r>
      <w:r w:rsidR="00C362B0">
        <w:t>contact our equipment officer</w:t>
      </w:r>
      <w:r>
        <w:t>.</w:t>
      </w:r>
    </w:p>
    <w:tbl>
      <w:tblPr>
        <w:tblW w:w="7313" w:type="dxa"/>
        <w:tblLayout w:type="fixed"/>
        <w:tblLook w:val="04A0" w:firstRow="1" w:lastRow="0" w:firstColumn="1" w:lastColumn="0" w:noHBand="0" w:noVBand="1"/>
      </w:tblPr>
      <w:tblGrid>
        <w:gridCol w:w="1625"/>
        <w:gridCol w:w="1352"/>
        <w:gridCol w:w="1356"/>
        <w:gridCol w:w="1437"/>
        <w:gridCol w:w="1543"/>
      </w:tblGrid>
      <w:tr w:rsidR="0057318F" w:rsidRPr="00050546" w14:paraId="25A68A7B" w14:textId="77777777" w:rsidTr="0057318F">
        <w:trPr>
          <w:trHeight w:val="379"/>
        </w:trPr>
        <w:tc>
          <w:tcPr>
            <w:tcW w:w="7313" w:type="dxa"/>
            <w:gridSpan w:val="5"/>
            <w:tcBorders>
              <w:top w:val="single" w:sz="4" w:space="0" w:color="4472C4"/>
              <w:left w:val="nil"/>
              <w:bottom w:val="single" w:sz="4" w:space="0" w:color="4472C4"/>
              <w:right w:val="nil"/>
            </w:tcBorders>
            <w:shd w:val="clear" w:color="auto" w:fill="auto"/>
            <w:vAlign w:val="center"/>
            <w:hideMark/>
          </w:tcPr>
          <w:p w14:paraId="47370ACF"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HURDLES</w:t>
            </w:r>
          </w:p>
        </w:tc>
      </w:tr>
      <w:tr w:rsidR="000C69ED" w:rsidRPr="00050546" w14:paraId="578ED3E6" w14:textId="77777777" w:rsidTr="000C69ED">
        <w:trPr>
          <w:trHeight w:val="683"/>
        </w:trPr>
        <w:tc>
          <w:tcPr>
            <w:tcW w:w="1625" w:type="dxa"/>
            <w:tcBorders>
              <w:top w:val="single" w:sz="4" w:space="0" w:color="4472C4"/>
              <w:left w:val="nil"/>
              <w:bottom w:val="single" w:sz="4" w:space="0" w:color="4472C4"/>
              <w:right w:val="nil"/>
            </w:tcBorders>
            <w:shd w:val="clear" w:color="auto" w:fill="auto"/>
            <w:vAlign w:val="center"/>
            <w:hideMark/>
          </w:tcPr>
          <w:p w14:paraId="011B5E04"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AGE</w:t>
            </w:r>
          </w:p>
        </w:tc>
        <w:tc>
          <w:tcPr>
            <w:tcW w:w="1352" w:type="dxa"/>
            <w:tcBorders>
              <w:top w:val="single" w:sz="4" w:space="0" w:color="4472C4"/>
              <w:left w:val="nil"/>
              <w:bottom w:val="single" w:sz="4" w:space="0" w:color="4472C4"/>
              <w:right w:val="nil"/>
            </w:tcBorders>
            <w:shd w:val="clear" w:color="auto" w:fill="auto"/>
            <w:vAlign w:val="center"/>
            <w:hideMark/>
          </w:tcPr>
          <w:p w14:paraId="11F25DF4"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DISTANCE (M)</w:t>
            </w:r>
          </w:p>
        </w:tc>
        <w:tc>
          <w:tcPr>
            <w:tcW w:w="1356" w:type="dxa"/>
            <w:tcBorders>
              <w:top w:val="single" w:sz="4" w:space="0" w:color="4472C4"/>
              <w:left w:val="nil"/>
              <w:bottom w:val="single" w:sz="4" w:space="0" w:color="4472C4"/>
              <w:right w:val="nil"/>
            </w:tcBorders>
            <w:shd w:val="clear" w:color="auto" w:fill="auto"/>
            <w:vAlign w:val="center"/>
            <w:hideMark/>
          </w:tcPr>
          <w:p w14:paraId="1A0B0A59"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HEIGHT (CM)</w:t>
            </w:r>
          </w:p>
        </w:tc>
        <w:tc>
          <w:tcPr>
            <w:tcW w:w="1437" w:type="dxa"/>
            <w:tcBorders>
              <w:top w:val="single" w:sz="4" w:space="0" w:color="4472C4"/>
              <w:left w:val="nil"/>
              <w:bottom w:val="single" w:sz="4" w:space="0" w:color="4472C4"/>
              <w:right w:val="nil"/>
            </w:tcBorders>
            <w:shd w:val="clear" w:color="auto" w:fill="auto"/>
            <w:vAlign w:val="center"/>
            <w:hideMark/>
          </w:tcPr>
          <w:p w14:paraId="3498B9DC"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 xml:space="preserve">RUN IN (M) </w:t>
            </w:r>
          </w:p>
        </w:tc>
        <w:tc>
          <w:tcPr>
            <w:tcW w:w="1543" w:type="dxa"/>
            <w:tcBorders>
              <w:top w:val="single" w:sz="4" w:space="0" w:color="4472C4"/>
              <w:left w:val="nil"/>
              <w:bottom w:val="single" w:sz="4" w:space="0" w:color="4472C4"/>
              <w:right w:val="nil"/>
            </w:tcBorders>
            <w:shd w:val="clear" w:color="auto" w:fill="auto"/>
            <w:vAlign w:val="center"/>
            <w:hideMark/>
          </w:tcPr>
          <w:p w14:paraId="621EED9F" w14:textId="77777777" w:rsidR="0057318F" w:rsidRPr="00050546" w:rsidRDefault="0057318F" w:rsidP="0091746A">
            <w:pPr>
              <w:spacing w:after="0"/>
              <w:jc w:val="center"/>
              <w:rPr>
                <w:rFonts w:cs="Calibri"/>
                <w:b/>
                <w:bCs/>
                <w:color w:val="4472C4"/>
                <w:lang w:eastAsia="en-AU"/>
              </w:rPr>
            </w:pPr>
            <w:r w:rsidRPr="00050546">
              <w:rPr>
                <w:rFonts w:cs="Calibri"/>
                <w:b/>
                <w:bCs/>
                <w:color w:val="4472C4"/>
                <w:lang w:eastAsia="en-AU"/>
              </w:rPr>
              <w:t>NO. @ SPACE</w:t>
            </w:r>
          </w:p>
        </w:tc>
      </w:tr>
      <w:tr w:rsidR="0057318F" w:rsidRPr="00050546" w14:paraId="1B39EA4E" w14:textId="77777777" w:rsidTr="000C69ED">
        <w:trPr>
          <w:trHeight w:val="288"/>
        </w:trPr>
        <w:tc>
          <w:tcPr>
            <w:tcW w:w="1625" w:type="dxa"/>
            <w:tcBorders>
              <w:top w:val="nil"/>
              <w:left w:val="nil"/>
              <w:bottom w:val="nil"/>
              <w:right w:val="nil"/>
            </w:tcBorders>
            <w:shd w:val="clear" w:color="D9E1F2" w:fill="D9E1F2"/>
            <w:noWrap/>
            <w:vAlign w:val="center"/>
            <w:hideMark/>
          </w:tcPr>
          <w:p w14:paraId="1D640CB4"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w:t>
            </w:r>
          </w:p>
        </w:tc>
        <w:tc>
          <w:tcPr>
            <w:tcW w:w="1352" w:type="dxa"/>
            <w:tcBorders>
              <w:top w:val="nil"/>
              <w:left w:val="nil"/>
              <w:bottom w:val="nil"/>
              <w:right w:val="nil"/>
            </w:tcBorders>
            <w:shd w:val="clear" w:color="D9E1F2" w:fill="D9E1F2"/>
            <w:noWrap/>
            <w:vAlign w:val="center"/>
            <w:hideMark/>
          </w:tcPr>
          <w:p w14:paraId="2248095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356" w:type="dxa"/>
            <w:tcBorders>
              <w:top w:val="nil"/>
              <w:left w:val="nil"/>
              <w:bottom w:val="nil"/>
              <w:right w:val="nil"/>
            </w:tcBorders>
            <w:shd w:val="clear" w:color="D9E1F2" w:fill="D9E1F2"/>
            <w:noWrap/>
            <w:vAlign w:val="center"/>
            <w:hideMark/>
          </w:tcPr>
          <w:p w14:paraId="409A3D8B"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30</w:t>
            </w:r>
          </w:p>
        </w:tc>
        <w:tc>
          <w:tcPr>
            <w:tcW w:w="1437" w:type="dxa"/>
            <w:tcBorders>
              <w:top w:val="nil"/>
              <w:left w:val="nil"/>
              <w:bottom w:val="nil"/>
              <w:right w:val="nil"/>
            </w:tcBorders>
            <w:shd w:val="clear" w:color="D9E1F2" w:fill="D9E1F2"/>
            <w:noWrap/>
            <w:vAlign w:val="center"/>
            <w:hideMark/>
          </w:tcPr>
          <w:p w14:paraId="7837E485"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D9E1F2" w:fill="D9E1F2"/>
            <w:noWrap/>
            <w:vAlign w:val="center"/>
            <w:hideMark/>
          </w:tcPr>
          <w:p w14:paraId="1346B928"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 @ 7m</w:t>
            </w:r>
          </w:p>
        </w:tc>
      </w:tr>
      <w:tr w:rsidR="0057318F" w:rsidRPr="00050546" w14:paraId="23C73E3D" w14:textId="77777777" w:rsidTr="000C69ED">
        <w:trPr>
          <w:trHeight w:val="288"/>
        </w:trPr>
        <w:tc>
          <w:tcPr>
            <w:tcW w:w="1625" w:type="dxa"/>
            <w:tcBorders>
              <w:top w:val="nil"/>
              <w:left w:val="nil"/>
              <w:bottom w:val="nil"/>
              <w:right w:val="nil"/>
            </w:tcBorders>
            <w:shd w:val="clear" w:color="auto" w:fill="auto"/>
            <w:noWrap/>
            <w:vAlign w:val="center"/>
            <w:hideMark/>
          </w:tcPr>
          <w:p w14:paraId="17DE83B6"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8</w:t>
            </w:r>
          </w:p>
        </w:tc>
        <w:tc>
          <w:tcPr>
            <w:tcW w:w="1352" w:type="dxa"/>
            <w:tcBorders>
              <w:top w:val="nil"/>
              <w:left w:val="nil"/>
              <w:bottom w:val="nil"/>
              <w:right w:val="nil"/>
            </w:tcBorders>
            <w:shd w:val="clear" w:color="auto" w:fill="auto"/>
            <w:noWrap/>
            <w:vAlign w:val="center"/>
            <w:hideMark/>
          </w:tcPr>
          <w:p w14:paraId="4E6F9AA2"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356" w:type="dxa"/>
            <w:tcBorders>
              <w:top w:val="nil"/>
              <w:left w:val="nil"/>
              <w:bottom w:val="nil"/>
              <w:right w:val="nil"/>
            </w:tcBorders>
            <w:shd w:val="clear" w:color="auto" w:fill="auto"/>
            <w:noWrap/>
            <w:vAlign w:val="center"/>
            <w:hideMark/>
          </w:tcPr>
          <w:p w14:paraId="2A8C179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45</w:t>
            </w:r>
          </w:p>
        </w:tc>
        <w:tc>
          <w:tcPr>
            <w:tcW w:w="1437" w:type="dxa"/>
            <w:tcBorders>
              <w:top w:val="nil"/>
              <w:left w:val="nil"/>
              <w:bottom w:val="nil"/>
              <w:right w:val="nil"/>
            </w:tcBorders>
            <w:shd w:val="clear" w:color="auto" w:fill="auto"/>
            <w:noWrap/>
            <w:vAlign w:val="center"/>
            <w:hideMark/>
          </w:tcPr>
          <w:p w14:paraId="5B70B99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auto" w:fill="auto"/>
            <w:noWrap/>
            <w:vAlign w:val="center"/>
            <w:hideMark/>
          </w:tcPr>
          <w:p w14:paraId="0E8BC9BE"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 @ 7m</w:t>
            </w:r>
          </w:p>
        </w:tc>
      </w:tr>
      <w:tr w:rsidR="0057318F" w:rsidRPr="00050546" w14:paraId="75C67800" w14:textId="77777777" w:rsidTr="000C69ED">
        <w:trPr>
          <w:trHeight w:val="288"/>
        </w:trPr>
        <w:tc>
          <w:tcPr>
            <w:tcW w:w="1625" w:type="dxa"/>
            <w:tcBorders>
              <w:top w:val="nil"/>
              <w:left w:val="nil"/>
              <w:bottom w:val="nil"/>
              <w:right w:val="nil"/>
            </w:tcBorders>
            <w:shd w:val="clear" w:color="D9E1F2" w:fill="D9E1F2"/>
            <w:noWrap/>
            <w:vAlign w:val="center"/>
            <w:hideMark/>
          </w:tcPr>
          <w:p w14:paraId="2DAB773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w:t>
            </w:r>
          </w:p>
        </w:tc>
        <w:tc>
          <w:tcPr>
            <w:tcW w:w="1352" w:type="dxa"/>
            <w:tcBorders>
              <w:top w:val="nil"/>
              <w:left w:val="nil"/>
              <w:bottom w:val="nil"/>
              <w:right w:val="nil"/>
            </w:tcBorders>
            <w:shd w:val="clear" w:color="D9E1F2" w:fill="D9E1F2"/>
            <w:noWrap/>
            <w:vAlign w:val="center"/>
            <w:hideMark/>
          </w:tcPr>
          <w:p w14:paraId="26083BCA"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356" w:type="dxa"/>
            <w:tcBorders>
              <w:top w:val="nil"/>
              <w:left w:val="nil"/>
              <w:bottom w:val="nil"/>
              <w:right w:val="nil"/>
            </w:tcBorders>
            <w:shd w:val="clear" w:color="D9E1F2" w:fill="D9E1F2"/>
            <w:noWrap/>
            <w:vAlign w:val="center"/>
            <w:hideMark/>
          </w:tcPr>
          <w:p w14:paraId="24EA7593"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45</w:t>
            </w:r>
          </w:p>
        </w:tc>
        <w:tc>
          <w:tcPr>
            <w:tcW w:w="1437" w:type="dxa"/>
            <w:tcBorders>
              <w:top w:val="nil"/>
              <w:left w:val="nil"/>
              <w:bottom w:val="nil"/>
              <w:right w:val="nil"/>
            </w:tcBorders>
            <w:shd w:val="clear" w:color="D9E1F2" w:fill="D9E1F2"/>
            <w:noWrap/>
            <w:vAlign w:val="center"/>
            <w:hideMark/>
          </w:tcPr>
          <w:p w14:paraId="51AD3CED"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D9E1F2" w:fill="D9E1F2"/>
            <w:noWrap/>
            <w:vAlign w:val="center"/>
            <w:hideMark/>
          </w:tcPr>
          <w:p w14:paraId="7E073699"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 @ 7m</w:t>
            </w:r>
          </w:p>
        </w:tc>
      </w:tr>
      <w:tr w:rsidR="0057318F" w:rsidRPr="00050546" w14:paraId="2AD7F060" w14:textId="77777777" w:rsidTr="000C69ED">
        <w:trPr>
          <w:trHeight w:val="288"/>
        </w:trPr>
        <w:tc>
          <w:tcPr>
            <w:tcW w:w="1625" w:type="dxa"/>
            <w:tcBorders>
              <w:top w:val="nil"/>
              <w:left w:val="nil"/>
              <w:bottom w:val="nil"/>
              <w:right w:val="nil"/>
            </w:tcBorders>
            <w:shd w:val="clear" w:color="auto" w:fill="auto"/>
            <w:noWrap/>
            <w:vAlign w:val="center"/>
            <w:hideMark/>
          </w:tcPr>
          <w:p w14:paraId="59F691E8"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10</w:t>
            </w:r>
          </w:p>
        </w:tc>
        <w:tc>
          <w:tcPr>
            <w:tcW w:w="1352" w:type="dxa"/>
            <w:tcBorders>
              <w:top w:val="nil"/>
              <w:left w:val="nil"/>
              <w:bottom w:val="nil"/>
              <w:right w:val="nil"/>
            </w:tcBorders>
            <w:shd w:val="clear" w:color="auto" w:fill="auto"/>
            <w:noWrap/>
            <w:vAlign w:val="center"/>
            <w:hideMark/>
          </w:tcPr>
          <w:p w14:paraId="63485F8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356" w:type="dxa"/>
            <w:tcBorders>
              <w:top w:val="nil"/>
              <w:left w:val="nil"/>
              <w:bottom w:val="nil"/>
              <w:right w:val="nil"/>
            </w:tcBorders>
            <w:shd w:val="clear" w:color="auto" w:fill="auto"/>
            <w:noWrap/>
            <w:vAlign w:val="center"/>
            <w:hideMark/>
          </w:tcPr>
          <w:p w14:paraId="6A8492C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437" w:type="dxa"/>
            <w:tcBorders>
              <w:top w:val="nil"/>
              <w:left w:val="nil"/>
              <w:bottom w:val="nil"/>
              <w:right w:val="nil"/>
            </w:tcBorders>
            <w:shd w:val="clear" w:color="auto" w:fill="auto"/>
            <w:noWrap/>
            <w:vAlign w:val="center"/>
            <w:hideMark/>
          </w:tcPr>
          <w:p w14:paraId="7AFEED79"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auto" w:fill="auto"/>
            <w:noWrap/>
            <w:vAlign w:val="center"/>
            <w:hideMark/>
          </w:tcPr>
          <w:p w14:paraId="20E9225C"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 @ 7m</w:t>
            </w:r>
          </w:p>
        </w:tc>
      </w:tr>
      <w:tr w:rsidR="0057318F" w:rsidRPr="00050546" w14:paraId="1E8F1939" w14:textId="77777777" w:rsidTr="000C69ED">
        <w:trPr>
          <w:trHeight w:val="288"/>
        </w:trPr>
        <w:tc>
          <w:tcPr>
            <w:tcW w:w="1625" w:type="dxa"/>
            <w:tcBorders>
              <w:top w:val="nil"/>
              <w:left w:val="nil"/>
              <w:bottom w:val="nil"/>
              <w:right w:val="nil"/>
            </w:tcBorders>
            <w:shd w:val="clear" w:color="D9E1F2" w:fill="D9E1F2"/>
            <w:noWrap/>
            <w:vAlign w:val="center"/>
            <w:hideMark/>
          </w:tcPr>
          <w:p w14:paraId="392D5B42"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11</w:t>
            </w:r>
          </w:p>
        </w:tc>
        <w:tc>
          <w:tcPr>
            <w:tcW w:w="1352" w:type="dxa"/>
            <w:tcBorders>
              <w:top w:val="nil"/>
              <w:left w:val="nil"/>
              <w:bottom w:val="nil"/>
              <w:right w:val="nil"/>
            </w:tcBorders>
            <w:shd w:val="clear" w:color="D9E1F2" w:fill="D9E1F2"/>
            <w:noWrap/>
            <w:vAlign w:val="center"/>
            <w:hideMark/>
          </w:tcPr>
          <w:p w14:paraId="1C12B84A"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80</w:t>
            </w:r>
          </w:p>
        </w:tc>
        <w:tc>
          <w:tcPr>
            <w:tcW w:w="1356" w:type="dxa"/>
            <w:tcBorders>
              <w:top w:val="nil"/>
              <w:left w:val="nil"/>
              <w:bottom w:val="nil"/>
              <w:right w:val="nil"/>
            </w:tcBorders>
            <w:shd w:val="clear" w:color="D9E1F2" w:fill="D9E1F2"/>
            <w:noWrap/>
            <w:vAlign w:val="center"/>
            <w:hideMark/>
          </w:tcPr>
          <w:p w14:paraId="1534A309"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60</w:t>
            </w:r>
          </w:p>
        </w:tc>
        <w:tc>
          <w:tcPr>
            <w:tcW w:w="1437" w:type="dxa"/>
            <w:tcBorders>
              <w:top w:val="nil"/>
              <w:left w:val="nil"/>
              <w:bottom w:val="nil"/>
              <w:right w:val="nil"/>
            </w:tcBorders>
            <w:shd w:val="clear" w:color="D9E1F2" w:fill="D9E1F2"/>
            <w:noWrap/>
            <w:vAlign w:val="center"/>
            <w:hideMark/>
          </w:tcPr>
          <w:p w14:paraId="1F5F53EF"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D9E1F2" w:fill="D9E1F2"/>
            <w:noWrap/>
            <w:vAlign w:val="center"/>
            <w:hideMark/>
          </w:tcPr>
          <w:p w14:paraId="2723AC2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 @ 7m</w:t>
            </w:r>
          </w:p>
        </w:tc>
      </w:tr>
      <w:tr w:rsidR="0057318F" w:rsidRPr="00050546" w14:paraId="4A387BD2" w14:textId="77777777" w:rsidTr="000C69ED">
        <w:trPr>
          <w:trHeight w:val="288"/>
        </w:trPr>
        <w:tc>
          <w:tcPr>
            <w:tcW w:w="1625" w:type="dxa"/>
            <w:tcBorders>
              <w:top w:val="nil"/>
              <w:left w:val="nil"/>
              <w:bottom w:val="nil"/>
              <w:right w:val="nil"/>
            </w:tcBorders>
            <w:shd w:val="clear" w:color="auto" w:fill="auto"/>
            <w:noWrap/>
            <w:vAlign w:val="center"/>
            <w:hideMark/>
          </w:tcPr>
          <w:p w14:paraId="72C7722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352" w:type="dxa"/>
            <w:tcBorders>
              <w:top w:val="nil"/>
              <w:left w:val="nil"/>
              <w:bottom w:val="nil"/>
              <w:right w:val="nil"/>
            </w:tcBorders>
            <w:shd w:val="clear" w:color="auto" w:fill="auto"/>
            <w:noWrap/>
            <w:vAlign w:val="center"/>
            <w:hideMark/>
          </w:tcPr>
          <w:p w14:paraId="68722E55"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80</w:t>
            </w:r>
          </w:p>
        </w:tc>
        <w:tc>
          <w:tcPr>
            <w:tcW w:w="1356" w:type="dxa"/>
            <w:tcBorders>
              <w:top w:val="nil"/>
              <w:left w:val="nil"/>
              <w:bottom w:val="nil"/>
              <w:right w:val="nil"/>
            </w:tcBorders>
            <w:shd w:val="clear" w:color="auto" w:fill="auto"/>
            <w:noWrap/>
            <w:vAlign w:val="center"/>
            <w:hideMark/>
          </w:tcPr>
          <w:p w14:paraId="7F6864B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68</w:t>
            </w:r>
          </w:p>
        </w:tc>
        <w:tc>
          <w:tcPr>
            <w:tcW w:w="1437" w:type="dxa"/>
            <w:tcBorders>
              <w:top w:val="nil"/>
              <w:left w:val="nil"/>
              <w:bottom w:val="nil"/>
              <w:right w:val="nil"/>
            </w:tcBorders>
            <w:shd w:val="clear" w:color="auto" w:fill="auto"/>
            <w:noWrap/>
            <w:vAlign w:val="center"/>
            <w:hideMark/>
          </w:tcPr>
          <w:p w14:paraId="62EBD72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auto" w:fill="auto"/>
            <w:noWrap/>
            <w:vAlign w:val="center"/>
            <w:hideMark/>
          </w:tcPr>
          <w:p w14:paraId="0CA8FE82"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 @ 7m</w:t>
            </w:r>
          </w:p>
        </w:tc>
      </w:tr>
      <w:tr w:rsidR="0057318F" w:rsidRPr="00050546" w14:paraId="085FFC80" w14:textId="77777777" w:rsidTr="000C69ED">
        <w:trPr>
          <w:trHeight w:val="288"/>
        </w:trPr>
        <w:tc>
          <w:tcPr>
            <w:tcW w:w="1625" w:type="dxa"/>
            <w:tcBorders>
              <w:top w:val="nil"/>
              <w:left w:val="nil"/>
              <w:bottom w:val="nil"/>
              <w:right w:val="nil"/>
            </w:tcBorders>
            <w:shd w:val="clear" w:color="D9E1F2" w:fill="D9E1F2"/>
            <w:noWrap/>
            <w:vAlign w:val="center"/>
            <w:hideMark/>
          </w:tcPr>
          <w:p w14:paraId="73F302C6"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13, 14G</w:t>
            </w:r>
          </w:p>
        </w:tc>
        <w:tc>
          <w:tcPr>
            <w:tcW w:w="1352" w:type="dxa"/>
            <w:tcBorders>
              <w:top w:val="nil"/>
              <w:left w:val="nil"/>
              <w:bottom w:val="nil"/>
              <w:right w:val="nil"/>
            </w:tcBorders>
            <w:shd w:val="clear" w:color="D9E1F2" w:fill="D9E1F2"/>
            <w:noWrap/>
            <w:vAlign w:val="center"/>
            <w:hideMark/>
          </w:tcPr>
          <w:p w14:paraId="4CBE5DD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80</w:t>
            </w:r>
          </w:p>
        </w:tc>
        <w:tc>
          <w:tcPr>
            <w:tcW w:w="1356" w:type="dxa"/>
            <w:tcBorders>
              <w:top w:val="nil"/>
              <w:left w:val="nil"/>
              <w:bottom w:val="nil"/>
              <w:right w:val="nil"/>
            </w:tcBorders>
            <w:shd w:val="clear" w:color="D9E1F2" w:fill="D9E1F2"/>
            <w:noWrap/>
            <w:vAlign w:val="center"/>
            <w:hideMark/>
          </w:tcPr>
          <w:p w14:paraId="3E21E66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nil"/>
              <w:right w:val="nil"/>
            </w:tcBorders>
            <w:shd w:val="clear" w:color="D9E1F2" w:fill="D9E1F2"/>
            <w:noWrap/>
            <w:vAlign w:val="center"/>
            <w:hideMark/>
          </w:tcPr>
          <w:p w14:paraId="358FEDB5"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12</w:t>
            </w:r>
          </w:p>
        </w:tc>
        <w:tc>
          <w:tcPr>
            <w:tcW w:w="1543" w:type="dxa"/>
            <w:tcBorders>
              <w:top w:val="nil"/>
              <w:left w:val="nil"/>
              <w:bottom w:val="nil"/>
              <w:right w:val="nil"/>
            </w:tcBorders>
            <w:shd w:val="clear" w:color="D9E1F2" w:fill="D9E1F2"/>
            <w:noWrap/>
            <w:vAlign w:val="center"/>
            <w:hideMark/>
          </w:tcPr>
          <w:p w14:paraId="6D9F03C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 @ 7m</w:t>
            </w:r>
          </w:p>
        </w:tc>
      </w:tr>
      <w:tr w:rsidR="0057318F" w:rsidRPr="00050546" w14:paraId="0499DD1B" w14:textId="77777777" w:rsidTr="000C69ED">
        <w:trPr>
          <w:trHeight w:val="288"/>
        </w:trPr>
        <w:tc>
          <w:tcPr>
            <w:tcW w:w="1625" w:type="dxa"/>
            <w:tcBorders>
              <w:top w:val="nil"/>
              <w:left w:val="nil"/>
              <w:bottom w:val="nil"/>
              <w:right w:val="nil"/>
            </w:tcBorders>
            <w:shd w:val="clear" w:color="auto" w:fill="auto"/>
            <w:noWrap/>
            <w:vAlign w:val="center"/>
            <w:hideMark/>
          </w:tcPr>
          <w:p w14:paraId="656677DD"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14B, 15-16G</w:t>
            </w:r>
          </w:p>
        </w:tc>
        <w:tc>
          <w:tcPr>
            <w:tcW w:w="1352" w:type="dxa"/>
            <w:tcBorders>
              <w:top w:val="nil"/>
              <w:left w:val="nil"/>
              <w:bottom w:val="nil"/>
              <w:right w:val="nil"/>
            </w:tcBorders>
            <w:shd w:val="clear" w:color="auto" w:fill="auto"/>
            <w:noWrap/>
            <w:vAlign w:val="center"/>
            <w:hideMark/>
          </w:tcPr>
          <w:p w14:paraId="2711506C"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90</w:t>
            </w:r>
          </w:p>
        </w:tc>
        <w:tc>
          <w:tcPr>
            <w:tcW w:w="1356" w:type="dxa"/>
            <w:tcBorders>
              <w:top w:val="nil"/>
              <w:left w:val="nil"/>
              <w:bottom w:val="nil"/>
              <w:right w:val="nil"/>
            </w:tcBorders>
            <w:shd w:val="clear" w:color="auto" w:fill="auto"/>
            <w:noWrap/>
            <w:vAlign w:val="center"/>
            <w:hideMark/>
          </w:tcPr>
          <w:p w14:paraId="5E4711BB"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nil"/>
              <w:right w:val="nil"/>
            </w:tcBorders>
            <w:shd w:val="clear" w:color="auto" w:fill="auto"/>
            <w:noWrap/>
            <w:vAlign w:val="center"/>
            <w:hideMark/>
          </w:tcPr>
          <w:p w14:paraId="67800C3F"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13</w:t>
            </w:r>
          </w:p>
        </w:tc>
        <w:tc>
          <w:tcPr>
            <w:tcW w:w="1543" w:type="dxa"/>
            <w:tcBorders>
              <w:top w:val="nil"/>
              <w:left w:val="nil"/>
              <w:bottom w:val="nil"/>
              <w:right w:val="nil"/>
            </w:tcBorders>
            <w:shd w:val="clear" w:color="auto" w:fill="auto"/>
            <w:noWrap/>
            <w:vAlign w:val="center"/>
            <w:hideMark/>
          </w:tcPr>
          <w:p w14:paraId="3662BA82"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9 @ 8m</w:t>
            </w:r>
          </w:p>
        </w:tc>
      </w:tr>
      <w:tr w:rsidR="0057318F" w:rsidRPr="00050546" w14:paraId="54180CA9" w14:textId="77777777" w:rsidTr="000C69ED">
        <w:trPr>
          <w:trHeight w:val="288"/>
        </w:trPr>
        <w:tc>
          <w:tcPr>
            <w:tcW w:w="1625" w:type="dxa"/>
            <w:tcBorders>
              <w:top w:val="nil"/>
              <w:left w:val="nil"/>
              <w:bottom w:val="nil"/>
              <w:right w:val="nil"/>
            </w:tcBorders>
            <w:shd w:val="clear" w:color="D9E1F2" w:fill="D9E1F2"/>
            <w:noWrap/>
            <w:vAlign w:val="center"/>
            <w:hideMark/>
          </w:tcPr>
          <w:p w14:paraId="1DC3FA0D"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15-16B, 17G</w:t>
            </w:r>
          </w:p>
        </w:tc>
        <w:tc>
          <w:tcPr>
            <w:tcW w:w="1352" w:type="dxa"/>
            <w:tcBorders>
              <w:top w:val="nil"/>
              <w:left w:val="nil"/>
              <w:bottom w:val="nil"/>
              <w:right w:val="nil"/>
            </w:tcBorders>
            <w:shd w:val="clear" w:color="D9E1F2" w:fill="D9E1F2"/>
            <w:noWrap/>
            <w:vAlign w:val="center"/>
            <w:hideMark/>
          </w:tcPr>
          <w:p w14:paraId="025C82C4"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100</w:t>
            </w:r>
          </w:p>
        </w:tc>
        <w:tc>
          <w:tcPr>
            <w:tcW w:w="1356" w:type="dxa"/>
            <w:tcBorders>
              <w:top w:val="nil"/>
              <w:left w:val="nil"/>
              <w:bottom w:val="nil"/>
              <w:right w:val="nil"/>
            </w:tcBorders>
            <w:shd w:val="clear" w:color="D9E1F2" w:fill="D9E1F2"/>
            <w:noWrap/>
            <w:vAlign w:val="center"/>
            <w:hideMark/>
          </w:tcPr>
          <w:p w14:paraId="32115BF7"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nil"/>
              <w:right w:val="nil"/>
            </w:tcBorders>
            <w:shd w:val="clear" w:color="D9E1F2" w:fill="D9E1F2"/>
            <w:noWrap/>
            <w:vAlign w:val="center"/>
            <w:hideMark/>
          </w:tcPr>
          <w:p w14:paraId="5F01E68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13</w:t>
            </w:r>
          </w:p>
        </w:tc>
        <w:tc>
          <w:tcPr>
            <w:tcW w:w="1543" w:type="dxa"/>
            <w:tcBorders>
              <w:top w:val="nil"/>
              <w:left w:val="nil"/>
              <w:bottom w:val="nil"/>
              <w:right w:val="nil"/>
            </w:tcBorders>
            <w:shd w:val="clear" w:color="D9E1F2" w:fill="D9E1F2"/>
            <w:noWrap/>
            <w:vAlign w:val="center"/>
            <w:hideMark/>
          </w:tcPr>
          <w:p w14:paraId="66F4B030"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10 @ 8.5m</w:t>
            </w:r>
          </w:p>
        </w:tc>
      </w:tr>
      <w:tr w:rsidR="0057318F" w:rsidRPr="00050546" w14:paraId="09056604" w14:textId="77777777" w:rsidTr="000C69ED">
        <w:trPr>
          <w:trHeight w:val="288"/>
        </w:trPr>
        <w:tc>
          <w:tcPr>
            <w:tcW w:w="1625" w:type="dxa"/>
            <w:tcBorders>
              <w:top w:val="nil"/>
              <w:left w:val="nil"/>
              <w:bottom w:val="nil"/>
              <w:right w:val="nil"/>
            </w:tcBorders>
            <w:shd w:val="clear" w:color="auto" w:fill="auto"/>
            <w:noWrap/>
            <w:vAlign w:val="center"/>
            <w:hideMark/>
          </w:tcPr>
          <w:p w14:paraId="39AA8676"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17B</w:t>
            </w:r>
          </w:p>
        </w:tc>
        <w:tc>
          <w:tcPr>
            <w:tcW w:w="1352" w:type="dxa"/>
            <w:tcBorders>
              <w:top w:val="nil"/>
              <w:left w:val="nil"/>
              <w:bottom w:val="nil"/>
              <w:right w:val="nil"/>
            </w:tcBorders>
            <w:shd w:val="clear" w:color="auto" w:fill="auto"/>
            <w:noWrap/>
            <w:vAlign w:val="center"/>
            <w:hideMark/>
          </w:tcPr>
          <w:p w14:paraId="5DF5394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110</w:t>
            </w:r>
          </w:p>
        </w:tc>
        <w:tc>
          <w:tcPr>
            <w:tcW w:w="1356" w:type="dxa"/>
            <w:tcBorders>
              <w:top w:val="nil"/>
              <w:left w:val="nil"/>
              <w:bottom w:val="nil"/>
              <w:right w:val="nil"/>
            </w:tcBorders>
            <w:shd w:val="clear" w:color="auto" w:fill="auto"/>
            <w:noWrap/>
            <w:vAlign w:val="center"/>
            <w:hideMark/>
          </w:tcPr>
          <w:p w14:paraId="23A24B08"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nil"/>
              <w:right w:val="nil"/>
            </w:tcBorders>
            <w:shd w:val="clear" w:color="auto" w:fill="auto"/>
            <w:noWrap/>
            <w:vAlign w:val="center"/>
            <w:hideMark/>
          </w:tcPr>
          <w:p w14:paraId="24253246"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13.72</w:t>
            </w:r>
          </w:p>
        </w:tc>
        <w:tc>
          <w:tcPr>
            <w:tcW w:w="1543" w:type="dxa"/>
            <w:tcBorders>
              <w:top w:val="nil"/>
              <w:left w:val="nil"/>
              <w:bottom w:val="nil"/>
              <w:right w:val="nil"/>
            </w:tcBorders>
            <w:shd w:val="clear" w:color="auto" w:fill="auto"/>
            <w:noWrap/>
            <w:vAlign w:val="center"/>
            <w:hideMark/>
          </w:tcPr>
          <w:p w14:paraId="42065C08" w14:textId="6CD9DD1B" w:rsidR="0057318F" w:rsidRPr="00050546" w:rsidRDefault="0057318F" w:rsidP="0091746A">
            <w:pPr>
              <w:spacing w:after="0"/>
              <w:jc w:val="center"/>
              <w:rPr>
                <w:rFonts w:cs="Calibri"/>
                <w:color w:val="305496"/>
                <w:lang w:eastAsia="en-AU"/>
              </w:rPr>
            </w:pPr>
            <w:r w:rsidRPr="00050546">
              <w:rPr>
                <w:rFonts w:cs="Calibri"/>
                <w:color w:val="305496"/>
                <w:lang w:eastAsia="en-AU"/>
              </w:rPr>
              <w:t>10 @ 9.14m</w:t>
            </w:r>
          </w:p>
        </w:tc>
      </w:tr>
      <w:tr w:rsidR="0057318F" w:rsidRPr="00050546" w14:paraId="3C6E5C49" w14:textId="77777777" w:rsidTr="000C69ED">
        <w:trPr>
          <w:trHeight w:val="288"/>
        </w:trPr>
        <w:tc>
          <w:tcPr>
            <w:tcW w:w="1625" w:type="dxa"/>
            <w:tcBorders>
              <w:top w:val="nil"/>
              <w:left w:val="nil"/>
              <w:bottom w:val="nil"/>
              <w:right w:val="nil"/>
            </w:tcBorders>
            <w:shd w:val="clear" w:color="D9E1F2" w:fill="D9E1F2"/>
            <w:noWrap/>
            <w:vAlign w:val="center"/>
            <w:hideMark/>
          </w:tcPr>
          <w:p w14:paraId="2F276964"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13</w:t>
            </w:r>
          </w:p>
        </w:tc>
        <w:tc>
          <w:tcPr>
            <w:tcW w:w="1352" w:type="dxa"/>
            <w:tcBorders>
              <w:top w:val="nil"/>
              <w:left w:val="nil"/>
              <w:bottom w:val="nil"/>
              <w:right w:val="nil"/>
            </w:tcBorders>
            <w:shd w:val="clear" w:color="D9E1F2" w:fill="D9E1F2"/>
            <w:noWrap/>
            <w:vAlign w:val="center"/>
            <w:hideMark/>
          </w:tcPr>
          <w:p w14:paraId="1602F52D"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200</w:t>
            </w:r>
          </w:p>
        </w:tc>
        <w:tc>
          <w:tcPr>
            <w:tcW w:w="1356" w:type="dxa"/>
            <w:tcBorders>
              <w:top w:val="nil"/>
              <w:left w:val="nil"/>
              <w:bottom w:val="nil"/>
              <w:right w:val="nil"/>
            </w:tcBorders>
            <w:shd w:val="clear" w:color="D9E1F2" w:fill="D9E1F2"/>
            <w:noWrap/>
            <w:vAlign w:val="center"/>
            <w:hideMark/>
          </w:tcPr>
          <w:p w14:paraId="0A847CA5"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68</w:t>
            </w:r>
          </w:p>
        </w:tc>
        <w:tc>
          <w:tcPr>
            <w:tcW w:w="1437" w:type="dxa"/>
            <w:tcBorders>
              <w:top w:val="nil"/>
              <w:left w:val="nil"/>
              <w:bottom w:val="nil"/>
              <w:right w:val="nil"/>
            </w:tcBorders>
            <w:shd w:val="clear" w:color="D9E1F2" w:fill="D9E1F2"/>
            <w:noWrap/>
            <w:vAlign w:val="center"/>
            <w:hideMark/>
          </w:tcPr>
          <w:p w14:paraId="17AE6963"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20</w:t>
            </w:r>
          </w:p>
        </w:tc>
        <w:tc>
          <w:tcPr>
            <w:tcW w:w="1543" w:type="dxa"/>
            <w:tcBorders>
              <w:top w:val="nil"/>
              <w:left w:val="nil"/>
              <w:bottom w:val="nil"/>
              <w:right w:val="nil"/>
            </w:tcBorders>
            <w:shd w:val="clear" w:color="D9E1F2" w:fill="D9E1F2"/>
            <w:noWrap/>
            <w:vAlign w:val="center"/>
            <w:hideMark/>
          </w:tcPr>
          <w:p w14:paraId="190DAB39"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5 @ 35m</w:t>
            </w:r>
          </w:p>
        </w:tc>
      </w:tr>
      <w:tr w:rsidR="0057318F" w:rsidRPr="00050546" w14:paraId="5A0EA02F" w14:textId="77777777" w:rsidTr="000C69ED">
        <w:trPr>
          <w:trHeight w:val="288"/>
        </w:trPr>
        <w:tc>
          <w:tcPr>
            <w:tcW w:w="1625" w:type="dxa"/>
            <w:tcBorders>
              <w:top w:val="nil"/>
              <w:left w:val="nil"/>
              <w:bottom w:val="nil"/>
              <w:right w:val="nil"/>
            </w:tcBorders>
            <w:shd w:val="clear" w:color="auto" w:fill="auto"/>
            <w:noWrap/>
            <w:vAlign w:val="center"/>
            <w:hideMark/>
          </w:tcPr>
          <w:p w14:paraId="70D7274C"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14</w:t>
            </w:r>
          </w:p>
        </w:tc>
        <w:tc>
          <w:tcPr>
            <w:tcW w:w="1352" w:type="dxa"/>
            <w:tcBorders>
              <w:top w:val="nil"/>
              <w:left w:val="nil"/>
              <w:bottom w:val="nil"/>
              <w:right w:val="nil"/>
            </w:tcBorders>
            <w:shd w:val="clear" w:color="auto" w:fill="auto"/>
            <w:noWrap/>
            <w:vAlign w:val="center"/>
            <w:hideMark/>
          </w:tcPr>
          <w:p w14:paraId="090B7318" w14:textId="2A475D31" w:rsidR="0057318F" w:rsidRPr="00050546" w:rsidRDefault="00754E66" w:rsidP="0091746A">
            <w:pPr>
              <w:spacing w:after="0"/>
              <w:jc w:val="center"/>
              <w:rPr>
                <w:rFonts w:cs="Calibri"/>
                <w:color w:val="305496"/>
                <w:lang w:eastAsia="en-AU"/>
              </w:rPr>
            </w:pPr>
            <w:r>
              <w:rPr>
                <w:rFonts w:cs="Calibri"/>
                <w:color w:val="305496"/>
                <w:lang w:eastAsia="en-AU"/>
              </w:rPr>
              <w:t>200</w:t>
            </w:r>
          </w:p>
        </w:tc>
        <w:tc>
          <w:tcPr>
            <w:tcW w:w="1356" w:type="dxa"/>
            <w:tcBorders>
              <w:top w:val="nil"/>
              <w:left w:val="nil"/>
              <w:bottom w:val="nil"/>
              <w:right w:val="nil"/>
            </w:tcBorders>
            <w:shd w:val="clear" w:color="auto" w:fill="auto"/>
            <w:noWrap/>
            <w:vAlign w:val="center"/>
            <w:hideMark/>
          </w:tcPr>
          <w:p w14:paraId="174B032A"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nil"/>
              <w:right w:val="nil"/>
            </w:tcBorders>
            <w:shd w:val="clear" w:color="auto" w:fill="auto"/>
            <w:noWrap/>
            <w:vAlign w:val="center"/>
            <w:hideMark/>
          </w:tcPr>
          <w:p w14:paraId="33C51283"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20</w:t>
            </w:r>
          </w:p>
        </w:tc>
        <w:tc>
          <w:tcPr>
            <w:tcW w:w="1543" w:type="dxa"/>
            <w:tcBorders>
              <w:top w:val="nil"/>
              <w:left w:val="nil"/>
              <w:bottom w:val="nil"/>
              <w:right w:val="nil"/>
            </w:tcBorders>
            <w:shd w:val="clear" w:color="auto" w:fill="auto"/>
            <w:noWrap/>
            <w:vAlign w:val="center"/>
            <w:hideMark/>
          </w:tcPr>
          <w:p w14:paraId="2A640488"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5 @ 35m</w:t>
            </w:r>
          </w:p>
        </w:tc>
      </w:tr>
      <w:tr w:rsidR="0057318F" w:rsidRPr="00050546" w14:paraId="0215765B" w14:textId="77777777" w:rsidTr="000C69ED">
        <w:trPr>
          <w:trHeight w:val="288"/>
        </w:trPr>
        <w:tc>
          <w:tcPr>
            <w:tcW w:w="1625" w:type="dxa"/>
            <w:tcBorders>
              <w:top w:val="nil"/>
              <w:left w:val="nil"/>
              <w:bottom w:val="single" w:sz="4" w:space="0" w:color="4472C4"/>
              <w:right w:val="nil"/>
            </w:tcBorders>
            <w:shd w:val="clear" w:color="D9E1F2" w:fill="D9E1F2"/>
            <w:noWrap/>
            <w:vAlign w:val="center"/>
            <w:hideMark/>
          </w:tcPr>
          <w:p w14:paraId="7E240F8D"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15-17</w:t>
            </w:r>
          </w:p>
        </w:tc>
        <w:tc>
          <w:tcPr>
            <w:tcW w:w="1352" w:type="dxa"/>
            <w:tcBorders>
              <w:top w:val="nil"/>
              <w:left w:val="nil"/>
              <w:bottom w:val="single" w:sz="4" w:space="0" w:color="4472C4"/>
              <w:right w:val="nil"/>
            </w:tcBorders>
            <w:shd w:val="clear" w:color="D9E1F2" w:fill="D9E1F2"/>
            <w:noWrap/>
            <w:vAlign w:val="center"/>
            <w:hideMark/>
          </w:tcPr>
          <w:p w14:paraId="48758451"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300</w:t>
            </w:r>
          </w:p>
        </w:tc>
        <w:tc>
          <w:tcPr>
            <w:tcW w:w="1356" w:type="dxa"/>
            <w:tcBorders>
              <w:top w:val="nil"/>
              <w:left w:val="nil"/>
              <w:bottom w:val="single" w:sz="4" w:space="0" w:color="4472C4"/>
              <w:right w:val="nil"/>
            </w:tcBorders>
            <w:shd w:val="clear" w:color="D9E1F2" w:fill="D9E1F2"/>
            <w:noWrap/>
            <w:vAlign w:val="center"/>
            <w:hideMark/>
          </w:tcPr>
          <w:p w14:paraId="5F61E713"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76</w:t>
            </w:r>
          </w:p>
        </w:tc>
        <w:tc>
          <w:tcPr>
            <w:tcW w:w="1437" w:type="dxa"/>
            <w:tcBorders>
              <w:top w:val="nil"/>
              <w:left w:val="nil"/>
              <w:bottom w:val="single" w:sz="4" w:space="0" w:color="4472C4"/>
              <w:right w:val="nil"/>
            </w:tcBorders>
            <w:shd w:val="clear" w:color="D9E1F2" w:fill="D9E1F2"/>
            <w:noWrap/>
            <w:vAlign w:val="center"/>
            <w:hideMark/>
          </w:tcPr>
          <w:p w14:paraId="49EAA0F7"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50</w:t>
            </w:r>
          </w:p>
        </w:tc>
        <w:tc>
          <w:tcPr>
            <w:tcW w:w="1543" w:type="dxa"/>
            <w:tcBorders>
              <w:top w:val="nil"/>
              <w:left w:val="nil"/>
              <w:bottom w:val="single" w:sz="4" w:space="0" w:color="4472C4"/>
              <w:right w:val="nil"/>
            </w:tcBorders>
            <w:shd w:val="clear" w:color="D9E1F2" w:fill="D9E1F2"/>
            <w:noWrap/>
            <w:vAlign w:val="center"/>
            <w:hideMark/>
          </w:tcPr>
          <w:p w14:paraId="492DEE22" w14:textId="77777777" w:rsidR="0057318F" w:rsidRPr="00050546" w:rsidRDefault="0057318F" w:rsidP="0091746A">
            <w:pPr>
              <w:spacing w:after="0"/>
              <w:jc w:val="center"/>
              <w:rPr>
                <w:rFonts w:cs="Calibri"/>
                <w:color w:val="305496"/>
                <w:lang w:eastAsia="en-AU"/>
              </w:rPr>
            </w:pPr>
            <w:r w:rsidRPr="00050546">
              <w:rPr>
                <w:rFonts w:cs="Calibri"/>
                <w:color w:val="305496"/>
                <w:lang w:eastAsia="en-AU"/>
              </w:rPr>
              <w:t>7 @ 35m</w:t>
            </w:r>
          </w:p>
        </w:tc>
      </w:tr>
    </w:tbl>
    <w:p w14:paraId="67D6440C" w14:textId="21FD7B52" w:rsidR="00A615D4" w:rsidRDefault="00A615D4" w:rsidP="00EA5D6D"/>
    <w:tbl>
      <w:tblPr>
        <w:tblpPr w:leftFromText="180" w:rightFromText="180" w:vertAnchor="text" w:horzAnchor="margin" w:tblpY="70"/>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107"/>
        <w:gridCol w:w="783"/>
        <w:gridCol w:w="1358"/>
        <w:gridCol w:w="812"/>
        <w:gridCol w:w="930"/>
        <w:gridCol w:w="783"/>
        <w:gridCol w:w="1358"/>
        <w:gridCol w:w="812"/>
        <w:gridCol w:w="930"/>
      </w:tblGrid>
      <w:tr w:rsidR="00754E66" w:rsidRPr="00947D0C" w14:paraId="132EEF8B" w14:textId="77777777" w:rsidTr="00754E66">
        <w:trPr>
          <w:trHeight w:val="20"/>
        </w:trPr>
        <w:tc>
          <w:tcPr>
            <w:tcW w:w="0" w:type="auto"/>
            <w:tcBorders>
              <w:bottom w:val="single" w:sz="8" w:space="0" w:color="auto"/>
              <w:right w:val="single" w:sz="8" w:space="0" w:color="auto"/>
            </w:tcBorders>
            <w:vAlign w:val="center"/>
          </w:tcPr>
          <w:p w14:paraId="768F19EC" w14:textId="77777777" w:rsidR="00754E66" w:rsidRPr="00947D0C" w:rsidRDefault="00754E66" w:rsidP="00EB4B76">
            <w:pPr>
              <w:pStyle w:val="Heading2"/>
            </w:pPr>
          </w:p>
        </w:tc>
        <w:tc>
          <w:tcPr>
            <w:tcW w:w="0" w:type="auto"/>
            <w:gridSpan w:val="4"/>
            <w:tcBorders>
              <w:left w:val="single" w:sz="8" w:space="0" w:color="auto"/>
              <w:bottom w:val="single" w:sz="8" w:space="0" w:color="auto"/>
              <w:right w:val="single" w:sz="8" w:space="0" w:color="auto"/>
            </w:tcBorders>
            <w:vAlign w:val="center"/>
          </w:tcPr>
          <w:p w14:paraId="6AE26393" w14:textId="77777777" w:rsidR="00754E66" w:rsidRPr="00947D0C" w:rsidRDefault="00754E66" w:rsidP="00EB4B76">
            <w:pPr>
              <w:pStyle w:val="Heading2"/>
            </w:pPr>
            <w:bookmarkStart w:id="97" w:name="_Toc452914529"/>
            <w:bookmarkStart w:id="98" w:name="_Toc457134778"/>
            <w:bookmarkStart w:id="99" w:name="_Toc458261090"/>
            <w:bookmarkStart w:id="100" w:name="_Toc75458177"/>
            <w:r w:rsidRPr="00947D0C">
              <w:t>Girls</w:t>
            </w:r>
            <w:bookmarkEnd w:id="97"/>
            <w:bookmarkEnd w:id="98"/>
            <w:bookmarkEnd w:id="99"/>
            <w:bookmarkEnd w:id="100"/>
          </w:p>
        </w:tc>
        <w:tc>
          <w:tcPr>
            <w:tcW w:w="0" w:type="auto"/>
            <w:gridSpan w:val="4"/>
            <w:tcBorders>
              <w:left w:val="single" w:sz="8" w:space="0" w:color="auto"/>
            </w:tcBorders>
            <w:vAlign w:val="center"/>
          </w:tcPr>
          <w:p w14:paraId="0A12ED86" w14:textId="77777777" w:rsidR="00754E66" w:rsidRPr="00947D0C" w:rsidRDefault="00754E66" w:rsidP="00EB4B76">
            <w:pPr>
              <w:pStyle w:val="Heading2"/>
            </w:pPr>
            <w:bookmarkStart w:id="101" w:name="_Toc452914530"/>
            <w:bookmarkStart w:id="102" w:name="_Toc457134779"/>
            <w:bookmarkStart w:id="103" w:name="_Toc458261091"/>
            <w:bookmarkStart w:id="104" w:name="_Toc75458178"/>
            <w:r w:rsidRPr="00947D0C">
              <w:t>Boys</w:t>
            </w:r>
            <w:bookmarkEnd w:id="101"/>
            <w:bookmarkEnd w:id="102"/>
            <w:bookmarkEnd w:id="103"/>
            <w:bookmarkEnd w:id="104"/>
          </w:p>
        </w:tc>
      </w:tr>
      <w:tr w:rsidR="00754E66" w:rsidRPr="00947D0C" w14:paraId="68D95D92" w14:textId="77777777" w:rsidTr="00754E66">
        <w:trPr>
          <w:trHeight w:val="20"/>
        </w:trPr>
        <w:tc>
          <w:tcPr>
            <w:tcW w:w="0" w:type="auto"/>
            <w:tcBorders>
              <w:top w:val="single" w:sz="8" w:space="0" w:color="auto"/>
              <w:bottom w:val="single" w:sz="8" w:space="0" w:color="auto"/>
              <w:right w:val="single" w:sz="8" w:space="0" w:color="auto"/>
            </w:tcBorders>
            <w:vAlign w:val="center"/>
          </w:tcPr>
          <w:p w14:paraId="0AA87460" w14:textId="77777777" w:rsidR="00754E66" w:rsidRPr="00947D0C" w:rsidRDefault="00754E66" w:rsidP="00754E66">
            <w:pPr>
              <w:pStyle w:val="Heading3"/>
              <w:spacing w:before="60" w:after="60"/>
              <w:ind w:left="0" w:right="0"/>
              <w:jc w:val="center"/>
            </w:pPr>
            <w:bookmarkStart w:id="105" w:name="_Toc452914531"/>
            <w:bookmarkStart w:id="106" w:name="_Toc457134780"/>
            <w:bookmarkStart w:id="107" w:name="_Toc458261092"/>
            <w:r w:rsidRPr="00947D0C">
              <w:t>Age</w:t>
            </w:r>
            <w:bookmarkEnd w:id="105"/>
            <w:bookmarkEnd w:id="106"/>
            <w:bookmarkEnd w:id="107"/>
          </w:p>
        </w:tc>
        <w:tc>
          <w:tcPr>
            <w:tcW w:w="0" w:type="auto"/>
            <w:tcBorders>
              <w:top w:val="single" w:sz="8" w:space="0" w:color="auto"/>
              <w:left w:val="single" w:sz="8" w:space="0" w:color="auto"/>
              <w:bottom w:val="single" w:sz="8" w:space="0" w:color="auto"/>
            </w:tcBorders>
            <w:vAlign w:val="center"/>
          </w:tcPr>
          <w:p w14:paraId="7B854849" w14:textId="77777777" w:rsidR="00754E66" w:rsidRPr="00947D0C" w:rsidRDefault="00754E66" w:rsidP="00754E66">
            <w:pPr>
              <w:pStyle w:val="Heading3"/>
              <w:spacing w:before="60" w:after="60"/>
              <w:ind w:left="0" w:right="0"/>
              <w:jc w:val="center"/>
            </w:pPr>
            <w:bookmarkStart w:id="108" w:name="_Toc452914532"/>
            <w:bookmarkStart w:id="109" w:name="_Toc457134781"/>
            <w:bookmarkStart w:id="110" w:name="_Toc458261093"/>
            <w:r w:rsidRPr="00947D0C">
              <w:t>Discus</w:t>
            </w:r>
            <w:bookmarkEnd w:id="108"/>
            <w:bookmarkEnd w:id="109"/>
            <w:bookmarkEnd w:id="110"/>
          </w:p>
        </w:tc>
        <w:tc>
          <w:tcPr>
            <w:tcW w:w="0" w:type="auto"/>
            <w:tcBorders>
              <w:top w:val="single" w:sz="8" w:space="0" w:color="auto"/>
              <w:bottom w:val="single" w:sz="8" w:space="0" w:color="auto"/>
            </w:tcBorders>
            <w:vAlign w:val="center"/>
          </w:tcPr>
          <w:p w14:paraId="43330850" w14:textId="77777777" w:rsidR="00754E66" w:rsidRPr="00947D0C" w:rsidRDefault="00754E66" w:rsidP="00754E66">
            <w:pPr>
              <w:pStyle w:val="Heading3"/>
              <w:spacing w:before="60" w:after="60"/>
              <w:ind w:left="0" w:right="0"/>
              <w:jc w:val="center"/>
            </w:pPr>
            <w:bookmarkStart w:id="111" w:name="_Toc452914533"/>
            <w:bookmarkStart w:id="112" w:name="_Toc457134782"/>
            <w:bookmarkStart w:id="113" w:name="_Toc458261094"/>
            <w:r w:rsidRPr="00947D0C">
              <w:t>Shot</w:t>
            </w:r>
            <w:bookmarkEnd w:id="111"/>
            <w:bookmarkEnd w:id="112"/>
            <w:bookmarkEnd w:id="113"/>
          </w:p>
        </w:tc>
        <w:tc>
          <w:tcPr>
            <w:tcW w:w="0" w:type="auto"/>
            <w:tcBorders>
              <w:top w:val="single" w:sz="8" w:space="0" w:color="auto"/>
              <w:bottom w:val="single" w:sz="8" w:space="0" w:color="auto"/>
            </w:tcBorders>
            <w:vAlign w:val="center"/>
          </w:tcPr>
          <w:p w14:paraId="17D2BF34" w14:textId="77777777" w:rsidR="00754E66" w:rsidRPr="00947D0C" w:rsidRDefault="00754E66" w:rsidP="00754E66">
            <w:pPr>
              <w:pStyle w:val="Heading3"/>
              <w:spacing w:before="60" w:after="60"/>
              <w:ind w:left="0" w:right="0"/>
              <w:jc w:val="center"/>
            </w:pPr>
            <w:bookmarkStart w:id="114" w:name="_Toc452914534"/>
            <w:bookmarkStart w:id="115" w:name="_Toc457134783"/>
            <w:bookmarkStart w:id="116" w:name="_Toc458261095"/>
            <w:r w:rsidRPr="00947D0C">
              <w:t>Javelin</w:t>
            </w:r>
            <w:bookmarkEnd w:id="114"/>
            <w:bookmarkEnd w:id="115"/>
            <w:bookmarkEnd w:id="116"/>
          </w:p>
        </w:tc>
        <w:tc>
          <w:tcPr>
            <w:tcW w:w="0" w:type="auto"/>
            <w:tcBorders>
              <w:top w:val="single" w:sz="8" w:space="0" w:color="auto"/>
              <w:bottom w:val="single" w:sz="8" w:space="0" w:color="auto"/>
              <w:right w:val="single" w:sz="8" w:space="0" w:color="auto"/>
            </w:tcBorders>
            <w:vAlign w:val="center"/>
          </w:tcPr>
          <w:p w14:paraId="0AFDF513" w14:textId="77777777" w:rsidR="00754E66" w:rsidRPr="00947D0C" w:rsidRDefault="00754E66" w:rsidP="00754E66">
            <w:pPr>
              <w:pStyle w:val="Heading3"/>
              <w:spacing w:before="60" w:after="60"/>
              <w:ind w:left="0" w:right="0"/>
              <w:jc w:val="center"/>
            </w:pPr>
            <w:bookmarkStart w:id="117" w:name="_Toc458261096"/>
            <w:r w:rsidRPr="00947D0C">
              <w:t>VORTEX</w:t>
            </w:r>
            <w:bookmarkEnd w:id="117"/>
          </w:p>
        </w:tc>
        <w:tc>
          <w:tcPr>
            <w:tcW w:w="0" w:type="auto"/>
            <w:tcBorders>
              <w:top w:val="single" w:sz="8" w:space="0" w:color="auto"/>
              <w:left w:val="single" w:sz="8" w:space="0" w:color="auto"/>
              <w:bottom w:val="single" w:sz="8" w:space="0" w:color="auto"/>
            </w:tcBorders>
            <w:vAlign w:val="center"/>
          </w:tcPr>
          <w:p w14:paraId="4BAFA2CF" w14:textId="77777777" w:rsidR="00754E66" w:rsidRPr="00947D0C" w:rsidRDefault="00754E66" w:rsidP="00754E66">
            <w:pPr>
              <w:pStyle w:val="Heading3"/>
              <w:spacing w:before="60" w:after="60"/>
              <w:ind w:left="0" w:right="0"/>
              <w:jc w:val="center"/>
            </w:pPr>
            <w:bookmarkStart w:id="118" w:name="_Toc452914535"/>
            <w:bookmarkStart w:id="119" w:name="_Toc457134784"/>
            <w:bookmarkStart w:id="120" w:name="_Toc458261097"/>
            <w:r w:rsidRPr="00947D0C">
              <w:t>Discus</w:t>
            </w:r>
            <w:bookmarkEnd w:id="118"/>
            <w:bookmarkEnd w:id="119"/>
            <w:bookmarkEnd w:id="120"/>
          </w:p>
        </w:tc>
        <w:tc>
          <w:tcPr>
            <w:tcW w:w="0" w:type="auto"/>
            <w:tcBorders>
              <w:top w:val="single" w:sz="8" w:space="0" w:color="auto"/>
              <w:bottom w:val="single" w:sz="8" w:space="0" w:color="auto"/>
            </w:tcBorders>
            <w:vAlign w:val="center"/>
          </w:tcPr>
          <w:p w14:paraId="2C05AEED" w14:textId="77777777" w:rsidR="00754E66" w:rsidRPr="00947D0C" w:rsidRDefault="00754E66" w:rsidP="00754E66">
            <w:pPr>
              <w:pStyle w:val="Heading3"/>
              <w:spacing w:before="60" w:after="60"/>
              <w:ind w:left="0" w:right="0"/>
              <w:jc w:val="center"/>
            </w:pPr>
            <w:bookmarkStart w:id="121" w:name="_Toc452914536"/>
            <w:bookmarkStart w:id="122" w:name="_Toc457134785"/>
            <w:bookmarkStart w:id="123" w:name="_Toc458261098"/>
            <w:r w:rsidRPr="00947D0C">
              <w:t>Shot</w:t>
            </w:r>
            <w:bookmarkEnd w:id="121"/>
            <w:bookmarkEnd w:id="122"/>
            <w:bookmarkEnd w:id="123"/>
          </w:p>
        </w:tc>
        <w:tc>
          <w:tcPr>
            <w:tcW w:w="0" w:type="auto"/>
            <w:tcBorders>
              <w:top w:val="single" w:sz="8" w:space="0" w:color="auto"/>
              <w:bottom w:val="single" w:sz="8" w:space="0" w:color="auto"/>
            </w:tcBorders>
            <w:vAlign w:val="center"/>
          </w:tcPr>
          <w:p w14:paraId="711477C3" w14:textId="77777777" w:rsidR="00754E66" w:rsidRPr="00947D0C" w:rsidRDefault="00754E66" w:rsidP="00754E66">
            <w:pPr>
              <w:pStyle w:val="Heading3"/>
              <w:spacing w:before="60" w:after="60"/>
              <w:ind w:left="0" w:right="0"/>
              <w:jc w:val="center"/>
            </w:pPr>
            <w:bookmarkStart w:id="124" w:name="_Toc452914537"/>
            <w:bookmarkStart w:id="125" w:name="_Toc457134786"/>
            <w:bookmarkStart w:id="126" w:name="_Toc458261099"/>
            <w:r w:rsidRPr="00947D0C">
              <w:t>Javelin</w:t>
            </w:r>
            <w:bookmarkEnd w:id="124"/>
            <w:bookmarkEnd w:id="125"/>
            <w:bookmarkEnd w:id="126"/>
          </w:p>
        </w:tc>
        <w:tc>
          <w:tcPr>
            <w:tcW w:w="0" w:type="auto"/>
            <w:tcBorders>
              <w:top w:val="single" w:sz="8" w:space="0" w:color="auto"/>
              <w:bottom w:val="single" w:sz="8" w:space="0" w:color="auto"/>
            </w:tcBorders>
            <w:vAlign w:val="center"/>
          </w:tcPr>
          <w:p w14:paraId="3943607D" w14:textId="77777777" w:rsidR="00754E66" w:rsidRPr="00947D0C" w:rsidRDefault="00754E66" w:rsidP="00754E66">
            <w:pPr>
              <w:pStyle w:val="Heading3"/>
              <w:spacing w:before="60" w:after="60"/>
              <w:ind w:left="0" w:right="0"/>
              <w:jc w:val="center"/>
            </w:pPr>
            <w:bookmarkStart w:id="127" w:name="_Toc458261100"/>
            <w:r w:rsidRPr="00947D0C">
              <w:t>VORTEX</w:t>
            </w:r>
            <w:bookmarkEnd w:id="127"/>
          </w:p>
        </w:tc>
      </w:tr>
      <w:tr w:rsidR="00754E66" w:rsidRPr="00947D0C" w14:paraId="0DCDF113" w14:textId="77777777" w:rsidTr="00754E66">
        <w:trPr>
          <w:trHeight w:val="20"/>
        </w:trPr>
        <w:tc>
          <w:tcPr>
            <w:tcW w:w="0" w:type="auto"/>
            <w:tcBorders>
              <w:top w:val="single" w:sz="8" w:space="0" w:color="auto"/>
              <w:right w:val="single" w:sz="8" w:space="0" w:color="auto"/>
            </w:tcBorders>
            <w:shd w:val="clear" w:color="auto" w:fill="ACCBF9"/>
            <w:vAlign w:val="center"/>
          </w:tcPr>
          <w:p w14:paraId="75E792C9" w14:textId="77777777" w:rsidR="00754E66" w:rsidRPr="00603AC7" w:rsidRDefault="00754E66" w:rsidP="00754E66">
            <w:pPr>
              <w:spacing w:before="60" w:after="60"/>
              <w:ind w:left="0" w:right="0"/>
              <w:jc w:val="center"/>
              <w:rPr>
                <w:sz w:val="20"/>
                <w:szCs w:val="20"/>
              </w:rPr>
            </w:pPr>
            <w:r w:rsidRPr="007A5735">
              <w:rPr>
                <w:sz w:val="20"/>
                <w:szCs w:val="20"/>
              </w:rPr>
              <w:t>6,7</w:t>
            </w:r>
          </w:p>
        </w:tc>
        <w:tc>
          <w:tcPr>
            <w:tcW w:w="0" w:type="auto"/>
            <w:tcBorders>
              <w:top w:val="single" w:sz="8" w:space="0" w:color="auto"/>
              <w:left w:val="single" w:sz="8" w:space="0" w:color="auto"/>
            </w:tcBorders>
            <w:shd w:val="clear" w:color="auto" w:fill="ACCBF9"/>
            <w:vAlign w:val="center"/>
          </w:tcPr>
          <w:p w14:paraId="4FF726AC" w14:textId="77777777" w:rsidR="00754E66" w:rsidRPr="00603AC7" w:rsidRDefault="00754E66" w:rsidP="00754E66">
            <w:pPr>
              <w:spacing w:before="60" w:after="60"/>
              <w:ind w:left="0" w:right="0"/>
              <w:jc w:val="center"/>
              <w:rPr>
                <w:sz w:val="20"/>
                <w:szCs w:val="20"/>
              </w:rPr>
            </w:pPr>
            <w:r w:rsidRPr="007A5735">
              <w:rPr>
                <w:sz w:val="20"/>
                <w:szCs w:val="20"/>
              </w:rPr>
              <w:t>350g</w:t>
            </w:r>
          </w:p>
        </w:tc>
        <w:tc>
          <w:tcPr>
            <w:tcW w:w="0" w:type="auto"/>
            <w:tcBorders>
              <w:top w:val="single" w:sz="8" w:space="0" w:color="auto"/>
            </w:tcBorders>
            <w:shd w:val="clear" w:color="auto" w:fill="ACCBF9"/>
            <w:vAlign w:val="center"/>
          </w:tcPr>
          <w:p w14:paraId="579385DA" w14:textId="77777777" w:rsidR="00754E66" w:rsidRPr="00603AC7" w:rsidRDefault="00754E66" w:rsidP="00754E66">
            <w:pPr>
              <w:spacing w:before="60" w:after="60"/>
              <w:ind w:left="0" w:right="0"/>
              <w:jc w:val="center"/>
              <w:rPr>
                <w:sz w:val="20"/>
                <w:szCs w:val="20"/>
              </w:rPr>
            </w:pPr>
            <w:r w:rsidRPr="007A5735">
              <w:rPr>
                <w:sz w:val="20"/>
                <w:szCs w:val="20"/>
              </w:rPr>
              <w:t>1kg (Blue)</w:t>
            </w:r>
          </w:p>
        </w:tc>
        <w:tc>
          <w:tcPr>
            <w:tcW w:w="0" w:type="auto"/>
            <w:tcBorders>
              <w:top w:val="single" w:sz="8" w:space="0" w:color="auto"/>
            </w:tcBorders>
            <w:shd w:val="clear" w:color="auto" w:fill="ACCBF9"/>
            <w:vAlign w:val="center"/>
          </w:tcPr>
          <w:p w14:paraId="5182CF37"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top w:val="single" w:sz="8" w:space="0" w:color="auto"/>
              <w:right w:val="single" w:sz="8" w:space="0" w:color="auto"/>
            </w:tcBorders>
            <w:shd w:val="clear" w:color="auto" w:fill="ACCBF9"/>
            <w:vAlign w:val="center"/>
          </w:tcPr>
          <w:p w14:paraId="225454B6" w14:textId="77777777" w:rsidR="00754E66" w:rsidRPr="00603AC7" w:rsidRDefault="00754E66" w:rsidP="00754E66">
            <w:pPr>
              <w:spacing w:before="60" w:after="60"/>
              <w:ind w:left="0" w:right="0"/>
              <w:jc w:val="center"/>
              <w:rPr>
                <w:sz w:val="20"/>
                <w:szCs w:val="20"/>
              </w:rPr>
            </w:pPr>
            <w:r w:rsidRPr="007A5735">
              <w:rPr>
                <w:sz w:val="20"/>
                <w:szCs w:val="20"/>
              </w:rPr>
              <w:t>300g</w:t>
            </w:r>
          </w:p>
        </w:tc>
        <w:tc>
          <w:tcPr>
            <w:tcW w:w="0" w:type="auto"/>
            <w:tcBorders>
              <w:top w:val="single" w:sz="8" w:space="0" w:color="auto"/>
              <w:left w:val="single" w:sz="8" w:space="0" w:color="auto"/>
            </w:tcBorders>
            <w:shd w:val="clear" w:color="auto" w:fill="ACCBF9"/>
            <w:vAlign w:val="center"/>
          </w:tcPr>
          <w:p w14:paraId="18429AE5" w14:textId="77777777" w:rsidR="00754E66" w:rsidRPr="00603AC7" w:rsidRDefault="00754E66" w:rsidP="00754E66">
            <w:pPr>
              <w:spacing w:before="60" w:after="60"/>
              <w:ind w:left="0" w:right="0"/>
              <w:jc w:val="center"/>
              <w:rPr>
                <w:sz w:val="20"/>
                <w:szCs w:val="20"/>
              </w:rPr>
            </w:pPr>
            <w:r w:rsidRPr="007A5735">
              <w:rPr>
                <w:sz w:val="20"/>
                <w:szCs w:val="20"/>
              </w:rPr>
              <w:t>350g</w:t>
            </w:r>
          </w:p>
        </w:tc>
        <w:tc>
          <w:tcPr>
            <w:tcW w:w="0" w:type="auto"/>
            <w:tcBorders>
              <w:top w:val="single" w:sz="8" w:space="0" w:color="auto"/>
            </w:tcBorders>
            <w:shd w:val="clear" w:color="auto" w:fill="ACCBF9"/>
            <w:vAlign w:val="center"/>
          </w:tcPr>
          <w:p w14:paraId="4E3CEF53" w14:textId="77777777" w:rsidR="00754E66" w:rsidRPr="00603AC7" w:rsidRDefault="00754E66" w:rsidP="00754E66">
            <w:pPr>
              <w:spacing w:before="60" w:after="60"/>
              <w:ind w:left="0" w:right="0"/>
              <w:jc w:val="center"/>
              <w:rPr>
                <w:sz w:val="20"/>
                <w:szCs w:val="20"/>
              </w:rPr>
            </w:pPr>
            <w:r w:rsidRPr="007A5735">
              <w:rPr>
                <w:sz w:val="20"/>
                <w:szCs w:val="20"/>
              </w:rPr>
              <w:t>1 kg (Blue)</w:t>
            </w:r>
          </w:p>
        </w:tc>
        <w:tc>
          <w:tcPr>
            <w:tcW w:w="0" w:type="auto"/>
            <w:tcBorders>
              <w:top w:val="single" w:sz="8" w:space="0" w:color="auto"/>
            </w:tcBorders>
            <w:shd w:val="clear" w:color="auto" w:fill="ACCBF9"/>
            <w:vAlign w:val="center"/>
          </w:tcPr>
          <w:p w14:paraId="12B61C78"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top w:val="single" w:sz="8" w:space="0" w:color="auto"/>
            </w:tcBorders>
            <w:shd w:val="clear" w:color="auto" w:fill="ACCBF9"/>
            <w:vAlign w:val="center"/>
          </w:tcPr>
          <w:p w14:paraId="6F6EEED9" w14:textId="77777777" w:rsidR="00754E66" w:rsidRPr="00603AC7" w:rsidRDefault="00754E66" w:rsidP="00754E66">
            <w:pPr>
              <w:spacing w:before="60" w:after="60"/>
              <w:ind w:left="0" w:right="0"/>
              <w:jc w:val="center"/>
              <w:rPr>
                <w:sz w:val="20"/>
                <w:szCs w:val="20"/>
              </w:rPr>
            </w:pPr>
            <w:r w:rsidRPr="007A5735">
              <w:rPr>
                <w:sz w:val="20"/>
                <w:szCs w:val="20"/>
              </w:rPr>
              <w:t>300g</w:t>
            </w:r>
          </w:p>
        </w:tc>
      </w:tr>
      <w:tr w:rsidR="00754E66" w:rsidRPr="00947D0C" w14:paraId="27FA12EE" w14:textId="77777777" w:rsidTr="00754E66">
        <w:trPr>
          <w:trHeight w:val="20"/>
        </w:trPr>
        <w:tc>
          <w:tcPr>
            <w:tcW w:w="0" w:type="auto"/>
            <w:tcBorders>
              <w:right w:val="single" w:sz="8" w:space="0" w:color="auto"/>
            </w:tcBorders>
            <w:shd w:val="clear" w:color="auto" w:fill="auto"/>
            <w:vAlign w:val="center"/>
          </w:tcPr>
          <w:p w14:paraId="30A60B4B" w14:textId="77777777" w:rsidR="00754E66" w:rsidRPr="00603AC7" w:rsidRDefault="00754E66" w:rsidP="00754E66">
            <w:pPr>
              <w:spacing w:before="60" w:after="60"/>
              <w:ind w:left="0" w:right="0"/>
              <w:jc w:val="center"/>
              <w:rPr>
                <w:sz w:val="20"/>
                <w:szCs w:val="20"/>
              </w:rPr>
            </w:pPr>
            <w:r w:rsidRPr="007A5735">
              <w:rPr>
                <w:sz w:val="20"/>
                <w:szCs w:val="20"/>
              </w:rPr>
              <w:t>8</w:t>
            </w:r>
          </w:p>
        </w:tc>
        <w:tc>
          <w:tcPr>
            <w:tcW w:w="0" w:type="auto"/>
            <w:tcBorders>
              <w:left w:val="single" w:sz="8" w:space="0" w:color="auto"/>
            </w:tcBorders>
            <w:shd w:val="clear" w:color="auto" w:fill="auto"/>
            <w:vAlign w:val="center"/>
          </w:tcPr>
          <w:p w14:paraId="6D0C0839"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uto"/>
            <w:vAlign w:val="center"/>
          </w:tcPr>
          <w:p w14:paraId="01A45398" w14:textId="77777777" w:rsidR="00754E66" w:rsidRPr="00603AC7" w:rsidRDefault="00754E66" w:rsidP="00754E66">
            <w:pPr>
              <w:spacing w:before="60" w:after="60"/>
              <w:ind w:left="0" w:right="0"/>
              <w:jc w:val="center"/>
              <w:rPr>
                <w:sz w:val="20"/>
                <w:szCs w:val="20"/>
              </w:rPr>
            </w:pPr>
            <w:r w:rsidRPr="007A5735">
              <w:rPr>
                <w:sz w:val="20"/>
                <w:szCs w:val="20"/>
              </w:rPr>
              <w:t>1.5kg (Yellow)</w:t>
            </w:r>
          </w:p>
        </w:tc>
        <w:tc>
          <w:tcPr>
            <w:tcW w:w="0" w:type="auto"/>
            <w:shd w:val="clear" w:color="auto" w:fill="auto"/>
            <w:vAlign w:val="center"/>
          </w:tcPr>
          <w:p w14:paraId="18279C74"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right w:val="single" w:sz="8" w:space="0" w:color="auto"/>
            </w:tcBorders>
            <w:shd w:val="clear" w:color="auto" w:fill="auto"/>
            <w:vAlign w:val="center"/>
          </w:tcPr>
          <w:p w14:paraId="42A9C464" w14:textId="77777777" w:rsidR="00754E66" w:rsidRPr="00603AC7" w:rsidRDefault="00754E66" w:rsidP="00754E66">
            <w:pPr>
              <w:spacing w:before="60" w:after="60"/>
              <w:ind w:left="0" w:right="0"/>
              <w:jc w:val="center"/>
              <w:rPr>
                <w:sz w:val="20"/>
                <w:szCs w:val="20"/>
              </w:rPr>
            </w:pPr>
            <w:r w:rsidRPr="007A5735">
              <w:rPr>
                <w:sz w:val="20"/>
                <w:szCs w:val="20"/>
              </w:rPr>
              <w:t>300g</w:t>
            </w:r>
          </w:p>
        </w:tc>
        <w:tc>
          <w:tcPr>
            <w:tcW w:w="0" w:type="auto"/>
            <w:tcBorders>
              <w:left w:val="single" w:sz="8" w:space="0" w:color="auto"/>
            </w:tcBorders>
            <w:shd w:val="clear" w:color="auto" w:fill="auto"/>
            <w:vAlign w:val="center"/>
          </w:tcPr>
          <w:p w14:paraId="05E002CA"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uto"/>
            <w:vAlign w:val="center"/>
          </w:tcPr>
          <w:p w14:paraId="7DD7C211" w14:textId="77777777" w:rsidR="00754E66" w:rsidRPr="00603AC7" w:rsidRDefault="00754E66" w:rsidP="00754E66">
            <w:pPr>
              <w:spacing w:before="60" w:after="60"/>
              <w:ind w:left="0" w:right="0"/>
              <w:jc w:val="center"/>
              <w:rPr>
                <w:sz w:val="20"/>
                <w:szCs w:val="20"/>
              </w:rPr>
            </w:pPr>
            <w:r w:rsidRPr="007A5735">
              <w:rPr>
                <w:sz w:val="20"/>
                <w:szCs w:val="20"/>
              </w:rPr>
              <w:t>1.5kg (Yellow)</w:t>
            </w:r>
          </w:p>
        </w:tc>
        <w:tc>
          <w:tcPr>
            <w:tcW w:w="0" w:type="auto"/>
            <w:shd w:val="clear" w:color="auto" w:fill="auto"/>
            <w:vAlign w:val="center"/>
          </w:tcPr>
          <w:p w14:paraId="593CF957"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shd w:val="clear" w:color="auto" w:fill="auto"/>
            <w:vAlign w:val="center"/>
          </w:tcPr>
          <w:p w14:paraId="13365F7E" w14:textId="77777777" w:rsidR="00754E66" w:rsidRPr="00603AC7" w:rsidRDefault="00754E66" w:rsidP="00754E66">
            <w:pPr>
              <w:spacing w:before="60" w:after="60"/>
              <w:ind w:left="0" w:right="0"/>
              <w:jc w:val="center"/>
              <w:rPr>
                <w:sz w:val="20"/>
                <w:szCs w:val="20"/>
              </w:rPr>
            </w:pPr>
            <w:r w:rsidRPr="007A5735">
              <w:rPr>
                <w:sz w:val="20"/>
                <w:szCs w:val="20"/>
              </w:rPr>
              <w:t>300g</w:t>
            </w:r>
          </w:p>
        </w:tc>
      </w:tr>
      <w:tr w:rsidR="00754E66" w:rsidRPr="00947D0C" w14:paraId="6DFE4DA6" w14:textId="77777777" w:rsidTr="00754E66">
        <w:trPr>
          <w:trHeight w:val="20"/>
        </w:trPr>
        <w:tc>
          <w:tcPr>
            <w:tcW w:w="0" w:type="auto"/>
            <w:tcBorders>
              <w:right w:val="single" w:sz="8" w:space="0" w:color="auto"/>
            </w:tcBorders>
            <w:shd w:val="clear" w:color="auto" w:fill="ACCBF9"/>
            <w:vAlign w:val="center"/>
          </w:tcPr>
          <w:p w14:paraId="3FB50A1B" w14:textId="77777777" w:rsidR="00754E66" w:rsidRPr="00603AC7" w:rsidRDefault="00754E66" w:rsidP="00754E66">
            <w:pPr>
              <w:spacing w:before="60" w:after="60"/>
              <w:ind w:left="0" w:right="0"/>
              <w:jc w:val="center"/>
              <w:rPr>
                <w:sz w:val="20"/>
                <w:szCs w:val="20"/>
              </w:rPr>
            </w:pPr>
            <w:r w:rsidRPr="007A5735">
              <w:rPr>
                <w:sz w:val="20"/>
                <w:szCs w:val="20"/>
              </w:rPr>
              <w:t>9,10</w:t>
            </w:r>
          </w:p>
        </w:tc>
        <w:tc>
          <w:tcPr>
            <w:tcW w:w="0" w:type="auto"/>
            <w:tcBorders>
              <w:left w:val="single" w:sz="8" w:space="0" w:color="auto"/>
            </w:tcBorders>
            <w:shd w:val="clear" w:color="auto" w:fill="ACCBF9"/>
            <w:vAlign w:val="center"/>
          </w:tcPr>
          <w:p w14:paraId="1F5178E4"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CCBF9"/>
            <w:vAlign w:val="center"/>
          </w:tcPr>
          <w:p w14:paraId="13977675"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CCBF9"/>
            <w:vAlign w:val="center"/>
          </w:tcPr>
          <w:p w14:paraId="34A81FC0"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right w:val="single" w:sz="8" w:space="0" w:color="auto"/>
            </w:tcBorders>
            <w:shd w:val="clear" w:color="auto" w:fill="ACCBF9"/>
            <w:vAlign w:val="center"/>
          </w:tcPr>
          <w:p w14:paraId="30D6D9E6"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CCBF9"/>
            <w:vAlign w:val="center"/>
          </w:tcPr>
          <w:p w14:paraId="3D721B88"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CCBF9"/>
            <w:vAlign w:val="center"/>
          </w:tcPr>
          <w:p w14:paraId="5D96F51D"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CCBF9"/>
            <w:vAlign w:val="center"/>
          </w:tcPr>
          <w:p w14:paraId="03464908"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shd w:val="clear" w:color="auto" w:fill="ACCBF9"/>
            <w:vAlign w:val="center"/>
          </w:tcPr>
          <w:p w14:paraId="3A6C762C"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29C47227" w14:textId="77777777" w:rsidTr="00754E66">
        <w:trPr>
          <w:trHeight w:val="20"/>
        </w:trPr>
        <w:tc>
          <w:tcPr>
            <w:tcW w:w="0" w:type="auto"/>
            <w:tcBorders>
              <w:right w:val="single" w:sz="8" w:space="0" w:color="auto"/>
            </w:tcBorders>
            <w:shd w:val="clear" w:color="auto" w:fill="auto"/>
            <w:vAlign w:val="center"/>
          </w:tcPr>
          <w:p w14:paraId="4FF5DE14" w14:textId="77777777" w:rsidR="00754E66" w:rsidRPr="00603AC7" w:rsidRDefault="00754E66" w:rsidP="00754E66">
            <w:pPr>
              <w:spacing w:before="60" w:after="60"/>
              <w:ind w:left="0" w:right="0"/>
              <w:jc w:val="center"/>
              <w:rPr>
                <w:sz w:val="20"/>
                <w:szCs w:val="20"/>
              </w:rPr>
            </w:pPr>
            <w:r w:rsidRPr="007A5735">
              <w:rPr>
                <w:sz w:val="20"/>
                <w:szCs w:val="20"/>
              </w:rPr>
              <w:t>11</w:t>
            </w:r>
          </w:p>
        </w:tc>
        <w:tc>
          <w:tcPr>
            <w:tcW w:w="0" w:type="auto"/>
            <w:tcBorders>
              <w:left w:val="single" w:sz="8" w:space="0" w:color="auto"/>
            </w:tcBorders>
            <w:shd w:val="clear" w:color="auto" w:fill="auto"/>
            <w:vAlign w:val="center"/>
          </w:tcPr>
          <w:p w14:paraId="26557A03"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uto"/>
            <w:vAlign w:val="center"/>
          </w:tcPr>
          <w:p w14:paraId="38368947"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uto"/>
            <w:vAlign w:val="center"/>
          </w:tcPr>
          <w:p w14:paraId="1F3D2783"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tcBorders>
              <w:right w:val="single" w:sz="8" w:space="0" w:color="auto"/>
            </w:tcBorders>
            <w:shd w:val="clear" w:color="auto" w:fill="auto"/>
            <w:vAlign w:val="center"/>
          </w:tcPr>
          <w:p w14:paraId="08218158"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uto"/>
            <w:vAlign w:val="center"/>
          </w:tcPr>
          <w:p w14:paraId="086BBBA7"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shd w:val="clear" w:color="auto" w:fill="auto"/>
            <w:vAlign w:val="center"/>
          </w:tcPr>
          <w:p w14:paraId="280AAF5D"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uto"/>
            <w:vAlign w:val="center"/>
          </w:tcPr>
          <w:p w14:paraId="3CF65761"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shd w:val="clear" w:color="auto" w:fill="auto"/>
            <w:vAlign w:val="center"/>
          </w:tcPr>
          <w:p w14:paraId="518300D9"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1C43BC30" w14:textId="77777777" w:rsidTr="00754E66">
        <w:trPr>
          <w:trHeight w:val="20"/>
        </w:trPr>
        <w:tc>
          <w:tcPr>
            <w:tcW w:w="0" w:type="auto"/>
            <w:tcBorders>
              <w:right w:val="single" w:sz="8" w:space="0" w:color="auto"/>
            </w:tcBorders>
            <w:shd w:val="clear" w:color="auto" w:fill="ACCBF9"/>
            <w:vAlign w:val="center"/>
          </w:tcPr>
          <w:p w14:paraId="705C1C87" w14:textId="77777777" w:rsidR="00754E66" w:rsidRPr="00603AC7" w:rsidRDefault="00754E66" w:rsidP="00754E66">
            <w:pPr>
              <w:spacing w:before="60" w:after="60"/>
              <w:ind w:left="0" w:right="0"/>
              <w:jc w:val="center"/>
              <w:rPr>
                <w:sz w:val="20"/>
                <w:szCs w:val="20"/>
              </w:rPr>
            </w:pPr>
            <w:r w:rsidRPr="007A5735">
              <w:rPr>
                <w:sz w:val="20"/>
                <w:szCs w:val="20"/>
              </w:rPr>
              <w:t>12</w:t>
            </w:r>
          </w:p>
        </w:tc>
        <w:tc>
          <w:tcPr>
            <w:tcW w:w="0" w:type="auto"/>
            <w:tcBorders>
              <w:left w:val="single" w:sz="8" w:space="0" w:color="auto"/>
            </w:tcBorders>
            <w:shd w:val="clear" w:color="auto" w:fill="ACCBF9"/>
            <w:vAlign w:val="center"/>
          </w:tcPr>
          <w:p w14:paraId="18BF697F" w14:textId="77777777" w:rsidR="00754E66" w:rsidRPr="00603AC7" w:rsidRDefault="00754E66" w:rsidP="00754E66">
            <w:pPr>
              <w:spacing w:before="60" w:after="60"/>
              <w:ind w:left="0" w:right="0"/>
              <w:jc w:val="center"/>
              <w:rPr>
                <w:sz w:val="20"/>
                <w:szCs w:val="20"/>
              </w:rPr>
            </w:pPr>
            <w:r w:rsidRPr="007A5735">
              <w:rPr>
                <w:sz w:val="20"/>
                <w:szCs w:val="20"/>
              </w:rPr>
              <w:t>750g</w:t>
            </w:r>
          </w:p>
        </w:tc>
        <w:tc>
          <w:tcPr>
            <w:tcW w:w="0" w:type="auto"/>
            <w:shd w:val="clear" w:color="auto" w:fill="ACCBF9"/>
            <w:vAlign w:val="center"/>
          </w:tcPr>
          <w:p w14:paraId="023EE9C2"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CCBF9"/>
            <w:vAlign w:val="center"/>
          </w:tcPr>
          <w:p w14:paraId="429A68EE"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tcBorders>
              <w:right w:val="single" w:sz="8" w:space="0" w:color="auto"/>
            </w:tcBorders>
            <w:shd w:val="clear" w:color="auto" w:fill="ACCBF9"/>
            <w:vAlign w:val="center"/>
          </w:tcPr>
          <w:p w14:paraId="38B847CF"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CCBF9"/>
            <w:vAlign w:val="center"/>
          </w:tcPr>
          <w:p w14:paraId="10A79669" w14:textId="77777777" w:rsidR="00754E66" w:rsidRPr="00603AC7" w:rsidRDefault="00754E66" w:rsidP="00754E66">
            <w:pPr>
              <w:spacing w:before="60" w:after="60"/>
              <w:ind w:left="0" w:right="0"/>
              <w:jc w:val="center"/>
              <w:rPr>
                <w:sz w:val="20"/>
                <w:szCs w:val="20"/>
              </w:rPr>
            </w:pPr>
            <w:r w:rsidRPr="007A5735">
              <w:rPr>
                <w:sz w:val="20"/>
                <w:szCs w:val="20"/>
              </w:rPr>
              <w:t>750g</w:t>
            </w:r>
          </w:p>
        </w:tc>
        <w:tc>
          <w:tcPr>
            <w:tcW w:w="0" w:type="auto"/>
            <w:shd w:val="clear" w:color="auto" w:fill="ACCBF9"/>
            <w:vAlign w:val="center"/>
          </w:tcPr>
          <w:p w14:paraId="0841F531" w14:textId="77777777" w:rsidR="00754E66" w:rsidRPr="00603AC7" w:rsidRDefault="00754E66" w:rsidP="00754E66">
            <w:pPr>
              <w:spacing w:before="60" w:after="60"/>
              <w:ind w:left="0" w:right="0"/>
              <w:jc w:val="center"/>
              <w:rPr>
                <w:sz w:val="20"/>
                <w:szCs w:val="20"/>
              </w:rPr>
            </w:pPr>
            <w:r w:rsidRPr="007A5735">
              <w:rPr>
                <w:sz w:val="20"/>
                <w:szCs w:val="20"/>
              </w:rPr>
              <w:t>2kg (Orange)</w:t>
            </w:r>
          </w:p>
        </w:tc>
        <w:tc>
          <w:tcPr>
            <w:tcW w:w="0" w:type="auto"/>
            <w:shd w:val="clear" w:color="auto" w:fill="ACCBF9"/>
            <w:vAlign w:val="center"/>
          </w:tcPr>
          <w:p w14:paraId="6568115F"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shd w:val="clear" w:color="auto" w:fill="ACCBF9"/>
            <w:vAlign w:val="center"/>
          </w:tcPr>
          <w:p w14:paraId="646F48AB"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0E7097E3" w14:textId="77777777" w:rsidTr="00754E66">
        <w:trPr>
          <w:trHeight w:val="20"/>
        </w:trPr>
        <w:tc>
          <w:tcPr>
            <w:tcW w:w="0" w:type="auto"/>
            <w:tcBorders>
              <w:right w:val="single" w:sz="8" w:space="0" w:color="auto"/>
            </w:tcBorders>
            <w:shd w:val="clear" w:color="auto" w:fill="auto"/>
            <w:vAlign w:val="center"/>
          </w:tcPr>
          <w:p w14:paraId="6D973EC6" w14:textId="77777777" w:rsidR="00754E66" w:rsidRPr="00603AC7" w:rsidRDefault="00754E66" w:rsidP="00754E66">
            <w:pPr>
              <w:spacing w:before="60" w:after="60"/>
              <w:ind w:left="0" w:right="0"/>
              <w:jc w:val="center"/>
              <w:rPr>
                <w:sz w:val="20"/>
                <w:szCs w:val="20"/>
              </w:rPr>
            </w:pPr>
            <w:r w:rsidRPr="007A5735">
              <w:rPr>
                <w:sz w:val="20"/>
                <w:szCs w:val="20"/>
              </w:rPr>
              <w:t>13</w:t>
            </w:r>
          </w:p>
        </w:tc>
        <w:tc>
          <w:tcPr>
            <w:tcW w:w="0" w:type="auto"/>
            <w:tcBorders>
              <w:left w:val="single" w:sz="8" w:space="0" w:color="auto"/>
            </w:tcBorders>
            <w:shd w:val="clear" w:color="auto" w:fill="auto"/>
            <w:vAlign w:val="center"/>
          </w:tcPr>
          <w:p w14:paraId="5E501AC1" w14:textId="77777777" w:rsidR="00754E66" w:rsidRPr="00603AC7" w:rsidRDefault="00754E66" w:rsidP="00754E66">
            <w:pPr>
              <w:spacing w:before="60" w:after="60"/>
              <w:ind w:left="0" w:right="0"/>
              <w:jc w:val="center"/>
              <w:rPr>
                <w:sz w:val="20"/>
                <w:szCs w:val="20"/>
              </w:rPr>
            </w:pPr>
            <w:r w:rsidRPr="007A5735">
              <w:rPr>
                <w:sz w:val="20"/>
                <w:szCs w:val="20"/>
              </w:rPr>
              <w:t>750g</w:t>
            </w:r>
          </w:p>
        </w:tc>
        <w:tc>
          <w:tcPr>
            <w:tcW w:w="0" w:type="auto"/>
            <w:shd w:val="clear" w:color="auto" w:fill="auto"/>
            <w:vAlign w:val="center"/>
          </w:tcPr>
          <w:p w14:paraId="421F3C73" w14:textId="77777777" w:rsidR="00754E66" w:rsidRPr="00603AC7" w:rsidRDefault="00754E66" w:rsidP="00754E66">
            <w:pPr>
              <w:spacing w:before="60" w:after="60"/>
              <w:ind w:left="0" w:right="0"/>
              <w:jc w:val="center"/>
              <w:rPr>
                <w:sz w:val="20"/>
                <w:szCs w:val="20"/>
              </w:rPr>
            </w:pPr>
            <w:r w:rsidRPr="007A5735">
              <w:rPr>
                <w:sz w:val="20"/>
                <w:szCs w:val="20"/>
              </w:rPr>
              <w:t>3kg (White)</w:t>
            </w:r>
          </w:p>
        </w:tc>
        <w:tc>
          <w:tcPr>
            <w:tcW w:w="0" w:type="auto"/>
            <w:shd w:val="clear" w:color="auto" w:fill="auto"/>
            <w:vAlign w:val="center"/>
          </w:tcPr>
          <w:p w14:paraId="435ED58E"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tcBorders>
              <w:right w:val="single" w:sz="8" w:space="0" w:color="auto"/>
            </w:tcBorders>
            <w:shd w:val="clear" w:color="auto" w:fill="auto"/>
            <w:vAlign w:val="center"/>
          </w:tcPr>
          <w:p w14:paraId="283370E5"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uto"/>
            <w:vAlign w:val="center"/>
          </w:tcPr>
          <w:p w14:paraId="587EBF88" w14:textId="77777777" w:rsidR="00754E66" w:rsidRPr="00603AC7" w:rsidRDefault="00754E66" w:rsidP="00754E66">
            <w:pPr>
              <w:spacing w:before="60" w:after="60"/>
              <w:ind w:left="0" w:right="0"/>
              <w:jc w:val="center"/>
              <w:rPr>
                <w:sz w:val="20"/>
                <w:szCs w:val="20"/>
              </w:rPr>
            </w:pPr>
            <w:r w:rsidRPr="007A5735">
              <w:rPr>
                <w:sz w:val="20"/>
                <w:szCs w:val="20"/>
              </w:rPr>
              <w:t>750g</w:t>
            </w:r>
          </w:p>
        </w:tc>
        <w:tc>
          <w:tcPr>
            <w:tcW w:w="0" w:type="auto"/>
            <w:shd w:val="clear" w:color="auto" w:fill="auto"/>
            <w:vAlign w:val="center"/>
          </w:tcPr>
          <w:p w14:paraId="1186A30B" w14:textId="77777777" w:rsidR="00754E66" w:rsidRPr="00603AC7" w:rsidRDefault="00754E66" w:rsidP="00754E66">
            <w:pPr>
              <w:spacing w:before="60" w:after="60"/>
              <w:ind w:left="0" w:right="0"/>
              <w:jc w:val="center"/>
              <w:rPr>
                <w:sz w:val="20"/>
                <w:szCs w:val="20"/>
              </w:rPr>
            </w:pPr>
            <w:r w:rsidRPr="007A5735">
              <w:rPr>
                <w:sz w:val="20"/>
                <w:szCs w:val="20"/>
              </w:rPr>
              <w:t>3kg (White)</w:t>
            </w:r>
          </w:p>
        </w:tc>
        <w:tc>
          <w:tcPr>
            <w:tcW w:w="0" w:type="auto"/>
            <w:shd w:val="clear" w:color="auto" w:fill="auto"/>
            <w:vAlign w:val="center"/>
          </w:tcPr>
          <w:p w14:paraId="7529A047" w14:textId="77777777" w:rsidR="00754E66" w:rsidRPr="00603AC7" w:rsidRDefault="00754E66" w:rsidP="00754E66">
            <w:pPr>
              <w:spacing w:before="60" w:after="60"/>
              <w:ind w:left="0" w:right="0"/>
              <w:jc w:val="center"/>
              <w:rPr>
                <w:sz w:val="20"/>
                <w:szCs w:val="20"/>
              </w:rPr>
            </w:pPr>
            <w:r w:rsidRPr="007A5735">
              <w:rPr>
                <w:sz w:val="20"/>
                <w:szCs w:val="20"/>
              </w:rPr>
              <w:t>600g</w:t>
            </w:r>
          </w:p>
        </w:tc>
        <w:tc>
          <w:tcPr>
            <w:tcW w:w="0" w:type="auto"/>
            <w:shd w:val="clear" w:color="auto" w:fill="auto"/>
            <w:vAlign w:val="center"/>
          </w:tcPr>
          <w:p w14:paraId="58F6C857"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1A8BAC86" w14:textId="77777777" w:rsidTr="00754E66">
        <w:trPr>
          <w:trHeight w:val="20"/>
        </w:trPr>
        <w:tc>
          <w:tcPr>
            <w:tcW w:w="0" w:type="auto"/>
            <w:tcBorders>
              <w:right w:val="single" w:sz="8" w:space="0" w:color="auto"/>
            </w:tcBorders>
            <w:shd w:val="clear" w:color="auto" w:fill="ACCBF9"/>
            <w:vAlign w:val="center"/>
          </w:tcPr>
          <w:p w14:paraId="107F909F" w14:textId="77777777" w:rsidR="00754E66" w:rsidRPr="00603AC7" w:rsidRDefault="00754E66" w:rsidP="00754E66">
            <w:pPr>
              <w:spacing w:before="60" w:after="60"/>
              <w:ind w:left="0" w:right="0"/>
              <w:jc w:val="center"/>
              <w:rPr>
                <w:sz w:val="20"/>
                <w:szCs w:val="20"/>
              </w:rPr>
            </w:pPr>
            <w:r w:rsidRPr="007A5735">
              <w:rPr>
                <w:sz w:val="20"/>
                <w:szCs w:val="20"/>
              </w:rPr>
              <w:t>14</w:t>
            </w:r>
          </w:p>
        </w:tc>
        <w:tc>
          <w:tcPr>
            <w:tcW w:w="0" w:type="auto"/>
            <w:tcBorders>
              <w:left w:val="single" w:sz="8" w:space="0" w:color="auto"/>
            </w:tcBorders>
            <w:shd w:val="clear" w:color="auto" w:fill="ACCBF9"/>
            <w:vAlign w:val="center"/>
          </w:tcPr>
          <w:p w14:paraId="08DBDD3C" w14:textId="77777777" w:rsidR="00754E66" w:rsidRPr="00603AC7" w:rsidRDefault="00754E66" w:rsidP="00754E66">
            <w:pPr>
              <w:spacing w:before="60" w:after="60"/>
              <w:ind w:left="0" w:right="0"/>
              <w:jc w:val="center"/>
              <w:rPr>
                <w:sz w:val="20"/>
                <w:szCs w:val="20"/>
              </w:rPr>
            </w:pPr>
            <w:r w:rsidRPr="007A5735">
              <w:rPr>
                <w:sz w:val="20"/>
                <w:szCs w:val="20"/>
              </w:rPr>
              <w:t>1kg</w:t>
            </w:r>
          </w:p>
        </w:tc>
        <w:tc>
          <w:tcPr>
            <w:tcW w:w="0" w:type="auto"/>
            <w:shd w:val="clear" w:color="auto" w:fill="ACCBF9"/>
            <w:vAlign w:val="center"/>
          </w:tcPr>
          <w:p w14:paraId="75C3067C" w14:textId="77777777" w:rsidR="00754E66" w:rsidRPr="00603AC7" w:rsidRDefault="00754E66" w:rsidP="00754E66">
            <w:pPr>
              <w:spacing w:before="60" w:after="60"/>
              <w:ind w:left="0" w:right="0"/>
              <w:jc w:val="center"/>
              <w:rPr>
                <w:sz w:val="20"/>
                <w:szCs w:val="20"/>
              </w:rPr>
            </w:pPr>
            <w:r w:rsidRPr="007A5735">
              <w:rPr>
                <w:sz w:val="20"/>
                <w:szCs w:val="20"/>
              </w:rPr>
              <w:t>3kg (White)</w:t>
            </w:r>
          </w:p>
        </w:tc>
        <w:tc>
          <w:tcPr>
            <w:tcW w:w="0" w:type="auto"/>
            <w:shd w:val="clear" w:color="auto" w:fill="ACCBF9"/>
            <w:vAlign w:val="center"/>
          </w:tcPr>
          <w:p w14:paraId="55DCAC05" w14:textId="77777777" w:rsidR="00754E66" w:rsidRPr="00603AC7" w:rsidRDefault="00754E66" w:rsidP="00754E66">
            <w:pPr>
              <w:spacing w:before="60" w:after="60"/>
              <w:ind w:left="0" w:right="0"/>
              <w:jc w:val="center"/>
              <w:rPr>
                <w:sz w:val="20"/>
                <w:szCs w:val="20"/>
              </w:rPr>
            </w:pPr>
            <w:r w:rsidRPr="007A5735">
              <w:rPr>
                <w:sz w:val="20"/>
                <w:szCs w:val="20"/>
              </w:rPr>
              <w:t>400g</w:t>
            </w:r>
          </w:p>
        </w:tc>
        <w:tc>
          <w:tcPr>
            <w:tcW w:w="0" w:type="auto"/>
            <w:tcBorders>
              <w:right w:val="single" w:sz="8" w:space="0" w:color="auto"/>
            </w:tcBorders>
            <w:shd w:val="clear" w:color="auto" w:fill="ACCBF9"/>
            <w:vAlign w:val="center"/>
          </w:tcPr>
          <w:p w14:paraId="0DC02817"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CCBF9"/>
            <w:vAlign w:val="center"/>
          </w:tcPr>
          <w:p w14:paraId="1FCEBFE4" w14:textId="77777777" w:rsidR="00754E66" w:rsidRPr="00603AC7" w:rsidRDefault="00754E66" w:rsidP="00754E66">
            <w:pPr>
              <w:spacing w:before="60" w:after="60"/>
              <w:ind w:left="0" w:right="0"/>
              <w:jc w:val="center"/>
              <w:rPr>
                <w:sz w:val="20"/>
                <w:szCs w:val="20"/>
              </w:rPr>
            </w:pPr>
            <w:r w:rsidRPr="007A5735">
              <w:rPr>
                <w:sz w:val="20"/>
                <w:szCs w:val="20"/>
              </w:rPr>
              <w:t>1kg</w:t>
            </w:r>
          </w:p>
        </w:tc>
        <w:tc>
          <w:tcPr>
            <w:tcW w:w="0" w:type="auto"/>
            <w:shd w:val="clear" w:color="auto" w:fill="ACCBF9"/>
            <w:vAlign w:val="center"/>
          </w:tcPr>
          <w:p w14:paraId="59A456E2" w14:textId="77777777" w:rsidR="00754E66" w:rsidRPr="00603AC7" w:rsidRDefault="00754E66" w:rsidP="00754E66">
            <w:pPr>
              <w:spacing w:before="60" w:after="60"/>
              <w:ind w:left="0" w:right="0"/>
              <w:jc w:val="center"/>
              <w:rPr>
                <w:sz w:val="20"/>
                <w:szCs w:val="20"/>
              </w:rPr>
            </w:pPr>
            <w:r w:rsidRPr="007A5735">
              <w:rPr>
                <w:sz w:val="20"/>
                <w:szCs w:val="20"/>
              </w:rPr>
              <w:t>3kg (White)</w:t>
            </w:r>
          </w:p>
        </w:tc>
        <w:tc>
          <w:tcPr>
            <w:tcW w:w="0" w:type="auto"/>
            <w:shd w:val="clear" w:color="auto" w:fill="ACCBF9"/>
            <w:vAlign w:val="center"/>
          </w:tcPr>
          <w:p w14:paraId="10A5F9C4" w14:textId="77777777" w:rsidR="00754E66" w:rsidRPr="00603AC7" w:rsidRDefault="00754E66" w:rsidP="00754E66">
            <w:pPr>
              <w:spacing w:before="60" w:after="60"/>
              <w:ind w:left="0" w:right="0"/>
              <w:jc w:val="center"/>
              <w:rPr>
                <w:sz w:val="20"/>
                <w:szCs w:val="20"/>
              </w:rPr>
            </w:pPr>
            <w:r w:rsidRPr="007A5735">
              <w:rPr>
                <w:sz w:val="20"/>
                <w:szCs w:val="20"/>
              </w:rPr>
              <w:t>600g</w:t>
            </w:r>
          </w:p>
        </w:tc>
        <w:tc>
          <w:tcPr>
            <w:tcW w:w="0" w:type="auto"/>
            <w:shd w:val="clear" w:color="auto" w:fill="ACCBF9"/>
            <w:vAlign w:val="center"/>
          </w:tcPr>
          <w:p w14:paraId="4A6B89A0"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2732C68F" w14:textId="77777777" w:rsidTr="00754E66">
        <w:trPr>
          <w:trHeight w:val="20"/>
        </w:trPr>
        <w:tc>
          <w:tcPr>
            <w:tcW w:w="0" w:type="auto"/>
            <w:tcBorders>
              <w:right w:val="single" w:sz="8" w:space="0" w:color="auto"/>
            </w:tcBorders>
            <w:shd w:val="clear" w:color="auto" w:fill="auto"/>
            <w:vAlign w:val="center"/>
          </w:tcPr>
          <w:p w14:paraId="7B664BA5" w14:textId="77777777" w:rsidR="00754E66" w:rsidRPr="00603AC7" w:rsidRDefault="00754E66" w:rsidP="00754E66">
            <w:pPr>
              <w:spacing w:before="60" w:after="60"/>
              <w:ind w:left="0" w:right="0"/>
              <w:jc w:val="center"/>
              <w:rPr>
                <w:sz w:val="20"/>
                <w:szCs w:val="20"/>
              </w:rPr>
            </w:pPr>
            <w:r w:rsidRPr="007A5735">
              <w:rPr>
                <w:sz w:val="20"/>
                <w:szCs w:val="20"/>
              </w:rPr>
              <w:t>15-16, 17G</w:t>
            </w:r>
          </w:p>
        </w:tc>
        <w:tc>
          <w:tcPr>
            <w:tcW w:w="0" w:type="auto"/>
            <w:tcBorders>
              <w:left w:val="single" w:sz="8" w:space="0" w:color="auto"/>
            </w:tcBorders>
            <w:shd w:val="clear" w:color="auto" w:fill="auto"/>
            <w:vAlign w:val="center"/>
          </w:tcPr>
          <w:p w14:paraId="1E70F746" w14:textId="77777777" w:rsidR="00754E66" w:rsidRPr="00603AC7" w:rsidRDefault="00754E66" w:rsidP="00754E66">
            <w:pPr>
              <w:spacing w:before="60" w:after="60"/>
              <w:ind w:left="0" w:right="0"/>
              <w:jc w:val="center"/>
              <w:rPr>
                <w:sz w:val="20"/>
                <w:szCs w:val="20"/>
              </w:rPr>
            </w:pPr>
            <w:r w:rsidRPr="007A5735">
              <w:rPr>
                <w:sz w:val="20"/>
                <w:szCs w:val="20"/>
              </w:rPr>
              <w:t>1kg</w:t>
            </w:r>
          </w:p>
        </w:tc>
        <w:tc>
          <w:tcPr>
            <w:tcW w:w="0" w:type="auto"/>
            <w:shd w:val="clear" w:color="auto" w:fill="auto"/>
            <w:vAlign w:val="center"/>
          </w:tcPr>
          <w:p w14:paraId="6ECAF57E" w14:textId="77777777" w:rsidR="00754E66" w:rsidRPr="00603AC7" w:rsidRDefault="00754E66" w:rsidP="00754E66">
            <w:pPr>
              <w:spacing w:before="60" w:after="60"/>
              <w:ind w:left="0" w:right="0"/>
              <w:jc w:val="center"/>
              <w:rPr>
                <w:sz w:val="20"/>
                <w:szCs w:val="20"/>
              </w:rPr>
            </w:pPr>
            <w:r w:rsidRPr="007A5735">
              <w:rPr>
                <w:sz w:val="20"/>
                <w:szCs w:val="20"/>
              </w:rPr>
              <w:t>3kg (White)</w:t>
            </w:r>
          </w:p>
        </w:tc>
        <w:tc>
          <w:tcPr>
            <w:tcW w:w="0" w:type="auto"/>
            <w:shd w:val="clear" w:color="auto" w:fill="auto"/>
            <w:vAlign w:val="center"/>
          </w:tcPr>
          <w:p w14:paraId="7B38E465" w14:textId="77777777" w:rsidR="00754E66" w:rsidRPr="00603AC7" w:rsidRDefault="00754E66" w:rsidP="00754E66">
            <w:pPr>
              <w:spacing w:before="60" w:after="60"/>
              <w:ind w:left="0" w:right="0"/>
              <w:jc w:val="center"/>
              <w:rPr>
                <w:sz w:val="20"/>
                <w:szCs w:val="20"/>
              </w:rPr>
            </w:pPr>
            <w:r w:rsidRPr="007A5735">
              <w:rPr>
                <w:sz w:val="20"/>
                <w:szCs w:val="20"/>
              </w:rPr>
              <w:t>500g</w:t>
            </w:r>
          </w:p>
        </w:tc>
        <w:tc>
          <w:tcPr>
            <w:tcW w:w="0" w:type="auto"/>
            <w:tcBorders>
              <w:right w:val="single" w:sz="8" w:space="0" w:color="auto"/>
            </w:tcBorders>
            <w:shd w:val="clear" w:color="auto" w:fill="auto"/>
            <w:vAlign w:val="center"/>
          </w:tcPr>
          <w:p w14:paraId="509F002F" w14:textId="77777777" w:rsidR="00754E66" w:rsidRPr="00603AC7" w:rsidRDefault="00754E66" w:rsidP="00754E66">
            <w:pPr>
              <w:spacing w:before="60" w:after="60"/>
              <w:ind w:left="0" w:right="0"/>
              <w:jc w:val="center"/>
              <w:rPr>
                <w:sz w:val="20"/>
                <w:szCs w:val="20"/>
              </w:rPr>
            </w:pPr>
            <w:r w:rsidRPr="007A5735">
              <w:rPr>
                <w:sz w:val="20"/>
                <w:szCs w:val="20"/>
              </w:rPr>
              <w:t>n/a</w:t>
            </w:r>
          </w:p>
        </w:tc>
        <w:tc>
          <w:tcPr>
            <w:tcW w:w="0" w:type="auto"/>
            <w:tcBorders>
              <w:left w:val="single" w:sz="8" w:space="0" w:color="auto"/>
            </w:tcBorders>
            <w:shd w:val="clear" w:color="auto" w:fill="auto"/>
            <w:vAlign w:val="center"/>
          </w:tcPr>
          <w:p w14:paraId="7ED6F0E6" w14:textId="77777777" w:rsidR="00754E66" w:rsidRPr="00603AC7" w:rsidRDefault="00754E66" w:rsidP="00754E66">
            <w:pPr>
              <w:spacing w:before="60" w:after="60"/>
              <w:ind w:left="0" w:right="0"/>
              <w:jc w:val="center"/>
              <w:rPr>
                <w:sz w:val="20"/>
                <w:szCs w:val="20"/>
              </w:rPr>
            </w:pPr>
            <w:r w:rsidRPr="007A5735">
              <w:rPr>
                <w:sz w:val="20"/>
                <w:szCs w:val="20"/>
              </w:rPr>
              <w:t>1kg</w:t>
            </w:r>
          </w:p>
        </w:tc>
        <w:tc>
          <w:tcPr>
            <w:tcW w:w="0" w:type="auto"/>
            <w:shd w:val="clear" w:color="auto" w:fill="auto"/>
            <w:vAlign w:val="center"/>
          </w:tcPr>
          <w:p w14:paraId="16E4A1FE" w14:textId="77777777" w:rsidR="00754E66" w:rsidRPr="00603AC7" w:rsidRDefault="00754E66" w:rsidP="00754E66">
            <w:pPr>
              <w:spacing w:before="60" w:after="60"/>
              <w:ind w:left="0" w:right="0"/>
              <w:jc w:val="center"/>
              <w:rPr>
                <w:sz w:val="20"/>
                <w:szCs w:val="20"/>
                <w:highlight w:val="yellow"/>
              </w:rPr>
            </w:pPr>
            <w:r w:rsidRPr="007A5735">
              <w:rPr>
                <w:sz w:val="20"/>
                <w:szCs w:val="20"/>
              </w:rPr>
              <w:t>4kg (Red)</w:t>
            </w:r>
          </w:p>
        </w:tc>
        <w:tc>
          <w:tcPr>
            <w:tcW w:w="0" w:type="auto"/>
            <w:shd w:val="clear" w:color="auto" w:fill="auto"/>
            <w:vAlign w:val="center"/>
          </w:tcPr>
          <w:p w14:paraId="5C273941" w14:textId="77777777" w:rsidR="00754E66" w:rsidRPr="00603AC7" w:rsidRDefault="00754E66" w:rsidP="00754E66">
            <w:pPr>
              <w:spacing w:before="60" w:after="60"/>
              <w:ind w:left="0" w:right="0"/>
              <w:jc w:val="center"/>
              <w:rPr>
                <w:sz w:val="20"/>
                <w:szCs w:val="20"/>
                <w:highlight w:val="yellow"/>
              </w:rPr>
            </w:pPr>
            <w:r w:rsidRPr="007A5735">
              <w:rPr>
                <w:sz w:val="20"/>
                <w:szCs w:val="20"/>
              </w:rPr>
              <w:t>700g</w:t>
            </w:r>
          </w:p>
        </w:tc>
        <w:tc>
          <w:tcPr>
            <w:tcW w:w="0" w:type="auto"/>
            <w:shd w:val="clear" w:color="auto" w:fill="auto"/>
            <w:vAlign w:val="center"/>
          </w:tcPr>
          <w:p w14:paraId="67CC645A"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r w:rsidR="00754E66" w:rsidRPr="00947D0C" w14:paraId="460DA19E" w14:textId="77777777" w:rsidTr="00754E66">
        <w:trPr>
          <w:trHeight w:val="20"/>
        </w:trPr>
        <w:tc>
          <w:tcPr>
            <w:tcW w:w="0" w:type="auto"/>
            <w:tcBorders>
              <w:right w:val="single" w:sz="8" w:space="0" w:color="auto"/>
            </w:tcBorders>
            <w:shd w:val="clear" w:color="auto" w:fill="ACCBF9"/>
            <w:vAlign w:val="center"/>
          </w:tcPr>
          <w:p w14:paraId="61F82B12" w14:textId="77777777" w:rsidR="00754E66" w:rsidRPr="00603AC7" w:rsidRDefault="00754E66" w:rsidP="00754E66">
            <w:pPr>
              <w:spacing w:before="60" w:after="60"/>
              <w:ind w:left="0" w:right="0"/>
              <w:jc w:val="center"/>
              <w:rPr>
                <w:sz w:val="20"/>
                <w:szCs w:val="20"/>
              </w:rPr>
            </w:pPr>
            <w:r w:rsidRPr="007A5735">
              <w:rPr>
                <w:sz w:val="20"/>
                <w:szCs w:val="20"/>
              </w:rPr>
              <w:t>17B</w:t>
            </w:r>
          </w:p>
        </w:tc>
        <w:tc>
          <w:tcPr>
            <w:tcW w:w="0" w:type="auto"/>
            <w:tcBorders>
              <w:left w:val="single" w:sz="8" w:space="0" w:color="auto"/>
            </w:tcBorders>
            <w:shd w:val="clear" w:color="auto" w:fill="ACCBF9"/>
            <w:vAlign w:val="center"/>
          </w:tcPr>
          <w:p w14:paraId="08994A8D" w14:textId="77777777" w:rsidR="00754E66" w:rsidRPr="00947D0C" w:rsidRDefault="00754E66" w:rsidP="00754E66">
            <w:pPr>
              <w:spacing w:before="60" w:after="60"/>
              <w:ind w:left="0" w:right="0"/>
              <w:jc w:val="center"/>
              <w:rPr>
                <w:sz w:val="20"/>
              </w:rPr>
            </w:pPr>
          </w:p>
        </w:tc>
        <w:tc>
          <w:tcPr>
            <w:tcW w:w="0" w:type="auto"/>
            <w:shd w:val="clear" w:color="auto" w:fill="ACCBF9"/>
            <w:vAlign w:val="center"/>
          </w:tcPr>
          <w:p w14:paraId="7BCDC41B" w14:textId="77777777" w:rsidR="00754E66" w:rsidRPr="00947D0C" w:rsidRDefault="00754E66" w:rsidP="00754E66">
            <w:pPr>
              <w:spacing w:before="60" w:after="60"/>
              <w:ind w:left="0" w:right="0"/>
              <w:jc w:val="center"/>
              <w:rPr>
                <w:sz w:val="20"/>
              </w:rPr>
            </w:pPr>
          </w:p>
        </w:tc>
        <w:tc>
          <w:tcPr>
            <w:tcW w:w="0" w:type="auto"/>
            <w:shd w:val="clear" w:color="auto" w:fill="ACCBF9"/>
            <w:vAlign w:val="center"/>
          </w:tcPr>
          <w:p w14:paraId="1FE94B8D" w14:textId="77777777" w:rsidR="00754E66" w:rsidRPr="00947D0C" w:rsidRDefault="00754E66" w:rsidP="00754E66">
            <w:pPr>
              <w:spacing w:before="60" w:after="60"/>
              <w:ind w:left="0" w:right="0"/>
              <w:jc w:val="center"/>
              <w:rPr>
                <w:sz w:val="20"/>
              </w:rPr>
            </w:pPr>
          </w:p>
        </w:tc>
        <w:tc>
          <w:tcPr>
            <w:tcW w:w="0" w:type="auto"/>
            <w:tcBorders>
              <w:right w:val="single" w:sz="8" w:space="0" w:color="auto"/>
            </w:tcBorders>
            <w:shd w:val="clear" w:color="auto" w:fill="ACCBF9"/>
            <w:vAlign w:val="center"/>
          </w:tcPr>
          <w:p w14:paraId="540430EB" w14:textId="77777777" w:rsidR="00754E66" w:rsidRPr="00947D0C" w:rsidRDefault="00754E66" w:rsidP="00754E66">
            <w:pPr>
              <w:spacing w:before="60" w:after="60"/>
              <w:ind w:left="0" w:right="0"/>
              <w:jc w:val="center"/>
              <w:rPr>
                <w:sz w:val="20"/>
              </w:rPr>
            </w:pPr>
          </w:p>
        </w:tc>
        <w:tc>
          <w:tcPr>
            <w:tcW w:w="0" w:type="auto"/>
            <w:tcBorders>
              <w:left w:val="single" w:sz="8" w:space="0" w:color="auto"/>
            </w:tcBorders>
            <w:shd w:val="clear" w:color="auto" w:fill="ACCBF9"/>
            <w:vAlign w:val="center"/>
          </w:tcPr>
          <w:p w14:paraId="3FD59943" w14:textId="77777777" w:rsidR="00754E66" w:rsidRPr="00603AC7" w:rsidRDefault="00754E66" w:rsidP="00754E66">
            <w:pPr>
              <w:spacing w:before="60" w:after="60"/>
              <w:ind w:left="0" w:right="0"/>
              <w:jc w:val="center"/>
              <w:rPr>
                <w:sz w:val="20"/>
                <w:szCs w:val="20"/>
              </w:rPr>
            </w:pPr>
            <w:r w:rsidRPr="007A5735">
              <w:rPr>
                <w:sz w:val="20"/>
                <w:szCs w:val="20"/>
              </w:rPr>
              <w:t>1.5kg</w:t>
            </w:r>
          </w:p>
        </w:tc>
        <w:tc>
          <w:tcPr>
            <w:tcW w:w="0" w:type="auto"/>
            <w:shd w:val="clear" w:color="auto" w:fill="ACCBF9"/>
            <w:vAlign w:val="center"/>
          </w:tcPr>
          <w:p w14:paraId="00657CC8" w14:textId="77777777" w:rsidR="00754E66" w:rsidRPr="00603AC7" w:rsidRDefault="00754E66" w:rsidP="00754E66">
            <w:pPr>
              <w:spacing w:before="60" w:after="60"/>
              <w:ind w:left="0" w:right="0"/>
              <w:jc w:val="center"/>
              <w:rPr>
                <w:sz w:val="20"/>
                <w:szCs w:val="20"/>
              </w:rPr>
            </w:pPr>
            <w:r w:rsidRPr="007A5735">
              <w:rPr>
                <w:sz w:val="20"/>
                <w:szCs w:val="20"/>
              </w:rPr>
              <w:t>5kg (Green)</w:t>
            </w:r>
          </w:p>
        </w:tc>
        <w:tc>
          <w:tcPr>
            <w:tcW w:w="0" w:type="auto"/>
            <w:shd w:val="clear" w:color="auto" w:fill="ACCBF9"/>
            <w:vAlign w:val="center"/>
          </w:tcPr>
          <w:p w14:paraId="5070A52D" w14:textId="77777777" w:rsidR="00754E66" w:rsidRPr="00603AC7" w:rsidRDefault="00754E66" w:rsidP="00754E66">
            <w:pPr>
              <w:spacing w:before="60" w:after="60"/>
              <w:ind w:left="0" w:right="0"/>
              <w:jc w:val="center"/>
              <w:rPr>
                <w:sz w:val="20"/>
                <w:szCs w:val="20"/>
              </w:rPr>
            </w:pPr>
            <w:r w:rsidRPr="007A5735">
              <w:rPr>
                <w:sz w:val="20"/>
                <w:szCs w:val="20"/>
              </w:rPr>
              <w:t>700g</w:t>
            </w:r>
          </w:p>
        </w:tc>
        <w:tc>
          <w:tcPr>
            <w:tcW w:w="0" w:type="auto"/>
            <w:shd w:val="clear" w:color="auto" w:fill="ACCBF9"/>
            <w:vAlign w:val="center"/>
          </w:tcPr>
          <w:p w14:paraId="0C7D82BF" w14:textId="77777777" w:rsidR="00754E66" w:rsidRPr="00603AC7" w:rsidRDefault="00754E66" w:rsidP="00754E66">
            <w:pPr>
              <w:spacing w:before="60" w:after="60"/>
              <w:ind w:left="0" w:right="0"/>
              <w:jc w:val="center"/>
              <w:rPr>
                <w:sz w:val="20"/>
                <w:szCs w:val="20"/>
              </w:rPr>
            </w:pPr>
            <w:r w:rsidRPr="007A5735">
              <w:rPr>
                <w:sz w:val="20"/>
                <w:szCs w:val="20"/>
              </w:rPr>
              <w:t xml:space="preserve">n/a </w:t>
            </w:r>
          </w:p>
        </w:tc>
      </w:tr>
    </w:tbl>
    <w:p w14:paraId="5C6AA667" w14:textId="3059A35D" w:rsidR="008E3C3D" w:rsidRPr="004E6338" w:rsidRDefault="008E3C3D" w:rsidP="00737502">
      <w:pPr>
        <w:spacing w:after="240" w:line="252" w:lineRule="auto"/>
        <w:ind w:left="0" w:right="0"/>
        <w:jc w:val="center"/>
      </w:pPr>
    </w:p>
    <w:p w14:paraId="027EA99E" w14:textId="527553BD" w:rsidR="00A726FE" w:rsidRPr="004E6338" w:rsidRDefault="00EF7B6C" w:rsidP="00233717">
      <w:pPr>
        <w:pStyle w:val="Heading1"/>
      </w:pPr>
      <w:bookmarkStart w:id="128" w:name="_Ref453493237"/>
      <w:bookmarkStart w:id="129" w:name="Officials"/>
      <w:bookmarkStart w:id="130" w:name="_Toc75453528"/>
      <w:bookmarkStart w:id="131" w:name="_Toc75458180"/>
      <w:bookmarkStart w:id="132" w:name="_Toc110081615"/>
      <w:r w:rsidRPr="00233717">
        <w:lastRenderedPageBreak/>
        <w:t>Officials</w:t>
      </w:r>
      <w:bookmarkEnd w:id="128"/>
      <w:bookmarkEnd w:id="129"/>
      <w:bookmarkEnd w:id="130"/>
      <w:bookmarkEnd w:id="131"/>
      <w:bookmarkEnd w:id="132"/>
    </w:p>
    <w:p w14:paraId="503DD0F7" w14:textId="6532C2E6" w:rsidR="002E3FAD" w:rsidRDefault="00742AB3" w:rsidP="008252D4">
      <w:pPr>
        <w:ind w:left="0" w:right="0"/>
        <w:jc w:val="left"/>
      </w:pPr>
      <w:r w:rsidRPr="00233717">
        <w:rPr>
          <w:noProof/>
        </w:rPr>
        <mc:AlternateContent>
          <mc:Choice Requires="wps">
            <w:drawing>
              <wp:anchor distT="226695" distB="226695" distL="226695" distR="226695" simplePos="0" relativeHeight="251658256" behindDoc="1" locked="0" layoutInCell="1" allowOverlap="1" wp14:anchorId="60BC0D6C" wp14:editId="623B220E">
                <wp:simplePos x="0" y="0"/>
                <wp:positionH relativeFrom="margin">
                  <wp:align>right</wp:align>
                </wp:positionH>
                <wp:positionV relativeFrom="margin">
                  <wp:posOffset>359410</wp:posOffset>
                </wp:positionV>
                <wp:extent cx="2357755" cy="1384300"/>
                <wp:effectExtent l="0" t="0" r="4445" b="6350"/>
                <wp:wrapSquare wrapText="bothSides"/>
                <wp:docPr id="33"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38430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0F37AD" w14:textId="36BA9022" w:rsidR="00470223" w:rsidRDefault="00470223" w:rsidP="002E3FAD">
                            <w:pPr>
                              <w:pStyle w:val="Subtitle"/>
                              <w:spacing w:after="0"/>
                              <w:ind w:left="74" w:right="74"/>
                            </w:pPr>
                            <w:r>
                              <w:t>Officials Coordinator</w:t>
                            </w:r>
                          </w:p>
                          <w:p w14:paraId="51D7A86F" w14:textId="586F51DB" w:rsidR="00470223" w:rsidRDefault="009421CC" w:rsidP="002E3FAD">
                            <w:pPr>
                              <w:pStyle w:val="Subtitle"/>
                              <w:spacing w:after="0"/>
                              <w:ind w:left="74" w:right="74"/>
                            </w:pPr>
                            <w:r>
                              <w:t>Sally Geagea</w:t>
                            </w:r>
                          </w:p>
                          <w:p w14:paraId="73D8AD8C" w14:textId="77777777" w:rsidR="00470223" w:rsidRDefault="00470223" w:rsidP="00737502">
                            <w:pPr>
                              <w:spacing w:after="0"/>
                              <w:ind w:left="74" w:right="74"/>
                              <w:jc w:val="left"/>
                              <w:rPr>
                                <w:color w:val="1B1D3D"/>
                                <w:sz w:val="18"/>
                                <w:szCs w:val="24"/>
                              </w:rPr>
                            </w:pPr>
                          </w:p>
                          <w:p w14:paraId="6E01B82B" w14:textId="77777777" w:rsidR="00470223" w:rsidRDefault="00470223" w:rsidP="00737502">
                            <w:pPr>
                              <w:spacing w:after="0"/>
                              <w:ind w:left="74" w:right="74"/>
                              <w:jc w:val="left"/>
                              <w:rPr>
                                <w:color w:val="1B1D3D"/>
                                <w:sz w:val="18"/>
                                <w:szCs w:val="24"/>
                              </w:rPr>
                            </w:pPr>
                          </w:p>
                          <w:p w14:paraId="59659A31" w14:textId="7721FD5C" w:rsidR="00470223" w:rsidRPr="00947D0C" w:rsidRDefault="00470223" w:rsidP="00737502">
                            <w:pPr>
                              <w:spacing w:after="0"/>
                              <w:ind w:left="74" w:right="74"/>
                              <w:jc w:val="left"/>
                              <w:rPr>
                                <w:color w:val="1B1D3D"/>
                                <w:sz w:val="18"/>
                                <w:szCs w:val="24"/>
                              </w:rPr>
                            </w:pPr>
                            <w:r w:rsidRPr="00947D0C">
                              <w:rPr>
                                <w:color w:val="1B1D3D"/>
                                <w:sz w:val="18"/>
                                <w:szCs w:val="24"/>
                              </w:rPr>
                              <w:t>Contact:</w:t>
                            </w:r>
                            <w:r w:rsidRPr="00947D0C">
                              <w:rPr>
                                <w:color w:val="1B1D3D"/>
                                <w:sz w:val="18"/>
                                <w:szCs w:val="24"/>
                              </w:rPr>
                              <w:br/>
                              <w:t>officials@toowongharriers.org.au</w:t>
                            </w:r>
                            <w:r w:rsidRPr="00947D0C">
                              <w:rPr>
                                <w:color w:val="1B1D3D"/>
                                <w:sz w:val="18"/>
                                <w:szCs w:val="24"/>
                              </w:rPr>
                              <w:br/>
                            </w:r>
                          </w:p>
                          <w:p w14:paraId="29D92AE9" w14:textId="77777777" w:rsidR="00470223" w:rsidRPr="00947D0C" w:rsidRDefault="00470223" w:rsidP="00737502">
                            <w:pPr>
                              <w:spacing w:after="0"/>
                              <w:ind w:left="74" w:right="74"/>
                              <w:jc w:val="center"/>
                              <w:rPr>
                                <w:color w:val="1B1D3D"/>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E92E3B1">
              <v:shape id="Text Box 690" style="position:absolute;margin-left:134.45pt;margin-top:28.3pt;width:185.65pt;height:109pt;z-index:-251658224;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4"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" w14:anchorId="60BC0D6C">
                <v:fill type="gradientRadial" color2="#a2c4f8" focus="100%" focussize="" focusposition=".5,.5"/>
                <v:textbox inset="14.4pt,14.4pt,14.4pt,14.4pt">
                  <w:txbxContent>
                    <w:p w:rsidR="00470223" w:rsidP="002E3FAD" w:rsidRDefault="00470223" w14:paraId="0C0B83CE" w14:textId="36BA9022">
                      <w:pPr>
                        <w:pStyle w:val="Subtitle"/>
                        <w:spacing w:after="0"/>
                        <w:ind w:left="74" w:right="74"/>
                      </w:pPr>
                      <w:r>
                        <w:t>Officials Coordinator</w:t>
                      </w:r>
                    </w:p>
                    <w:p w:rsidR="00470223" w:rsidP="002E3FAD" w:rsidRDefault="009421CC" w14:paraId="4201E535" w14:textId="586F51DB">
                      <w:pPr>
                        <w:pStyle w:val="Subtitle"/>
                        <w:spacing w:after="0"/>
                        <w:ind w:left="74" w:right="74"/>
                      </w:pPr>
                      <w:r>
                        <w:t>Sally Geagea</w:t>
                      </w:r>
                    </w:p>
                    <w:p w:rsidR="00470223" w:rsidP="00737502" w:rsidRDefault="00470223" w14:paraId="1299C43A" w14:textId="77777777">
                      <w:pPr>
                        <w:spacing w:after="0"/>
                        <w:ind w:left="74" w:right="74"/>
                        <w:jc w:val="left"/>
                        <w:rPr>
                          <w:color w:val="1B1D3D"/>
                          <w:sz w:val="18"/>
                          <w:szCs w:val="24"/>
                        </w:rPr>
                      </w:pPr>
                    </w:p>
                    <w:p w:rsidR="00470223" w:rsidP="00737502" w:rsidRDefault="00470223" w14:paraId="4DDBEF00" w14:textId="77777777">
                      <w:pPr>
                        <w:spacing w:after="0"/>
                        <w:ind w:left="74" w:right="74"/>
                        <w:jc w:val="left"/>
                        <w:rPr>
                          <w:color w:val="1B1D3D"/>
                          <w:sz w:val="18"/>
                          <w:szCs w:val="24"/>
                        </w:rPr>
                      </w:pPr>
                    </w:p>
                    <w:p w:rsidRPr="00947D0C" w:rsidR="00470223" w:rsidP="00737502" w:rsidRDefault="00470223" w14:paraId="7D439609" w14:textId="7721FD5C">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officials@toowongharriers.org.au</w:t>
                      </w:r>
                      <w:r w:rsidRPr="00947D0C">
                        <w:rPr>
                          <w:color w:val="1B1D3D"/>
                          <w:sz w:val="18"/>
                          <w:szCs w:val="24"/>
                        </w:rPr>
                        <w:br/>
                      </w:r>
                    </w:p>
                    <w:p w:rsidRPr="00947D0C" w:rsidR="00470223" w:rsidP="00737502" w:rsidRDefault="00470223" w14:paraId="3461D779" w14:textId="77777777">
                      <w:pPr>
                        <w:spacing w:after="0"/>
                        <w:ind w:left="74" w:right="74"/>
                        <w:jc w:val="center"/>
                        <w:rPr>
                          <w:color w:val="1B1D3D"/>
                          <w:sz w:val="24"/>
                          <w:szCs w:val="24"/>
                        </w:rPr>
                      </w:pPr>
                    </w:p>
                  </w:txbxContent>
                </v:textbox>
                <w10:wrap type="square" anchorx="margin" anchory="margin"/>
              </v:shape>
            </w:pict>
          </mc:Fallback>
        </mc:AlternateContent>
      </w:r>
      <w:r w:rsidR="74F4FD32">
        <w:t xml:space="preserve">At </w:t>
      </w:r>
      <w:r w:rsidR="6574D1CC">
        <w:t>our</w:t>
      </w:r>
      <w:r w:rsidR="74F4FD32">
        <w:t xml:space="preserve"> meets parents are the officials. </w:t>
      </w:r>
      <w:r w:rsidR="0B348774">
        <w:t xml:space="preserve"> </w:t>
      </w:r>
      <w:r w:rsidR="74F4FD32">
        <w:t>Around 60</w:t>
      </w:r>
      <w:r w:rsidR="6574D1CC">
        <w:t xml:space="preserve"> </w:t>
      </w:r>
      <w:r w:rsidR="18EC7370">
        <w:t>-</w:t>
      </w:r>
      <w:r w:rsidR="6574D1CC">
        <w:t xml:space="preserve"> </w:t>
      </w:r>
      <w:r w:rsidR="0B348774">
        <w:t>9</w:t>
      </w:r>
      <w:r w:rsidR="18EC7370">
        <w:t>0</w:t>
      </w:r>
      <w:r w:rsidR="74F4FD32">
        <w:t xml:space="preserve"> </w:t>
      </w:r>
      <w:r w:rsidR="009421CC">
        <w:t xml:space="preserve">parents/officials </w:t>
      </w:r>
      <w:r w:rsidR="74F4FD32">
        <w:t xml:space="preserve">are </w:t>
      </w:r>
      <w:r w:rsidR="009421CC">
        <w:t>required</w:t>
      </w:r>
      <w:r w:rsidR="74F4FD32">
        <w:t xml:space="preserve"> to run </w:t>
      </w:r>
      <w:r w:rsidR="0B348774">
        <w:t>c</w:t>
      </w:r>
      <w:r w:rsidR="74F4FD32">
        <w:t>entre meet</w:t>
      </w:r>
      <w:r w:rsidR="009421CC">
        <w:t>s</w:t>
      </w:r>
      <w:r w:rsidR="74F4FD32">
        <w:t xml:space="preserve"> to time. </w:t>
      </w:r>
      <w:r w:rsidR="6574D1CC">
        <w:t xml:space="preserve"> </w:t>
      </w:r>
      <w:r w:rsidR="009421CC">
        <w:t>Parents/officials</w:t>
      </w:r>
      <w:r w:rsidR="74F4FD32">
        <w:t xml:space="preserve"> are also required whenever </w:t>
      </w:r>
      <w:r w:rsidR="0B348774">
        <w:t>our</w:t>
      </w:r>
      <w:r w:rsidR="74F4FD32">
        <w:t xml:space="preserve"> </w:t>
      </w:r>
      <w:r w:rsidR="0B348774">
        <w:t>c</w:t>
      </w:r>
      <w:r w:rsidR="74F4FD32">
        <w:t>entre participates in intercentre meetings and major competitions.</w:t>
      </w:r>
    </w:p>
    <w:p w14:paraId="34409892" w14:textId="2D6C731B" w:rsidR="00A726FE" w:rsidRDefault="554AA5F8" w:rsidP="008252D4">
      <w:pPr>
        <w:ind w:left="0" w:right="0"/>
        <w:jc w:val="left"/>
      </w:pPr>
      <w:r>
        <w:t xml:space="preserve">Toowong Harriers strongly supports parents to complete formal qualifications as a Little Athletics Official. </w:t>
      </w:r>
      <w:r w:rsidR="00E82D3A">
        <w:t xml:space="preserve"> </w:t>
      </w:r>
      <w:r>
        <w:t xml:space="preserve">There are several types of </w:t>
      </w:r>
      <w:r w:rsidR="009421CC">
        <w:t>O</w:t>
      </w:r>
      <w:r>
        <w:t>fficial</w:t>
      </w:r>
      <w:r w:rsidR="00D01E93">
        <w:t xml:space="preserve">s </w:t>
      </w:r>
      <w:r>
        <w:t>as follows:</w:t>
      </w:r>
    </w:p>
    <w:p w14:paraId="02FEB022" w14:textId="53385255" w:rsidR="005E17AF" w:rsidRDefault="005E17AF" w:rsidP="004942D8">
      <w:pPr>
        <w:ind w:left="0" w:right="0"/>
      </w:pPr>
    </w:p>
    <w:tbl>
      <w:tblPr>
        <w:tblStyle w:val="TableGrid"/>
        <w:tblW w:w="0" w:type="auto"/>
        <w:tblLook w:val="04A0" w:firstRow="1" w:lastRow="0" w:firstColumn="1" w:lastColumn="0" w:noHBand="0" w:noVBand="1"/>
      </w:tblPr>
      <w:tblGrid>
        <w:gridCol w:w="2122"/>
        <w:gridCol w:w="7366"/>
      </w:tblGrid>
      <w:tr w:rsidR="005E17AF" w14:paraId="6BA77924" w14:textId="77777777" w:rsidTr="005E17AF">
        <w:tc>
          <w:tcPr>
            <w:tcW w:w="2122" w:type="dxa"/>
          </w:tcPr>
          <w:p w14:paraId="65AD8381" w14:textId="1AFB2460" w:rsidR="005E17AF" w:rsidRDefault="005E17AF" w:rsidP="004942D8">
            <w:pPr>
              <w:ind w:left="0" w:right="0"/>
            </w:pPr>
            <w:r>
              <w:t>Managers</w:t>
            </w:r>
            <w:r w:rsidR="003B105E">
              <w:t>:</w:t>
            </w:r>
          </w:p>
        </w:tc>
        <w:tc>
          <w:tcPr>
            <w:tcW w:w="7366" w:type="dxa"/>
          </w:tcPr>
          <w:p w14:paraId="4C9AD9EF" w14:textId="5974AFC6" w:rsidR="005E17AF" w:rsidRPr="005E17AF" w:rsidRDefault="005E17AF" w:rsidP="004942D8">
            <w:pPr>
              <w:ind w:left="0" w:right="0"/>
            </w:pPr>
            <w:r w:rsidRPr="005E17AF">
              <w:t>These are committee members who manage the program</w:t>
            </w:r>
            <w:r>
              <w:t>.</w:t>
            </w:r>
          </w:p>
        </w:tc>
      </w:tr>
      <w:tr w:rsidR="005E17AF" w14:paraId="5E612826" w14:textId="77777777" w:rsidTr="005E17AF">
        <w:tc>
          <w:tcPr>
            <w:tcW w:w="2122" w:type="dxa"/>
          </w:tcPr>
          <w:p w14:paraId="12DF59AF" w14:textId="77777777" w:rsidR="005E17AF" w:rsidRDefault="005E17AF" w:rsidP="004942D8">
            <w:pPr>
              <w:ind w:left="0" w:right="0"/>
            </w:pPr>
          </w:p>
        </w:tc>
        <w:tc>
          <w:tcPr>
            <w:tcW w:w="7366" w:type="dxa"/>
          </w:tcPr>
          <w:p w14:paraId="1D804EF1" w14:textId="4D3A87B3" w:rsidR="005E17AF" w:rsidRDefault="005E17AF" w:rsidP="004942D8">
            <w:pPr>
              <w:ind w:left="0" w:right="0"/>
            </w:pPr>
            <w:r w:rsidRPr="00947D0C">
              <w:t>Arena Manager</w:t>
            </w:r>
            <w:r>
              <w:t xml:space="preserve">, </w:t>
            </w:r>
            <w:r w:rsidRPr="00947D0C">
              <w:t>Program Officer</w:t>
            </w:r>
            <w:r>
              <w:t xml:space="preserve">, </w:t>
            </w:r>
            <w:r w:rsidRPr="00947D0C">
              <w:t>Officials Coordinator</w:t>
            </w:r>
            <w:r>
              <w:t xml:space="preserve">, </w:t>
            </w:r>
            <w:r w:rsidRPr="00947D0C">
              <w:t>Records Officer</w:t>
            </w:r>
          </w:p>
        </w:tc>
      </w:tr>
    </w:tbl>
    <w:p w14:paraId="32BB70AE" w14:textId="0D11FD63" w:rsidR="005E17AF" w:rsidRDefault="005E17AF" w:rsidP="004942D8">
      <w:pPr>
        <w:ind w:left="0" w:right="0"/>
      </w:pPr>
    </w:p>
    <w:tbl>
      <w:tblPr>
        <w:tblStyle w:val="TableGrid"/>
        <w:tblW w:w="0" w:type="auto"/>
        <w:tblLook w:val="04A0" w:firstRow="1" w:lastRow="0" w:firstColumn="1" w:lastColumn="0" w:noHBand="0" w:noVBand="1"/>
      </w:tblPr>
      <w:tblGrid>
        <w:gridCol w:w="2122"/>
        <w:gridCol w:w="7366"/>
      </w:tblGrid>
      <w:tr w:rsidR="005E17AF" w14:paraId="3FCC12F8" w14:textId="77777777" w:rsidTr="00E34ADC">
        <w:tc>
          <w:tcPr>
            <w:tcW w:w="2122" w:type="dxa"/>
          </w:tcPr>
          <w:p w14:paraId="3844CFDE" w14:textId="2FAF2855" w:rsidR="005E17AF" w:rsidRDefault="005E17AF" w:rsidP="00E34ADC">
            <w:pPr>
              <w:ind w:left="0" w:right="0"/>
            </w:pPr>
            <w:r>
              <w:t>Key Officials</w:t>
            </w:r>
            <w:r w:rsidR="003B105E">
              <w:t>:</w:t>
            </w:r>
          </w:p>
        </w:tc>
        <w:tc>
          <w:tcPr>
            <w:tcW w:w="7366" w:type="dxa"/>
          </w:tcPr>
          <w:p w14:paraId="42E7559C" w14:textId="54E26D1C" w:rsidR="005E17AF" w:rsidRPr="005E17AF" w:rsidRDefault="005E17AF" w:rsidP="00E34ADC">
            <w:pPr>
              <w:ind w:left="0" w:right="0"/>
            </w:pPr>
            <w:r w:rsidRPr="005E17AF">
              <w:t xml:space="preserve">These are experienced and qualified </w:t>
            </w:r>
            <w:r>
              <w:t>c</w:t>
            </w:r>
            <w:r w:rsidRPr="005E17AF">
              <w:t>entre members who control groups of events.</w:t>
            </w:r>
          </w:p>
        </w:tc>
      </w:tr>
      <w:tr w:rsidR="005E17AF" w14:paraId="63A5660B" w14:textId="77777777" w:rsidTr="00E34ADC">
        <w:tc>
          <w:tcPr>
            <w:tcW w:w="2122" w:type="dxa"/>
          </w:tcPr>
          <w:p w14:paraId="13009102" w14:textId="77777777" w:rsidR="005E17AF" w:rsidRDefault="005E17AF" w:rsidP="00E34ADC">
            <w:pPr>
              <w:ind w:left="0" w:right="0"/>
            </w:pPr>
          </w:p>
        </w:tc>
        <w:tc>
          <w:tcPr>
            <w:tcW w:w="7366" w:type="dxa"/>
          </w:tcPr>
          <w:p w14:paraId="17C7B632" w14:textId="3FFF59B8" w:rsidR="005E17AF" w:rsidRPr="00947D0C" w:rsidRDefault="005E17AF" w:rsidP="00E34ADC">
            <w:pPr>
              <w:ind w:left="0" w:right="0"/>
              <w:jc w:val="left"/>
            </w:pPr>
            <w:r w:rsidRPr="00947D0C">
              <w:t>Track Referee</w:t>
            </w:r>
            <w:r>
              <w:t xml:space="preserve">, </w:t>
            </w:r>
            <w:r w:rsidRPr="00947D0C">
              <w:t>Chief Timekeeper</w:t>
            </w:r>
            <w:r>
              <w:t xml:space="preserve">, </w:t>
            </w:r>
            <w:r w:rsidRPr="00947D0C">
              <w:t>Chief</w:t>
            </w:r>
            <w:r w:rsidR="00D01E93">
              <w:t xml:space="preserve"> </w:t>
            </w:r>
            <w:r w:rsidRPr="00947D0C">
              <w:t>Starter</w:t>
            </w:r>
            <w:r>
              <w:t xml:space="preserve">, </w:t>
            </w:r>
            <w:r w:rsidRPr="00947D0C">
              <w:t>Chief Place Judge</w:t>
            </w:r>
            <w:r>
              <w:t xml:space="preserve">, </w:t>
            </w:r>
            <w:r w:rsidRPr="00947D0C">
              <w:t>Chief Judge (Throws)</w:t>
            </w:r>
            <w:r>
              <w:t xml:space="preserve">, </w:t>
            </w:r>
            <w:r w:rsidRPr="00947D0C">
              <w:t>Chief Judge (Jumps)</w:t>
            </w:r>
            <w:r>
              <w:t xml:space="preserve">, </w:t>
            </w:r>
            <w:r w:rsidRPr="00947D0C">
              <w:t>Chief Judge (Walks)</w:t>
            </w:r>
          </w:p>
        </w:tc>
      </w:tr>
    </w:tbl>
    <w:p w14:paraId="06326C73" w14:textId="1B21CCCF" w:rsidR="005E17AF" w:rsidRDefault="005E17AF" w:rsidP="004942D8">
      <w:pPr>
        <w:ind w:left="0" w:right="0"/>
      </w:pPr>
    </w:p>
    <w:tbl>
      <w:tblPr>
        <w:tblStyle w:val="TableGrid"/>
        <w:tblW w:w="0" w:type="auto"/>
        <w:tblLook w:val="04A0" w:firstRow="1" w:lastRow="0" w:firstColumn="1" w:lastColumn="0" w:noHBand="0" w:noVBand="1"/>
      </w:tblPr>
      <w:tblGrid>
        <w:gridCol w:w="2122"/>
        <w:gridCol w:w="7366"/>
      </w:tblGrid>
      <w:tr w:rsidR="005E17AF" w14:paraId="7B20AF0A" w14:textId="77777777" w:rsidTr="00E34ADC">
        <w:tc>
          <w:tcPr>
            <w:tcW w:w="2122" w:type="dxa"/>
          </w:tcPr>
          <w:p w14:paraId="592F9646" w14:textId="6DAB0ADC" w:rsidR="005E17AF" w:rsidRDefault="005E17AF" w:rsidP="00E34ADC">
            <w:pPr>
              <w:ind w:left="0" w:right="0"/>
            </w:pPr>
            <w:r>
              <w:t>Event Officials</w:t>
            </w:r>
            <w:r w:rsidR="003B105E">
              <w:t>:</w:t>
            </w:r>
          </w:p>
        </w:tc>
        <w:tc>
          <w:tcPr>
            <w:tcW w:w="7366" w:type="dxa"/>
          </w:tcPr>
          <w:p w14:paraId="11A4D233" w14:textId="66156744" w:rsidR="005E17AF" w:rsidRPr="005E17AF" w:rsidRDefault="005E17AF" w:rsidP="00E34ADC">
            <w:pPr>
              <w:ind w:left="0" w:right="0"/>
              <w:jc w:val="left"/>
            </w:pPr>
            <w:r w:rsidRPr="005E17AF">
              <w:t xml:space="preserve">These are judges at individual events. </w:t>
            </w:r>
            <w:r>
              <w:t xml:space="preserve"> </w:t>
            </w:r>
            <w:r w:rsidRPr="005E17AF">
              <w:t xml:space="preserve">The main requirement is a willingness to learn. </w:t>
            </w:r>
            <w:r w:rsidR="00D01E93">
              <w:t xml:space="preserve"> </w:t>
            </w:r>
            <w:r w:rsidRPr="005E17AF">
              <w:t>Experience and qualifications will follow.</w:t>
            </w:r>
          </w:p>
        </w:tc>
      </w:tr>
      <w:tr w:rsidR="005E17AF" w14:paraId="0D12B0E8" w14:textId="77777777" w:rsidTr="00E34ADC">
        <w:tc>
          <w:tcPr>
            <w:tcW w:w="2122" w:type="dxa"/>
          </w:tcPr>
          <w:p w14:paraId="2FE7FB89" w14:textId="77777777" w:rsidR="005E17AF" w:rsidRDefault="005E17AF" w:rsidP="00E34ADC">
            <w:pPr>
              <w:ind w:left="0" w:right="0"/>
            </w:pPr>
          </w:p>
        </w:tc>
        <w:tc>
          <w:tcPr>
            <w:tcW w:w="7366" w:type="dxa"/>
          </w:tcPr>
          <w:p w14:paraId="71A975A2" w14:textId="7F13AFC3" w:rsidR="005E17AF" w:rsidRPr="007A5735" w:rsidRDefault="00D01E93" w:rsidP="00E34ADC">
            <w:pPr>
              <w:ind w:left="0" w:right="0"/>
              <w:jc w:val="left"/>
              <w:rPr>
                <w:i/>
                <w:iCs/>
              </w:rPr>
            </w:pPr>
            <w:r w:rsidRPr="00947D0C">
              <w:t>Timekeepers</w:t>
            </w:r>
            <w:r>
              <w:t xml:space="preserve"> </w:t>
            </w:r>
            <w:r w:rsidRPr="00947D0C">
              <w:t>(7 Judges essential)</w:t>
            </w:r>
            <w:r>
              <w:t xml:space="preserve">, </w:t>
            </w:r>
            <w:r w:rsidRPr="00947D0C">
              <w:t>Place Judges</w:t>
            </w:r>
            <w:r>
              <w:t xml:space="preserve"> </w:t>
            </w:r>
            <w:r w:rsidRPr="00947D0C">
              <w:t>(Up to 8)</w:t>
            </w:r>
            <w:r>
              <w:t xml:space="preserve">, </w:t>
            </w:r>
            <w:r w:rsidRPr="00947D0C">
              <w:t>Start/Finish Marshals</w:t>
            </w:r>
            <w:r>
              <w:t xml:space="preserve"> </w:t>
            </w:r>
            <w:r w:rsidRPr="00947D0C">
              <w:t>(1 or 2)</w:t>
            </w:r>
            <w:r>
              <w:t xml:space="preserve">, </w:t>
            </w:r>
            <w:r w:rsidRPr="00947D0C">
              <w:t>Throws Judges</w:t>
            </w:r>
            <w:r>
              <w:t xml:space="preserve"> </w:t>
            </w:r>
            <w:r w:rsidRPr="00947D0C">
              <w:t>(Up to 6)</w:t>
            </w:r>
            <w:r>
              <w:t xml:space="preserve">, </w:t>
            </w:r>
            <w:r w:rsidRPr="00947D0C">
              <w:t>Jumps Judges (Up to 6)</w:t>
            </w:r>
            <w:r>
              <w:t xml:space="preserve">, </w:t>
            </w:r>
            <w:r w:rsidRPr="00947D0C">
              <w:t>Walks Judges (5)</w:t>
            </w:r>
            <w:r>
              <w:t xml:space="preserve">, </w:t>
            </w:r>
            <w:r w:rsidRPr="00947D0C">
              <w:t>Assistant/Second Starter</w:t>
            </w:r>
          </w:p>
        </w:tc>
      </w:tr>
    </w:tbl>
    <w:p w14:paraId="7ABAD26D" w14:textId="531D55EC" w:rsidR="005E17AF" w:rsidRDefault="005E17AF" w:rsidP="004942D8">
      <w:pPr>
        <w:ind w:left="0" w:right="0"/>
      </w:pPr>
    </w:p>
    <w:tbl>
      <w:tblPr>
        <w:tblStyle w:val="TableGrid"/>
        <w:tblW w:w="0" w:type="auto"/>
        <w:tblLook w:val="04A0" w:firstRow="1" w:lastRow="0" w:firstColumn="1" w:lastColumn="0" w:noHBand="0" w:noVBand="1"/>
      </w:tblPr>
      <w:tblGrid>
        <w:gridCol w:w="2122"/>
        <w:gridCol w:w="7366"/>
      </w:tblGrid>
      <w:tr w:rsidR="002E7202" w14:paraId="30DDD2D8" w14:textId="77777777" w:rsidTr="00876ECC">
        <w:tc>
          <w:tcPr>
            <w:tcW w:w="2122" w:type="dxa"/>
          </w:tcPr>
          <w:p w14:paraId="6EA204D9" w14:textId="4643FDFE" w:rsidR="002E7202" w:rsidRDefault="002E7202" w:rsidP="00876ECC">
            <w:pPr>
              <w:ind w:left="0" w:right="0"/>
            </w:pPr>
            <w:r>
              <w:t>Assistants</w:t>
            </w:r>
          </w:p>
        </w:tc>
        <w:tc>
          <w:tcPr>
            <w:tcW w:w="7366" w:type="dxa"/>
          </w:tcPr>
          <w:p w14:paraId="58A0EE2B" w14:textId="7FEE78BE" w:rsidR="002E7202" w:rsidRPr="005E17AF" w:rsidRDefault="002E7202" w:rsidP="00876ECC">
            <w:pPr>
              <w:ind w:left="0" w:right="0"/>
              <w:jc w:val="left"/>
            </w:pPr>
            <w:r w:rsidRPr="00947D0C">
              <w:t>Assistants are needed at all field events (up to 2 at each) and at the start and finish lines for track events. We need your help—come and join in.</w:t>
            </w:r>
          </w:p>
        </w:tc>
      </w:tr>
    </w:tbl>
    <w:p w14:paraId="277620D1" w14:textId="1805A72B" w:rsidR="002E7202" w:rsidRDefault="002E7202" w:rsidP="004942D8">
      <w:pPr>
        <w:ind w:left="0" w:right="0"/>
      </w:pPr>
    </w:p>
    <w:tbl>
      <w:tblPr>
        <w:tblStyle w:val="TableGrid"/>
        <w:tblW w:w="9488" w:type="dxa"/>
        <w:tblLook w:val="04A0" w:firstRow="1" w:lastRow="0" w:firstColumn="1" w:lastColumn="0" w:noHBand="0" w:noVBand="1"/>
      </w:tblPr>
      <w:tblGrid>
        <w:gridCol w:w="2122"/>
        <w:gridCol w:w="7366"/>
      </w:tblGrid>
      <w:tr w:rsidR="002E7202" w14:paraId="4EF96B97" w14:textId="77777777" w:rsidTr="002E7202">
        <w:tc>
          <w:tcPr>
            <w:tcW w:w="2122" w:type="dxa"/>
          </w:tcPr>
          <w:p w14:paraId="6AA87BF7" w14:textId="6027B46D" w:rsidR="002E7202" w:rsidRDefault="002E7202" w:rsidP="002E7202">
            <w:pPr>
              <w:ind w:left="0" w:right="0"/>
            </w:pPr>
            <w:r>
              <w:t>Age Marshals</w:t>
            </w:r>
          </w:p>
        </w:tc>
        <w:tc>
          <w:tcPr>
            <w:tcW w:w="7366" w:type="dxa"/>
          </w:tcPr>
          <w:p w14:paraId="777D583F" w14:textId="56882A5F" w:rsidR="002E7202" w:rsidRPr="00947D0C" w:rsidRDefault="002E7202" w:rsidP="002E7202">
            <w:pPr>
              <w:ind w:left="0" w:right="0"/>
              <w:jc w:val="left"/>
            </w:pPr>
            <w:r w:rsidRPr="00947D0C">
              <w:t xml:space="preserve">Little Athletes proceed from event to event led by </w:t>
            </w:r>
            <w:r>
              <w:t xml:space="preserve">age </w:t>
            </w:r>
            <w:r w:rsidRPr="00947D0C">
              <w:t>marshals who also record performances at each field event. This also provides a good all round learning experience for new parents.</w:t>
            </w:r>
          </w:p>
        </w:tc>
      </w:tr>
    </w:tbl>
    <w:p w14:paraId="2BEAD2DF" w14:textId="510E296F" w:rsidR="002E7202" w:rsidRDefault="002E7202" w:rsidP="004942D8">
      <w:pPr>
        <w:ind w:left="0" w:right="0"/>
      </w:pPr>
    </w:p>
    <w:p w14:paraId="27586596" w14:textId="0AD7E47E" w:rsidR="002E7202" w:rsidRDefault="002E7202" w:rsidP="002E7202">
      <w:pPr>
        <w:pStyle w:val="Heading2"/>
      </w:pPr>
      <w:r>
        <w:t>Volunteer Sign Up</w:t>
      </w:r>
    </w:p>
    <w:p w14:paraId="7ACFDDF8" w14:textId="77777777" w:rsidR="00986EA2" w:rsidRDefault="00986EA2" w:rsidP="00986EA2">
      <w:pPr>
        <w:ind w:left="0"/>
        <w:jc w:val="left"/>
      </w:pPr>
      <w:bookmarkStart w:id="133" w:name="_Toc75458187"/>
      <w:r>
        <w:t>Little Athletics relies on volunteers.  Our weekly meets and regular coaching sessions cannot run without parents/family members assisting.  In particular, each week we need assistance in setting up and putting away the equipment.  We also need to fill all track and field officialling roles.  There is a Duty Roster option within Team App to enable you to register for a role in the meet.</w:t>
      </w:r>
    </w:p>
    <w:p w14:paraId="138378FE" w14:textId="139979A9" w:rsidR="00986EA2" w:rsidRDefault="00986EA2" w:rsidP="00986EA2">
      <w:pPr>
        <w:ind w:left="0"/>
        <w:jc w:val="left"/>
        <w:rPr>
          <w:kern w:val="0"/>
          <w:lang w:eastAsia="en-AU"/>
        </w:rPr>
      </w:pPr>
      <w:r>
        <w:t>If you are unsure about volunteering, please don’t be shy</w:t>
      </w:r>
      <w:r w:rsidR="009421CC">
        <w:t>;</w:t>
      </w:r>
      <w:r>
        <w:t xml:space="preserve"> come and see us at the official's desk.  </w:t>
      </w:r>
      <w:r w:rsidR="009421CC">
        <w:t>Sally</w:t>
      </w:r>
      <w:r>
        <w:t xml:space="preserve"> our official's coordinator </w:t>
      </w:r>
      <w:r w:rsidRPr="002E276B">
        <w:t>(</w:t>
      </w:r>
      <w:hyperlink r:id="rId60" w:tgtFrame="_self" w:history="1">
        <w:r w:rsidRPr="002E276B">
          <w:rPr>
            <w:rStyle w:val="Hyperlink"/>
            <w:bdr w:val="none" w:sz="0" w:space="0" w:color="auto" w:frame="1"/>
          </w:rPr>
          <w:t>officials@toowongharriers.org.au</w:t>
        </w:r>
      </w:hyperlink>
      <w:r w:rsidRPr="002E276B">
        <w:t>)</w:t>
      </w:r>
      <w:r>
        <w:t xml:space="preserve"> </w:t>
      </w:r>
      <w:bookmarkStart w:id="134" w:name="_Int_23gOVvtv"/>
      <w:r>
        <w:t>will</w:t>
      </w:r>
      <w:bookmarkEnd w:id="134"/>
      <w:r>
        <w:t xml:space="preserve"> be available to answer any of your questions.  The official's desk can generally be found in the tent adjacent the clubhouse and is easily spotted by the line of volunteers getting their names recorded!  Alternatively, Trudy our centre manager or any committee member are always available to answer your questions.</w:t>
      </w:r>
    </w:p>
    <w:p w14:paraId="35C57287" w14:textId="1F7474B7" w:rsidR="00986EA2" w:rsidRDefault="00986EA2" w:rsidP="00986EA2">
      <w:pPr>
        <w:ind w:left="0"/>
        <w:jc w:val="left"/>
      </w:pPr>
      <w:r>
        <w:lastRenderedPageBreak/>
        <w:t>To thank you for volunteering, the family deposit portion of your fees will be refunded in approx. May 202</w:t>
      </w:r>
      <w:r w:rsidR="009421CC">
        <w:t>3</w:t>
      </w:r>
      <w:r>
        <w:t xml:space="preserve"> when 12 volunteer sessions per family have been completed for the season.  Please refer to the </w:t>
      </w:r>
      <w:hyperlink w:anchor="_Parent_Participation_Deposit">
        <w:r w:rsidRPr="5E46E393">
          <w:rPr>
            <w:rStyle w:val="Hyperlink"/>
          </w:rPr>
          <w:t>Parent Participation Deposit Refunds</w:t>
        </w:r>
      </w:hyperlink>
      <w:r>
        <w:t xml:space="preserve"> section for further information.</w:t>
      </w:r>
    </w:p>
    <w:p w14:paraId="72C77F1B" w14:textId="7E9C6878" w:rsidR="00986EA2" w:rsidRDefault="00986EA2" w:rsidP="00986EA2">
      <w:pPr>
        <w:ind w:left="0"/>
        <w:jc w:val="left"/>
      </w:pPr>
      <w:r>
        <w:t xml:space="preserve">If time gets away on you as it tends to do and you did not preregister a role, please make your way to </w:t>
      </w:r>
      <w:r w:rsidR="009421CC">
        <w:t>Sally</w:t>
      </w:r>
      <w:r>
        <w:t xml:space="preserve"> to see what roles are vacant.</w:t>
      </w:r>
    </w:p>
    <w:p w14:paraId="1C954412" w14:textId="77777777" w:rsidR="00986EA2" w:rsidRDefault="00986EA2" w:rsidP="00986EA2">
      <w:pPr>
        <w:ind w:left="0"/>
        <w:jc w:val="left"/>
      </w:pPr>
    </w:p>
    <w:p w14:paraId="110C3CC5" w14:textId="7CCF9CD9" w:rsidR="003D3D9B" w:rsidRPr="004E6338" w:rsidRDefault="00EF7B6C" w:rsidP="009960F2">
      <w:pPr>
        <w:pStyle w:val="Heading2"/>
      </w:pPr>
      <w:r w:rsidRPr="004E6338">
        <w:t xml:space="preserve">Age </w:t>
      </w:r>
      <w:r w:rsidRPr="00233717">
        <w:t>Group</w:t>
      </w:r>
      <w:r w:rsidRPr="004E6338">
        <w:t xml:space="preserve"> </w:t>
      </w:r>
      <w:r w:rsidR="00F401C8" w:rsidRPr="0089249B">
        <w:t>Marshal</w:t>
      </w:r>
      <w:bookmarkEnd w:id="133"/>
    </w:p>
    <w:p w14:paraId="1D84051F" w14:textId="2384995E" w:rsidR="001C41AF" w:rsidRDefault="554AA5F8" w:rsidP="008252D4">
      <w:pPr>
        <w:ind w:left="0"/>
        <w:jc w:val="left"/>
      </w:pPr>
      <w:r>
        <w:t xml:space="preserve">The role of age group marshals should not be underestimated. </w:t>
      </w:r>
      <w:r w:rsidR="0085440F">
        <w:t xml:space="preserve"> </w:t>
      </w:r>
      <w:r>
        <w:t>Their role is crucial in ensuring the orderly running of meetings.</w:t>
      </w:r>
    </w:p>
    <w:p w14:paraId="6CC52889" w14:textId="30FC7960" w:rsidR="001C41AF" w:rsidRDefault="554AA5F8" w:rsidP="008252D4">
      <w:pPr>
        <w:ind w:left="0"/>
        <w:jc w:val="left"/>
      </w:pPr>
      <w:r>
        <w:t xml:space="preserve">Little Athletics Centres are judged as much by the behaviour of the competing children as by their athletic performances. </w:t>
      </w:r>
      <w:r w:rsidR="0085440F">
        <w:t xml:space="preserve"> </w:t>
      </w:r>
      <w:r>
        <w:t>Some rules to follow are:</w:t>
      </w:r>
    </w:p>
    <w:p w14:paraId="62B10B66" w14:textId="77777777" w:rsidR="001C41AF" w:rsidRDefault="554AA5F8" w:rsidP="00A92B9B">
      <w:pPr>
        <w:pStyle w:val="ListParagraph"/>
        <w:numPr>
          <w:ilvl w:val="0"/>
          <w:numId w:val="6"/>
        </w:numPr>
        <w:ind w:left="426" w:hanging="362"/>
      </w:pPr>
      <w:r>
        <w:t>Children should walk in an orderly group with their marshals when proceeding to events.</w:t>
      </w:r>
    </w:p>
    <w:p w14:paraId="3D0F3D2B" w14:textId="77777777" w:rsidR="001C41AF" w:rsidRDefault="554AA5F8" w:rsidP="00A92B9B">
      <w:pPr>
        <w:pStyle w:val="ListParagraph"/>
        <w:numPr>
          <w:ilvl w:val="0"/>
          <w:numId w:val="6"/>
        </w:numPr>
        <w:ind w:left="426" w:hanging="362"/>
      </w:pPr>
      <w:r>
        <w:t>Running across the field is not permitted.</w:t>
      </w:r>
    </w:p>
    <w:p w14:paraId="0CAA70CB" w14:textId="6C1DD234" w:rsidR="001C41AF" w:rsidRDefault="554AA5F8" w:rsidP="00A92B9B">
      <w:pPr>
        <w:pStyle w:val="ListParagraph"/>
        <w:numPr>
          <w:ilvl w:val="0"/>
          <w:numId w:val="6"/>
        </w:numPr>
        <w:ind w:left="426" w:hanging="362"/>
      </w:pPr>
      <w:r>
        <w:t>Spikes must not be worn between events and the wearing of spikes, with or without blanks</w:t>
      </w:r>
      <w:r w:rsidR="00716CD9">
        <w:t>,</w:t>
      </w:r>
      <w:r>
        <w:t xml:space="preserve"> for age groups U10 and below is not permitted.</w:t>
      </w:r>
    </w:p>
    <w:p w14:paraId="01B5CAE1" w14:textId="77777777" w:rsidR="001C41AF" w:rsidRDefault="554AA5F8" w:rsidP="00A92B9B">
      <w:pPr>
        <w:pStyle w:val="ListParagraph"/>
        <w:numPr>
          <w:ilvl w:val="0"/>
          <w:numId w:val="6"/>
        </w:numPr>
        <w:ind w:left="426" w:hanging="362"/>
      </w:pPr>
      <w:r>
        <w:t>Children should remain in order, clear of the event, while waiting for their individual turn.</w:t>
      </w:r>
    </w:p>
    <w:p w14:paraId="3634D6E1" w14:textId="4F1612FF" w:rsidR="001C41AF" w:rsidRDefault="554AA5F8" w:rsidP="00A92B9B">
      <w:pPr>
        <w:pStyle w:val="ListParagraph"/>
        <w:numPr>
          <w:ilvl w:val="0"/>
          <w:numId w:val="6"/>
        </w:numPr>
        <w:ind w:left="426" w:hanging="362"/>
      </w:pPr>
      <w:r>
        <w:t xml:space="preserve">For safety reasons, under no circumstances should any child play with spare discus, javelin or </w:t>
      </w:r>
      <w:bookmarkStart w:id="135" w:name="_Int_BfarLXyZ"/>
      <w:r>
        <w:t xml:space="preserve">shot </w:t>
      </w:r>
      <w:r w:rsidR="00F80AE6">
        <w:t>put</w:t>
      </w:r>
      <w:bookmarkEnd w:id="135"/>
      <w:r w:rsidR="00F80AE6">
        <w:t xml:space="preserve"> </w:t>
      </w:r>
      <w:r>
        <w:t>equipment or cross the throwing sectors while events are in progress.</w:t>
      </w:r>
    </w:p>
    <w:p w14:paraId="242457F9" w14:textId="77777777" w:rsidR="001C41AF" w:rsidRDefault="554AA5F8" w:rsidP="00A92B9B">
      <w:pPr>
        <w:pStyle w:val="ListParagraph"/>
        <w:numPr>
          <w:ilvl w:val="0"/>
          <w:numId w:val="6"/>
        </w:numPr>
        <w:ind w:left="426" w:hanging="362"/>
      </w:pPr>
      <w:r>
        <w:t>If there is a delay before starting the next event, marshals should try to find something for the children to do.</w:t>
      </w:r>
    </w:p>
    <w:p w14:paraId="214FBAF5" w14:textId="72B2AA62" w:rsidR="001C41AF" w:rsidRDefault="554AA5F8" w:rsidP="00A92B9B">
      <w:pPr>
        <w:pStyle w:val="ListParagraph"/>
        <w:numPr>
          <w:ilvl w:val="1"/>
          <w:numId w:val="6"/>
        </w:numPr>
        <w:ind w:left="851" w:hanging="425"/>
      </w:pPr>
      <w:r>
        <w:t>For the little children, use the games leaflet provided</w:t>
      </w:r>
      <w:r w:rsidR="002E7202">
        <w:t>.</w:t>
      </w:r>
    </w:p>
    <w:p w14:paraId="0AC41822" w14:textId="77777777" w:rsidR="001C41AF" w:rsidRDefault="554AA5F8" w:rsidP="00716CD9">
      <w:pPr>
        <w:pStyle w:val="ListParagraph"/>
        <w:numPr>
          <w:ilvl w:val="1"/>
          <w:numId w:val="6"/>
        </w:numPr>
        <w:ind w:left="851" w:hanging="425"/>
        <w:jc w:val="left"/>
      </w:pPr>
      <w:r>
        <w:t>For the older children, maybe coaching or exercises, if they are not amusing themselves productively.</w:t>
      </w:r>
    </w:p>
    <w:p w14:paraId="1FDE7CA3" w14:textId="5FFD64DB" w:rsidR="003D3D9B" w:rsidRDefault="554AA5F8" w:rsidP="00716CD9">
      <w:pPr>
        <w:pStyle w:val="ListParagraph"/>
        <w:numPr>
          <w:ilvl w:val="0"/>
          <w:numId w:val="6"/>
        </w:numPr>
        <w:ind w:left="426" w:hanging="426"/>
        <w:jc w:val="left"/>
      </w:pPr>
      <w:r>
        <w:t xml:space="preserve">Children who continue to misbehave may be sent to a </w:t>
      </w:r>
      <w:r w:rsidR="00F80AE6">
        <w:t>‘</w:t>
      </w:r>
      <w:r>
        <w:t>sin-bin</w:t>
      </w:r>
      <w:r w:rsidR="00F80AE6">
        <w:t>’</w:t>
      </w:r>
      <w:r>
        <w:t xml:space="preserve"> for one event. </w:t>
      </w:r>
      <w:r w:rsidR="002E7202">
        <w:t xml:space="preserve"> </w:t>
      </w:r>
      <w:r>
        <w:t>If their behaviour continues to be unsatisfactory, their parents may be asked to remove them from the meeting.</w:t>
      </w:r>
      <w:r w:rsidR="00187D25">
        <w:t xml:space="preserve">  Age marshals should speak to the </w:t>
      </w:r>
      <w:r w:rsidR="002E7202">
        <w:t>c</w:t>
      </w:r>
      <w:r w:rsidR="00187D25">
        <w:t xml:space="preserve">entre </w:t>
      </w:r>
      <w:r w:rsidR="002E7202">
        <w:t>m</w:t>
      </w:r>
      <w:r w:rsidR="00187D25">
        <w:t>anager or other committee members if there are concerns within their age group.</w:t>
      </w:r>
    </w:p>
    <w:p w14:paraId="23289909" w14:textId="04BC24E5" w:rsidR="009960F2" w:rsidRDefault="009960F2">
      <w:pPr>
        <w:spacing w:after="0"/>
        <w:ind w:left="0" w:right="0"/>
        <w:jc w:val="left"/>
      </w:pPr>
      <w:r>
        <w:br w:type="page"/>
      </w:r>
    </w:p>
    <w:bookmarkStart w:id="136" w:name="_Toc75453530"/>
    <w:bookmarkStart w:id="137" w:name="_Toc75458189"/>
    <w:bookmarkStart w:id="138" w:name="_Toc110081616"/>
    <w:p w14:paraId="2BAD0E33" w14:textId="4CB16BBC" w:rsidR="005753A7" w:rsidRPr="004E6338" w:rsidRDefault="009062B6" w:rsidP="00233717">
      <w:pPr>
        <w:pStyle w:val="Heading1"/>
      </w:pPr>
      <w:r>
        <w:rPr>
          <w:noProof/>
          <w:lang w:eastAsia="en-AU"/>
        </w:rPr>
        <w:lastRenderedPageBreak/>
        <mc:AlternateContent>
          <mc:Choice Requires="wps">
            <w:drawing>
              <wp:anchor distT="0" distB="0" distL="91440" distR="91440" simplePos="0" relativeHeight="251658243" behindDoc="0" locked="0" layoutInCell="1" allowOverlap="1" wp14:anchorId="71BFF787" wp14:editId="6C87EA8E">
                <wp:simplePos x="0" y="0"/>
                <wp:positionH relativeFrom="margin">
                  <wp:posOffset>3343910</wp:posOffset>
                </wp:positionH>
                <wp:positionV relativeFrom="line">
                  <wp:posOffset>0</wp:posOffset>
                </wp:positionV>
                <wp:extent cx="2853055" cy="3356610"/>
                <wp:effectExtent l="0" t="0" r="0" b="0"/>
                <wp:wrapSquare wrapText="bothSides"/>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3356610"/>
                        </a:xfrm>
                        <a:prstGeom prst="rect">
                          <a:avLst/>
                        </a:prstGeom>
                        <a:noFill/>
                        <a:ln w="6350">
                          <a:noFill/>
                        </a:ln>
                        <a:effectLst/>
                      </wps:spPr>
                      <wps:txbx>
                        <w:txbxContent>
                          <w:p w14:paraId="14ABBC09" w14:textId="77777777" w:rsidR="00470223" w:rsidRPr="00947D0C" w:rsidRDefault="00470223" w:rsidP="00947D0C">
                            <w:pPr>
                              <w:pStyle w:val="Quote"/>
                              <w:pBdr>
                                <w:top w:val="single" w:sz="48" w:space="8" w:color="4A66AC"/>
                                <w:bottom w:val="single" w:sz="48" w:space="8" w:color="4A66AC"/>
                              </w:pBdr>
                              <w:spacing w:line="300" w:lineRule="auto"/>
                              <w:jc w:val="center"/>
                              <w:rPr>
                                <w:color w:val="4A66AC"/>
                                <w:sz w:val="24"/>
                              </w:rPr>
                            </w:pPr>
                            <w:r w:rsidRPr="00947D0C">
                              <w:rPr>
                                <w:color w:val="4A66AC"/>
                                <w:sz w:val="24"/>
                              </w:rPr>
                              <w:t xml:space="preserve">Obtaining qualifications </w:t>
                            </w:r>
                          </w:p>
                          <w:p w14:paraId="1B597179" w14:textId="4C8CF129" w:rsidR="00470223" w:rsidRPr="00947D0C" w:rsidRDefault="00470223" w:rsidP="00947D0C">
                            <w:pPr>
                              <w:pStyle w:val="Quote"/>
                              <w:pBdr>
                                <w:top w:val="single" w:sz="48" w:space="8" w:color="4A66AC"/>
                                <w:bottom w:val="single" w:sz="48" w:space="8" w:color="4A66AC"/>
                              </w:pBdr>
                              <w:spacing w:line="300" w:lineRule="auto"/>
                              <w:jc w:val="center"/>
                              <w:rPr>
                                <w:rFonts w:eastAsia="Calibri"/>
                                <w:color w:val="4A66AC"/>
                                <w:sz w:val="21"/>
                              </w:rPr>
                            </w:pPr>
                            <w:r w:rsidRPr="00947D0C">
                              <w:rPr>
                                <w:color w:val="4A66AC"/>
                                <w:sz w:val="24"/>
                              </w:rPr>
                              <w:t xml:space="preserve">The Centre is always in need of qualified officials.  While it is appreciated that many parents and helpers want only to help out, we will be </w:t>
                            </w:r>
                            <w:proofErr w:type="spellStart"/>
                            <w:r w:rsidRPr="00947D0C">
                              <w:rPr>
                                <w:color w:val="4A66AC"/>
                                <w:sz w:val="24"/>
                              </w:rPr>
                              <w:t>endeavouring</w:t>
                            </w:r>
                            <w:proofErr w:type="spellEnd"/>
                            <w:r w:rsidRPr="00947D0C">
                              <w:rPr>
                                <w:color w:val="4A66AC"/>
                                <w:sz w:val="24"/>
                              </w:rPr>
                              <w:t xml:space="preserve"> during meetings to provide tuition in some of the more basic rules of competition.</w:t>
                            </w:r>
                            <w:r w:rsidR="00716CD9">
                              <w:rPr>
                                <w:color w:val="4A66AC"/>
                                <w:sz w:val="24"/>
                              </w:rPr>
                              <w:t xml:space="preserve"> </w:t>
                            </w:r>
                            <w:r w:rsidRPr="00947D0C">
                              <w:rPr>
                                <w:color w:val="4A66AC"/>
                                <w:sz w:val="24"/>
                              </w:rPr>
                              <w:t xml:space="preserve"> Multiple-choice examinations can be completed in order to receive formal qualifications as a Little Athletics official.</w:t>
                            </w:r>
                            <w:r w:rsidR="00716CD9">
                              <w:rPr>
                                <w:color w:val="4A66AC"/>
                                <w:sz w:val="24"/>
                              </w:rPr>
                              <w:t xml:space="preserve"> </w:t>
                            </w:r>
                            <w:r w:rsidRPr="00947D0C">
                              <w:rPr>
                                <w:color w:val="4A66AC"/>
                                <w:sz w:val="24"/>
                              </w:rPr>
                              <w:t xml:space="preserve"> Please contact our </w:t>
                            </w:r>
                            <w:r>
                              <w:rPr>
                                <w:color w:val="4A66AC"/>
                                <w:sz w:val="24"/>
                              </w:rPr>
                              <w:t>Centre Manager</w:t>
                            </w:r>
                            <w:r w:rsidRPr="00947D0C">
                              <w:rPr>
                                <w:color w:val="4A66AC"/>
                                <w:sz w:val="24"/>
                              </w:rPr>
                              <w:t xml:space="preserve"> for more information.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74B31C6">
              <v:shape id="Text Box 5" style="position:absolute;left:0;text-align:left;margin-left:263.3pt;margin-top:0;width:224.65pt;height:264.3pt;z-index:251658243;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" w14:anchorId="71BFF787">
                <v:textbox style="mso-fit-shape-to-text:t" inset="0,7.2pt,0,7.2pt">
                  <w:txbxContent>
                    <w:p w:rsidRPr="00947D0C" w:rsidR="00470223" w:rsidP="00947D0C" w:rsidRDefault="00470223" w14:paraId="7551623D" w14:textId="77777777">
                      <w:pPr>
                        <w:pStyle w:val="Quote"/>
                        <w:pBdr>
                          <w:top w:val="single" w:color="4A66AC" w:sz="48" w:space="8"/>
                          <w:bottom w:val="single" w:color="4A66AC" w:sz="48" w:space="8"/>
                        </w:pBdr>
                        <w:spacing w:line="300" w:lineRule="auto"/>
                        <w:jc w:val="center"/>
                        <w:rPr>
                          <w:color w:val="4A66AC"/>
                          <w:sz w:val="24"/>
                        </w:rPr>
                      </w:pPr>
                      <w:r w:rsidRPr="00947D0C">
                        <w:rPr>
                          <w:color w:val="4A66AC"/>
                          <w:sz w:val="24"/>
                        </w:rPr>
                        <w:t xml:space="preserve">Obtaining qualifications </w:t>
                      </w:r>
                    </w:p>
                    <w:p w:rsidRPr="00947D0C" w:rsidR="00470223" w:rsidP="00947D0C" w:rsidRDefault="00470223" w14:paraId="6CA43EFA" w14:textId="4C8CF129">
                      <w:pPr>
                        <w:pStyle w:val="Quote"/>
                        <w:pBdr>
                          <w:top w:val="single" w:color="4A66AC" w:sz="48" w:space="8"/>
                          <w:bottom w:val="single" w:color="4A66AC" w:sz="48" w:space="8"/>
                        </w:pBdr>
                        <w:spacing w:line="300" w:lineRule="auto"/>
                        <w:jc w:val="center"/>
                        <w:rPr>
                          <w:rFonts w:eastAsia="Calibri"/>
                          <w:color w:val="4A66AC"/>
                          <w:sz w:val="21"/>
                        </w:rPr>
                      </w:pPr>
                      <w:r w:rsidRPr="00947D0C">
                        <w:rPr>
                          <w:color w:val="4A66AC"/>
                          <w:sz w:val="24"/>
                        </w:rPr>
                        <w:t xml:space="preserve">The Centre is always in need of qualified officials.  While it is appreciated that many parents and helpers want only to help out, we will be </w:t>
                      </w:r>
                      <w:proofErr w:type="spellStart"/>
                      <w:r w:rsidRPr="00947D0C">
                        <w:rPr>
                          <w:color w:val="4A66AC"/>
                          <w:sz w:val="24"/>
                        </w:rPr>
                        <w:t>endeavouring</w:t>
                      </w:r>
                      <w:proofErr w:type="spellEnd"/>
                      <w:r w:rsidRPr="00947D0C">
                        <w:rPr>
                          <w:color w:val="4A66AC"/>
                          <w:sz w:val="24"/>
                        </w:rPr>
                        <w:t xml:space="preserve"> during meetings to provide tuition in some of the more basic rules of competition.</w:t>
                      </w:r>
                      <w:r w:rsidR="00716CD9">
                        <w:rPr>
                          <w:color w:val="4A66AC"/>
                          <w:sz w:val="24"/>
                        </w:rPr>
                        <w:t xml:space="preserve"> </w:t>
                      </w:r>
                      <w:r w:rsidRPr="00947D0C">
                        <w:rPr>
                          <w:color w:val="4A66AC"/>
                          <w:sz w:val="24"/>
                        </w:rPr>
                        <w:t xml:space="preserve"> Multiple-choice examinations can be completed in order to receive formal qualifications as a Little Athletics official.</w:t>
                      </w:r>
                      <w:r w:rsidR="00716CD9">
                        <w:rPr>
                          <w:color w:val="4A66AC"/>
                          <w:sz w:val="24"/>
                        </w:rPr>
                        <w:t xml:space="preserve"> </w:t>
                      </w:r>
                      <w:r w:rsidRPr="00947D0C">
                        <w:rPr>
                          <w:color w:val="4A66AC"/>
                          <w:sz w:val="24"/>
                        </w:rPr>
                        <w:t xml:space="preserve"> Please contact our </w:t>
                      </w:r>
                      <w:r>
                        <w:rPr>
                          <w:color w:val="4A66AC"/>
                          <w:sz w:val="24"/>
                        </w:rPr>
                        <w:t>Centre Manager</w:t>
                      </w:r>
                      <w:r w:rsidRPr="00947D0C">
                        <w:rPr>
                          <w:color w:val="4A66AC"/>
                          <w:sz w:val="24"/>
                        </w:rPr>
                        <w:t xml:space="preserve"> for more information.</w:t>
                      </w:r>
                    </w:p>
                  </w:txbxContent>
                </v:textbox>
                <w10:wrap type="square" anchorx="margin" anchory="line"/>
              </v:shape>
            </w:pict>
          </mc:Fallback>
        </mc:AlternateContent>
      </w:r>
      <w:r w:rsidR="00EF7B6C" w:rsidRPr="004E6338">
        <w:t xml:space="preserve">Rules and </w:t>
      </w:r>
      <w:r w:rsidR="00EF7B6C" w:rsidRPr="00233717">
        <w:t>Qualifications</w:t>
      </w:r>
      <w:bookmarkEnd w:id="136"/>
      <w:bookmarkEnd w:id="137"/>
      <w:bookmarkEnd w:id="138"/>
    </w:p>
    <w:p w14:paraId="29068CBA" w14:textId="69929BF1" w:rsidR="001C41AF" w:rsidRDefault="554AA5F8" w:rsidP="008252D4">
      <w:pPr>
        <w:ind w:left="0"/>
        <w:jc w:val="left"/>
      </w:pPr>
      <w:r>
        <w:t>Little Athletics competitions are conducted according to the Handbook of the IAAF (International A</w:t>
      </w:r>
      <w:r w:rsidR="00530DF9">
        <w:t>ssociation</w:t>
      </w:r>
      <w:r>
        <w:t xml:space="preserve"> Athletics Federation), except for:</w:t>
      </w:r>
    </w:p>
    <w:p w14:paraId="38754CC2" w14:textId="77777777" w:rsidR="00716CD9" w:rsidRDefault="00716CD9" w:rsidP="008252D4">
      <w:pPr>
        <w:ind w:left="0"/>
        <w:jc w:val="left"/>
      </w:pPr>
    </w:p>
    <w:p w14:paraId="7B517902" w14:textId="7208CF58" w:rsidR="001C41AF" w:rsidRDefault="001C41AF" w:rsidP="00EB4B76">
      <w:pPr>
        <w:pStyle w:val="Heading2"/>
      </w:pPr>
      <w:bookmarkStart w:id="139" w:name="_Toc452914549"/>
      <w:bookmarkStart w:id="140" w:name="_Toc457134798"/>
      <w:bookmarkStart w:id="141" w:name="_Toc458261112"/>
      <w:bookmarkStart w:id="142" w:name="_Toc75458190"/>
      <w:r w:rsidRPr="00233717">
        <w:t>High</w:t>
      </w:r>
      <w:r>
        <w:t xml:space="preserve"> Jump</w:t>
      </w:r>
      <w:bookmarkEnd w:id="139"/>
      <w:bookmarkEnd w:id="140"/>
      <w:bookmarkEnd w:id="141"/>
      <w:bookmarkEnd w:id="142"/>
    </w:p>
    <w:p w14:paraId="7F9C3FD4" w14:textId="23743C97" w:rsidR="001C41AF" w:rsidRDefault="220AED2F" w:rsidP="008252D4">
      <w:pPr>
        <w:ind w:left="0"/>
        <w:jc w:val="left"/>
      </w:pPr>
      <w:r>
        <w:t xml:space="preserve">For reasons of safety and technique development, the Fosbury Flop technique is not allowed for age groups </w:t>
      </w:r>
      <w:r w:rsidR="003C19E3">
        <w:t>below U11</w:t>
      </w:r>
      <w:r>
        <w:t xml:space="preserve">. </w:t>
      </w:r>
      <w:r w:rsidR="0020362C">
        <w:t xml:space="preserve"> </w:t>
      </w:r>
      <w:r>
        <w:t>A fair jump</w:t>
      </w:r>
      <w:r w:rsidR="003C19E3">
        <w:t xml:space="preserve"> (for scissor technique)</w:t>
      </w:r>
      <w:r>
        <w:t xml:space="preserve"> is therefore one where:</w:t>
      </w:r>
    </w:p>
    <w:p w14:paraId="28499CD5" w14:textId="451DD4B5" w:rsidR="001C41AF" w:rsidRDefault="554AA5F8" w:rsidP="00A92B9B">
      <w:pPr>
        <w:pStyle w:val="ListParagraph"/>
        <w:numPr>
          <w:ilvl w:val="0"/>
          <w:numId w:val="6"/>
        </w:numPr>
        <w:ind w:left="426" w:hanging="284"/>
      </w:pPr>
      <w:r>
        <w:t xml:space="preserve">The head of the </w:t>
      </w:r>
      <w:r w:rsidR="00F80AE6">
        <w:t>athlete</w:t>
      </w:r>
      <w:r>
        <w:t xml:space="preserve"> does not go over the bar before the leading foot (the foot closest to the bar at </w:t>
      </w:r>
      <w:bookmarkStart w:id="143" w:name="_Int_p7Tc1ygE"/>
      <w:r>
        <w:t>take off</w:t>
      </w:r>
      <w:bookmarkEnd w:id="143"/>
      <w:r>
        <w:t>).</w:t>
      </w:r>
    </w:p>
    <w:p w14:paraId="2B1251C0" w14:textId="0B9BE4B9" w:rsidR="001C41AF" w:rsidRDefault="554AA5F8" w:rsidP="00A92B9B">
      <w:pPr>
        <w:pStyle w:val="ListParagraph"/>
        <w:numPr>
          <w:ilvl w:val="0"/>
          <w:numId w:val="6"/>
        </w:numPr>
        <w:ind w:left="426" w:hanging="284"/>
      </w:pPr>
      <w:r>
        <w:t xml:space="preserve">The head of the </w:t>
      </w:r>
      <w:r w:rsidR="00F80AE6">
        <w:t>athlete</w:t>
      </w:r>
      <w:r>
        <w:t xml:space="preserve"> is not below the buttocks when the buttocks clear the bar.</w:t>
      </w:r>
    </w:p>
    <w:p w14:paraId="78D6F954" w14:textId="560CA236" w:rsidR="001C41AF" w:rsidRDefault="554AA5F8" w:rsidP="00A92B9B">
      <w:pPr>
        <w:pStyle w:val="ListParagraph"/>
        <w:numPr>
          <w:ilvl w:val="0"/>
          <w:numId w:val="6"/>
        </w:numPr>
        <w:ind w:left="426" w:hanging="284"/>
      </w:pPr>
      <w:r>
        <w:t xml:space="preserve">The </w:t>
      </w:r>
      <w:r w:rsidR="00F80AE6">
        <w:t>athlete’s</w:t>
      </w:r>
      <w:r>
        <w:t xml:space="preserve"> foot touches the landing area before any other part of the body.</w:t>
      </w:r>
    </w:p>
    <w:p w14:paraId="3DB7D62C" w14:textId="77777777" w:rsidR="00716CD9" w:rsidRDefault="00716CD9" w:rsidP="00716CD9">
      <w:pPr>
        <w:pStyle w:val="ListParagraph"/>
        <w:ind w:left="426"/>
      </w:pPr>
    </w:p>
    <w:p w14:paraId="6A280FC3" w14:textId="77777777" w:rsidR="001C41AF" w:rsidRDefault="001C41AF" w:rsidP="00EB4B76">
      <w:pPr>
        <w:pStyle w:val="Heading2"/>
      </w:pPr>
      <w:bookmarkStart w:id="144" w:name="_Toc452914550"/>
      <w:bookmarkStart w:id="145" w:name="_Toc457134799"/>
      <w:bookmarkStart w:id="146" w:name="_Toc458261113"/>
      <w:bookmarkStart w:id="147" w:name="_Toc75458191"/>
      <w:r w:rsidRPr="00233717">
        <w:t>Walks</w:t>
      </w:r>
      <w:bookmarkEnd w:id="144"/>
      <w:bookmarkEnd w:id="145"/>
      <w:bookmarkEnd w:id="146"/>
      <w:bookmarkEnd w:id="147"/>
    </w:p>
    <w:p w14:paraId="1DF19C9C" w14:textId="50A026AE" w:rsidR="001C41AF" w:rsidRDefault="554AA5F8" w:rsidP="008252D4">
      <w:pPr>
        <w:ind w:left="0"/>
        <w:jc w:val="left"/>
      </w:pPr>
      <w:r>
        <w:t>There are a number of administrative rules for judging walks which are peculiar to Little Athletics.</w:t>
      </w:r>
      <w:r w:rsidR="006D5F79">
        <w:t xml:space="preserve"> </w:t>
      </w:r>
      <w:r>
        <w:t xml:space="preserve"> Details can be provided on request from the </w:t>
      </w:r>
      <w:r w:rsidR="0020362C">
        <w:t>c</w:t>
      </w:r>
      <w:r w:rsidR="006F1E79" w:rsidRPr="00E82D3A">
        <w:t xml:space="preserve">hief </w:t>
      </w:r>
      <w:r w:rsidR="0020362C">
        <w:t>w</w:t>
      </w:r>
      <w:r w:rsidR="006F1E79" w:rsidRPr="00E82D3A">
        <w:t xml:space="preserve">alk </w:t>
      </w:r>
      <w:r w:rsidR="0020362C">
        <w:t>j</w:t>
      </w:r>
      <w:r w:rsidR="006F1E79" w:rsidRPr="00E82D3A">
        <w:t>udge</w:t>
      </w:r>
      <w:r w:rsidRPr="00E82D3A">
        <w:t>.</w:t>
      </w:r>
    </w:p>
    <w:p w14:paraId="2AF8D31B" w14:textId="77777777" w:rsidR="00716CD9" w:rsidRDefault="00716CD9" w:rsidP="008252D4">
      <w:pPr>
        <w:ind w:left="0"/>
        <w:jc w:val="left"/>
      </w:pPr>
    </w:p>
    <w:p w14:paraId="5911CE4F" w14:textId="57074700" w:rsidR="001C41AF" w:rsidRDefault="001C41AF" w:rsidP="00EB4B76">
      <w:pPr>
        <w:pStyle w:val="Heading2"/>
      </w:pPr>
      <w:bookmarkStart w:id="148" w:name="_Toc452914551"/>
      <w:bookmarkStart w:id="149" w:name="_Toc457134800"/>
      <w:bookmarkStart w:id="150" w:name="_Toc458261114"/>
      <w:bookmarkStart w:id="151" w:name="_Toc75458192"/>
      <w:r>
        <w:t xml:space="preserve">Long and </w:t>
      </w:r>
      <w:r w:rsidRPr="0089249B">
        <w:t>Triple</w:t>
      </w:r>
      <w:r>
        <w:t xml:space="preserve"> Jump</w:t>
      </w:r>
      <w:bookmarkEnd w:id="148"/>
      <w:bookmarkEnd w:id="149"/>
      <w:bookmarkEnd w:id="150"/>
      <w:bookmarkEnd w:id="151"/>
    </w:p>
    <w:p w14:paraId="1B248B09" w14:textId="4260A576" w:rsidR="001C41AF" w:rsidRDefault="554AA5F8" w:rsidP="008252D4">
      <w:pPr>
        <w:ind w:left="0"/>
        <w:jc w:val="left"/>
      </w:pPr>
      <w:r>
        <w:t>Age groups up to U1</w:t>
      </w:r>
      <w:r w:rsidR="007F5423">
        <w:t>0</w:t>
      </w:r>
      <w:r>
        <w:t xml:space="preserve"> use a half metre board for these events instead of the standard 20cm take-off board. The board is covered in sand so that jumps can be measured from the leading edge of the imprint made by the jumper in the sand. </w:t>
      </w:r>
      <w:r w:rsidR="0020362C">
        <w:t xml:space="preserve"> </w:t>
      </w:r>
      <w:r>
        <w:t>For triple jump, the board may be placed at 3, 5, 7, or 9 metres from the pit, at the discretion of the jumper.</w:t>
      </w:r>
    </w:p>
    <w:p w14:paraId="63F6A60B" w14:textId="5C385CC9" w:rsidR="001C41AF" w:rsidRDefault="554AA5F8" w:rsidP="008252D4">
      <w:pPr>
        <w:ind w:left="0"/>
        <w:jc w:val="left"/>
      </w:pPr>
      <w:r>
        <w:t>Jumps for U1</w:t>
      </w:r>
      <w:r w:rsidR="007F5423">
        <w:t>1</w:t>
      </w:r>
      <w:r>
        <w:t>-17 age groups are measured from the front of the take-off</w:t>
      </w:r>
      <w:r w:rsidR="00167BFF">
        <w:t xml:space="preserve"> board. </w:t>
      </w:r>
      <w:r w:rsidR="0020362C">
        <w:t xml:space="preserve"> </w:t>
      </w:r>
      <w:r w:rsidR="00167BFF">
        <w:t>They use a standard (20</w:t>
      </w:r>
      <w:r>
        <w:t>cm wide) take-off board when available.</w:t>
      </w:r>
    </w:p>
    <w:p w14:paraId="794C84B3" w14:textId="77777777" w:rsidR="00716CD9" w:rsidRDefault="00716CD9" w:rsidP="008252D4">
      <w:pPr>
        <w:ind w:left="0"/>
        <w:jc w:val="left"/>
      </w:pPr>
    </w:p>
    <w:p w14:paraId="084CE2AB" w14:textId="4D3BA849" w:rsidR="001C41AF" w:rsidRDefault="001C41AF" w:rsidP="00EB4B76">
      <w:pPr>
        <w:pStyle w:val="Heading2"/>
      </w:pPr>
      <w:bookmarkStart w:id="152" w:name="_Toc452914552"/>
      <w:bookmarkStart w:id="153" w:name="_Toc457134801"/>
      <w:bookmarkStart w:id="154" w:name="_Toc458261115"/>
      <w:bookmarkStart w:id="155" w:name="_Toc75458193"/>
      <w:r>
        <w:t xml:space="preserve">800 Metre </w:t>
      </w:r>
      <w:r w:rsidRPr="0089249B">
        <w:t>Track</w:t>
      </w:r>
      <w:r>
        <w:t xml:space="preserve"> </w:t>
      </w:r>
      <w:r w:rsidRPr="00233717">
        <w:t>Events</w:t>
      </w:r>
      <w:bookmarkEnd w:id="152"/>
      <w:bookmarkEnd w:id="153"/>
      <w:bookmarkEnd w:id="154"/>
      <w:bookmarkEnd w:id="155"/>
    </w:p>
    <w:p w14:paraId="08A07877" w14:textId="4E7F19F1" w:rsidR="001C41AF" w:rsidRDefault="220AED2F" w:rsidP="008252D4">
      <w:pPr>
        <w:ind w:left="0"/>
        <w:jc w:val="left"/>
      </w:pPr>
      <w:r>
        <w:t xml:space="preserve">These races will </w:t>
      </w:r>
      <w:r w:rsidR="007F5423">
        <w:t xml:space="preserve">sometimes </w:t>
      </w:r>
      <w:r>
        <w:t xml:space="preserve">start from a massed start near the regular finish line, rather than in lanes as set out in the IAAF Handbook. </w:t>
      </w:r>
      <w:r w:rsidR="0020362C">
        <w:t xml:space="preserve"> </w:t>
      </w:r>
      <w:r>
        <w:t>Laned starts apply at LAQ carnivals.</w:t>
      </w:r>
    </w:p>
    <w:p w14:paraId="7D132005" w14:textId="77777777" w:rsidR="00716CD9" w:rsidRDefault="00716CD9" w:rsidP="008252D4">
      <w:pPr>
        <w:ind w:left="0"/>
        <w:jc w:val="left"/>
      </w:pPr>
    </w:p>
    <w:p w14:paraId="0F3A2581" w14:textId="77777777" w:rsidR="001C41AF" w:rsidRDefault="001C41AF" w:rsidP="00EB4B76">
      <w:pPr>
        <w:pStyle w:val="Heading2"/>
      </w:pPr>
      <w:bookmarkStart w:id="156" w:name="_Toc452914553"/>
      <w:bookmarkStart w:id="157" w:name="_Toc457134802"/>
      <w:bookmarkStart w:id="158" w:name="_Toc458261116"/>
      <w:bookmarkStart w:id="159" w:name="_Toc75458194"/>
      <w:r>
        <w:t xml:space="preserve">Starting </w:t>
      </w:r>
      <w:r w:rsidRPr="00233717">
        <w:t>Blocks</w:t>
      </w:r>
      <w:bookmarkEnd w:id="156"/>
      <w:bookmarkEnd w:id="157"/>
      <w:bookmarkEnd w:id="158"/>
      <w:bookmarkEnd w:id="159"/>
    </w:p>
    <w:p w14:paraId="44BD8926" w14:textId="2766B125" w:rsidR="001C41AF" w:rsidRDefault="220AED2F" w:rsidP="008252D4">
      <w:pPr>
        <w:ind w:left="0"/>
        <w:jc w:val="left"/>
      </w:pPr>
      <w:r>
        <w:t xml:space="preserve">Starting blocks may be used by U11 </w:t>
      </w:r>
      <w:r w:rsidR="00F80AE6">
        <w:t>-</w:t>
      </w:r>
      <w:r>
        <w:t xml:space="preserve"> U17 athletes in laned events. </w:t>
      </w:r>
      <w:r w:rsidR="006D5F79">
        <w:t xml:space="preserve"> </w:t>
      </w:r>
      <w:r>
        <w:t>However, an effective crouch start, with or without blocks, depends very much on core body strength, which is rarely developed until the early teens.</w:t>
      </w:r>
    </w:p>
    <w:p w14:paraId="364354FE" w14:textId="537CEF98" w:rsidR="001C41AF" w:rsidRDefault="001C41AF" w:rsidP="00EB4B76">
      <w:pPr>
        <w:pStyle w:val="Heading2"/>
      </w:pPr>
      <w:bookmarkStart w:id="160" w:name="_Toc452914554"/>
      <w:bookmarkStart w:id="161" w:name="_Toc457134803"/>
      <w:bookmarkStart w:id="162" w:name="_Toc458261117"/>
      <w:bookmarkStart w:id="163" w:name="_Toc75458195"/>
      <w:r>
        <w:lastRenderedPageBreak/>
        <w:t xml:space="preserve">Medley </w:t>
      </w:r>
      <w:bookmarkEnd w:id="160"/>
      <w:bookmarkEnd w:id="161"/>
      <w:bookmarkEnd w:id="162"/>
      <w:r w:rsidR="009960F2">
        <w:t>and</w:t>
      </w:r>
      <w:r w:rsidR="003E1BBF">
        <w:t xml:space="preserve"> </w:t>
      </w:r>
      <w:r w:rsidR="003E1BBF" w:rsidRPr="00233717">
        <w:t>S</w:t>
      </w:r>
      <w:r w:rsidR="009960F2">
        <w:t>wedish</w:t>
      </w:r>
      <w:r w:rsidR="003E1BBF">
        <w:t xml:space="preserve"> R</w:t>
      </w:r>
      <w:r w:rsidR="009960F2">
        <w:t>elay</w:t>
      </w:r>
      <w:bookmarkEnd w:id="163"/>
    </w:p>
    <w:p w14:paraId="3DC41A79" w14:textId="63C90F53" w:rsidR="003E1BBF" w:rsidRDefault="554AA5F8" w:rsidP="008252D4">
      <w:pPr>
        <w:ind w:left="0"/>
        <w:jc w:val="left"/>
      </w:pPr>
      <w:r>
        <w:t>The standard distance 4x400m relay for U11-</w:t>
      </w:r>
      <w:r w:rsidR="00F80AE6">
        <w:t>U</w:t>
      </w:r>
      <w:r>
        <w:t xml:space="preserve">17 has been replaced by </w:t>
      </w:r>
    </w:p>
    <w:p w14:paraId="5020541D" w14:textId="7F417D68" w:rsidR="00EF7B6C" w:rsidRDefault="003E1BBF" w:rsidP="00A92B9B">
      <w:pPr>
        <w:pStyle w:val="ListParagraph"/>
        <w:numPr>
          <w:ilvl w:val="0"/>
          <w:numId w:val="8"/>
        </w:numPr>
        <w:ind w:left="426" w:hanging="284"/>
      </w:pPr>
      <w:r>
        <w:t xml:space="preserve">U13 &amp; U14 - Medley Relay - </w:t>
      </w:r>
      <w:r w:rsidR="554AA5F8">
        <w:t>mixed distance relay consisting of two legs of 20</w:t>
      </w:r>
      <w:r w:rsidR="00E33EB9">
        <w:t>0m, one of 400m and one of 800m</w:t>
      </w:r>
      <w:r w:rsidR="00F80AE6">
        <w:t>.</w:t>
      </w:r>
    </w:p>
    <w:p w14:paraId="776466F7" w14:textId="4DFA1304" w:rsidR="003E1BBF" w:rsidRDefault="003E1BBF" w:rsidP="00A92B9B">
      <w:pPr>
        <w:pStyle w:val="ListParagraph"/>
        <w:numPr>
          <w:ilvl w:val="0"/>
          <w:numId w:val="8"/>
        </w:numPr>
        <w:ind w:left="426" w:hanging="284"/>
      </w:pPr>
      <w:r>
        <w:t>U11, U12, U15</w:t>
      </w:r>
      <w:r w:rsidR="00C02D1C">
        <w:t>, U16, U</w:t>
      </w:r>
      <w:r>
        <w:t xml:space="preserve">17 - </w:t>
      </w:r>
      <w:r w:rsidR="00C02D1C">
        <w:t>Swedish</w:t>
      </w:r>
      <w:r>
        <w:t xml:space="preserve"> Relay - mixed distance relay consisting of </w:t>
      </w:r>
      <w:r w:rsidR="00C02D1C">
        <w:t xml:space="preserve">300m, </w:t>
      </w:r>
      <w:r w:rsidR="00C941FF">
        <w:t>1</w:t>
      </w:r>
      <w:r>
        <w:t xml:space="preserve">00m, </w:t>
      </w:r>
      <w:r w:rsidR="00C941FF">
        <w:t>200m, 400m</w:t>
      </w:r>
      <w:r w:rsidR="00F80AE6">
        <w:t>.</w:t>
      </w:r>
    </w:p>
    <w:p w14:paraId="0DB85726" w14:textId="069D6EA1" w:rsidR="00716CD9" w:rsidRDefault="00716CD9" w:rsidP="00716CD9">
      <w:pPr>
        <w:pStyle w:val="ListParagraph"/>
        <w:ind w:left="426"/>
      </w:pPr>
    </w:p>
    <w:p w14:paraId="67A29B17" w14:textId="6FC0AEAD" w:rsidR="00432552" w:rsidRPr="00603AC7" w:rsidRDefault="00432552" w:rsidP="00432552">
      <w:pPr>
        <w:pStyle w:val="Heading1"/>
      </w:pPr>
      <w:bookmarkStart w:id="164" w:name="_Toc75453529"/>
      <w:bookmarkStart w:id="165" w:name="_Toc75458188"/>
      <w:bookmarkStart w:id="166" w:name="_Toc110081617"/>
      <w:r w:rsidRPr="00233717">
        <w:t>F</w:t>
      </w:r>
      <w:r>
        <w:t>ootwear</w:t>
      </w:r>
      <w:bookmarkEnd w:id="164"/>
      <w:bookmarkEnd w:id="165"/>
      <w:bookmarkEnd w:id="166"/>
    </w:p>
    <w:p w14:paraId="6424A815" w14:textId="5EE5C02C" w:rsidR="00432552" w:rsidRDefault="00432552" w:rsidP="008252D4">
      <w:pPr>
        <w:ind w:left="0"/>
        <w:jc w:val="left"/>
      </w:pPr>
      <w:r>
        <w:t xml:space="preserve">LAQ policy on footwear states that it is compulsory to wear shoes when competing in any Little Athletics event, at any venue. </w:t>
      </w:r>
      <w:r w:rsidR="0020362C">
        <w:t xml:space="preserve"> </w:t>
      </w:r>
      <w:r>
        <w:t xml:space="preserve">Also, the wearing of spike shoes, with or without blanks, is not permitted for age groups U10 and below. </w:t>
      </w:r>
      <w:r w:rsidR="0020362C">
        <w:t xml:space="preserve"> </w:t>
      </w:r>
      <w:r>
        <w:t>These athletes are best advised to wear appropriate lightweight footwear.</w:t>
      </w:r>
    </w:p>
    <w:p w14:paraId="6D510897" w14:textId="530D7F43" w:rsidR="00432552" w:rsidRDefault="00432552" w:rsidP="008252D4">
      <w:pPr>
        <w:ind w:left="0"/>
        <w:jc w:val="left"/>
      </w:pPr>
      <w:r>
        <w:t>For the safety of all Toowong athletes and to avoid injuries (that may arise from broken glass, needle-stick etc.), it is imperative that we ensure full compliance with the footwear rule: no competing in bare feet.</w:t>
      </w:r>
    </w:p>
    <w:p w14:paraId="58C37653" w14:textId="574435EE" w:rsidR="00432552" w:rsidRDefault="00432552" w:rsidP="008252D4">
      <w:pPr>
        <w:ind w:left="0"/>
        <w:jc w:val="left"/>
      </w:pPr>
      <w:r>
        <w:t xml:space="preserve">Running spikes up to 7mm may be worn by age groups U11 and up in javelin, jumping and laned running events but only while actually competing. </w:t>
      </w:r>
      <w:r w:rsidR="0020362C">
        <w:t xml:space="preserve"> </w:t>
      </w:r>
      <w:r>
        <w:t xml:space="preserve">They must be removed immediately after the completion of each event (or at our </w:t>
      </w:r>
      <w:r w:rsidR="0020362C">
        <w:t>c</w:t>
      </w:r>
      <w:r>
        <w:t>entre, at the starting line, if necessary to retrieve shoes) and must be kept in a bag when not being worn.</w:t>
      </w:r>
    </w:p>
    <w:p w14:paraId="5D9F3687" w14:textId="0069D21F" w:rsidR="00432552" w:rsidRDefault="00432552" w:rsidP="008252D4">
      <w:pPr>
        <w:ind w:left="0"/>
        <w:jc w:val="left"/>
      </w:pPr>
      <w:r>
        <w:t xml:space="preserve">Any </w:t>
      </w:r>
      <w:r w:rsidR="0020362C">
        <w:t>a</w:t>
      </w:r>
      <w:r>
        <w:t xml:space="preserve">thlete found wearing spikes between events risks being asked to leave. </w:t>
      </w:r>
      <w:r w:rsidR="0020362C">
        <w:t xml:space="preserve"> </w:t>
      </w:r>
      <w:r>
        <w:t>The LAQ spike shoe rules are shown in the following table:</w:t>
      </w:r>
    </w:p>
    <w:tbl>
      <w:tblPr>
        <w:tblW w:w="4649" w:type="dxa"/>
        <w:tblBorders>
          <w:top w:val="nil"/>
          <w:left w:val="nil"/>
          <w:bottom w:val="nil"/>
          <w:right w:val="nil"/>
        </w:tblBorders>
        <w:tblLayout w:type="fixed"/>
        <w:tblLook w:val="0000" w:firstRow="0" w:lastRow="0" w:firstColumn="0" w:lastColumn="0" w:noHBand="0" w:noVBand="0"/>
      </w:tblPr>
      <w:tblGrid>
        <w:gridCol w:w="1522"/>
        <w:gridCol w:w="1042"/>
        <w:gridCol w:w="1042"/>
        <w:gridCol w:w="1043"/>
      </w:tblGrid>
      <w:tr w:rsidR="00432552" w:rsidRPr="00947D0C" w14:paraId="75353700" w14:textId="77777777" w:rsidTr="00876ECC">
        <w:trPr>
          <w:trHeight w:val="342"/>
        </w:trPr>
        <w:tc>
          <w:tcPr>
            <w:tcW w:w="1522" w:type="dxa"/>
            <w:tcBorders>
              <w:top w:val="single" w:sz="8" w:space="0" w:color="000000" w:themeColor="text1"/>
              <w:left w:val="single" w:sz="10" w:space="0" w:color="000000" w:themeColor="text1"/>
              <w:bottom w:val="single" w:sz="8" w:space="0" w:color="000000" w:themeColor="text1"/>
              <w:right w:val="single" w:sz="8" w:space="0" w:color="000000" w:themeColor="text1"/>
            </w:tcBorders>
            <w:vAlign w:val="center"/>
          </w:tcPr>
          <w:p w14:paraId="3FFBB3DB" w14:textId="77777777" w:rsidR="00432552" w:rsidRPr="00603AC7" w:rsidRDefault="00432552" w:rsidP="00876ECC">
            <w:pPr>
              <w:jc w:val="center"/>
              <w:rPr>
                <w:b/>
                <w:bCs/>
              </w:rPr>
            </w:pPr>
            <w:r w:rsidRPr="00947D0C">
              <w:rPr>
                <w:b/>
                <w:bCs/>
              </w:rPr>
              <w:t>Event/Age</w:t>
            </w:r>
          </w:p>
        </w:tc>
        <w:tc>
          <w:tcPr>
            <w:tcW w:w="1042" w:type="dxa"/>
            <w:tcBorders>
              <w:top w:val="single" w:sz="8" w:space="0" w:color="000000" w:themeColor="text1"/>
              <w:left w:val="single" w:sz="8" w:space="0" w:color="000000" w:themeColor="text1"/>
              <w:bottom w:val="single" w:sz="8" w:space="0" w:color="000000" w:themeColor="text1"/>
              <w:right w:val="single" w:sz="10" w:space="0" w:color="000000" w:themeColor="text1"/>
            </w:tcBorders>
            <w:vAlign w:val="center"/>
          </w:tcPr>
          <w:p w14:paraId="362FB818" w14:textId="77777777" w:rsidR="00432552" w:rsidRPr="00603AC7" w:rsidRDefault="00432552" w:rsidP="00876ECC">
            <w:pPr>
              <w:jc w:val="center"/>
              <w:rPr>
                <w:b/>
                <w:bCs/>
              </w:rPr>
            </w:pPr>
            <w:r w:rsidRPr="00947D0C">
              <w:rPr>
                <w:b/>
                <w:bCs/>
              </w:rPr>
              <w:t>U6-10</w:t>
            </w:r>
          </w:p>
        </w:tc>
        <w:tc>
          <w:tcPr>
            <w:tcW w:w="1042" w:type="dxa"/>
            <w:tcBorders>
              <w:top w:val="single" w:sz="8" w:space="0" w:color="000000" w:themeColor="text1"/>
              <w:left w:val="single" w:sz="10" w:space="0" w:color="000000" w:themeColor="text1"/>
              <w:bottom w:val="single" w:sz="8" w:space="0" w:color="000000" w:themeColor="text1"/>
              <w:right w:val="single" w:sz="10" w:space="0" w:color="000000" w:themeColor="text1"/>
            </w:tcBorders>
            <w:vAlign w:val="center"/>
          </w:tcPr>
          <w:p w14:paraId="5FB63AE5" w14:textId="77777777" w:rsidR="00432552" w:rsidRPr="00603AC7" w:rsidRDefault="00432552" w:rsidP="00876ECC">
            <w:pPr>
              <w:jc w:val="center"/>
              <w:rPr>
                <w:b/>
                <w:bCs/>
              </w:rPr>
            </w:pPr>
            <w:r w:rsidRPr="00947D0C">
              <w:rPr>
                <w:b/>
                <w:bCs/>
              </w:rPr>
              <w:t>U11-12</w:t>
            </w:r>
          </w:p>
        </w:tc>
        <w:tc>
          <w:tcPr>
            <w:tcW w:w="1043" w:type="dxa"/>
            <w:tcBorders>
              <w:top w:val="single" w:sz="8" w:space="0" w:color="000000" w:themeColor="text1"/>
              <w:left w:val="single" w:sz="10" w:space="0" w:color="000000" w:themeColor="text1"/>
              <w:bottom w:val="single" w:sz="8" w:space="0" w:color="000000" w:themeColor="text1"/>
              <w:right w:val="single" w:sz="10" w:space="0" w:color="000000" w:themeColor="text1"/>
            </w:tcBorders>
            <w:vAlign w:val="center"/>
          </w:tcPr>
          <w:p w14:paraId="6CFE5CA6" w14:textId="77777777" w:rsidR="00432552" w:rsidRPr="00603AC7" w:rsidRDefault="00432552" w:rsidP="00876ECC">
            <w:pPr>
              <w:jc w:val="center"/>
              <w:rPr>
                <w:b/>
                <w:bCs/>
              </w:rPr>
            </w:pPr>
            <w:r w:rsidRPr="00947D0C">
              <w:rPr>
                <w:b/>
                <w:bCs/>
              </w:rPr>
              <w:t>U13-17</w:t>
            </w:r>
          </w:p>
        </w:tc>
      </w:tr>
      <w:tr w:rsidR="00432552" w:rsidRPr="00947D0C" w14:paraId="5EE68F69" w14:textId="77777777" w:rsidTr="00876ECC">
        <w:trPr>
          <w:trHeight w:val="342"/>
        </w:trPr>
        <w:tc>
          <w:tcPr>
            <w:tcW w:w="1522" w:type="dxa"/>
            <w:tcBorders>
              <w:top w:val="single" w:sz="8" w:space="0" w:color="000000" w:themeColor="text1"/>
              <w:left w:val="single" w:sz="10" w:space="0" w:color="000000" w:themeColor="text1"/>
              <w:bottom w:val="single" w:sz="10" w:space="0" w:color="000000" w:themeColor="text1"/>
              <w:right w:val="single" w:sz="8" w:space="0" w:color="000000" w:themeColor="text1"/>
            </w:tcBorders>
            <w:vAlign w:val="center"/>
          </w:tcPr>
          <w:p w14:paraId="158BEE05" w14:textId="77777777" w:rsidR="00432552" w:rsidRPr="00947D0C" w:rsidRDefault="00432552" w:rsidP="00876ECC">
            <w:pPr>
              <w:jc w:val="center"/>
            </w:pPr>
            <w:r w:rsidRPr="00947D0C">
              <w:t>Laned</w:t>
            </w:r>
          </w:p>
        </w:tc>
        <w:tc>
          <w:tcPr>
            <w:tcW w:w="1042" w:type="dxa"/>
            <w:tcBorders>
              <w:top w:val="single" w:sz="8" w:space="0" w:color="000000" w:themeColor="text1"/>
              <w:left w:val="single" w:sz="8" w:space="0" w:color="000000" w:themeColor="text1"/>
              <w:bottom w:val="single" w:sz="10" w:space="0" w:color="000000" w:themeColor="text1"/>
              <w:right w:val="single" w:sz="10" w:space="0" w:color="000000" w:themeColor="text1"/>
            </w:tcBorders>
            <w:vAlign w:val="center"/>
          </w:tcPr>
          <w:p w14:paraId="3436E266" w14:textId="77777777" w:rsidR="00432552" w:rsidRPr="00947D0C" w:rsidRDefault="00432552" w:rsidP="00876ECC">
            <w:pPr>
              <w:jc w:val="center"/>
            </w:pPr>
          </w:p>
        </w:tc>
        <w:tc>
          <w:tcPr>
            <w:tcW w:w="1042" w:type="dxa"/>
            <w:tcBorders>
              <w:top w:val="single" w:sz="8" w:space="0" w:color="000000" w:themeColor="text1"/>
              <w:left w:val="single" w:sz="10" w:space="0" w:color="000000" w:themeColor="text1"/>
              <w:bottom w:val="single" w:sz="10" w:space="0" w:color="000000" w:themeColor="text1"/>
              <w:right w:val="single" w:sz="10" w:space="0" w:color="000000" w:themeColor="text1"/>
            </w:tcBorders>
            <w:shd w:val="clear" w:color="auto" w:fill="ACCBF9"/>
            <w:vAlign w:val="center"/>
          </w:tcPr>
          <w:p w14:paraId="38983FD1" w14:textId="77777777" w:rsidR="00432552" w:rsidRPr="00947D0C" w:rsidRDefault="00432552" w:rsidP="00876ECC">
            <w:pPr>
              <w:jc w:val="center"/>
            </w:pPr>
            <w:r w:rsidRPr="00947D0C">
              <w:t>SS</w:t>
            </w:r>
          </w:p>
        </w:tc>
        <w:tc>
          <w:tcPr>
            <w:tcW w:w="1043" w:type="dxa"/>
            <w:tcBorders>
              <w:top w:val="single" w:sz="8" w:space="0" w:color="000000" w:themeColor="text1"/>
              <w:left w:val="single" w:sz="10" w:space="0" w:color="000000" w:themeColor="text1"/>
              <w:bottom w:val="single" w:sz="10" w:space="0" w:color="000000" w:themeColor="text1"/>
              <w:right w:val="single" w:sz="10" w:space="0" w:color="000000" w:themeColor="text1"/>
            </w:tcBorders>
            <w:shd w:val="clear" w:color="auto" w:fill="ACCBF9"/>
            <w:vAlign w:val="center"/>
          </w:tcPr>
          <w:p w14:paraId="43D509D2" w14:textId="77777777" w:rsidR="00432552" w:rsidRPr="00947D0C" w:rsidRDefault="00432552" w:rsidP="00876ECC">
            <w:pPr>
              <w:jc w:val="center"/>
            </w:pPr>
            <w:r w:rsidRPr="00947D0C">
              <w:t>SS</w:t>
            </w:r>
          </w:p>
        </w:tc>
      </w:tr>
      <w:tr w:rsidR="00432552" w:rsidRPr="00947D0C" w14:paraId="081B2F32" w14:textId="77777777" w:rsidTr="00876ECC">
        <w:trPr>
          <w:trHeight w:val="340"/>
        </w:trPr>
        <w:tc>
          <w:tcPr>
            <w:tcW w:w="1522" w:type="dxa"/>
            <w:tcBorders>
              <w:top w:val="single" w:sz="10" w:space="0" w:color="000000" w:themeColor="text1"/>
              <w:left w:val="single" w:sz="10" w:space="0" w:color="000000" w:themeColor="text1"/>
              <w:bottom w:val="single" w:sz="10" w:space="0" w:color="000000" w:themeColor="text1"/>
              <w:right w:val="single" w:sz="8" w:space="0" w:color="000000" w:themeColor="text1"/>
            </w:tcBorders>
            <w:vAlign w:val="center"/>
          </w:tcPr>
          <w:p w14:paraId="4E188BFB" w14:textId="77777777" w:rsidR="00432552" w:rsidRPr="00947D0C" w:rsidRDefault="00432552" w:rsidP="00876ECC">
            <w:pPr>
              <w:jc w:val="center"/>
            </w:pPr>
            <w:r w:rsidRPr="00947D0C">
              <w:t>Unlaned</w:t>
            </w:r>
          </w:p>
        </w:tc>
        <w:tc>
          <w:tcPr>
            <w:tcW w:w="1042" w:type="dxa"/>
            <w:tcBorders>
              <w:top w:val="single" w:sz="10" w:space="0" w:color="000000" w:themeColor="text1"/>
              <w:left w:val="single" w:sz="8" w:space="0" w:color="000000" w:themeColor="text1"/>
              <w:bottom w:val="single" w:sz="10" w:space="0" w:color="000000" w:themeColor="text1"/>
              <w:right w:val="single" w:sz="10" w:space="0" w:color="000000" w:themeColor="text1"/>
            </w:tcBorders>
            <w:vAlign w:val="center"/>
          </w:tcPr>
          <w:p w14:paraId="1EBEF80C" w14:textId="77777777" w:rsidR="00432552" w:rsidRPr="00947D0C" w:rsidRDefault="00432552" w:rsidP="00876ECC">
            <w:pPr>
              <w:jc w:val="center"/>
            </w:pPr>
          </w:p>
        </w:tc>
        <w:tc>
          <w:tcPr>
            <w:tcW w:w="1042" w:type="dxa"/>
            <w:tcBorders>
              <w:top w:val="single" w:sz="10" w:space="0" w:color="000000" w:themeColor="text1"/>
              <w:left w:val="single" w:sz="10" w:space="0" w:color="000000" w:themeColor="text1"/>
              <w:bottom w:val="single" w:sz="10" w:space="0" w:color="000000" w:themeColor="text1"/>
              <w:right w:val="single" w:sz="10" w:space="0" w:color="000000" w:themeColor="text1"/>
            </w:tcBorders>
            <w:vAlign w:val="center"/>
          </w:tcPr>
          <w:p w14:paraId="1F3EB25D" w14:textId="77777777" w:rsidR="00432552" w:rsidRPr="00947D0C" w:rsidRDefault="00432552" w:rsidP="00876ECC">
            <w:pPr>
              <w:jc w:val="center"/>
            </w:pPr>
            <w:r w:rsidRPr="00947D0C">
              <w:t>SB</w:t>
            </w:r>
          </w:p>
        </w:tc>
        <w:tc>
          <w:tcPr>
            <w:tcW w:w="1043" w:type="dxa"/>
            <w:tcBorders>
              <w:top w:val="single" w:sz="10" w:space="0" w:color="000000" w:themeColor="text1"/>
              <w:left w:val="single" w:sz="10" w:space="0" w:color="000000" w:themeColor="text1"/>
              <w:bottom w:val="single" w:sz="10" w:space="0" w:color="000000" w:themeColor="text1"/>
              <w:right w:val="single" w:sz="10" w:space="0" w:color="000000" w:themeColor="text1"/>
            </w:tcBorders>
            <w:shd w:val="clear" w:color="auto" w:fill="ACCBF9"/>
            <w:vAlign w:val="center"/>
          </w:tcPr>
          <w:p w14:paraId="434D50A2" w14:textId="77777777" w:rsidR="00432552" w:rsidRPr="00947D0C" w:rsidRDefault="00432552" w:rsidP="00876ECC">
            <w:pPr>
              <w:jc w:val="center"/>
            </w:pPr>
            <w:r w:rsidRPr="00947D0C">
              <w:t>SS</w:t>
            </w:r>
          </w:p>
        </w:tc>
      </w:tr>
      <w:tr w:rsidR="00432552" w:rsidRPr="00947D0C" w14:paraId="379ACABD" w14:textId="77777777" w:rsidTr="00876ECC">
        <w:trPr>
          <w:trHeight w:val="340"/>
        </w:trPr>
        <w:tc>
          <w:tcPr>
            <w:tcW w:w="1522" w:type="dxa"/>
            <w:tcBorders>
              <w:top w:val="single" w:sz="10" w:space="0" w:color="000000" w:themeColor="text1"/>
              <w:left w:val="single" w:sz="10" w:space="0" w:color="000000" w:themeColor="text1"/>
              <w:bottom w:val="single" w:sz="10" w:space="0" w:color="000000" w:themeColor="text1"/>
              <w:right w:val="single" w:sz="8" w:space="0" w:color="000000" w:themeColor="text1"/>
            </w:tcBorders>
            <w:vAlign w:val="center"/>
          </w:tcPr>
          <w:p w14:paraId="15EE4A90" w14:textId="77777777" w:rsidR="00432552" w:rsidRPr="00947D0C" w:rsidRDefault="00432552" w:rsidP="00876ECC">
            <w:pPr>
              <w:jc w:val="center"/>
            </w:pPr>
            <w:r w:rsidRPr="00947D0C">
              <w:t>Relays</w:t>
            </w:r>
          </w:p>
        </w:tc>
        <w:tc>
          <w:tcPr>
            <w:tcW w:w="1042" w:type="dxa"/>
            <w:tcBorders>
              <w:top w:val="single" w:sz="10" w:space="0" w:color="000000" w:themeColor="text1"/>
              <w:left w:val="single" w:sz="8" w:space="0" w:color="000000" w:themeColor="text1"/>
              <w:bottom w:val="single" w:sz="10" w:space="0" w:color="000000" w:themeColor="text1"/>
              <w:right w:val="single" w:sz="10" w:space="0" w:color="000000" w:themeColor="text1"/>
            </w:tcBorders>
            <w:vAlign w:val="center"/>
          </w:tcPr>
          <w:p w14:paraId="71AF2F08" w14:textId="77777777" w:rsidR="00432552" w:rsidRPr="00947D0C" w:rsidRDefault="00432552" w:rsidP="00876ECC">
            <w:pPr>
              <w:jc w:val="center"/>
            </w:pPr>
          </w:p>
        </w:tc>
        <w:tc>
          <w:tcPr>
            <w:tcW w:w="1042" w:type="dxa"/>
            <w:tcBorders>
              <w:top w:val="single" w:sz="10" w:space="0" w:color="000000" w:themeColor="text1"/>
              <w:left w:val="single" w:sz="10" w:space="0" w:color="000000" w:themeColor="text1"/>
              <w:bottom w:val="single" w:sz="10" w:space="0" w:color="000000" w:themeColor="text1"/>
              <w:right w:val="single" w:sz="10" w:space="0" w:color="000000" w:themeColor="text1"/>
            </w:tcBorders>
            <w:vAlign w:val="center"/>
          </w:tcPr>
          <w:p w14:paraId="68AC3300" w14:textId="77777777" w:rsidR="00432552" w:rsidRPr="00947D0C" w:rsidRDefault="00432552" w:rsidP="00876ECC">
            <w:pPr>
              <w:jc w:val="center"/>
            </w:pPr>
            <w:r w:rsidRPr="00947D0C">
              <w:t>SB</w:t>
            </w:r>
          </w:p>
        </w:tc>
        <w:tc>
          <w:tcPr>
            <w:tcW w:w="1043" w:type="dxa"/>
            <w:tcBorders>
              <w:top w:val="single" w:sz="10" w:space="0" w:color="000000" w:themeColor="text1"/>
              <w:left w:val="single" w:sz="10" w:space="0" w:color="000000" w:themeColor="text1"/>
              <w:bottom w:val="single" w:sz="10" w:space="0" w:color="000000" w:themeColor="text1"/>
              <w:right w:val="single" w:sz="10" w:space="0" w:color="000000" w:themeColor="text1"/>
            </w:tcBorders>
            <w:shd w:val="clear" w:color="auto" w:fill="ACCBF9"/>
            <w:vAlign w:val="center"/>
          </w:tcPr>
          <w:p w14:paraId="312D72D3" w14:textId="77777777" w:rsidR="00432552" w:rsidRPr="00947D0C" w:rsidRDefault="00432552" w:rsidP="00876ECC">
            <w:pPr>
              <w:jc w:val="center"/>
            </w:pPr>
            <w:r w:rsidRPr="00947D0C">
              <w:t>SS</w:t>
            </w:r>
          </w:p>
        </w:tc>
      </w:tr>
      <w:tr w:rsidR="00432552" w:rsidRPr="00947D0C" w14:paraId="5F175276" w14:textId="77777777" w:rsidTr="00876ECC">
        <w:trPr>
          <w:trHeight w:val="342"/>
        </w:trPr>
        <w:tc>
          <w:tcPr>
            <w:tcW w:w="1522" w:type="dxa"/>
            <w:tcBorders>
              <w:top w:val="single" w:sz="10" w:space="0" w:color="000000" w:themeColor="text1"/>
              <w:left w:val="single" w:sz="10" w:space="0" w:color="000000" w:themeColor="text1"/>
              <w:bottom w:val="single" w:sz="8" w:space="0" w:color="000000" w:themeColor="text1"/>
              <w:right w:val="single" w:sz="8" w:space="0" w:color="000000" w:themeColor="text1"/>
            </w:tcBorders>
            <w:vAlign w:val="center"/>
          </w:tcPr>
          <w:p w14:paraId="48609671" w14:textId="77777777" w:rsidR="00432552" w:rsidRPr="00947D0C" w:rsidRDefault="00432552" w:rsidP="00876ECC">
            <w:pPr>
              <w:jc w:val="center"/>
            </w:pPr>
            <w:r w:rsidRPr="00947D0C">
              <w:t>Walks</w:t>
            </w:r>
          </w:p>
        </w:tc>
        <w:tc>
          <w:tcPr>
            <w:tcW w:w="1042" w:type="dxa"/>
            <w:tcBorders>
              <w:top w:val="single" w:sz="10" w:space="0" w:color="000000" w:themeColor="text1"/>
              <w:left w:val="single" w:sz="8" w:space="0" w:color="000000" w:themeColor="text1"/>
              <w:bottom w:val="single" w:sz="8" w:space="0" w:color="000000" w:themeColor="text1"/>
              <w:right w:val="single" w:sz="10" w:space="0" w:color="000000" w:themeColor="text1"/>
            </w:tcBorders>
            <w:vAlign w:val="center"/>
          </w:tcPr>
          <w:p w14:paraId="3C784877" w14:textId="77777777" w:rsidR="00432552" w:rsidRPr="00947D0C" w:rsidRDefault="00432552" w:rsidP="00876ECC">
            <w:pPr>
              <w:jc w:val="center"/>
            </w:pPr>
          </w:p>
        </w:tc>
        <w:tc>
          <w:tcPr>
            <w:tcW w:w="1042" w:type="dxa"/>
            <w:tcBorders>
              <w:top w:val="single" w:sz="10" w:space="0" w:color="000000" w:themeColor="text1"/>
              <w:left w:val="single" w:sz="10" w:space="0" w:color="000000" w:themeColor="text1"/>
              <w:bottom w:val="single" w:sz="8" w:space="0" w:color="000000" w:themeColor="text1"/>
              <w:right w:val="single" w:sz="10" w:space="0" w:color="000000" w:themeColor="text1"/>
            </w:tcBorders>
            <w:vAlign w:val="center"/>
          </w:tcPr>
          <w:p w14:paraId="6D80C7C8" w14:textId="77777777" w:rsidR="00432552" w:rsidRPr="00947D0C" w:rsidRDefault="00432552" w:rsidP="00876ECC">
            <w:pPr>
              <w:jc w:val="center"/>
            </w:pPr>
            <w:r w:rsidRPr="00947D0C">
              <w:t>SB</w:t>
            </w:r>
          </w:p>
        </w:tc>
        <w:tc>
          <w:tcPr>
            <w:tcW w:w="1043" w:type="dxa"/>
            <w:tcBorders>
              <w:top w:val="single" w:sz="10" w:space="0" w:color="000000" w:themeColor="text1"/>
              <w:left w:val="single" w:sz="10" w:space="0" w:color="000000" w:themeColor="text1"/>
              <w:bottom w:val="single" w:sz="8" w:space="0" w:color="000000" w:themeColor="text1"/>
              <w:right w:val="single" w:sz="10" w:space="0" w:color="000000" w:themeColor="text1"/>
            </w:tcBorders>
            <w:vAlign w:val="center"/>
          </w:tcPr>
          <w:p w14:paraId="007D3999" w14:textId="77777777" w:rsidR="00432552" w:rsidRPr="00947D0C" w:rsidRDefault="00432552" w:rsidP="00876ECC">
            <w:pPr>
              <w:jc w:val="center"/>
            </w:pPr>
            <w:r w:rsidRPr="00947D0C">
              <w:t>SB</w:t>
            </w:r>
          </w:p>
        </w:tc>
      </w:tr>
      <w:tr w:rsidR="00432552" w:rsidRPr="00947D0C" w14:paraId="3BCB0868" w14:textId="77777777" w:rsidTr="00876ECC">
        <w:trPr>
          <w:trHeight w:val="342"/>
        </w:trPr>
        <w:tc>
          <w:tcPr>
            <w:tcW w:w="1522" w:type="dxa"/>
            <w:tcBorders>
              <w:top w:val="single" w:sz="8" w:space="0" w:color="000000" w:themeColor="text1"/>
              <w:left w:val="single" w:sz="10" w:space="0" w:color="000000" w:themeColor="text1"/>
              <w:bottom w:val="single" w:sz="8" w:space="0" w:color="000000" w:themeColor="text1"/>
              <w:right w:val="single" w:sz="8" w:space="0" w:color="000000" w:themeColor="text1"/>
            </w:tcBorders>
            <w:vAlign w:val="center"/>
          </w:tcPr>
          <w:p w14:paraId="1CC35555" w14:textId="77777777" w:rsidR="00432552" w:rsidRPr="00947D0C" w:rsidRDefault="00432552" w:rsidP="00876ECC">
            <w:pPr>
              <w:jc w:val="center"/>
            </w:pPr>
            <w:r w:rsidRPr="00947D0C">
              <w:t>HJ/LJ/TJ/Jav</w:t>
            </w:r>
          </w:p>
        </w:tc>
        <w:tc>
          <w:tcPr>
            <w:tcW w:w="1042" w:type="dxa"/>
            <w:tcBorders>
              <w:top w:val="single" w:sz="8" w:space="0" w:color="000000" w:themeColor="text1"/>
              <w:left w:val="single" w:sz="8" w:space="0" w:color="000000" w:themeColor="text1"/>
              <w:bottom w:val="single" w:sz="8" w:space="0" w:color="000000" w:themeColor="text1"/>
              <w:right w:val="single" w:sz="10" w:space="0" w:color="000000" w:themeColor="text1"/>
            </w:tcBorders>
            <w:vAlign w:val="center"/>
          </w:tcPr>
          <w:p w14:paraId="0CAD625E" w14:textId="77777777" w:rsidR="00432552" w:rsidRPr="00947D0C" w:rsidRDefault="00432552" w:rsidP="00876ECC">
            <w:pPr>
              <w:jc w:val="center"/>
            </w:pPr>
          </w:p>
        </w:tc>
        <w:tc>
          <w:tcPr>
            <w:tcW w:w="1042" w:type="dxa"/>
            <w:tcBorders>
              <w:top w:val="single" w:sz="8" w:space="0" w:color="000000" w:themeColor="text1"/>
              <w:left w:val="single" w:sz="10" w:space="0" w:color="000000" w:themeColor="text1"/>
              <w:bottom w:val="single" w:sz="8" w:space="0" w:color="000000" w:themeColor="text1"/>
              <w:right w:val="single" w:sz="10" w:space="0" w:color="000000" w:themeColor="text1"/>
            </w:tcBorders>
            <w:shd w:val="clear" w:color="auto" w:fill="ACCBF9"/>
            <w:vAlign w:val="center"/>
          </w:tcPr>
          <w:p w14:paraId="72A3645F" w14:textId="77777777" w:rsidR="00432552" w:rsidRPr="00947D0C" w:rsidRDefault="00432552" w:rsidP="00876ECC">
            <w:pPr>
              <w:jc w:val="center"/>
            </w:pPr>
            <w:r w:rsidRPr="00947D0C">
              <w:t>SS</w:t>
            </w:r>
          </w:p>
        </w:tc>
        <w:tc>
          <w:tcPr>
            <w:tcW w:w="1043" w:type="dxa"/>
            <w:tcBorders>
              <w:top w:val="single" w:sz="8" w:space="0" w:color="000000" w:themeColor="text1"/>
              <w:left w:val="single" w:sz="10" w:space="0" w:color="000000" w:themeColor="text1"/>
              <w:bottom w:val="single" w:sz="8" w:space="0" w:color="000000" w:themeColor="text1"/>
              <w:right w:val="single" w:sz="10" w:space="0" w:color="000000" w:themeColor="text1"/>
            </w:tcBorders>
            <w:shd w:val="clear" w:color="auto" w:fill="ACCBF9"/>
            <w:vAlign w:val="center"/>
          </w:tcPr>
          <w:p w14:paraId="014E8182" w14:textId="77777777" w:rsidR="00432552" w:rsidRPr="00947D0C" w:rsidRDefault="00432552" w:rsidP="00876ECC">
            <w:pPr>
              <w:jc w:val="center"/>
            </w:pPr>
            <w:r w:rsidRPr="00947D0C">
              <w:t>SS</w:t>
            </w:r>
          </w:p>
        </w:tc>
      </w:tr>
    </w:tbl>
    <w:p w14:paraId="770E4FC0" w14:textId="77777777" w:rsidR="00432552" w:rsidRDefault="00432552" w:rsidP="00432552">
      <w:pPr>
        <w:ind w:left="0"/>
      </w:pPr>
      <w:r>
        <w:t>Blank = No spike shoes allowed</w:t>
      </w:r>
    </w:p>
    <w:p w14:paraId="7B167979" w14:textId="77777777" w:rsidR="00432552" w:rsidRDefault="00432552" w:rsidP="00432552">
      <w:pPr>
        <w:ind w:left="0"/>
      </w:pPr>
      <w:r w:rsidRPr="00795A68">
        <w:rPr>
          <w:shd w:val="clear" w:color="auto" w:fill="ACCBF9"/>
        </w:rPr>
        <w:t>SS</w:t>
      </w:r>
      <w:r>
        <w:t xml:space="preserve"> = Spike shoes with spikes</w:t>
      </w:r>
    </w:p>
    <w:p w14:paraId="283F198F" w14:textId="77777777" w:rsidR="00432552" w:rsidRDefault="00432552" w:rsidP="00432552">
      <w:pPr>
        <w:ind w:left="0"/>
      </w:pPr>
      <w:r>
        <w:t>SB = Spike shoes with blanks or no spikes.</w:t>
      </w:r>
    </w:p>
    <w:p w14:paraId="7F1BC6B2" w14:textId="06D1D487" w:rsidR="00EA7CD0" w:rsidRDefault="00EA7CD0">
      <w:pPr>
        <w:spacing w:after="0"/>
        <w:ind w:left="0" w:right="0"/>
        <w:jc w:val="left"/>
      </w:pPr>
      <w:r>
        <w:br w:type="page"/>
      </w:r>
    </w:p>
    <w:p w14:paraId="6FC7E295" w14:textId="77777777" w:rsidR="00EF7B6C" w:rsidRPr="004E6338" w:rsidRDefault="00EF7B6C" w:rsidP="006D5F79">
      <w:pPr>
        <w:pStyle w:val="Heading1"/>
      </w:pPr>
      <w:bookmarkStart w:id="167" w:name="_Toc75453531"/>
      <w:bookmarkStart w:id="168" w:name="_Toc75458196"/>
      <w:bookmarkStart w:id="169" w:name="_Toc110081618"/>
      <w:r w:rsidRPr="004E6338">
        <w:lastRenderedPageBreak/>
        <w:t>Insurance</w:t>
      </w:r>
      <w:bookmarkEnd w:id="167"/>
      <w:bookmarkEnd w:id="168"/>
      <w:bookmarkEnd w:id="169"/>
    </w:p>
    <w:p w14:paraId="624C53CF" w14:textId="48825B06" w:rsidR="001C41AF" w:rsidRDefault="554AA5F8" w:rsidP="008252D4">
      <w:pPr>
        <w:ind w:left="0"/>
        <w:jc w:val="left"/>
      </w:pPr>
      <w:r>
        <w:t>When you join Little Athletics, your registration includes a small insurance premium (around $</w:t>
      </w:r>
      <w:r w:rsidR="00C941FF">
        <w:t>5</w:t>
      </w:r>
      <w:r>
        <w:t>).</w:t>
      </w:r>
      <w:r w:rsidR="0020362C">
        <w:t xml:space="preserve"> </w:t>
      </w:r>
      <w:r>
        <w:t xml:space="preserve"> This charge provides insurance not only for registered </w:t>
      </w:r>
      <w:r w:rsidR="0020362C">
        <w:t>a</w:t>
      </w:r>
      <w:r>
        <w:t>thletes, but also for all officials and voluntary workers.</w:t>
      </w:r>
    </w:p>
    <w:p w14:paraId="25380956" w14:textId="77777777" w:rsidR="001C41AF" w:rsidRDefault="554AA5F8" w:rsidP="008252D4">
      <w:pPr>
        <w:ind w:left="0"/>
        <w:jc w:val="left"/>
      </w:pPr>
      <w:r>
        <w:t>The policy provides cover for all accidental injuries, which occur in any activities associated with Little Athletics, including travel to or from these activities.</w:t>
      </w:r>
    </w:p>
    <w:p w14:paraId="71CAF99D" w14:textId="77777777" w:rsidR="001C41AF" w:rsidRDefault="554AA5F8" w:rsidP="008252D4">
      <w:pPr>
        <w:ind w:left="0"/>
        <w:jc w:val="left"/>
      </w:pPr>
      <w:r>
        <w:t>For example, if you are involved in a car accident, or even if you trip and hurt yourself on the way to a Little Athletics meeting, you are covered.</w:t>
      </w:r>
    </w:p>
    <w:p w14:paraId="12D6DFEB" w14:textId="07DE7DF8" w:rsidR="001C41AF" w:rsidRDefault="554AA5F8" w:rsidP="008252D4">
      <w:pPr>
        <w:ind w:left="0"/>
        <w:jc w:val="left"/>
      </w:pPr>
      <w:r>
        <w:t xml:space="preserve">Activities associated with Little Athletics include athletics meetings at Jack Cook Park and elsewhere, working bees, committee meetings and coaching (by </w:t>
      </w:r>
      <w:r w:rsidR="0020362C">
        <w:t>c</w:t>
      </w:r>
      <w:r>
        <w:t>entre coaches).</w:t>
      </w:r>
    </w:p>
    <w:p w14:paraId="5858F2CA" w14:textId="77777777" w:rsidR="001C41AF" w:rsidRDefault="554AA5F8" w:rsidP="008252D4">
      <w:pPr>
        <w:ind w:left="0"/>
        <w:jc w:val="left"/>
      </w:pPr>
      <w:r>
        <w:t>The policy provides both personal accident insurance and public liability insurance.</w:t>
      </w:r>
    </w:p>
    <w:p w14:paraId="676726F7" w14:textId="30664903" w:rsidR="00EF7B6C" w:rsidRDefault="554AA5F8" w:rsidP="008252D4">
      <w:pPr>
        <w:ind w:left="0"/>
        <w:jc w:val="left"/>
      </w:pPr>
      <w:bookmarkStart w:id="170" w:name="_Int_4zS01e39"/>
      <w:r>
        <w:t>Thus</w:t>
      </w:r>
      <w:bookmarkEnd w:id="170"/>
      <w:r>
        <w:t xml:space="preserve"> you are covered by the personal accident policy if a </w:t>
      </w:r>
      <w:r w:rsidR="0020362C">
        <w:t>c</w:t>
      </w:r>
      <w:r>
        <w:t xml:space="preserve">entre member or </w:t>
      </w:r>
      <w:r w:rsidR="0020362C">
        <w:t>a</w:t>
      </w:r>
      <w:r>
        <w:t>thlete is injured, and by the public liability policy if you cause injury to, or damage the property of, a bystander when participating in any Little Athletic</w:t>
      </w:r>
      <w:r w:rsidR="00E33EB9">
        <w:t>s</w:t>
      </w:r>
      <w:r>
        <w:t xml:space="preserve"> activity.</w:t>
      </w:r>
    </w:p>
    <w:p w14:paraId="5F0BC8F0" w14:textId="77777777" w:rsidR="00EA7CD0" w:rsidRPr="004E6338" w:rsidRDefault="00EA7CD0" w:rsidP="008252D4">
      <w:pPr>
        <w:ind w:left="0"/>
        <w:jc w:val="left"/>
      </w:pPr>
    </w:p>
    <w:p w14:paraId="2D3F8F80" w14:textId="77777777" w:rsidR="00EF7B6C" w:rsidRPr="004E6338" w:rsidRDefault="00EF7B6C" w:rsidP="00233717">
      <w:pPr>
        <w:pStyle w:val="Heading1"/>
      </w:pPr>
      <w:bookmarkStart w:id="171" w:name="_Toc75453533"/>
      <w:bookmarkStart w:id="172" w:name="_Toc75458198"/>
      <w:bookmarkStart w:id="173" w:name="_Toc110081619"/>
      <w:r w:rsidRPr="004E6338">
        <w:t xml:space="preserve">Sunsafe </w:t>
      </w:r>
      <w:r w:rsidRPr="00233717">
        <w:t>Policy</w:t>
      </w:r>
      <w:bookmarkEnd w:id="171"/>
      <w:bookmarkEnd w:id="172"/>
      <w:bookmarkEnd w:id="173"/>
      <w:r w:rsidRPr="220AED2F">
        <w:t xml:space="preserve"> </w:t>
      </w:r>
    </w:p>
    <w:p w14:paraId="7A70FA23" w14:textId="1EDCDB33" w:rsidR="006E0103" w:rsidRDefault="554AA5F8" w:rsidP="008252D4">
      <w:pPr>
        <w:ind w:left="0"/>
        <w:jc w:val="left"/>
      </w:pPr>
      <w:r>
        <w:t xml:space="preserve">While the dangers of exposure to the sun are well documented, they are to some extent unavoidable in outdoor sport. </w:t>
      </w:r>
      <w:r w:rsidR="0020362C">
        <w:t xml:space="preserve"> </w:t>
      </w:r>
      <w:r>
        <w:t xml:space="preserve">However, we can all endorse, adopt and implement practices designed to minimise our risk. </w:t>
      </w:r>
    </w:p>
    <w:p w14:paraId="5B390C58" w14:textId="26442FC4" w:rsidR="006E0103" w:rsidRDefault="554AA5F8" w:rsidP="008252D4">
      <w:pPr>
        <w:ind w:left="0"/>
        <w:jc w:val="left"/>
      </w:pPr>
      <w:r>
        <w:t xml:space="preserve">Please ensure that, for daytime activities, the members of your family participating are adequately protected with sunscreen (30+ or greater recommended), hats (preferably broad-brimmed or legionnaire style) and any other individual needs </w:t>
      </w:r>
      <w:bookmarkStart w:id="174" w:name="_Int_TlhyueO8"/>
      <w:r>
        <w:t>e.g.</w:t>
      </w:r>
      <w:bookmarkEnd w:id="174"/>
      <w:r>
        <w:t xml:space="preserve"> sunglasses. </w:t>
      </w:r>
      <w:r w:rsidR="0020362C">
        <w:t xml:space="preserve"> </w:t>
      </w:r>
      <w:r>
        <w:t>Adults are expected to set an example and be responsible for ensuring that the policy is followed.</w:t>
      </w:r>
    </w:p>
    <w:p w14:paraId="369B8115" w14:textId="6CED82B3" w:rsidR="006E0103" w:rsidRDefault="554AA5F8" w:rsidP="008252D4">
      <w:pPr>
        <w:ind w:left="0"/>
        <w:jc w:val="left"/>
      </w:pPr>
      <w:r>
        <w:t xml:space="preserve">When helping out at daytime meets, each age marshal or person controlling the results folder should check that their assigned group is adequately protected for the day’s conditions. </w:t>
      </w:r>
      <w:r w:rsidR="00790D4F">
        <w:t xml:space="preserve"> </w:t>
      </w:r>
      <w:r>
        <w:t xml:space="preserve">Please </w:t>
      </w:r>
      <w:r w:rsidR="00780EDE">
        <w:t xml:space="preserve">note, sunscreen is available </w:t>
      </w:r>
      <w:r>
        <w:t xml:space="preserve">in the clubhouse (at no charge) should anyone forget to bring their own. </w:t>
      </w:r>
      <w:r w:rsidR="00790D4F">
        <w:t xml:space="preserve"> </w:t>
      </w:r>
      <w:r>
        <w:t xml:space="preserve">Also, there are several trees in Jack Cook Park, which offer shade to athletes waiting to compete, and athletes should be encouraged to use it. </w:t>
      </w:r>
    </w:p>
    <w:p w14:paraId="6C308E8A" w14:textId="77777777" w:rsidR="00432552" w:rsidRDefault="554AA5F8" w:rsidP="008252D4">
      <w:pPr>
        <w:ind w:left="0"/>
        <w:jc w:val="left"/>
      </w:pPr>
      <w:r>
        <w:t>Remember, it is your responsibility to take adequate precautions.</w:t>
      </w:r>
    </w:p>
    <w:p w14:paraId="22969EB6" w14:textId="5CCDEAC0" w:rsidR="00432552" w:rsidRDefault="00432552" w:rsidP="00742AB3">
      <w:pPr>
        <w:ind w:left="0"/>
      </w:pPr>
    </w:p>
    <w:p w14:paraId="075382D0" w14:textId="2E5FD733" w:rsidR="00432552" w:rsidRDefault="00BC61A0" w:rsidP="00432552">
      <w:pPr>
        <w:pStyle w:val="Heading1"/>
      </w:pPr>
      <w:bookmarkStart w:id="175" w:name="_Toc75453522"/>
      <w:bookmarkStart w:id="176" w:name="_Toc75458164"/>
      <w:bookmarkStart w:id="177" w:name="_Toc110081620"/>
      <w:r>
        <w:rPr>
          <w:noProof/>
        </w:rPr>
        <w:drawing>
          <wp:anchor distT="0" distB="0" distL="114300" distR="114300" simplePos="0" relativeHeight="251691034" behindDoc="0" locked="0" layoutInCell="1" allowOverlap="1" wp14:anchorId="24A5178C" wp14:editId="26DCDE61">
            <wp:simplePos x="0" y="0"/>
            <wp:positionH relativeFrom="column">
              <wp:posOffset>4838700</wp:posOffset>
            </wp:positionH>
            <wp:positionV relativeFrom="paragraph">
              <wp:posOffset>182245</wp:posOffset>
            </wp:positionV>
            <wp:extent cx="1250315" cy="1257300"/>
            <wp:effectExtent l="0" t="0" r="6985" b="0"/>
            <wp:wrapSquare wrapText="bothSides"/>
            <wp:docPr id="4598861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pic:nvPicPr>
                  <pic:blipFill>
                    <a:blip r:embed="rId61">
                      <a:extLst>
                        <a:ext uri="{28A0092B-C50C-407E-A947-70E740481C1C}">
                          <a14:useLocalDpi xmlns:a14="http://schemas.microsoft.com/office/drawing/2010/main" val="0"/>
                        </a:ext>
                      </a:extLst>
                    </a:blip>
                    <a:stretch>
                      <a:fillRect/>
                    </a:stretch>
                  </pic:blipFill>
                  <pic:spPr>
                    <a:xfrm>
                      <a:off x="0" y="0"/>
                      <a:ext cx="1250315" cy="1257300"/>
                    </a:xfrm>
                    <a:prstGeom prst="rect">
                      <a:avLst/>
                    </a:prstGeom>
                  </pic:spPr>
                </pic:pic>
              </a:graphicData>
            </a:graphic>
          </wp:anchor>
        </w:drawing>
      </w:r>
      <w:bookmarkEnd w:id="175"/>
      <w:bookmarkEnd w:id="176"/>
      <w:r w:rsidR="00432552">
        <w:t xml:space="preserve">Non-Smoking </w:t>
      </w:r>
      <w:r w:rsidR="00432552" w:rsidRPr="00233717">
        <w:t>Policy</w:t>
      </w:r>
      <w:bookmarkEnd w:id="177"/>
    </w:p>
    <w:p w14:paraId="29CE1F1C" w14:textId="5D3AA885" w:rsidR="00432552" w:rsidRDefault="00432552" w:rsidP="008252D4">
      <w:pPr>
        <w:ind w:left="0"/>
        <w:jc w:val="left"/>
      </w:pPr>
      <w:r>
        <w:t>Smoking has not been permitted at Little Athletics meetings since the Queensland Little Athletics 1999 State Conference.</w:t>
      </w:r>
    </w:p>
    <w:p w14:paraId="638C3BD4" w14:textId="77777777" w:rsidR="00432552" w:rsidRDefault="00432552" w:rsidP="008252D4">
      <w:pPr>
        <w:ind w:left="0"/>
        <w:jc w:val="left"/>
      </w:pPr>
      <w:r>
        <w:t>From 1 September 2016, it is an offence under Queensland legislation to smoke at or near under-age organised sporting events.</w:t>
      </w:r>
    </w:p>
    <w:p w14:paraId="15E018DF" w14:textId="10CEACEB" w:rsidR="00EA7CD0" w:rsidRDefault="00EA7CD0">
      <w:pPr>
        <w:spacing w:after="0"/>
        <w:ind w:left="0" w:right="0"/>
        <w:jc w:val="left"/>
      </w:pPr>
      <w:r>
        <w:br w:type="page"/>
      </w:r>
    </w:p>
    <w:p w14:paraId="16780990" w14:textId="36606B36" w:rsidR="007736AE" w:rsidRDefault="007736AE" w:rsidP="005C3385">
      <w:pPr>
        <w:pStyle w:val="Heading1"/>
      </w:pPr>
      <w:bookmarkStart w:id="178" w:name="_Toc110081621"/>
      <w:r>
        <w:lastRenderedPageBreak/>
        <w:t>Young Athletes/Tiny Tots</w:t>
      </w:r>
      <w:bookmarkEnd w:id="178"/>
    </w:p>
    <w:p w14:paraId="1CDEFA74" w14:textId="357EA1EB" w:rsidR="006E0103" w:rsidRPr="00790D4F" w:rsidRDefault="554AA5F8" w:rsidP="008252D4">
      <w:pPr>
        <w:ind w:left="0"/>
        <w:jc w:val="left"/>
      </w:pPr>
      <w:r>
        <w:t xml:space="preserve">In keeping with National Sports Policy, our younger </w:t>
      </w:r>
      <w:r w:rsidR="00EA7CD0">
        <w:t>a</w:t>
      </w:r>
      <w:r>
        <w:t xml:space="preserve">thletes engage in a smaller range of events than the older </w:t>
      </w:r>
      <w:r w:rsidR="00EA7CD0">
        <w:t>athletes</w:t>
      </w:r>
      <w:r>
        <w:t>.</w:t>
      </w:r>
    </w:p>
    <w:p w14:paraId="313AF002" w14:textId="56168EBC" w:rsidR="006E0103" w:rsidRPr="00790D4F" w:rsidRDefault="554AA5F8" w:rsidP="008252D4">
      <w:pPr>
        <w:ind w:left="0"/>
        <w:jc w:val="left"/>
      </w:pPr>
      <w:r>
        <w:t xml:space="preserve">They may take part in organised games with a hint of athletic training between events. </w:t>
      </w:r>
      <w:r w:rsidR="00790D4F">
        <w:t xml:space="preserve"> </w:t>
      </w:r>
      <w:r>
        <w:t xml:space="preserve">Some of these games are found in the LAQ publication </w:t>
      </w:r>
      <w:r w:rsidRPr="564B10DA">
        <w:rPr>
          <w:i/>
          <w:iCs/>
        </w:rPr>
        <w:t>Play Training</w:t>
      </w:r>
      <w:r>
        <w:t xml:space="preserve">. </w:t>
      </w:r>
      <w:r w:rsidR="00790D4F">
        <w:t xml:space="preserve"> </w:t>
      </w:r>
      <w:r>
        <w:t xml:space="preserve">Also, the U6s may only participate at </w:t>
      </w:r>
      <w:r w:rsidR="00790D4F">
        <w:t>c</w:t>
      </w:r>
      <w:r>
        <w:t xml:space="preserve">entre level meets (not Association, Regional or </w:t>
      </w:r>
      <w:r w:rsidR="006F1E79" w:rsidRPr="00167BFF">
        <w:t>Multi-Event</w:t>
      </w:r>
      <w:r w:rsidRPr="00167BFF">
        <w:t xml:space="preserve"> Days</w:t>
      </w:r>
      <w:r>
        <w:t>).</w:t>
      </w:r>
    </w:p>
    <w:p w14:paraId="3D165B96" w14:textId="77777777" w:rsidR="006E0103" w:rsidRPr="00573654" w:rsidRDefault="554AA5F8" w:rsidP="008252D4">
      <w:pPr>
        <w:ind w:left="0"/>
        <w:jc w:val="left"/>
      </w:pPr>
      <w:r>
        <w:t xml:space="preserve">At this early stage, the emphasis is very much on play and fun rather than athletic prowess, although we do ensure they get sufficient aerobic exercise. </w:t>
      </w:r>
    </w:p>
    <w:p w14:paraId="6FF4C234" w14:textId="0508745F" w:rsidR="0089249B" w:rsidRDefault="554AA5F8" w:rsidP="008252D4">
      <w:pPr>
        <w:ind w:left="0"/>
        <w:jc w:val="left"/>
      </w:pPr>
      <w:r>
        <w:t xml:space="preserve">We provide a Tiny Tot Program (athletic activities but no measured performances, plus games) for siblings of registered athletes at all </w:t>
      </w:r>
      <w:r w:rsidR="00790D4F">
        <w:t>c</w:t>
      </w:r>
      <w:r>
        <w:t>entre</w:t>
      </w:r>
      <w:r w:rsidR="00C625A3" w:rsidRPr="00C625A3">
        <w:t xml:space="preserve"> </w:t>
      </w:r>
      <w:r>
        <w:t>competition meetings.</w:t>
      </w:r>
    </w:p>
    <w:p w14:paraId="4AA19249" w14:textId="77777777" w:rsidR="00BB75CC" w:rsidRDefault="00BB75CC" w:rsidP="0052251B">
      <w:pPr>
        <w:ind w:left="0"/>
      </w:pPr>
    </w:p>
    <w:p w14:paraId="11E44866" w14:textId="7E3A09B9" w:rsidR="00C625A3" w:rsidRPr="00603AC7" w:rsidRDefault="004E5147" w:rsidP="00233717">
      <w:pPr>
        <w:pStyle w:val="Heading1"/>
      </w:pPr>
      <w:bookmarkStart w:id="179" w:name="_Toc75453535"/>
      <w:bookmarkStart w:id="180" w:name="_Toc75458200"/>
      <w:bookmarkStart w:id="181" w:name="_Toc110081622"/>
      <w:r>
        <w:t>M</w:t>
      </w:r>
      <w:r w:rsidR="00D33B2A">
        <w:t>ulticlass</w:t>
      </w:r>
      <w:r w:rsidR="00695A66">
        <w:t xml:space="preserve"> </w:t>
      </w:r>
      <w:r w:rsidR="00695A66" w:rsidRPr="00233717">
        <w:t>Athletes</w:t>
      </w:r>
      <w:bookmarkEnd w:id="179"/>
      <w:bookmarkEnd w:id="180"/>
      <w:bookmarkEnd w:id="181"/>
    </w:p>
    <w:p w14:paraId="7DBA3204" w14:textId="31241DED" w:rsidR="00C625A3" w:rsidRPr="00167BFF" w:rsidRDefault="00C625A3" w:rsidP="008252D4">
      <w:pPr>
        <w:ind w:left="0"/>
        <w:jc w:val="left"/>
      </w:pPr>
      <w:r w:rsidRPr="00167BFF">
        <w:t xml:space="preserve">The </w:t>
      </w:r>
      <w:r w:rsidR="00790D4F">
        <w:t>c</w:t>
      </w:r>
      <w:r w:rsidRPr="00167BFF">
        <w:t>entre will endeavour to cater for athletes with disabilities, following guidelines issued by Little Athletics Queensland</w:t>
      </w:r>
      <w:r w:rsidR="00910590" w:rsidRPr="00167BFF">
        <w:t>, modifying procedures as necessary to ensure maximum safe participation.</w:t>
      </w:r>
    </w:p>
    <w:p w14:paraId="6B1DAFCC" w14:textId="1E34F7DB" w:rsidR="00910590" w:rsidRPr="00167BFF" w:rsidRDefault="00910590" w:rsidP="008252D4">
      <w:pPr>
        <w:ind w:left="0"/>
        <w:jc w:val="left"/>
      </w:pPr>
      <w:r w:rsidRPr="00167BFF">
        <w:t>They will usually be included with able bodied athletes of the same age group.</w:t>
      </w:r>
    </w:p>
    <w:p w14:paraId="05205693" w14:textId="7D2B99D5" w:rsidR="00910590" w:rsidRPr="00C625A3" w:rsidRDefault="00910590" w:rsidP="008252D4">
      <w:pPr>
        <w:ind w:left="0"/>
        <w:jc w:val="left"/>
      </w:pPr>
      <w:r w:rsidRPr="00167BFF">
        <w:t>Families are encouraged to discuss with us their individual athlete’s disabilities and capabilities so we can optimise the experience.</w:t>
      </w:r>
    </w:p>
    <w:p w14:paraId="44720DF5" w14:textId="46889917" w:rsidR="009960F2" w:rsidRDefault="009960F2">
      <w:pPr>
        <w:spacing w:after="0"/>
        <w:ind w:left="0" w:right="0"/>
        <w:jc w:val="left"/>
      </w:pPr>
      <w:bookmarkStart w:id="182" w:name="_Coaching"/>
      <w:bookmarkEnd w:id="182"/>
      <w:r>
        <w:br w:type="page"/>
      </w:r>
    </w:p>
    <w:p w14:paraId="7F52E32A" w14:textId="77777777" w:rsidR="00202E2F" w:rsidRPr="004E6338" w:rsidRDefault="00202E2F" w:rsidP="00344E71">
      <w:pPr>
        <w:pStyle w:val="Heading1"/>
      </w:pPr>
      <w:bookmarkStart w:id="183" w:name="_Toc75453540"/>
      <w:bookmarkStart w:id="184" w:name="_Toc75458210"/>
      <w:bookmarkStart w:id="185" w:name="_Toc110081623"/>
      <w:r w:rsidRPr="004E6338">
        <w:lastRenderedPageBreak/>
        <w:t>Centre Records</w:t>
      </w:r>
      <w:bookmarkEnd w:id="183"/>
      <w:bookmarkEnd w:id="184"/>
      <w:bookmarkEnd w:id="185"/>
    </w:p>
    <w:p w14:paraId="54A61DEC" w14:textId="3A6E9E62" w:rsidR="00296FB6" w:rsidRDefault="554AA5F8" w:rsidP="008252D4">
      <w:pPr>
        <w:ind w:left="0"/>
        <w:jc w:val="left"/>
      </w:pPr>
      <w:r>
        <w:t xml:space="preserve">Throughout the season, incentive awards are made, as encouragement to those who do not always win their events and also as a means of goal-setting for the more talented </w:t>
      </w:r>
      <w:r w:rsidR="00790D4F">
        <w:t>a</w:t>
      </w:r>
      <w:r>
        <w:t xml:space="preserve">thletes. </w:t>
      </w:r>
    </w:p>
    <w:p w14:paraId="03D6C200" w14:textId="2D3AACBB" w:rsidR="00202E2F" w:rsidRDefault="554AA5F8" w:rsidP="008252D4">
      <w:pPr>
        <w:ind w:left="0"/>
        <w:jc w:val="left"/>
      </w:pPr>
      <w:r>
        <w:t xml:space="preserve">At selected intervals during the season, each </w:t>
      </w:r>
      <w:r w:rsidR="00790D4F">
        <w:t>a</w:t>
      </w:r>
      <w:r>
        <w:t xml:space="preserve">thlete will be given a McDonald’s Award Card, with coloured stickers showing the level of achievement in each event (see below). </w:t>
      </w:r>
      <w:r w:rsidR="00790D4F">
        <w:t xml:space="preserve"> </w:t>
      </w:r>
      <w:r>
        <w:t>These cards should be handed back at the next meeting for further updating as new cards are not provided.</w:t>
      </w:r>
    </w:p>
    <w:p w14:paraId="60DD369E" w14:textId="451BE8A7" w:rsidR="00C20DBA" w:rsidRDefault="554AA5F8" w:rsidP="008252D4">
      <w:pPr>
        <w:ind w:left="0"/>
        <w:jc w:val="left"/>
      </w:pPr>
      <w:r>
        <w:t xml:space="preserve">The Green, Red, and </w:t>
      </w:r>
      <w:bookmarkStart w:id="186" w:name="_Int_nxnGEKgU"/>
      <w:r>
        <w:t>Blue</w:t>
      </w:r>
      <w:bookmarkEnd w:id="186"/>
      <w:r>
        <w:t xml:space="preserve"> levels are generally based on data assembled by the Association and appear on the reverse side of the McDonald’s performance award cards.</w:t>
      </w:r>
    </w:p>
    <w:p w14:paraId="21852337" w14:textId="4ED22D79" w:rsidR="00C20DBA" w:rsidRDefault="554AA5F8" w:rsidP="008252D4">
      <w:pPr>
        <w:ind w:left="0"/>
        <w:jc w:val="left"/>
      </w:pPr>
      <w:r>
        <w:t>When a</w:t>
      </w:r>
      <w:r w:rsidR="00790D4F">
        <w:t>n</w:t>
      </w:r>
      <w:r>
        <w:t xml:space="preserve"> </w:t>
      </w:r>
      <w:r w:rsidR="00790D4F">
        <w:t>a</w:t>
      </w:r>
      <w:r>
        <w:t>thlete achieves a level in three event groups (</w:t>
      </w:r>
      <w:bookmarkStart w:id="187" w:name="_Int_GfQFvTQ9"/>
      <w:r>
        <w:t>e.g.</w:t>
      </w:r>
      <w:bookmarkEnd w:id="187"/>
      <w:r>
        <w:t xml:space="preserve"> all sprints, all throws, etc.) then an incentive award will be made in the form of McDonald’s product vouchers.</w:t>
      </w:r>
      <w:r w:rsidR="00790D4F">
        <w:t xml:space="preserve"> </w:t>
      </w:r>
      <w:r>
        <w:t xml:space="preserve"> These will also be given at the season end for attendance.</w:t>
      </w:r>
    </w:p>
    <w:p w14:paraId="0BA4CA54" w14:textId="6E9E0C24" w:rsidR="00C20DBA" w:rsidRDefault="554AA5F8" w:rsidP="008252D4">
      <w:pPr>
        <w:ind w:left="0"/>
        <w:jc w:val="left"/>
      </w:pPr>
      <w:r>
        <w:t xml:space="preserve">The Gold and Silver levels, calculated by this </w:t>
      </w:r>
      <w:r w:rsidR="00790D4F">
        <w:t>c</w:t>
      </w:r>
      <w:r>
        <w:t xml:space="preserve">entre to divide the range between </w:t>
      </w:r>
      <w:bookmarkStart w:id="188" w:name="_Int_wxCo0m98"/>
      <w:r>
        <w:t>Blue</w:t>
      </w:r>
      <w:bookmarkEnd w:id="188"/>
      <w:r>
        <w:t xml:space="preserve"> levels and Australian Best Performances, also appear in our tables. </w:t>
      </w:r>
      <w:r w:rsidR="00344E71">
        <w:t xml:space="preserve"> </w:t>
      </w:r>
      <w:r>
        <w:t xml:space="preserve">The five levels form the basis of a number of end-of-season awards based on points awarded at </w:t>
      </w:r>
      <w:r w:rsidR="00790D4F">
        <w:t>c</w:t>
      </w:r>
      <w:r>
        <w:t>entre meet</w:t>
      </w:r>
      <w:r w:rsidR="00790D4F">
        <w:t>s</w:t>
      </w:r>
      <w:r>
        <w:t xml:space="preserve"> in proportion to the level achieved in each event.</w:t>
      </w:r>
    </w:p>
    <w:p w14:paraId="4044ABDB" w14:textId="77777777" w:rsidR="00BD5B74" w:rsidRDefault="00BD5B74" w:rsidP="00344E71">
      <w:pPr>
        <w:ind w:left="0"/>
      </w:pPr>
    </w:p>
    <w:tbl>
      <w:tblPr>
        <w:tblpPr w:leftFromText="180" w:rightFromText="180" w:vertAnchor="text" w:horzAnchor="margin" w:tblpY="-7"/>
        <w:tblW w:w="7650" w:type="dxa"/>
        <w:tblBorders>
          <w:top w:val="single" w:sz="4" w:space="0" w:color="90A1CF"/>
          <w:left w:val="single" w:sz="4" w:space="0" w:color="90A1CF"/>
          <w:bottom w:val="single" w:sz="4" w:space="0" w:color="90A1CF"/>
          <w:right w:val="single" w:sz="4" w:space="0" w:color="90A1CF"/>
          <w:insideH w:val="single" w:sz="4" w:space="0" w:color="90A1CF"/>
        </w:tblBorders>
        <w:tblLook w:val="04A0" w:firstRow="1" w:lastRow="0" w:firstColumn="1" w:lastColumn="0" w:noHBand="0" w:noVBand="1"/>
      </w:tblPr>
      <w:tblGrid>
        <w:gridCol w:w="1357"/>
        <w:gridCol w:w="1332"/>
        <w:gridCol w:w="4961"/>
      </w:tblGrid>
      <w:tr w:rsidR="007736AE" w:rsidRPr="00947D0C" w14:paraId="3D385540" w14:textId="77777777" w:rsidTr="007736AE">
        <w:trPr>
          <w:trHeight w:val="249"/>
        </w:trPr>
        <w:tc>
          <w:tcPr>
            <w:tcW w:w="7650" w:type="dxa"/>
            <w:gridSpan w:val="3"/>
            <w:tcBorders>
              <w:top w:val="single" w:sz="4" w:space="0" w:color="4A66AC"/>
              <w:left w:val="single" w:sz="4" w:space="0" w:color="4A66AC"/>
              <w:bottom w:val="single" w:sz="4" w:space="0" w:color="4A66AC"/>
              <w:right w:val="single" w:sz="4" w:space="0" w:color="4A66AC"/>
            </w:tcBorders>
            <w:shd w:val="clear" w:color="auto" w:fill="4A66AC"/>
          </w:tcPr>
          <w:p w14:paraId="3CD11C52" w14:textId="77777777" w:rsidR="007736AE" w:rsidRPr="00947D0C" w:rsidRDefault="007736AE" w:rsidP="00BD5B74">
            <w:pPr>
              <w:ind w:left="0" w:right="0"/>
              <w:jc w:val="center"/>
              <w:rPr>
                <w:b/>
                <w:bCs/>
                <w:color w:val="FFFFFF"/>
              </w:rPr>
            </w:pPr>
            <w:r w:rsidRPr="00947D0C">
              <w:rPr>
                <w:b/>
                <w:bCs/>
                <w:color w:val="FFFFFF"/>
              </w:rPr>
              <w:t>Achievement Levels</w:t>
            </w:r>
          </w:p>
        </w:tc>
      </w:tr>
      <w:tr w:rsidR="007736AE" w:rsidRPr="00947D0C" w14:paraId="111630D1" w14:textId="77777777" w:rsidTr="00BD5B74">
        <w:trPr>
          <w:trHeight w:val="249"/>
        </w:trPr>
        <w:tc>
          <w:tcPr>
            <w:tcW w:w="1357" w:type="dxa"/>
            <w:shd w:val="clear" w:color="auto" w:fill="D9DFEF"/>
            <w:vAlign w:val="center"/>
          </w:tcPr>
          <w:p w14:paraId="352B3B76" w14:textId="77777777" w:rsidR="007736AE" w:rsidRPr="00947D0C" w:rsidRDefault="007736AE" w:rsidP="007736AE">
            <w:pPr>
              <w:ind w:left="0" w:right="0"/>
              <w:jc w:val="center"/>
              <w:rPr>
                <w:b/>
                <w:bCs/>
              </w:rPr>
            </w:pPr>
            <w:r w:rsidRPr="00947D0C">
              <w:rPr>
                <w:b/>
                <w:bCs/>
              </w:rPr>
              <w:t>1st Level</w:t>
            </w:r>
          </w:p>
        </w:tc>
        <w:tc>
          <w:tcPr>
            <w:tcW w:w="1332" w:type="dxa"/>
            <w:shd w:val="clear" w:color="auto" w:fill="D9DFEF"/>
            <w:vAlign w:val="center"/>
          </w:tcPr>
          <w:p w14:paraId="5694F515" w14:textId="77777777" w:rsidR="007736AE" w:rsidRPr="00947D0C" w:rsidRDefault="007736AE" w:rsidP="007736AE">
            <w:pPr>
              <w:ind w:left="0" w:right="0"/>
              <w:jc w:val="center"/>
            </w:pPr>
            <w:r w:rsidRPr="00947D0C">
              <w:t>Green</w:t>
            </w:r>
          </w:p>
        </w:tc>
        <w:tc>
          <w:tcPr>
            <w:tcW w:w="4961" w:type="dxa"/>
            <w:shd w:val="clear" w:color="auto" w:fill="D9DFEF"/>
          </w:tcPr>
          <w:p w14:paraId="2B8B10F4" w14:textId="77777777" w:rsidR="007736AE" w:rsidRPr="00947D0C" w:rsidRDefault="007736AE" w:rsidP="007736AE">
            <w:pPr>
              <w:ind w:left="0" w:right="0"/>
              <w:jc w:val="left"/>
            </w:pPr>
            <w:r w:rsidRPr="00947D0C">
              <w:t>Most Little Athletes should achieve this</w:t>
            </w:r>
          </w:p>
        </w:tc>
      </w:tr>
      <w:tr w:rsidR="007736AE" w:rsidRPr="00947D0C" w14:paraId="42D50384" w14:textId="77777777" w:rsidTr="00BD5B74">
        <w:trPr>
          <w:trHeight w:val="249"/>
        </w:trPr>
        <w:tc>
          <w:tcPr>
            <w:tcW w:w="1357" w:type="dxa"/>
            <w:vAlign w:val="center"/>
          </w:tcPr>
          <w:p w14:paraId="1B5B830B" w14:textId="77777777" w:rsidR="007736AE" w:rsidRPr="00947D0C" w:rsidRDefault="007736AE" w:rsidP="007736AE">
            <w:pPr>
              <w:ind w:left="0" w:right="0"/>
              <w:jc w:val="center"/>
              <w:rPr>
                <w:b/>
                <w:bCs/>
              </w:rPr>
            </w:pPr>
            <w:r w:rsidRPr="00947D0C">
              <w:rPr>
                <w:b/>
                <w:bCs/>
              </w:rPr>
              <w:t>2nd Level</w:t>
            </w:r>
          </w:p>
        </w:tc>
        <w:tc>
          <w:tcPr>
            <w:tcW w:w="1332" w:type="dxa"/>
            <w:vAlign w:val="center"/>
          </w:tcPr>
          <w:p w14:paraId="20BEEA8E" w14:textId="77777777" w:rsidR="007736AE" w:rsidRPr="00947D0C" w:rsidRDefault="007736AE" w:rsidP="007736AE">
            <w:pPr>
              <w:ind w:left="0" w:right="0"/>
              <w:jc w:val="center"/>
            </w:pPr>
            <w:r w:rsidRPr="00947D0C">
              <w:t>Red</w:t>
            </w:r>
          </w:p>
        </w:tc>
        <w:tc>
          <w:tcPr>
            <w:tcW w:w="4961" w:type="dxa"/>
          </w:tcPr>
          <w:p w14:paraId="57390DD8" w14:textId="77777777" w:rsidR="007736AE" w:rsidRPr="00947D0C" w:rsidRDefault="007736AE" w:rsidP="007736AE">
            <w:pPr>
              <w:ind w:left="0" w:right="0"/>
              <w:jc w:val="left"/>
            </w:pPr>
            <w:r w:rsidRPr="00947D0C">
              <w:t>Achievable by more than half</w:t>
            </w:r>
          </w:p>
        </w:tc>
      </w:tr>
      <w:tr w:rsidR="007736AE" w:rsidRPr="00947D0C" w14:paraId="61509352" w14:textId="77777777" w:rsidTr="00BD5B74">
        <w:trPr>
          <w:trHeight w:val="254"/>
        </w:trPr>
        <w:tc>
          <w:tcPr>
            <w:tcW w:w="1357" w:type="dxa"/>
            <w:shd w:val="clear" w:color="auto" w:fill="D9DFEF"/>
            <w:vAlign w:val="center"/>
          </w:tcPr>
          <w:p w14:paraId="00F4B5F3" w14:textId="77777777" w:rsidR="007736AE" w:rsidRPr="00947D0C" w:rsidRDefault="007736AE" w:rsidP="007736AE">
            <w:pPr>
              <w:ind w:left="0" w:right="0"/>
              <w:jc w:val="center"/>
              <w:rPr>
                <w:b/>
                <w:bCs/>
              </w:rPr>
            </w:pPr>
            <w:r w:rsidRPr="00947D0C">
              <w:rPr>
                <w:b/>
                <w:bCs/>
              </w:rPr>
              <w:t>3rd Level</w:t>
            </w:r>
          </w:p>
        </w:tc>
        <w:tc>
          <w:tcPr>
            <w:tcW w:w="1332" w:type="dxa"/>
            <w:shd w:val="clear" w:color="auto" w:fill="D9DFEF"/>
            <w:vAlign w:val="center"/>
          </w:tcPr>
          <w:p w14:paraId="46F4DA55" w14:textId="77777777" w:rsidR="007736AE" w:rsidRPr="00947D0C" w:rsidRDefault="007736AE" w:rsidP="007736AE">
            <w:pPr>
              <w:ind w:left="0" w:right="0"/>
              <w:jc w:val="center"/>
            </w:pPr>
            <w:r w:rsidRPr="00947D0C">
              <w:t>Blue</w:t>
            </w:r>
          </w:p>
        </w:tc>
        <w:tc>
          <w:tcPr>
            <w:tcW w:w="4961" w:type="dxa"/>
            <w:shd w:val="clear" w:color="auto" w:fill="D9DFEF"/>
          </w:tcPr>
          <w:p w14:paraId="3A68CB6B" w14:textId="77777777" w:rsidR="007736AE" w:rsidRPr="00947D0C" w:rsidRDefault="007736AE" w:rsidP="007736AE">
            <w:pPr>
              <w:ind w:left="0" w:right="0"/>
              <w:jc w:val="left"/>
            </w:pPr>
            <w:r w:rsidRPr="00947D0C">
              <w:t>More difficult level</w:t>
            </w:r>
          </w:p>
        </w:tc>
      </w:tr>
      <w:tr w:rsidR="007736AE" w:rsidRPr="00947D0C" w14:paraId="2D59E74F" w14:textId="77777777" w:rsidTr="00BD5B74">
        <w:trPr>
          <w:trHeight w:val="249"/>
        </w:trPr>
        <w:tc>
          <w:tcPr>
            <w:tcW w:w="1357" w:type="dxa"/>
            <w:vAlign w:val="center"/>
          </w:tcPr>
          <w:p w14:paraId="6B30AD9E" w14:textId="77777777" w:rsidR="007736AE" w:rsidRPr="00947D0C" w:rsidRDefault="007736AE" w:rsidP="007736AE">
            <w:pPr>
              <w:ind w:left="0" w:right="0"/>
              <w:jc w:val="center"/>
              <w:rPr>
                <w:b/>
                <w:bCs/>
              </w:rPr>
            </w:pPr>
            <w:r w:rsidRPr="00947D0C">
              <w:rPr>
                <w:b/>
                <w:bCs/>
              </w:rPr>
              <w:t>4th Level</w:t>
            </w:r>
          </w:p>
        </w:tc>
        <w:tc>
          <w:tcPr>
            <w:tcW w:w="1332" w:type="dxa"/>
            <w:vAlign w:val="center"/>
          </w:tcPr>
          <w:p w14:paraId="458177C4" w14:textId="77777777" w:rsidR="007736AE" w:rsidRPr="00947D0C" w:rsidRDefault="007736AE" w:rsidP="007736AE">
            <w:pPr>
              <w:ind w:left="0" w:right="0"/>
              <w:jc w:val="center"/>
            </w:pPr>
            <w:r w:rsidRPr="00947D0C">
              <w:t>Silver</w:t>
            </w:r>
          </w:p>
        </w:tc>
        <w:tc>
          <w:tcPr>
            <w:tcW w:w="4961" w:type="dxa"/>
          </w:tcPr>
          <w:p w14:paraId="12DC6D4D" w14:textId="77777777" w:rsidR="007736AE" w:rsidRPr="00947D0C" w:rsidRDefault="007736AE" w:rsidP="007736AE">
            <w:pPr>
              <w:ind w:left="0" w:right="0"/>
              <w:jc w:val="left"/>
            </w:pPr>
            <w:r w:rsidRPr="00947D0C">
              <w:t>Outstanding achievement</w:t>
            </w:r>
          </w:p>
        </w:tc>
      </w:tr>
      <w:tr w:rsidR="007736AE" w:rsidRPr="00947D0C" w14:paraId="6F37B16C" w14:textId="77777777" w:rsidTr="00BD5B74">
        <w:trPr>
          <w:trHeight w:val="249"/>
        </w:trPr>
        <w:tc>
          <w:tcPr>
            <w:tcW w:w="1357" w:type="dxa"/>
            <w:shd w:val="clear" w:color="auto" w:fill="D9DFEF"/>
            <w:vAlign w:val="center"/>
          </w:tcPr>
          <w:p w14:paraId="6D0B8E59" w14:textId="77777777" w:rsidR="007736AE" w:rsidRPr="00947D0C" w:rsidRDefault="007736AE" w:rsidP="007736AE">
            <w:pPr>
              <w:ind w:left="0" w:right="0"/>
              <w:jc w:val="center"/>
              <w:rPr>
                <w:b/>
                <w:bCs/>
              </w:rPr>
            </w:pPr>
            <w:r w:rsidRPr="00947D0C">
              <w:rPr>
                <w:b/>
                <w:bCs/>
              </w:rPr>
              <w:t>5th Level</w:t>
            </w:r>
          </w:p>
        </w:tc>
        <w:tc>
          <w:tcPr>
            <w:tcW w:w="1332" w:type="dxa"/>
            <w:shd w:val="clear" w:color="auto" w:fill="D9DFEF"/>
            <w:vAlign w:val="center"/>
          </w:tcPr>
          <w:p w14:paraId="6F60E590" w14:textId="77777777" w:rsidR="007736AE" w:rsidRPr="00947D0C" w:rsidRDefault="007736AE" w:rsidP="007736AE">
            <w:pPr>
              <w:ind w:left="0" w:right="0"/>
              <w:jc w:val="center"/>
            </w:pPr>
            <w:r w:rsidRPr="00947D0C">
              <w:t>Gold</w:t>
            </w:r>
          </w:p>
        </w:tc>
        <w:tc>
          <w:tcPr>
            <w:tcW w:w="4961" w:type="dxa"/>
            <w:shd w:val="clear" w:color="auto" w:fill="D9DFEF"/>
          </w:tcPr>
          <w:p w14:paraId="7353C19E" w14:textId="77777777" w:rsidR="007736AE" w:rsidRPr="00947D0C" w:rsidRDefault="007736AE" w:rsidP="007736AE">
            <w:pPr>
              <w:ind w:left="0" w:right="0"/>
              <w:jc w:val="left"/>
            </w:pPr>
            <w:r w:rsidRPr="00947D0C">
              <w:t>Achieved only by an exceptional few</w:t>
            </w:r>
          </w:p>
        </w:tc>
      </w:tr>
    </w:tbl>
    <w:p w14:paraId="1430063A" w14:textId="77777777" w:rsidR="007736AE" w:rsidRDefault="007736AE" w:rsidP="00BD5B74">
      <w:pPr>
        <w:jc w:val="center"/>
      </w:pPr>
    </w:p>
    <w:p w14:paraId="6AFB0753" w14:textId="77777777" w:rsidR="007736AE" w:rsidRDefault="007736AE"/>
    <w:p w14:paraId="44F6D27E" w14:textId="77777777" w:rsidR="007736AE" w:rsidRDefault="007736AE"/>
    <w:p w14:paraId="3B13A93F" w14:textId="77777777" w:rsidR="007736AE" w:rsidRDefault="007736AE"/>
    <w:p w14:paraId="3E97A290" w14:textId="77777777" w:rsidR="007736AE" w:rsidRDefault="007736AE"/>
    <w:p w14:paraId="063AECBE" w14:textId="77777777" w:rsidR="007736AE" w:rsidRDefault="007736AE"/>
    <w:p w14:paraId="1004F231" w14:textId="77777777" w:rsidR="007736AE" w:rsidRDefault="007736AE"/>
    <w:p w14:paraId="5FFF4B90" w14:textId="52F15701" w:rsidR="3481571D" w:rsidRDefault="3481571D">
      <w:r>
        <w:br w:type="page"/>
      </w:r>
    </w:p>
    <w:p w14:paraId="25EBCA02" w14:textId="77777777" w:rsidR="00202E2F" w:rsidRPr="004E6338" w:rsidRDefault="00202E2F" w:rsidP="00233717">
      <w:pPr>
        <w:pStyle w:val="Heading1"/>
      </w:pPr>
      <w:bookmarkStart w:id="189" w:name="_Toc75453541"/>
      <w:bookmarkStart w:id="190" w:name="_Toc75458211"/>
      <w:bookmarkStart w:id="191" w:name="_Toc110081624"/>
      <w:r>
        <w:lastRenderedPageBreak/>
        <w:t>Trophies and Awards</w:t>
      </w:r>
      <w:bookmarkEnd w:id="189"/>
      <w:bookmarkEnd w:id="190"/>
      <w:bookmarkEnd w:id="191"/>
    </w:p>
    <w:p w14:paraId="380A9ACB" w14:textId="77777777" w:rsidR="00AE67BB" w:rsidRPr="004E6338" w:rsidRDefault="00AE67BB" w:rsidP="00EB4B76">
      <w:pPr>
        <w:pStyle w:val="Heading2"/>
      </w:pPr>
      <w:bookmarkStart w:id="192" w:name="_Int_fsclLWsX"/>
      <w:bookmarkStart w:id="193" w:name="_Toc75458212"/>
      <w:r>
        <w:t>Mid Season</w:t>
      </w:r>
      <w:bookmarkEnd w:id="192"/>
      <w:r>
        <w:t xml:space="preserve"> Awards</w:t>
      </w:r>
      <w:bookmarkEnd w:id="193"/>
    </w:p>
    <w:p w14:paraId="09E1369D" w14:textId="22758A97" w:rsidR="00AE67BB" w:rsidRDefault="00AE67BB" w:rsidP="00233717">
      <w:pPr>
        <w:pStyle w:val="Heading3"/>
      </w:pPr>
      <w:r>
        <w:t xml:space="preserve">Progress </w:t>
      </w:r>
      <w:r w:rsidR="00BF6AA6">
        <w:t>A</w:t>
      </w:r>
      <w:r w:rsidRPr="00233717">
        <w:t>ward</w:t>
      </w:r>
    </w:p>
    <w:p w14:paraId="1FF8E8D9" w14:textId="77777777" w:rsidR="00AE67BB" w:rsidRDefault="00AE67BB" w:rsidP="00AE67BB">
      <w:pPr>
        <w:ind w:left="0"/>
      </w:pPr>
      <w:r w:rsidRPr="00066883">
        <w:rPr>
          <w:b/>
          <w:bCs/>
        </w:rPr>
        <w:t>Presented:</w:t>
      </w:r>
    </w:p>
    <w:p w14:paraId="2B098F12" w14:textId="25AB5B33" w:rsidR="00AE67BB" w:rsidRDefault="00FD3DEA" w:rsidP="00A92B9B">
      <w:pPr>
        <w:pStyle w:val="ListParagraph"/>
        <w:numPr>
          <w:ilvl w:val="0"/>
          <w:numId w:val="11"/>
        </w:numPr>
        <w:ind w:left="426"/>
      </w:pPr>
      <w:r>
        <w:t>Fri</w:t>
      </w:r>
      <w:r w:rsidR="36CBC517">
        <w:t xml:space="preserve"> 2</w:t>
      </w:r>
      <w:r>
        <w:t>1st</w:t>
      </w:r>
      <w:r w:rsidR="36CBC517">
        <w:t xml:space="preserve"> Oct</w:t>
      </w:r>
      <w:r w:rsidR="00AA4F96">
        <w:t>ober</w:t>
      </w:r>
      <w:r w:rsidR="474AEB40">
        <w:t xml:space="preserve"> – October Award</w:t>
      </w:r>
      <w:r w:rsidR="30919BEB">
        <w:t xml:space="preserve"> (covering Meets 1-5)</w:t>
      </w:r>
    </w:p>
    <w:p w14:paraId="28C26EE5" w14:textId="38AE5323" w:rsidR="00AE67BB" w:rsidRDefault="3291E138" w:rsidP="00A92B9B">
      <w:pPr>
        <w:pStyle w:val="ListParagraph"/>
        <w:numPr>
          <w:ilvl w:val="0"/>
          <w:numId w:val="11"/>
        </w:numPr>
        <w:ind w:left="426"/>
      </w:pPr>
      <w:r>
        <w:t xml:space="preserve">Sat </w:t>
      </w:r>
      <w:r w:rsidR="00FD3DEA">
        <w:t>10th</w:t>
      </w:r>
      <w:r w:rsidR="00AA4F96">
        <w:t xml:space="preserve"> </w:t>
      </w:r>
      <w:r w:rsidR="3F97FC8C">
        <w:t>December –</w:t>
      </w:r>
      <w:r w:rsidR="474AEB40">
        <w:t xml:space="preserve"> November Award</w:t>
      </w:r>
      <w:r w:rsidR="693395FB">
        <w:t xml:space="preserve"> (covering Meets 6-10)</w:t>
      </w:r>
    </w:p>
    <w:p w14:paraId="46251A5D" w14:textId="13AF3722" w:rsidR="00AE67BB" w:rsidRDefault="00FD3DEA" w:rsidP="00A92B9B">
      <w:pPr>
        <w:pStyle w:val="ListParagraph"/>
        <w:numPr>
          <w:ilvl w:val="0"/>
          <w:numId w:val="11"/>
        </w:numPr>
        <w:ind w:left="426"/>
      </w:pPr>
      <w:r>
        <w:t>Fri</w:t>
      </w:r>
      <w:r w:rsidR="48B4C88D">
        <w:t xml:space="preserve"> 24</w:t>
      </w:r>
      <w:r>
        <w:t>th</w:t>
      </w:r>
      <w:r w:rsidR="00AA4F96">
        <w:t xml:space="preserve"> </w:t>
      </w:r>
      <w:r w:rsidR="48B4C88D">
        <w:t>Feb</w:t>
      </w:r>
      <w:r w:rsidR="00AA4F96">
        <w:t>ruary</w:t>
      </w:r>
      <w:r w:rsidR="48B4C88D">
        <w:t xml:space="preserve"> </w:t>
      </w:r>
      <w:r w:rsidR="474AEB40">
        <w:t>– Summer Award</w:t>
      </w:r>
      <w:r w:rsidR="26E384D5">
        <w:t xml:space="preserve"> (covering meets 11-15)</w:t>
      </w:r>
    </w:p>
    <w:p w14:paraId="18712D17" w14:textId="77777777" w:rsidR="00AE67BB" w:rsidRDefault="00AE67BB" w:rsidP="00AE67BB">
      <w:pPr>
        <w:ind w:left="0"/>
      </w:pPr>
      <w:r>
        <w:t>*</w:t>
      </w:r>
      <w:r w:rsidRPr="00066883">
        <w:rPr>
          <w:sz w:val="18"/>
          <w:szCs w:val="18"/>
        </w:rPr>
        <w:t>Su</w:t>
      </w:r>
      <w:r>
        <w:rPr>
          <w:sz w:val="18"/>
          <w:szCs w:val="18"/>
        </w:rPr>
        <w:t>b</w:t>
      </w:r>
      <w:r w:rsidRPr="00066883">
        <w:rPr>
          <w:sz w:val="18"/>
          <w:szCs w:val="18"/>
        </w:rPr>
        <w:t>ject to change – dependant on weather</w:t>
      </w:r>
    </w:p>
    <w:p w14:paraId="48DB93E3" w14:textId="77777777" w:rsidR="00AE67BB" w:rsidRDefault="00AE67BB" w:rsidP="00AE67BB">
      <w:pPr>
        <w:ind w:left="0"/>
      </w:pPr>
      <w:r w:rsidRPr="00066883">
        <w:rPr>
          <w:b/>
          <w:bCs/>
        </w:rPr>
        <w:t>Reward:</w:t>
      </w:r>
      <w:r>
        <w:t xml:space="preserve">  Prize and certificate.</w:t>
      </w:r>
    </w:p>
    <w:p w14:paraId="2AC53EB6" w14:textId="707DC40D" w:rsidR="00AE67BB" w:rsidRDefault="00AE67BB" w:rsidP="00AE67BB">
      <w:pPr>
        <w:ind w:left="0"/>
      </w:pPr>
      <w:r w:rsidRPr="00066883">
        <w:rPr>
          <w:b/>
          <w:bCs/>
        </w:rPr>
        <w:t>Sponsor for 202</w:t>
      </w:r>
      <w:r w:rsidR="00350240">
        <w:rPr>
          <w:b/>
          <w:bCs/>
        </w:rPr>
        <w:t>2</w:t>
      </w:r>
      <w:r w:rsidRPr="00066883">
        <w:rPr>
          <w:b/>
          <w:bCs/>
        </w:rPr>
        <w:t xml:space="preserve"> Season:</w:t>
      </w:r>
      <w:r>
        <w:t xml:space="preserve">  IMPI Sportswear.</w:t>
      </w:r>
    </w:p>
    <w:p w14:paraId="6C039E63" w14:textId="77777777" w:rsidR="00AE67BB" w:rsidRDefault="00AE67BB" w:rsidP="00AE67BB">
      <w:pPr>
        <w:ind w:left="0"/>
        <w:jc w:val="left"/>
        <w:rPr>
          <w:rFonts w:cs="Calibri"/>
          <w:color w:val="000000"/>
          <w:kern w:val="0"/>
          <w:lang w:eastAsia="en-AU"/>
        </w:rPr>
      </w:pPr>
      <w:r w:rsidRPr="00066883">
        <w:rPr>
          <w:rFonts w:cs="Calibri"/>
          <w:color w:val="000000"/>
          <w:kern w:val="0"/>
          <w:lang w:eastAsia="en-AU"/>
        </w:rPr>
        <w:t>Awarded to the boy and girl who achieve the greatest number of improved performances (personal bests - PB's) over the four previous competition meets</w:t>
      </w:r>
      <w:r>
        <w:rPr>
          <w:rFonts w:cs="Calibri"/>
          <w:color w:val="000000"/>
          <w:kern w:val="0"/>
          <w:lang w:eastAsia="en-AU"/>
        </w:rPr>
        <w:t>.</w:t>
      </w:r>
    </w:p>
    <w:p w14:paraId="61E026BC" w14:textId="77777777" w:rsidR="00AE67BB" w:rsidRDefault="00AE67BB" w:rsidP="00AE67BB">
      <w:pPr>
        <w:ind w:left="0"/>
        <w:jc w:val="left"/>
      </w:pPr>
      <w:r w:rsidRPr="00066883">
        <w:rPr>
          <w:rFonts w:cs="Calibri"/>
          <w:color w:val="000000"/>
          <w:kern w:val="0"/>
          <w:lang w:eastAsia="en-AU"/>
        </w:rPr>
        <w:t>(</w:t>
      </w:r>
      <w:bookmarkStart w:id="194" w:name="_Int_JmLV7WfB"/>
      <w:r w:rsidRPr="00066883">
        <w:rPr>
          <w:rFonts w:cs="Calibri"/>
          <w:color w:val="000000"/>
          <w:kern w:val="0"/>
          <w:lang w:eastAsia="en-AU"/>
        </w:rPr>
        <w:t>per</w:t>
      </w:r>
      <w:bookmarkEnd w:id="194"/>
      <w:r w:rsidRPr="00066883">
        <w:rPr>
          <w:rFonts w:cs="Calibri"/>
          <w:color w:val="000000"/>
          <w:kern w:val="0"/>
          <w:lang w:eastAsia="en-AU"/>
        </w:rPr>
        <w:t xml:space="preserve"> calendar and subject to change per meet availability).</w:t>
      </w:r>
    </w:p>
    <w:p w14:paraId="022780D4" w14:textId="77777777" w:rsidR="00235C05" w:rsidRDefault="00AE67BB" w:rsidP="00AE67BB">
      <w:pPr>
        <w:ind w:left="0"/>
        <w:jc w:val="left"/>
        <w:rPr>
          <w:rFonts w:cs="Calibri"/>
          <w:b/>
          <w:bCs/>
          <w:color w:val="000000"/>
          <w:kern w:val="0"/>
          <w:lang w:eastAsia="en-AU"/>
        </w:rPr>
      </w:pPr>
      <w:r w:rsidRPr="00066883">
        <w:rPr>
          <w:rFonts w:cs="Calibri"/>
          <w:b/>
          <w:bCs/>
          <w:color w:val="000000"/>
          <w:kern w:val="0"/>
          <w:lang w:eastAsia="en-AU"/>
        </w:rPr>
        <w:t xml:space="preserve">Notes: </w:t>
      </w:r>
    </w:p>
    <w:p w14:paraId="22F939C7" w14:textId="77777777" w:rsidR="00235C05" w:rsidRPr="00235C05" w:rsidRDefault="00AE67BB" w:rsidP="00A92B9B">
      <w:pPr>
        <w:pStyle w:val="ListParagraph"/>
        <w:numPr>
          <w:ilvl w:val="0"/>
          <w:numId w:val="32"/>
        </w:numPr>
        <w:jc w:val="left"/>
        <w:rPr>
          <w:rFonts w:cs="Calibri"/>
          <w:b/>
          <w:bCs/>
          <w:color w:val="000000"/>
          <w:kern w:val="0"/>
          <w:lang w:eastAsia="en-AU"/>
        </w:rPr>
      </w:pPr>
      <w:r w:rsidRPr="00235C05">
        <w:rPr>
          <w:rFonts w:cs="Calibri"/>
          <w:color w:val="000000"/>
          <w:kern w:val="0"/>
          <w:lang w:eastAsia="en-AU"/>
        </w:rPr>
        <w:t>Personal Best - to achieve a personal best, a first performance is recorded as a base and an improvement is measured against that performance.</w:t>
      </w:r>
    </w:p>
    <w:p w14:paraId="13CCFC21" w14:textId="77777777" w:rsidR="00235C05" w:rsidRPr="00235C05" w:rsidRDefault="00AE67BB" w:rsidP="00A92B9B">
      <w:pPr>
        <w:pStyle w:val="ListParagraph"/>
        <w:numPr>
          <w:ilvl w:val="0"/>
          <w:numId w:val="32"/>
        </w:numPr>
        <w:jc w:val="left"/>
        <w:rPr>
          <w:rFonts w:cs="Calibri"/>
          <w:b/>
          <w:bCs/>
          <w:color w:val="000000"/>
          <w:kern w:val="0"/>
          <w:lang w:eastAsia="en-AU"/>
        </w:rPr>
      </w:pPr>
      <w:r w:rsidRPr="00235C05">
        <w:rPr>
          <w:rFonts w:cs="Calibri"/>
          <w:color w:val="000000"/>
          <w:kern w:val="0"/>
          <w:lang w:eastAsia="en-AU"/>
        </w:rPr>
        <w:t>Venue - Jack Cook Park &amp; Western Suburb Games meet (other venues excluded from PB calculation)</w:t>
      </w:r>
    </w:p>
    <w:p w14:paraId="60BE64CA" w14:textId="77777777" w:rsidR="00235C05" w:rsidRPr="00235C05" w:rsidRDefault="00AE67BB" w:rsidP="00A92B9B">
      <w:pPr>
        <w:pStyle w:val="ListParagraph"/>
        <w:numPr>
          <w:ilvl w:val="0"/>
          <w:numId w:val="32"/>
        </w:numPr>
        <w:jc w:val="left"/>
        <w:rPr>
          <w:rFonts w:cs="Calibri"/>
          <w:b/>
          <w:bCs/>
          <w:color w:val="000000"/>
          <w:kern w:val="0"/>
          <w:lang w:eastAsia="en-AU"/>
        </w:rPr>
      </w:pPr>
      <w:r w:rsidRPr="00235C05">
        <w:rPr>
          <w:rFonts w:cs="Calibri"/>
          <w:color w:val="000000"/>
          <w:kern w:val="0"/>
          <w:lang w:eastAsia="en-AU"/>
        </w:rPr>
        <w:t>Results HQ calculates the PB performance for the selected time period.</w:t>
      </w:r>
    </w:p>
    <w:p w14:paraId="06616D11" w14:textId="77777777" w:rsidR="00235C05" w:rsidRDefault="00235C05" w:rsidP="00235C05">
      <w:pPr>
        <w:pStyle w:val="ListParagraph"/>
        <w:ind w:left="434"/>
        <w:jc w:val="left"/>
        <w:rPr>
          <w:rFonts w:cs="Calibri"/>
          <w:color w:val="000000"/>
          <w:kern w:val="0"/>
          <w:lang w:eastAsia="en-AU"/>
        </w:rPr>
      </w:pPr>
    </w:p>
    <w:p w14:paraId="6F3AF45A" w14:textId="3E434C9C" w:rsidR="00AE67BB" w:rsidRPr="00235C05" w:rsidRDefault="00AE67BB" w:rsidP="00235C05">
      <w:pPr>
        <w:pStyle w:val="ListParagraph"/>
        <w:ind w:left="0"/>
        <w:jc w:val="left"/>
        <w:rPr>
          <w:rFonts w:cs="Calibri"/>
          <w:b/>
          <w:bCs/>
          <w:color w:val="000000"/>
          <w:kern w:val="0"/>
          <w:lang w:eastAsia="en-AU"/>
        </w:rPr>
      </w:pPr>
      <w:r w:rsidRPr="00235C05">
        <w:rPr>
          <w:rFonts w:cs="Calibri"/>
          <w:color w:val="000000"/>
          <w:kern w:val="0"/>
          <w:lang w:eastAsia="en-AU"/>
        </w:rPr>
        <w:t>Responsible person - Records Officer</w:t>
      </w:r>
      <w:r w:rsidR="00235C05">
        <w:rPr>
          <w:rFonts w:cs="Calibri"/>
          <w:color w:val="000000"/>
          <w:kern w:val="0"/>
          <w:lang w:eastAsia="en-AU"/>
        </w:rPr>
        <w:t>.</w:t>
      </w:r>
    </w:p>
    <w:p w14:paraId="43BD1CC7" w14:textId="77777777" w:rsidR="00AE67BB" w:rsidRDefault="00AE67BB" w:rsidP="00AE67BB"/>
    <w:p w14:paraId="4905D057" w14:textId="12529521" w:rsidR="00AE67BB" w:rsidRDefault="00AE67BB" w:rsidP="00233717">
      <w:pPr>
        <w:pStyle w:val="Heading3"/>
      </w:pPr>
      <w:r>
        <w:t xml:space="preserve">Encouragement </w:t>
      </w:r>
      <w:r w:rsidRPr="00233717">
        <w:t>Award</w:t>
      </w:r>
    </w:p>
    <w:p w14:paraId="7F166F78" w14:textId="77777777" w:rsidR="00AE67BB" w:rsidRPr="00066883" w:rsidRDefault="474AEB40" w:rsidP="00AE67BB">
      <w:pPr>
        <w:ind w:left="0"/>
        <w:rPr>
          <w:b/>
          <w:bCs/>
        </w:rPr>
      </w:pPr>
      <w:r w:rsidRPr="3758B758">
        <w:rPr>
          <w:b/>
          <w:bCs/>
        </w:rPr>
        <w:t>Presented:</w:t>
      </w:r>
    </w:p>
    <w:p w14:paraId="25130FFF" w14:textId="1EECBF51" w:rsidR="32EDE0A2" w:rsidRDefault="00FD3DEA" w:rsidP="3758B758">
      <w:pPr>
        <w:pStyle w:val="ListParagraph"/>
        <w:numPr>
          <w:ilvl w:val="0"/>
          <w:numId w:val="11"/>
        </w:numPr>
        <w:ind w:left="426"/>
        <w:rPr>
          <w:rFonts w:eastAsia="Calibri" w:cs="Calibri"/>
        </w:rPr>
      </w:pPr>
      <w:r>
        <w:t>Fri</w:t>
      </w:r>
      <w:r w:rsidR="32EDE0A2">
        <w:t xml:space="preserve"> 2</w:t>
      </w:r>
      <w:r>
        <w:t>1st</w:t>
      </w:r>
      <w:r w:rsidR="00AA4F96">
        <w:t xml:space="preserve"> </w:t>
      </w:r>
      <w:r w:rsidR="32EDE0A2">
        <w:t>Oct</w:t>
      </w:r>
      <w:r w:rsidR="00AA4F96">
        <w:t>ober</w:t>
      </w:r>
      <w:r w:rsidR="32EDE0A2">
        <w:t xml:space="preserve"> – October Award (covering Meets 1-5)</w:t>
      </w:r>
    </w:p>
    <w:p w14:paraId="2FFA4E95" w14:textId="7E9D49DA" w:rsidR="32EDE0A2" w:rsidRDefault="32EDE0A2" w:rsidP="3758B758">
      <w:pPr>
        <w:pStyle w:val="ListParagraph"/>
        <w:numPr>
          <w:ilvl w:val="0"/>
          <w:numId w:val="11"/>
        </w:numPr>
        <w:ind w:left="426"/>
      </w:pPr>
      <w:r>
        <w:t xml:space="preserve">Sat </w:t>
      </w:r>
      <w:r w:rsidR="00FD3DEA">
        <w:t>10th</w:t>
      </w:r>
      <w:r w:rsidR="00AA4F96">
        <w:t xml:space="preserve"> </w:t>
      </w:r>
      <w:r>
        <w:t>Dec</w:t>
      </w:r>
      <w:r w:rsidR="00AA4F96">
        <w:t>ember</w:t>
      </w:r>
      <w:r>
        <w:t xml:space="preserve"> – November Award (covering Meets 6-10)</w:t>
      </w:r>
    </w:p>
    <w:p w14:paraId="08B4078B" w14:textId="7D2FBF8E" w:rsidR="32EDE0A2" w:rsidRDefault="00FD3DEA" w:rsidP="3758B758">
      <w:pPr>
        <w:pStyle w:val="ListParagraph"/>
        <w:numPr>
          <w:ilvl w:val="0"/>
          <w:numId w:val="11"/>
        </w:numPr>
        <w:ind w:left="426"/>
      </w:pPr>
      <w:r>
        <w:t>Fri</w:t>
      </w:r>
      <w:r w:rsidR="32EDE0A2">
        <w:t xml:space="preserve"> </w:t>
      </w:r>
      <w:r>
        <w:t>10th</w:t>
      </w:r>
      <w:r w:rsidR="00AA4F96">
        <w:t xml:space="preserve"> </w:t>
      </w:r>
      <w:r w:rsidR="32EDE0A2">
        <w:t>Feb</w:t>
      </w:r>
      <w:r w:rsidR="00AA4F96">
        <w:t>ruary</w:t>
      </w:r>
      <w:r w:rsidR="32EDE0A2">
        <w:t xml:space="preserve"> – Summer Award (covering meets 11-15)</w:t>
      </w:r>
    </w:p>
    <w:p w14:paraId="5055401A" w14:textId="77777777" w:rsidR="00AE67BB" w:rsidRDefault="00AE67BB" w:rsidP="00AE67BB">
      <w:pPr>
        <w:ind w:left="0"/>
      </w:pPr>
      <w:r>
        <w:t>*</w:t>
      </w:r>
      <w:r w:rsidRPr="00066883">
        <w:rPr>
          <w:sz w:val="18"/>
          <w:szCs w:val="18"/>
        </w:rPr>
        <w:t>Su</w:t>
      </w:r>
      <w:r>
        <w:rPr>
          <w:sz w:val="18"/>
          <w:szCs w:val="18"/>
        </w:rPr>
        <w:t>b</w:t>
      </w:r>
      <w:r w:rsidRPr="00066883">
        <w:rPr>
          <w:sz w:val="18"/>
          <w:szCs w:val="18"/>
        </w:rPr>
        <w:t>ject to change – dependant on weather</w:t>
      </w:r>
    </w:p>
    <w:p w14:paraId="718903B4" w14:textId="77777777" w:rsidR="00AE67BB" w:rsidRDefault="00AE67BB" w:rsidP="00AE67BB">
      <w:pPr>
        <w:ind w:left="0"/>
      </w:pPr>
      <w:r w:rsidRPr="00066883">
        <w:rPr>
          <w:b/>
          <w:bCs/>
        </w:rPr>
        <w:t>Reward:</w:t>
      </w:r>
      <w:r>
        <w:t xml:space="preserve">  Prize and certificate</w:t>
      </w:r>
    </w:p>
    <w:p w14:paraId="305FFD90" w14:textId="77777777" w:rsidR="00AE67BB" w:rsidRDefault="00AE67BB" w:rsidP="00AE67BB">
      <w:pPr>
        <w:ind w:left="0"/>
      </w:pPr>
      <w:r w:rsidRPr="00066883">
        <w:t>Awarded to two athletes whose contribution to the centre deserve special recognition</w:t>
      </w:r>
      <w:r>
        <w:t>.</w:t>
      </w:r>
    </w:p>
    <w:p w14:paraId="2BC50E62" w14:textId="77777777" w:rsidR="00FC6160" w:rsidRDefault="00AE67BB" w:rsidP="00AE67BB">
      <w:pPr>
        <w:ind w:left="0"/>
        <w:jc w:val="left"/>
      </w:pPr>
      <w:r w:rsidRPr="00066883">
        <w:rPr>
          <w:b/>
          <w:bCs/>
        </w:rPr>
        <w:t>Notes:</w:t>
      </w:r>
      <w:r>
        <w:t xml:space="preserve"> </w:t>
      </w:r>
    </w:p>
    <w:p w14:paraId="354BD77F" w14:textId="77777777" w:rsidR="00FC6160" w:rsidRDefault="00AE67BB" w:rsidP="00A92B9B">
      <w:pPr>
        <w:pStyle w:val="ListParagraph"/>
        <w:numPr>
          <w:ilvl w:val="0"/>
          <w:numId w:val="25"/>
        </w:numPr>
        <w:jc w:val="left"/>
      </w:pPr>
      <w:r>
        <w:t>Centre Manager Award - Consideration about attitude, attendance, behaviour and embracing LA values.</w:t>
      </w:r>
    </w:p>
    <w:p w14:paraId="783F165E" w14:textId="77777777" w:rsidR="00FC6160" w:rsidRDefault="00AE67BB" w:rsidP="00A92B9B">
      <w:pPr>
        <w:pStyle w:val="ListParagraph"/>
        <w:numPr>
          <w:ilvl w:val="0"/>
          <w:numId w:val="25"/>
        </w:numPr>
        <w:jc w:val="left"/>
      </w:pPr>
      <w:r>
        <w:t>Feedback is encouraged from LA Age Marshalls.</w:t>
      </w:r>
    </w:p>
    <w:p w14:paraId="6D8F49D0" w14:textId="658A480C" w:rsidR="00AE67BB" w:rsidRDefault="00AE67BB" w:rsidP="00A92B9B">
      <w:pPr>
        <w:pStyle w:val="ListParagraph"/>
        <w:numPr>
          <w:ilvl w:val="0"/>
          <w:numId w:val="25"/>
        </w:numPr>
        <w:jc w:val="left"/>
      </w:pPr>
      <w:r>
        <w:t>Venue - All venues (meets, training &amp; external meets).</w:t>
      </w:r>
    </w:p>
    <w:p w14:paraId="2D0F9BDC" w14:textId="1189F926" w:rsidR="00AA4F96" w:rsidRDefault="00AA4F96">
      <w:pPr>
        <w:spacing w:after="0"/>
        <w:ind w:left="0" w:right="0"/>
        <w:jc w:val="left"/>
      </w:pPr>
      <w:r>
        <w:br w:type="page"/>
      </w:r>
    </w:p>
    <w:p w14:paraId="4ADB24F5" w14:textId="052FD767" w:rsidR="00AE67BB" w:rsidRDefault="00AE67BB" w:rsidP="00233717">
      <w:pPr>
        <w:pStyle w:val="Heading3"/>
      </w:pPr>
      <w:r w:rsidRPr="00066883">
        <w:lastRenderedPageBreak/>
        <w:t xml:space="preserve">McDonald's </w:t>
      </w:r>
      <w:r w:rsidRPr="00233717">
        <w:t>Award</w:t>
      </w:r>
    </w:p>
    <w:p w14:paraId="5425A345" w14:textId="77777777" w:rsidR="00AE67BB" w:rsidRDefault="00AE67BB" w:rsidP="00AE67BB">
      <w:pPr>
        <w:ind w:left="0"/>
      </w:pPr>
      <w:r w:rsidRPr="00066883">
        <w:rPr>
          <w:b/>
          <w:bCs/>
        </w:rPr>
        <w:t>Presented:</w:t>
      </w:r>
    </w:p>
    <w:p w14:paraId="42F566DB" w14:textId="6ECE6BDF" w:rsidR="00AE67BB" w:rsidRDefault="4B67A16E" w:rsidP="00A92B9B">
      <w:pPr>
        <w:pStyle w:val="ListParagraph"/>
        <w:numPr>
          <w:ilvl w:val="0"/>
          <w:numId w:val="11"/>
        </w:numPr>
        <w:ind w:left="426"/>
      </w:pPr>
      <w:r>
        <w:t xml:space="preserve">Sat </w:t>
      </w:r>
      <w:r w:rsidR="00FD3DEA">
        <w:t>10th</w:t>
      </w:r>
      <w:r w:rsidR="00AA4F96">
        <w:t xml:space="preserve"> </w:t>
      </w:r>
      <w:r w:rsidR="389CEDE6">
        <w:t>Dec</w:t>
      </w:r>
      <w:r w:rsidR="00AA4F96">
        <w:t>ember</w:t>
      </w:r>
      <w:r w:rsidR="389CEDE6">
        <w:t xml:space="preserve"> </w:t>
      </w:r>
      <w:r w:rsidR="474AEB40">
        <w:t>– November Award</w:t>
      </w:r>
    </w:p>
    <w:p w14:paraId="5B77C2C3" w14:textId="2344F6EF" w:rsidR="00AE67BB" w:rsidRDefault="54A5F5ED" w:rsidP="00A92B9B">
      <w:pPr>
        <w:pStyle w:val="ListParagraph"/>
        <w:numPr>
          <w:ilvl w:val="0"/>
          <w:numId w:val="11"/>
        </w:numPr>
        <w:ind w:left="426"/>
      </w:pPr>
      <w:r>
        <w:t>Fri 1</w:t>
      </w:r>
      <w:r w:rsidR="00FD3DEA">
        <w:t>0th February</w:t>
      </w:r>
      <w:r w:rsidR="00AA4F96">
        <w:t xml:space="preserve"> </w:t>
      </w:r>
      <w:r w:rsidR="474AEB40">
        <w:t>– Summer Award</w:t>
      </w:r>
    </w:p>
    <w:p w14:paraId="1C779F90" w14:textId="77777777" w:rsidR="00AE67BB" w:rsidRDefault="00AE67BB" w:rsidP="00AE67BB">
      <w:r w:rsidRPr="00066883">
        <w:rPr>
          <w:b/>
          <w:bCs/>
        </w:rPr>
        <w:t>Reward:</w:t>
      </w:r>
      <w:r w:rsidRPr="00066883">
        <w:t xml:space="preserve">  McDonald's </w:t>
      </w:r>
      <w:r>
        <w:t>v</w:t>
      </w:r>
      <w:r w:rsidRPr="00066883">
        <w:t>oucher</w:t>
      </w:r>
      <w:r>
        <w:t>.</w:t>
      </w:r>
    </w:p>
    <w:p w14:paraId="3431204B" w14:textId="77777777" w:rsidR="00AE67BB" w:rsidRDefault="00AE67BB" w:rsidP="00AE67BB">
      <w:r>
        <w:t>Level of achievement in event groups relevant to age group.</w:t>
      </w:r>
    </w:p>
    <w:p w14:paraId="5BB0B3F0" w14:textId="77777777" w:rsidR="00AE67BB" w:rsidRDefault="00AE67BB" w:rsidP="00AE67BB">
      <w:r>
        <w:t>Green, Red &amp; Blue.</w:t>
      </w:r>
    </w:p>
    <w:p w14:paraId="007C4896" w14:textId="77777777" w:rsidR="00A709D3" w:rsidRDefault="00AE67BB" w:rsidP="00A709D3">
      <w:pPr>
        <w:ind w:left="284" w:hanging="284"/>
        <w:jc w:val="left"/>
        <w:rPr>
          <w:b/>
          <w:bCs/>
        </w:rPr>
      </w:pPr>
      <w:r w:rsidRPr="00066883">
        <w:rPr>
          <w:b/>
          <w:bCs/>
        </w:rPr>
        <w:t>Notes:</w:t>
      </w:r>
    </w:p>
    <w:p w14:paraId="541BEB78" w14:textId="4211205B" w:rsidR="00A709D3" w:rsidRDefault="00AE67BB" w:rsidP="00A92B9B">
      <w:pPr>
        <w:pStyle w:val="ListParagraph"/>
        <w:numPr>
          <w:ilvl w:val="0"/>
          <w:numId w:val="26"/>
        </w:numPr>
        <w:spacing w:after="0"/>
        <w:ind w:right="74"/>
        <w:jc w:val="left"/>
      </w:pPr>
      <w:r>
        <w:t>Achievement levels are published and are calculated from average performances attained by Qld LA's.</w:t>
      </w:r>
    </w:p>
    <w:p w14:paraId="5D0A4CCA" w14:textId="027A65A7" w:rsidR="00A709D3" w:rsidRDefault="00AE67BB" w:rsidP="00A92B9B">
      <w:pPr>
        <w:pStyle w:val="ListParagraph"/>
        <w:numPr>
          <w:ilvl w:val="0"/>
          <w:numId w:val="26"/>
        </w:numPr>
        <w:spacing w:after="0"/>
        <w:ind w:right="74"/>
        <w:jc w:val="left"/>
      </w:pPr>
      <w:r>
        <w:t>Green should be achievable by 95% of children.  Red is a very good performance (65% of children) and Blue excellent performance (20% of children).</w:t>
      </w:r>
    </w:p>
    <w:p w14:paraId="46647569" w14:textId="2939D796" w:rsidR="00A709D3" w:rsidRDefault="00AE67BB" w:rsidP="00A92B9B">
      <w:pPr>
        <w:pStyle w:val="ListParagraph"/>
        <w:numPr>
          <w:ilvl w:val="0"/>
          <w:numId w:val="26"/>
        </w:numPr>
        <w:spacing w:after="0"/>
        <w:ind w:right="74"/>
        <w:jc w:val="left"/>
      </w:pPr>
      <w:r>
        <w:t>Athletes with a disability - who have not been able to meet achievement levels, may be awarded a Green Level Certificate.</w:t>
      </w:r>
    </w:p>
    <w:p w14:paraId="6181AA96" w14:textId="5769F620" w:rsidR="00A709D3" w:rsidRDefault="00AE67BB" w:rsidP="00A92B9B">
      <w:pPr>
        <w:pStyle w:val="ListParagraph"/>
        <w:numPr>
          <w:ilvl w:val="0"/>
          <w:numId w:val="26"/>
        </w:numPr>
        <w:spacing w:after="0"/>
        <w:ind w:right="74"/>
        <w:jc w:val="left"/>
      </w:pPr>
      <w:r>
        <w:t xml:space="preserve">Venue - All </w:t>
      </w:r>
      <w:r w:rsidRPr="00014C99">
        <w:t>venues (centre &amp; external meets).</w:t>
      </w:r>
    </w:p>
    <w:p w14:paraId="283366DF" w14:textId="174EE9EB" w:rsidR="00A709D3" w:rsidRDefault="00AE67BB" w:rsidP="00A92B9B">
      <w:pPr>
        <w:pStyle w:val="ListParagraph"/>
        <w:numPr>
          <w:ilvl w:val="0"/>
          <w:numId w:val="26"/>
        </w:numPr>
        <w:spacing w:after="0"/>
        <w:ind w:right="74"/>
        <w:jc w:val="left"/>
      </w:pPr>
      <w:r>
        <w:t>Toowong Harries has calculated Gold and Silver Levels based on State and National Achievement levels.</w:t>
      </w:r>
    </w:p>
    <w:p w14:paraId="24F3DE19" w14:textId="6D29EE07" w:rsidR="00AE67BB" w:rsidRDefault="00AE67BB" w:rsidP="00A92B9B">
      <w:pPr>
        <w:pStyle w:val="ListParagraph"/>
        <w:numPr>
          <w:ilvl w:val="0"/>
          <w:numId w:val="26"/>
        </w:numPr>
        <w:spacing w:after="0"/>
        <w:ind w:right="74"/>
        <w:jc w:val="left"/>
      </w:pPr>
      <w:r>
        <w:t>To receive a McDonald's Achievement Level Award Certificate, an athlete must reach the relevant level in all events applicable to their age group in event groups.</w:t>
      </w:r>
    </w:p>
    <w:p w14:paraId="3A9C2BBD" w14:textId="77777777" w:rsidR="00AE67BB" w:rsidRDefault="00AE67BB" w:rsidP="00AE67BB"/>
    <w:p w14:paraId="1446D684" w14:textId="77777777" w:rsidR="00AE67BB" w:rsidRDefault="00AE67BB" w:rsidP="00EB4B76">
      <w:pPr>
        <w:pStyle w:val="Heading2"/>
      </w:pPr>
      <w:bookmarkStart w:id="195" w:name="_Toc75458213"/>
      <w:r>
        <w:t xml:space="preserve">End of </w:t>
      </w:r>
      <w:r w:rsidRPr="00233717">
        <w:t>Season</w:t>
      </w:r>
      <w:r>
        <w:t xml:space="preserve"> Awards</w:t>
      </w:r>
      <w:bookmarkEnd w:id="195"/>
    </w:p>
    <w:p w14:paraId="7CA04C28" w14:textId="176737AD" w:rsidR="00AE67BB" w:rsidRDefault="00AE67BB" w:rsidP="00233717">
      <w:pPr>
        <w:pStyle w:val="Heading3"/>
      </w:pPr>
      <w:r>
        <w:t>Age Group Award</w:t>
      </w:r>
    </w:p>
    <w:p w14:paraId="2C96A24E" w14:textId="77777777" w:rsidR="00AE67BB" w:rsidRDefault="00AE67BB" w:rsidP="00AE67BB">
      <w:pPr>
        <w:ind w:left="0"/>
      </w:pPr>
      <w:r>
        <w:t>Awarded to the boy and girl with the highest aggregate points at the end of the season per each age group.</w:t>
      </w:r>
    </w:p>
    <w:p w14:paraId="29DD42E9" w14:textId="6921DA84" w:rsidR="00AE67BB" w:rsidRDefault="00AE67BB" w:rsidP="00AE67BB">
      <w:pPr>
        <w:ind w:left="0"/>
      </w:pPr>
      <w:r>
        <w:t xml:space="preserve">13+ </w:t>
      </w:r>
      <w:r w:rsidR="00AA4F96">
        <w:t>a</w:t>
      </w:r>
      <w:r>
        <w:t xml:space="preserve">ge </w:t>
      </w:r>
      <w:r w:rsidR="00AA4F96">
        <w:t>g</w:t>
      </w:r>
      <w:r>
        <w:t>roup are combined.</w:t>
      </w:r>
    </w:p>
    <w:p w14:paraId="285C9D71" w14:textId="4E9AABB6" w:rsidR="00AE67BB" w:rsidRDefault="00AE67BB" w:rsidP="00AE67BB">
      <w:pPr>
        <w:ind w:left="0"/>
      </w:pPr>
      <w:r w:rsidRPr="003D5D4C">
        <w:rPr>
          <w:b/>
          <w:bCs/>
        </w:rPr>
        <w:t>Reward:</w:t>
      </w:r>
      <w:r w:rsidRPr="003D5D4C">
        <w:t xml:space="preserve">  Medal</w:t>
      </w:r>
      <w:r>
        <w:t>;</w:t>
      </w:r>
      <w:r w:rsidRPr="003D5D4C">
        <w:t xml:space="preserve"> Gold 1</w:t>
      </w:r>
      <w:r w:rsidR="00AA4F96" w:rsidRPr="00AA4F96">
        <w:rPr>
          <w:vertAlign w:val="superscript"/>
        </w:rPr>
        <w:t>st</w:t>
      </w:r>
      <w:r w:rsidRPr="003D5D4C">
        <w:t>, Silver 2</w:t>
      </w:r>
      <w:r w:rsidR="00AA4F96" w:rsidRPr="00AA4F96">
        <w:rPr>
          <w:vertAlign w:val="superscript"/>
        </w:rPr>
        <w:t>nd</w:t>
      </w:r>
      <w:r w:rsidR="00AA4F96">
        <w:t xml:space="preserve"> </w:t>
      </w:r>
      <w:r w:rsidRPr="003D5D4C">
        <w:t>&amp; Bronze 3</w:t>
      </w:r>
      <w:r w:rsidRPr="003D5D4C">
        <w:rPr>
          <w:vertAlign w:val="superscript"/>
        </w:rPr>
        <w:t>rd</w:t>
      </w:r>
    </w:p>
    <w:p w14:paraId="0410C5C1" w14:textId="77777777" w:rsidR="00AE67BB" w:rsidRDefault="00AE67BB" w:rsidP="00AE67BB">
      <w:pPr>
        <w:ind w:left="0"/>
        <w:jc w:val="left"/>
      </w:pPr>
      <w:r>
        <w:rPr>
          <w:b/>
          <w:bCs/>
        </w:rPr>
        <w:t>Calculation:</w:t>
      </w:r>
      <w:r>
        <w:t xml:space="preserve">  </w:t>
      </w:r>
      <w:r w:rsidRPr="003D5D4C">
        <w:t>For each event attempted the athlete is awarded points based on the achievement level.</w:t>
      </w:r>
    </w:p>
    <w:p w14:paraId="127F3E74" w14:textId="69533714" w:rsidR="00AE67BB" w:rsidRPr="003D5D4C" w:rsidRDefault="00AE67BB" w:rsidP="00AE67BB">
      <w:pPr>
        <w:spacing w:after="0"/>
        <w:ind w:left="0" w:right="0"/>
        <w:jc w:val="left"/>
        <w:rPr>
          <w:rFonts w:cs="Calibri"/>
          <w:b/>
          <w:bCs/>
          <w:color w:val="000000"/>
          <w:kern w:val="0"/>
          <w:lang w:eastAsia="en-AU"/>
        </w:rPr>
      </w:pPr>
      <w:r w:rsidRPr="003D5D4C">
        <w:rPr>
          <w:rFonts w:cs="Calibri"/>
          <w:b/>
          <w:bCs/>
          <w:color w:val="000000"/>
          <w:kern w:val="0"/>
          <w:lang w:eastAsia="en-AU"/>
        </w:rPr>
        <w:t xml:space="preserve">Points per </w:t>
      </w:r>
      <w:bookmarkStart w:id="196" w:name="_Int_Ht20ZEmX"/>
      <w:r w:rsidRPr="003D5D4C">
        <w:rPr>
          <w:rFonts w:cs="Calibri"/>
          <w:b/>
          <w:bCs/>
          <w:color w:val="000000"/>
          <w:kern w:val="0"/>
          <w:lang w:eastAsia="en-AU"/>
        </w:rPr>
        <w:t>event :</w:t>
      </w:r>
      <w:bookmarkEnd w:id="196"/>
      <w:r>
        <w:rPr>
          <w:rFonts w:cs="Calibri"/>
          <w:b/>
          <w:bCs/>
          <w:color w:val="000000"/>
          <w:kern w:val="0"/>
          <w:lang w:eastAsia="en-AU"/>
        </w:rPr>
        <w:br/>
      </w:r>
      <w:r w:rsidRPr="003D5D4C">
        <w:rPr>
          <w:rFonts w:cs="Calibri"/>
          <w:color w:val="000000"/>
          <w:kern w:val="0"/>
          <w:lang w:eastAsia="en-AU"/>
        </w:rPr>
        <w:t>Published Performance Levels</w:t>
      </w:r>
    </w:p>
    <w:p w14:paraId="368BAA9A" w14:textId="22FB5155"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Participation</w:t>
      </w:r>
      <w:r w:rsidRPr="00324B9B">
        <w:rPr>
          <w:rFonts w:cs="Calibri"/>
          <w:color w:val="000000"/>
          <w:kern w:val="0"/>
          <w:lang w:eastAsia="en-AU"/>
        </w:rPr>
        <w:tab/>
      </w:r>
      <w:r w:rsidR="00A37006">
        <w:rPr>
          <w:rFonts w:cs="Calibri"/>
          <w:color w:val="000000"/>
          <w:kern w:val="0"/>
          <w:lang w:eastAsia="en-AU"/>
        </w:rPr>
        <w:t>4</w:t>
      </w:r>
    </w:p>
    <w:p w14:paraId="271CB435" w14:textId="2E50B89E"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Green Level</w:t>
      </w:r>
      <w:r w:rsidRPr="00324B9B">
        <w:rPr>
          <w:rFonts w:cs="Calibri"/>
          <w:color w:val="000000"/>
          <w:kern w:val="0"/>
          <w:lang w:eastAsia="en-AU"/>
        </w:rPr>
        <w:tab/>
      </w:r>
      <w:r w:rsidR="00A37006">
        <w:rPr>
          <w:rFonts w:cs="Calibri"/>
          <w:color w:val="000000"/>
          <w:kern w:val="0"/>
          <w:lang w:eastAsia="en-AU"/>
        </w:rPr>
        <w:t>5</w:t>
      </w:r>
    </w:p>
    <w:p w14:paraId="133A1C10" w14:textId="1BC69093"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Red Level</w:t>
      </w:r>
      <w:r w:rsidRPr="00324B9B">
        <w:rPr>
          <w:rFonts w:cs="Calibri"/>
          <w:color w:val="000000"/>
          <w:kern w:val="0"/>
          <w:lang w:eastAsia="en-AU"/>
        </w:rPr>
        <w:tab/>
      </w:r>
      <w:r>
        <w:rPr>
          <w:rFonts w:cs="Calibri"/>
          <w:color w:val="000000"/>
          <w:kern w:val="0"/>
          <w:lang w:eastAsia="en-AU"/>
        </w:rPr>
        <w:tab/>
      </w:r>
      <w:r w:rsidR="00A37006">
        <w:rPr>
          <w:rFonts w:cs="Calibri"/>
          <w:color w:val="000000"/>
          <w:kern w:val="0"/>
          <w:lang w:eastAsia="en-AU"/>
        </w:rPr>
        <w:t>6</w:t>
      </w:r>
    </w:p>
    <w:p w14:paraId="37535E3D" w14:textId="7745B865"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Blue Level</w:t>
      </w:r>
      <w:r>
        <w:rPr>
          <w:rFonts w:cs="Calibri"/>
          <w:color w:val="000000"/>
          <w:kern w:val="0"/>
          <w:lang w:eastAsia="en-AU"/>
        </w:rPr>
        <w:tab/>
      </w:r>
      <w:r w:rsidR="00A37006">
        <w:rPr>
          <w:rFonts w:cs="Calibri"/>
          <w:color w:val="000000"/>
          <w:kern w:val="0"/>
          <w:lang w:eastAsia="en-AU"/>
        </w:rPr>
        <w:t>7</w:t>
      </w:r>
    </w:p>
    <w:p w14:paraId="14532E7E" w14:textId="5C6E62A1"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Silver Leve</w:t>
      </w:r>
      <w:r>
        <w:rPr>
          <w:rFonts w:cs="Calibri"/>
          <w:color w:val="000000"/>
          <w:kern w:val="0"/>
          <w:lang w:eastAsia="en-AU"/>
        </w:rPr>
        <w:tab/>
      </w:r>
      <w:r w:rsidR="00A37006">
        <w:rPr>
          <w:rFonts w:cs="Calibri"/>
          <w:color w:val="000000"/>
          <w:kern w:val="0"/>
          <w:lang w:eastAsia="en-AU"/>
        </w:rPr>
        <w:t>8</w:t>
      </w:r>
    </w:p>
    <w:p w14:paraId="562B5391" w14:textId="27973EED" w:rsidR="00AE67BB" w:rsidRPr="00324B9B" w:rsidRDefault="00AE67BB" w:rsidP="00A92B9B">
      <w:pPr>
        <w:pStyle w:val="ListParagraph"/>
        <w:numPr>
          <w:ilvl w:val="0"/>
          <w:numId w:val="12"/>
        </w:numPr>
        <w:spacing w:after="0"/>
        <w:ind w:left="567" w:right="0"/>
        <w:rPr>
          <w:rFonts w:cs="Calibri"/>
          <w:color w:val="000000"/>
          <w:kern w:val="0"/>
          <w:lang w:eastAsia="en-AU"/>
        </w:rPr>
      </w:pPr>
      <w:r w:rsidRPr="00324B9B">
        <w:rPr>
          <w:rFonts w:cs="Calibri"/>
          <w:color w:val="000000"/>
          <w:kern w:val="0"/>
          <w:lang w:eastAsia="en-AU"/>
        </w:rPr>
        <w:t>Gold Level</w:t>
      </w:r>
      <w:r>
        <w:rPr>
          <w:rFonts w:cs="Calibri"/>
          <w:color w:val="000000"/>
          <w:kern w:val="0"/>
          <w:lang w:eastAsia="en-AU"/>
        </w:rPr>
        <w:tab/>
      </w:r>
      <w:r w:rsidR="00A37006">
        <w:rPr>
          <w:rFonts w:cs="Calibri"/>
          <w:color w:val="000000"/>
          <w:kern w:val="0"/>
          <w:lang w:eastAsia="en-AU"/>
        </w:rPr>
        <w:t>9</w:t>
      </w:r>
    </w:p>
    <w:p w14:paraId="5731B991" w14:textId="77777777" w:rsidR="00AE67BB" w:rsidRDefault="00AE67BB" w:rsidP="00AE67BB">
      <w:pPr>
        <w:spacing w:after="0"/>
        <w:ind w:left="0" w:right="0"/>
        <w:rPr>
          <w:rFonts w:cs="Calibri"/>
          <w:color w:val="000000"/>
          <w:kern w:val="0"/>
          <w:lang w:eastAsia="en-AU"/>
        </w:rPr>
      </w:pPr>
    </w:p>
    <w:p w14:paraId="29A8CBFD" w14:textId="0227F6D6" w:rsidR="00AE67BB" w:rsidRPr="003D5D4C" w:rsidRDefault="00AE67BB" w:rsidP="00AE67BB">
      <w:pPr>
        <w:spacing w:after="0"/>
        <w:ind w:left="0" w:right="0"/>
        <w:jc w:val="left"/>
        <w:rPr>
          <w:rFonts w:cs="Calibri"/>
          <w:color w:val="000000"/>
          <w:kern w:val="0"/>
          <w:lang w:eastAsia="en-AU"/>
        </w:rPr>
      </w:pPr>
      <w:r w:rsidRPr="003D5D4C">
        <w:rPr>
          <w:rFonts w:cs="Calibri"/>
          <w:color w:val="000000"/>
          <w:kern w:val="0"/>
          <w:lang w:eastAsia="en-AU"/>
        </w:rPr>
        <w:t>Progress points will be communicated to athletes throughout the season (in line with the progress awards).</w:t>
      </w:r>
      <w:r>
        <w:rPr>
          <w:rFonts w:cs="Calibri"/>
          <w:color w:val="000000"/>
          <w:kern w:val="0"/>
          <w:lang w:eastAsia="en-AU"/>
        </w:rPr>
        <w:br/>
      </w:r>
      <w:r w:rsidRPr="003D5D4C">
        <w:rPr>
          <w:rFonts w:cs="Calibri"/>
          <w:color w:val="000000"/>
          <w:kern w:val="0"/>
          <w:lang w:eastAsia="en-AU"/>
        </w:rPr>
        <w:t>All meets can contribute to the points calculation.  The final season points calculation will only include the top 15 meets for the athlete's FY21 season.  The number of meets may be 'pro rata'd for loss of events ,ie meet cancelled due to weather (ie 75% of meets).</w:t>
      </w:r>
      <w:r>
        <w:rPr>
          <w:rFonts w:cs="Calibri"/>
          <w:color w:val="000000"/>
          <w:kern w:val="0"/>
          <w:lang w:eastAsia="en-AU"/>
        </w:rPr>
        <w:br/>
      </w:r>
      <w:r w:rsidRPr="003D5D4C">
        <w:rPr>
          <w:rFonts w:cs="Calibri"/>
          <w:color w:val="000000"/>
          <w:kern w:val="0"/>
          <w:lang w:eastAsia="en-AU"/>
        </w:rPr>
        <w:t>The winner of each Age Group award is eligible for the Centre Champion Award</w:t>
      </w:r>
      <w:r w:rsidR="00C32DA6">
        <w:rPr>
          <w:rFonts w:cs="Calibri"/>
          <w:color w:val="000000"/>
          <w:kern w:val="0"/>
          <w:lang w:eastAsia="en-AU"/>
        </w:rPr>
        <w:t>.</w:t>
      </w:r>
    </w:p>
    <w:p w14:paraId="4BA67A5B" w14:textId="3874F958" w:rsidR="00AA4F96" w:rsidRDefault="00AA4F96">
      <w:pPr>
        <w:spacing w:after="0"/>
        <w:ind w:left="0" w:right="0"/>
        <w:jc w:val="left"/>
      </w:pPr>
      <w:r>
        <w:br w:type="page"/>
      </w:r>
    </w:p>
    <w:p w14:paraId="4CB0DFE8" w14:textId="77777777" w:rsidR="00AE67BB" w:rsidRDefault="00AE67BB" w:rsidP="00233717">
      <w:pPr>
        <w:pStyle w:val="Heading3"/>
      </w:pPr>
      <w:r>
        <w:lastRenderedPageBreak/>
        <w:t>Centre Champion Award</w:t>
      </w:r>
    </w:p>
    <w:p w14:paraId="388AA1DF" w14:textId="77777777" w:rsidR="00AE67BB" w:rsidRDefault="00AE67BB" w:rsidP="00AE67BB">
      <w:pPr>
        <w:ind w:left="0"/>
        <w:jc w:val="left"/>
      </w:pPr>
      <w:r w:rsidRPr="00324B9B">
        <w:t>Awarded to the boy and girl with the highest aggregate points at the end of the season.</w:t>
      </w:r>
    </w:p>
    <w:p w14:paraId="3970B2A4" w14:textId="77777777" w:rsidR="00AE67BB" w:rsidRDefault="00AE67BB" w:rsidP="00AE67BB">
      <w:pPr>
        <w:ind w:left="0"/>
        <w:jc w:val="left"/>
      </w:pPr>
      <w:r w:rsidRPr="00324B9B">
        <w:rPr>
          <w:b/>
          <w:bCs/>
        </w:rPr>
        <w:t>Reward:</w:t>
      </w:r>
      <w:r w:rsidRPr="00324B9B">
        <w:t xml:space="preserve">  Names inscribed on perpetual trophy </w:t>
      </w:r>
      <w:r>
        <w:t>and</w:t>
      </w:r>
      <w:r w:rsidRPr="00324B9B">
        <w:t xml:space="preserve"> </w:t>
      </w:r>
      <w:r>
        <w:t>i</w:t>
      </w:r>
      <w:r w:rsidRPr="00324B9B">
        <w:t xml:space="preserve">ndividual </w:t>
      </w:r>
      <w:r>
        <w:t>t</w:t>
      </w:r>
      <w:r w:rsidRPr="00324B9B">
        <w:t>rophy</w:t>
      </w:r>
      <w:r>
        <w:t>.</w:t>
      </w:r>
    </w:p>
    <w:p w14:paraId="3382141F" w14:textId="77777777" w:rsidR="00AE67BB" w:rsidRDefault="00AE67BB" w:rsidP="00AE67BB">
      <w:pPr>
        <w:ind w:left="0"/>
        <w:jc w:val="left"/>
      </w:pPr>
      <w:r w:rsidRPr="00324B9B">
        <w:rPr>
          <w:b/>
          <w:bCs/>
        </w:rPr>
        <w:t>Calculation:</w:t>
      </w:r>
      <w:r>
        <w:t xml:space="preserve">  </w:t>
      </w:r>
      <w:r w:rsidRPr="00324B9B">
        <w:t>As per Age Champion Award.</w:t>
      </w:r>
    </w:p>
    <w:p w14:paraId="204ABB3C" w14:textId="77777777" w:rsidR="00AE67BB" w:rsidRDefault="00AE67BB" w:rsidP="00AE67BB">
      <w:pPr>
        <w:ind w:left="0"/>
      </w:pPr>
    </w:p>
    <w:p w14:paraId="6DFDBBB2" w14:textId="6DCFB698" w:rsidR="00AE67BB" w:rsidRDefault="00AE67BB" w:rsidP="00233717">
      <w:pPr>
        <w:pStyle w:val="Heading3"/>
      </w:pPr>
      <w:r>
        <w:t>Personal Best Award</w:t>
      </w:r>
    </w:p>
    <w:p w14:paraId="3A167FC5" w14:textId="77777777" w:rsidR="00AE67BB" w:rsidRDefault="00AE67BB" w:rsidP="00AE67BB">
      <w:pPr>
        <w:ind w:left="0"/>
      </w:pPr>
      <w:r>
        <w:t>Awarded to the boy and girl with the highest number of PB's over the season per each age group.</w:t>
      </w:r>
    </w:p>
    <w:p w14:paraId="0C3075D2" w14:textId="77777777" w:rsidR="00AE67BB" w:rsidRDefault="00AE67BB" w:rsidP="00AE67BB">
      <w:pPr>
        <w:ind w:left="0"/>
      </w:pPr>
      <w:r>
        <w:t>13+ Age Group are combined.</w:t>
      </w:r>
    </w:p>
    <w:p w14:paraId="3A24B72E" w14:textId="77777777" w:rsidR="00AE67BB" w:rsidRDefault="00AE67BB" w:rsidP="00AE67BB">
      <w:pPr>
        <w:ind w:left="0"/>
      </w:pPr>
      <w:r w:rsidRPr="003D5D4C">
        <w:rPr>
          <w:b/>
          <w:bCs/>
        </w:rPr>
        <w:t>Reward:</w:t>
      </w:r>
      <w:r w:rsidRPr="003D5D4C">
        <w:t xml:space="preserve">  Certificate</w:t>
      </w:r>
      <w:r>
        <w:t>.</w:t>
      </w:r>
    </w:p>
    <w:p w14:paraId="5471C2C5" w14:textId="77777777" w:rsidR="00A709D3" w:rsidRDefault="00AE67BB" w:rsidP="00A709D3">
      <w:pPr>
        <w:ind w:left="0"/>
        <w:jc w:val="left"/>
        <w:rPr>
          <w:b/>
          <w:bCs/>
        </w:rPr>
      </w:pPr>
      <w:r w:rsidRPr="00A709D3">
        <w:rPr>
          <w:b/>
          <w:bCs/>
        </w:rPr>
        <w:t>Calculation:</w:t>
      </w:r>
    </w:p>
    <w:p w14:paraId="3D956B83" w14:textId="27EA80A3" w:rsidR="00A709D3" w:rsidRDefault="00AE67BB" w:rsidP="00A92B9B">
      <w:pPr>
        <w:pStyle w:val="ListParagraph"/>
        <w:numPr>
          <w:ilvl w:val="0"/>
          <w:numId w:val="27"/>
        </w:numPr>
        <w:spacing w:after="0"/>
        <w:ind w:right="74"/>
        <w:jc w:val="left"/>
      </w:pPr>
      <w:r w:rsidRPr="003D5D4C">
        <w:t>Personal Best - to achieve a personal best - a first performance is recorded as a base and an improvement is measured against that performance.</w:t>
      </w:r>
    </w:p>
    <w:p w14:paraId="5B46420B" w14:textId="5F8DE96C" w:rsidR="00A709D3" w:rsidRDefault="00AE67BB" w:rsidP="00A92B9B">
      <w:pPr>
        <w:pStyle w:val="ListParagraph"/>
        <w:numPr>
          <w:ilvl w:val="0"/>
          <w:numId w:val="27"/>
        </w:numPr>
        <w:spacing w:after="0"/>
        <w:ind w:right="74"/>
        <w:jc w:val="left"/>
      </w:pPr>
      <w:r w:rsidRPr="003D5D4C">
        <w:t xml:space="preserve">Venue - Jack Cook Park </w:t>
      </w:r>
      <w:r>
        <w:t xml:space="preserve">&amp; Western Suburb Games meet </w:t>
      </w:r>
      <w:r w:rsidRPr="003D5D4C">
        <w:t>(other venues excluded from PB calculation)</w:t>
      </w:r>
      <w:r>
        <w:t>.</w:t>
      </w:r>
    </w:p>
    <w:p w14:paraId="2D943AE6" w14:textId="703B5670" w:rsidR="00AE67BB" w:rsidRDefault="00AE67BB" w:rsidP="00A92B9B">
      <w:pPr>
        <w:pStyle w:val="ListParagraph"/>
        <w:numPr>
          <w:ilvl w:val="0"/>
          <w:numId w:val="27"/>
        </w:numPr>
        <w:spacing w:after="0"/>
        <w:ind w:right="74"/>
        <w:jc w:val="left"/>
      </w:pPr>
      <w:r>
        <w:t>The winner is the athlete with</w:t>
      </w:r>
      <w:r w:rsidRPr="5E46E393">
        <w:rPr>
          <w:b/>
          <w:bCs/>
        </w:rPr>
        <w:t xml:space="preserve"> </w:t>
      </w:r>
      <w:bookmarkStart w:id="197" w:name="_Int_j4oW8SVl"/>
      <w:r>
        <w:t>the most</w:t>
      </w:r>
      <w:bookmarkEnd w:id="197"/>
      <w:r>
        <w:t xml:space="preserve"> number of PB's for the season.</w:t>
      </w:r>
      <w:r w:rsidR="00A709D3">
        <w:t xml:space="preserve">  </w:t>
      </w:r>
      <w:r>
        <w:t>(Responsible person - Records Officer).</w:t>
      </w:r>
    </w:p>
    <w:p w14:paraId="2AA46591" w14:textId="77777777" w:rsidR="00AE67BB" w:rsidRDefault="00AE67BB" w:rsidP="00AE67BB">
      <w:pPr>
        <w:ind w:left="0"/>
        <w:jc w:val="left"/>
      </w:pPr>
      <w:r w:rsidRPr="005B4CCF">
        <w:t>The winner of each Age Group award is eligible for the Most Improved Award</w:t>
      </w:r>
      <w:r>
        <w:t>.</w:t>
      </w:r>
    </w:p>
    <w:p w14:paraId="7FD9479C" w14:textId="77777777" w:rsidR="00AE67BB" w:rsidRDefault="00AE67BB" w:rsidP="00AE67BB">
      <w:pPr>
        <w:ind w:left="0"/>
        <w:jc w:val="left"/>
      </w:pPr>
    </w:p>
    <w:p w14:paraId="4D9D2701" w14:textId="77777777" w:rsidR="00AE67BB" w:rsidRDefault="00AE67BB" w:rsidP="00233717">
      <w:pPr>
        <w:pStyle w:val="Heading3"/>
      </w:pPr>
      <w:r>
        <w:t>Most Improved Award</w:t>
      </w:r>
    </w:p>
    <w:p w14:paraId="20EE2A9B" w14:textId="77777777" w:rsidR="00AE67BB" w:rsidRDefault="00AE67BB" w:rsidP="00AE67BB">
      <w:pPr>
        <w:ind w:left="0"/>
        <w:rPr>
          <w:lang w:eastAsia="en-AU"/>
        </w:rPr>
      </w:pPr>
      <w:r w:rsidRPr="00324B9B">
        <w:rPr>
          <w:lang w:eastAsia="en-AU"/>
        </w:rPr>
        <w:t>Awarded to the boy and girl with the highest number of PB's over the season.</w:t>
      </w:r>
    </w:p>
    <w:p w14:paraId="6BE53C98" w14:textId="77777777" w:rsidR="00AE67BB" w:rsidRDefault="00AE67BB" w:rsidP="00AE67BB">
      <w:pPr>
        <w:ind w:left="0"/>
        <w:rPr>
          <w:lang w:eastAsia="en-AU"/>
        </w:rPr>
      </w:pPr>
      <w:r w:rsidRPr="00324B9B">
        <w:rPr>
          <w:b/>
          <w:bCs/>
          <w:lang w:eastAsia="en-AU"/>
        </w:rPr>
        <w:t>Reward:</w:t>
      </w:r>
      <w:r>
        <w:rPr>
          <w:b/>
          <w:bCs/>
          <w:lang w:eastAsia="en-AU"/>
        </w:rPr>
        <w:t xml:space="preserve"> </w:t>
      </w:r>
      <w:r w:rsidRPr="00324B9B">
        <w:rPr>
          <w:b/>
          <w:bCs/>
          <w:lang w:eastAsia="en-AU"/>
        </w:rPr>
        <w:t xml:space="preserve"> </w:t>
      </w:r>
      <w:r w:rsidRPr="00324B9B">
        <w:rPr>
          <w:lang w:eastAsia="en-AU"/>
        </w:rPr>
        <w:t xml:space="preserve">Names inscribed on perpetual trophy </w:t>
      </w:r>
      <w:r>
        <w:rPr>
          <w:lang w:eastAsia="en-AU"/>
        </w:rPr>
        <w:t>and</w:t>
      </w:r>
      <w:r w:rsidRPr="00324B9B">
        <w:rPr>
          <w:lang w:eastAsia="en-AU"/>
        </w:rPr>
        <w:t xml:space="preserve"> </w:t>
      </w:r>
      <w:r>
        <w:rPr>
          <w:lang w:eastAsia="en-AU"/>
        </w:rPr>
        <w:t>i</w:t>
      </w:r>
      <w:r w:rsidRPr="00324B9B">
        <w:rPr>
          <w:lang w:eastAsia="en-AU"/>
        </w:rPr>
        <w:t xml:space="preserve">ndividual </w:t>
      </w:r>
      <w:r>
        <w:rPr>
          <w:lang w:eastAsia="en-AU"/>
        </w:rPr>
        <w:t>t</w:t>
      </w:r>
      <w:r w:rsidRPr="00324B9B">
        <w:rPr>
          <w:lang w:eastAsia="en-AU"/>
        </w:rPr>
        <w:t>rophy</w:t>
      </w:r>
      <w:r>
        <w:rPr>
          <w:lang w:eastAsia="en-AU"/>
        </w:rPr>
        <w:t>.</w:t>
      </w:r>
    </w:p>
    <w:p w14:paraId="54528D93" w14:textId="77777777" w:rsidR="00AE67BB" w:rsidRDefault="00AE67BB" w:rsidP="00AE67BB">
      <w:pPr>
        <w:spacing w:after="0"/>
        <w:ind w:left="0" w:right="0"/>
        <w:jc w:val="left"/>
        <w:rPr>
          <w:rFonts w:cs="Calibri"/>
          <w:color w:val="000000"/>
          <w:kern w:val="0"/>
          <w:lang w:eastAsia="en-AU"/>
        </w:rPr>
      </w:pPr>
      <w:r w:rsidRPr="00324B9B">
        <w:rPr>
          <w:rFonts w:cs="Calibri"/>
          <w:b/>
          <w:bCs/>
          <w:color w:val="000000"/>
          <w:kern w:val="0"/>
          <w:lang w:eastAsia="en-AU"/>
        </w:rPr>
        <w:t>Calculation:</w:t>
      </w:r>
      <w:r>
        <w:rPr>
          <w:rFonts w:cs="Calibri"/>
          <w:color w:val="000000"/>
          <w:kern w:val="0"/>
          <w:lang w:eastAsia="en-AU"/>
        </w:rPr>
        <w:t xml:space="preserve">  </w:t>
      </w:r>
      <w:r w:rsidRPr="00324B9B">
        <w:rPr>
          <w:rFonts w:cs="Calibri"/>
          <w:color w:val="000000"/>
          <w:kern w:val="0"/>
          <w:lang w:eastAsia="en-AU"/>
        </w:rPr>
        <w:t>As per Age Group Personal Best Award</w:t>
      </w:r>
      <w:r>
        <w:rPr>
          <w:rFonts w:cs="Calibri"/>
          <w:color w:val="000000"/>
          <w:kern w:val="0"/>
          <w:lang w:eastAsia="en-AU"/>
        </w:rPr>
        <w:t>.</w:t>
      </w:r>
    </w:p>
    <w:p w14:paraId="7E0E3211" w14:textId="77777777" w:rsidR="00AE67BB" w:rsidRDefault="00AE67BB" w:rsidP="00AE67BB">
      <w:pPr>
        <w:spacing w:after="0"/>
        <w:ind w:left="0" w:right="0"/>
        <w:jc w:val="left"/>
        <w:rPr>
          <w:rFonts w:cs="Calibri"/>
          <w:color w:val="000000"/>
          <w:kern w:val="0"/>
          <w:lang w:eastAsia="en-AU"/>
        </w:rPr>
      </w:pPr>
    </w:p>
    <w:p w14:paraId="01A3A513" w14:textId="77777777" w:rsidR="00AE67BB" w:rsidRDefault="00AE67BB" w:rsidP="00233717">
      <w:pPr>
        <w:pStyle w:val="Heading3"/>
        <w:rPr>
          <w:lang w:eastAsia="en-AU"/>
        </w:rPr>
      </w:pPr>
      <w:r w:rsidRPr="00233717">
        <w:t>Outstanding</w:t>
      </w:r>
      <w:r>
        <w:rPr>
          <w:lang w:eastAsia="en-AU"/>
        </w:rPr>
        <w:t xml:space="preserve"> Achievement Award</w:t>
      </w:r>
    </w:p>
    <w:p w14:paraId="7E0076C8" w14:textId="77777777" w:rsidR="00AE67BB" w:rsidRDefault="00AE67BB" w:rsidP="00AE67BB">
      <w:pPr>
        <w:ind w:left="0"/>
        <w:rPr>
          <w:lang w:eastAsia="en-AU"/>
        </w:rPr>
      </w:pPr>
      <w:r w:rsidRPr="00324B9B">
        <w:rPr>
          <w:lang w:eastAsia="en-AU"/>
        </w:rPr>
        <w:t>Awarded to athletes who achieve an exceptional performance level across all events.</w:t>
      </w:r>
    </w:p>
    <w:p w14:paraId="72D9CF4A" w14:textId="77777777" w:rsidR="00AE67BB" w:rsidRDefault="00AE67BB" w:rsidP="00AE67BB">
      <w:pPr>
        <w:ind w:left="0"/>
        <w:rPr>
          <w:lang w:eastAsia="en-AU"/>
        </w:rPr>
      </w:pPr>
      <w:r w:rsidRPr="00324B9B">
        <w:rPr>
          <w:b/>
          <w:bCs/>
          <w:lang w:eastAsia="en-AU"/>
        </w:rPr>
        <w:t>Reward:</w:t>
      </w:r>
      <w:r w:rsidRPr="00324B9B">
        <w:rPr>
          <w:lang w:eastAsia="en-AU"/>
        </w:rPr>
        <w:t xml:space="preserve"> Names inscribed on perpetual trophy </w:t>
      </w:r>
      <w:r>
        <w:rPr>
          <w:lang w:eastAsia="en-AU"/>
        </w:rPr>
        <w:t>and</w:t>
      </w:r>
      <w:r w:rsidRPr="00324B9B">
        <w:rPr>
          <w:lang w:eastAsia="en-AU"/>
        </w:rPr>
        <w:t xml:space="preserve"> Individual Trophy</w:t>
      </w:r>
      <w:r>
        <w:rPr>
          <w:lang w:eastAsia="en-AU"/>
        </w:rPr>
        <w:t>.</w:t>
      </w:r>
    </w:p>
    <w:p w14:paraId="02FCEAC6" w14:textId="77777777" w:rsidR="00FC6160" w:rsidRPr="00FC6160" w:rsidRDefault="00AE67BB" w:rsidP="00FC6160">
      <w:pPr>
        <w:ind w:left="0"/>
        <w:jc w:val="left"/>
        <w:rPr>
          <w:rFonts w:cs="Calibri"/>
          <w:color w:val="000000"/>
          <w:kern w:val="0"/>
          <w:lang w:eastAsia="en-AU"/>
        </w:rPr>
      </w:pPr>
      <w:r w:rsidRPr="00FC6160">
        <w:rPr>
          <w:b/>
          <w:bCs/>
          <w:lang w:eastAsia="en-AU"/>
        </w:rPr>
        <w:t>Calculation:</w:t>
      </w:r>
    </w:p>
    <w:p w14:paraId="005C9581" w14:textId="77777777" w:rsidR="00FC6160" w:rsidRDefault="00AE67BB" w:rsidP="00A92B9B">
      <w:pPr>
        <w:pStyle w:val="ListParagraph"/>
        <w:numPr>
          <w:ilvl w:val="0"/>
          <w:numId w:val="28"/>
        </w:numPr>
        <w:ind w:left="360"/>
        <w:jc w:val="left"/>
        <w:rPr>
          <w:rFonts w:cs="Calibri"/>
          <w:color w:val="000000"/>
          <w:kern w:val="0"/>
          <w:lang w:eastAsia="en-AU"/>
        </w:rPr>
      </w:pPr>
      <w:r w:rsidRPr="00FC6160">
        <w:rPr>
          <w:rFonts w:cs="Calibri"/>
          <w:color w:val="000000"/>
          <w:kern w:val="0"/>
          <w:lang w:eastAsia="en-AU"/>
        </w:rPr>
        <w:t>Events include performances at all Little Athletic competitions (ie Jack Cook Park, Coles Carnivals, Regionals &amp; States etc).</w:t>
      </w:r>
    </w:p>
    <w:p w14:paraId="28F24032" w14:textId="37D6777C" w:rsidR="00AE67BB" w:rsidRPr="00FC6160" w:rsidRDefault="00AE67BB" w:rsidP="00A92B9B">
      <w:pPr>
        <w:pStyle w:val="ListParagraph"/>
        <w:numPr>
          <w:ilvl w:val="0"/>
          <w:numId w:val="28"/>
        </w:numPr>
        <w:ind w:left="360"/>
        <w:jc w:val="left"/>
        <w:rPr>
          <w:rFonts w:cs="Calibri"/>
          <w:color w:val="000000"/>
          <w:kern w:val="0"/>
          <w:lang w:eastAsia="en-AU"/>
        </w:rPr>
      </w:pPr>
      <w:r w:rsidRPr="00FC6160">
        <w:rPr>
          <w:rFonts w:cs="Calibri"/>
          <w:color w:val="000000"/>
          <w:kern w:val="0"/>
          <w:lang w:eastAsia="en-AU"/>
        </w:rPr>
        <w:t>Best performance is recorded for each event and points are awarded based on the performance level achieved.</w:t>
      </w:r>
    </w:p>
    <w:p w14:paraId="709590CF" w14:textId="77777777" w:rsidR="00AE67BB" w:rsidRPr="008B5968" w:rsidRDefault="00AE67BB" w:rsidP="00A92B9B">
      <w:pPr>
        <w:pStyle w:val="ListParagraph"/>
        <w:numPr>
          <w:ilvl w:val="0"/>
          <w:numId w:val="29"/>
        </w:numPr>
        <w:spacing w:after="0"/>
        <w:ind w:right="0"/>
        <w:jc w:val="left"/>
        <w:rPr>
          <w:rFonts w:cs="Calibri"/>
          <w:color w:val="000000"/>
          <w:kern w:val="0"/>
          <w:lang w:eastAsia="en-AU"/>
        </w:rPr>
      </w:pPr>
      <w:r w:rsidRPr="008B5968">
        <w:rPr>
          <w:rFonts w:cs="Calibri"/>
          <w:color w:val="000000"/>
          <w:kern w:val="0"/>
          <w:lang w:eastAsia="en-AU"/>
        </w:rPr>
        <w:t>5 Points     Gold Level</w:t>
      </w:r>
    </w:p>
    <w:p w14:paraId="34E13C74" w14:textId="77777777" w:rsidR="00AE67BB" w:rsidRPr="008B5968" w:rsidRDefault="00AE67BB" w:rsidP="00A92B9B">
      <w:pPr>
        <w:pStyle w:val="ListParagraph"/>
        <w:numPr>
          <w:ilvl w:val="0"/>
          <w:numId w:val="29"/>
        </w:numPr>
        <w:spacing w:after="0"/>
        <w:ind w:right="0"/>
        <w:jc w:val="left"/>
        <w:rPr>
          <w:rFonts w:cs="Calibri"/>
          <w:color w:val="000000"/>
          <w:kern w:val="0"/>
          <w:lang w:eastAsia="en-AU"/>
        </w:rPr>
      </w:pPr>
      <w:r w:rsidRPr="008B5968">
        <w:rPr>
          <w:rFonts w:cs="Calibri"/>
          <w:color w:val="000000"/>
          <w:kern w:val="0"/>
          <w:lang w:eastAsia="en-AU"/>
        </w:rPr>
        <w:t>4 Points     Silver Level</w:t>
      </w:r>
    </w:p>
    <w:p w14:paraId="3FD8ED4E" w14:textId="77777777" w:rsidR="00AE67BB" w:rsidRPr="008B5968" w:rsidRDefault="00AE67BB" w:rsidP="00A92B9B">
      <w:pPr>
        <w:pStyle w:val="ListParagraph"/>
        <w:numPr>
          <w:ilvl w:val="0"/>
          <w:numId w:val="29"/>
        </w:numPr>
        <w:spacing w:after="0"/>
        <w:ind w:right="0"/>
        <w:jc w:val="left"/>
        <w:rPr>
          <w:rFonts w:cs="Calibri"/>
          <w:color w:val="000000"/>
          <w:kern w:val="0"/>
          <w:lang w:eastAsia="en-AU"/>
        </w:rPr>
      </w:pPr>
      <w:r w:rsidRPr="008B5968">
        <w:rPr>
          <w:rFonts w:cs="Calibri"/>
          <w:color w:val="000000"/>
          <w:kern w:val="0"/>
          <w:lang w:eastAsia="en-AU"/>
        </w:rPr>
        <w:t>3 Points     Blue Level</w:t>
      </w:r>
    </w:p>
    <w:p w14:paraId="0014A7E6" w14:textId="77777777" w:rsidR="00AE67BB" w:rsidRPr="008B5968" w:rsidRDefault="00AE67BB" w:rsidP="00A92B9B">
      <w:pPr>
        <w:pStyle w:val="ListParagraph"/>
        <w:numPr>
          <w:ilvl w:val="0"/>
          <w:numId w:val="29"/>
        </w:numPr>
        <w:spacing w:after="0"/>
        <w:ind w:right="0"/>
        <w:jc w:val="left"/>
        <w:rPr>
          <w:rFonts w:cs="Calibri"/>
          <w:color w:val="000000"/>
          <w:kern w:val="0"/>
          <w:lang w:eastAsia="en-AU"/>
        </w:rPr>
      </w:pPr>
      <w:r w:rsidRPr="008B5968">
        <w:rPr>
          <w:rFonts w:cs="Calibri"/>
          <w:color w:val="000000"/>
          <w:kern w:val="0"/>
          <w:lang w:eastAsia="en-AU"/>
        </w:rPr>
        <w:t>2 Points     Red Level</w:t>
      </w:r>
    </w:p>
    <w:p w14:paraId="3379DEE0" w14:textId="426D3BA8" w:rsidR="00AE67BB" w:rsidRDefault="00AE67BB" w:rsidP="00A92B9B">
      <w:pPr>
        <w:pStyle w:val="ListParagraph"/>
        <w:numPr>
          <w:ilvl w:val="0"/>
          <w:numId w:val="29"/>
        </w:numPr>
        <w:spacing w:after="0"/>
        <w:ind w:right="0"/>
        <w:jc w:val="left"/>
        <w:rPr>
          <w:rFonts w:cs="Calibri"/>
          <w:color w:val="000000"/>
          <w:kern w:val="0"/>
          <w:lang w:eastAsia="en-AU"/>
        </w:rPr>
      </w:pPr>
      <w:r w:rsidRPr="008B5968">
        <w:rPr>
          <w:rFonts w:cs="Calibri"/>
          <w:color w:val="000000"/>
          <w:kern w:val="0"/>
          <w:lang w:eastAsia="en-AU"/>
        </w:rPr>
        <w:t>1 Points     Green Level</w:t>
      </w:r>
      <w:r w:rsidR="00FC6160">
        <w:rPr>
          <w:rFonts w:cs="Calibri"/>
          <w:color w:val="000000"/>
          <w:kern w:val="0"/>
          <w:lang w:eastAsia="en-AU"/>
        </w:rPr>
        <w:br/>
      </w:r>
    </w:p>
    <w:p w14:paraId="156F2639" w14:textId="77777777" w:rsidR="00235C05" w:rsidRDefault="00AE67BB" w:rsidP="00A92B9B">
      <w:pPr>
        <w:pStyle w:val="ListParagraph"/>
        <w:numPr>
          <w:ilvl w:val="0"/>
          <w:numId w:val="28"/>
        </w:numPr>
        <w:spacing w:after="0"/>
        <w:ind w:left="426" w:right="0"/>
        <w:jc w:val="left"/>
        <w:rPr>
          <w:rFonts w:cs="Calibri"/>
          <w:color w:val="000000"/>
          <w:kern w:val="0"/>
          <w:lang w:eastAsia="en-AU"/>
        </w:rPr>
      </w:pPr>
      <w:r w:rsidRPr="00FC6160">
        <w:rPr>
          <w:rFonts w:cs="Calibri"/>
          <w:color w:val="000000"/>
          <w:kern w:val="0"/>
          <w:lang w:eastAsia="en-AU"/>
        </w:rPr>
        <w:t>A trophy is awarded to all little athletes who achieve an average pint score of more than 3.00 over all events for their age-group.</w:t>
      </w:r>
    </w:p>
    <w:p w14:paraId="574F2D5D" w14:textId="77777777" w:rsidR="00235C05" w:rsidRDefault="00235C05" w:rsidP="00235C05">
      <w:pPr>
        <w:pStyle w:val="ListParagraph"/>
        <w:spacing w:after="0"/>
        <w:ind w:left="426" w:right="0"/>
        <w:jc w:val="left"/>
        <w:rPr>
          <w:rFonts w:cs="Calibri"/>
          <w:color w:val="000000"/>
          <w:kern w:val="0"/>
          <w:lang w:eastAsia="en-AU"/>
        </w:rPr>
      </w:pPr>
    </w:p>
    <w:p w14:paraId="6567F351" w14:textId="641A12C6" w:rsidR="00AE67BB" w:rsidRPr="00FC6160" w:rsidRDefault="00AE67BB" w:rsidP="00235C05">
      <w:pPr>
        <w:pStyle w:val="ListParagraph"/>
        <w:spacing w:after="0"/>
        <w:ind w:left="0" w:right="0"/>
        <w:jc w:val="left"/>
        <w:rPr>
          <w:rFonts w:cs="Calibri"/>
          <w:color w:val="000000"/>
          <w:kern w:val="0"/>
          <w:lang w:eastAsia="en-AU"/>
        </w:rPr>
      </w:pPr>
      <w:r w:rsidRPr="00FC6160">
        <w:rPr>
          <w:rFonts w:cs="Calibri"/>
          <w:color w:val="000000"/>
          <w:kern w:val="0"/>
          <w:lang w:eastAsia="en-AU"/>
        </w:rPr>
        <w:t>Note: Athletes will receive ‘0’ points for events not attempted/ completed and this is included when calculating the average.</w:t>
      </w:r>
    </w:p>
    <w:p w14:paraId="5694CA25" w14:textId="77777777" w:rsidR="00AE67BB" w:rsidRDefault="00AE67BB" w:rsidP="00233717">
      <w:pPr>
        <w:pStyle w:val="Heading3"/>
        <w:rPr>
          <w:lang w:eastAsia="en-AU"/>
        </w:rPr>
      </w:pPr>
      <w:r>
        <w:rPr>
          <w:lang w:eastAsia="en-AU"/>
        </w:rPr>
        <w:lastRenderedPageBreak/>
        <w:t xml:space="preserve">Commitment </w:t>
      </w:r>
      <w:r w:rsidRPr="00233717">
        <w:t>Award</w:t>
      </w:r>
    </w:p>
    <w:p w14:paraId="251BD0E0" w14:textId="77777777" w:rsidR="00AE67BB" w:rsidRDefault="00AE67BB" w:rsidP="00AE67BB">
      <w:pPr>
        <w:spacing w:after="0"/>
        <w:ind w:left="0" w:right="0"/>
        <w:jc w:val="left"/>
        <w:rPr>
          <w:rFonts w:cs="Calibri"/>
          <w:i/>
          <w:iCs/>
          <w:color w:val="000000"/>
          <w:kern w:val="0"/>
          <w:sz w:val="20"/>
          <w:szCs w:val="20"/>
          <w:lang w:eastAsia="en-AU"/>
        </w:rPr>
      </w:pPr>
      <w:r w:rsidRPr="008B5968">
        <w:rPr>
          <w:rFonts w:cs="Calibri"/>
          <w:color w:val="000000"/>
          <w:kern w:val="0"/>
          <w:lang w:eastAsia="en-AU"/>
        </w:rPr>
        <w:t>Awarded to the boy and girl to reward participation, improvement</w:t>
      </w:r>
      <w:r>
        <w:rPr>
          <w:rFonts w:cs="Calibri"/>
          <w:color w:val="000000"/>
          <w:kern w:val="0"/>
          <w:lang w:eastAsia="en-AU"/>
        </w:rPr>
        <w:t xml:space="preserve">, club spirit </w:t>
      </w:r>
      <w:r w:rsidRPr="008B5968">
        <w:rPr>
          <w:rFonts w:cs="Calibri"/>
          <w:color w:val="000000"/>
          <w:kern w:val="0"/>
          <w:lang w:eastAsia="en-AU"/>
        </w:rPr>
        <w:t xml:space="preserve">and </w:t>
      </w:r>
      <w:r>
        <w:rPr>
          <w:rFonts w:cs="Calibri"/>
          <w:color w:val="000000"/>
          <w:kern w:val="0"/>
          <w:lang w:eastAsia="en-AU"/>
        </w:rPr>
        <w:t>sportsmanship</w:t>
      </w:r>
      <w:r w:rsidRPr="008B5968">
        <w:rPr>
          <w:rFonts w:cs="Calibri"/>
          <w:color w:val="000000"/>
          <w:kern w:val="0"/>
          <w:lang w:eastAsia="en-AU"/>
        </w:rPr>
        <w:t xml:space="preserve"> over the whole season.</w:t>
      </w:r>
      <w:r w:rsidRPr="008B5968">
        <w:rPr>
          <w:rFonts w:cs="Calibri"/>
          <w:color w:val="000000"/>
          <w:kern w:val="0"/>
          <w:lang w:eastAsia="en-AU"/>
        </w:rPr>
        <w:br/>
      </w:r>
    </w:p>
    <w:p w14:paraId="3728D646" w14:textId="77777777" w:rsidR="00AE67BB" w:rsidRDefault="00AE67BB" w:rsidP="00AE67BB">
      <w:pPr>
        <w:spacing w:after="0"/>
        <w:ind w:left="0" w:right="0"/>
        <w:jc w:val="left"/>
        <w:rPr>
          <w:rFonts w:cs="Calibri"/>
          <w:color w:val="000000"/>
          <w:kern w:val="0"/>
          <w:lang w:eastAsia="en-AU"/>
        </w:rPr>
      </w:pPr>
      <w:r w:rsidRPr="00336670">
        <w:rPr>
          <w:rFonts w:cs="Calibri"/>
          <w:i/>
          <w:iCs/>
          <w:color w:val="000000"/>
          <w:kern w:val="0"/>
          <w:sz w:val="20"/>
          <w:szCs w:val="20"/>
          <w:lang w:eastAsia="en-AU"/>
        </w:rPr>
        <w:t>The Centre Champion winner is not eligible for this award</w:t>
      </w:r>
      <w:r>
        <w:rPr>
          <w:rFonts w:cs="Calibri"/>
          <w:color w:val="000000"/>
          <w:kern w:val="0"/>
          <w:lang w:eastAsia="en-AU"/>
        </w:rPr>
        <w:t>.</w:t>
      </w:r>
    </w:p>
    <w:p w14:paraId="34B11E69" w14:textId="77777777" w:rsidR="00AE67BB" w:rsidRPr="008B5968" w:rsidRDefault="00AE67BB" w:rsidP="00AE67BB">
      <w:pPr>
        <w:spacing w:after="0"/>
        <w:ind w:left="0" w:right="0"/>
        <w:jc w:val="left"/>
        <w:rPr>
          <w:rFonts w:cs="Calibri"/>
          <w:color w:val="000000"/>
          <w:kern w:val="0"/>
          <w:lang w:eastAsia="en-AU"/>
        </w:rPr>
      </w:pPr>
    </w:p>
    <w:p w14:paraId="09E879F7" w14:textId="77777777" w:rsidR="00AE67BB" w:rsidRPr="008B5968" w:rsidRDefault="00AE67BB" w:rsidP="00AE67BB">
      <w:pPr>
        <w:spacing w:after="0"/>
        <w:ind w:left="0" w:right="0"/>
        <w:jc w:val="left"/>
        <w:rPr>
          <w:rFonts w:cs="Calibri"/>
          <w:color w:val="000000"/>
          <w:kern w:val="0"/>
          <w:lang w:eastAsia="en-AU"/>
        </w:rPr>
      </w:pPr>
      <w:r w:rsidRPr="008B5968">
        <w:rPr>
          <w:rFonts w:cs="Calibri"/>
          <w:b/>
          <w:bCs/>
          <w:color w:val="000000"/>
          <w:kern w:val="0"/>
          <w:lang w:eastAsia="en-AU"/>
        </w:rPr>
        <w:t xml:space="preserve">Reward: </w:t>
      </w:r>
      <w:r w:rsidRPr="008B5968">
        <w:rPr>
          <w:rFonts w:cs="Calibri"/>
          <w:color w:val="000000"/>
          <w:kern w:val="0"/>
          <w:lang w:eastAsia="en-AU"/>
        </w:rPr>
        <w:t xml:space="preserve"> Council </w:t>
      </w:r>
      <w:r>
        <w:rPr>
          <w:rFonts w:cs="Calibri"/>
          <w:color w:val="000000"/>
          <w:kern w:val="0"/>
          <w:lang w:eastAsia="en-AU"/>
        </w:rPr>
        <w:t>a</w:t>
      </w:r>
      <w:r w:rsidRPr="008B5968">
        <w:rPr>
          <w:rFonts w:cs="Calibri"/>
          <w:color w:val="000000"/>
          <w:kern w:val="0"/>
          <w:lang w:eastAsia="en-AU"/>
        </w:rPr>
        <w:t xml:space="preserve">ward $50 </w:t>
      </w:r>
      <w:r>
        <w:rPr>
          <w:rFonts w:cs="Calibri"/>
          <w:color w:val="000000"/>
          <w:kern w:val="0"/>
          <w:lang w:eastAsia="en-AU"/>
        </w:rPr>
        <w:t>g</w:t>
      </w:r>
      <w:r w:rsidRPr="008B5968">
        <w:rPr>
          <w:rFonts w:cs="Calibri"/>
          <w:color w:val="000000"/>
          <w:kern w:val="0"/>
          <w:lang w:eastAsia="en-AU"/>
        </w:rPr>
        <w:t xml:space="preserve">ift </w:t>
      </w:r>
      <w:r>
        <w:rPr>
          <w:rFonts w:cs="Calibri"/>
          <w:color w:val="000000"/>
          <w:kern w:val="0"/>
          <w:lang w:eastAsia="en-AU"/>
        </w:rPr>
        <w:t>v</w:t>
      </w:r>
      <w:r w:rsidRPr="008B5968">
        <w:rPr>
          <w:rFonts w:cs="Calibri"/>
          <w:color w:val="000000"/>
          <w:kern w:val="0"/>
          <w:lang w:eastAsia="en-AU"/>
        </w:rPr>
        <w:t>oucher</w:t>
      </w:r>
      <w:r>
        <w:rPr>
          <w:rFonts w:cs="Calibri"/>
          <w:color w:val="000000"/>
          <w:kern w:val="0"/>
          <w:lang w:eastAsia="en-AU"/>
        </w:rPr>
        <w:t>.</w:t>
      </w:r>
    </w:p>
    <w:p w14:paraId="369BA7B6" w14:textId="77777777" w:rsidR="00AE67BB" w:rsidRDefault="00AE67BB" w:rsidP="00AE67BB">
      <w:pPr>
        <w:spacing w:after="0"/>
        <w:ind w:left="0" w:right="0"/>
        <w:jc w:val="left"/>
        <w:rPr>
          <w:rFonts w:cs="Calibri"/>
          <w:color w:val="000000"/>
          <w:kern w:val="0"/>
          <w:lang w:eastAsia="en-AU"/>
        </w:rPr>
      </w:pPr>
    </w:p>
    <w:p w14:paraId="3524BF60" w14:textId="77777777" w:rsidR="00FC6160" w:rsidRDefault="00AE67BB" w:rsidP="00FC6160">
      <w:pPr>
        <w:spacing w:after="0"/>
        <w:ind w:left="0" w:right="0"/>
        <w:jc w:val="left"/>
        <w:rPr>
          <w:rFonts w:cs="Calibri"/>
          <w:b/>
          <w:bCs/>
          <w:color w:val="000000"/>
          <w:kern w:val="0"/>
          <w:lang w:eastAsia="en-AU"/>
        </w:rPr>
      </w:pPr>
      <w:r w:rsidRPr="00FC6160">
        <w:rPr>
          <w:rFonts w:cs="Calibri"/>
          <w:b/>
          <w:bCs/>
          <w:color w:val="000000"/>
          <w:kern w:val="0"/>
          <w:lang w:eastAsia="en-AU"/>
        </w:rPr>
        <w:t>Calculation:</w:t>
      </w:r>
    </w:p>
    <w:p w14:paraId="2703011F" w14:textId="77777777"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A point for each centre meet attended.</w:t>
      </w:r>
    </w:p>
    <w:p w14:paraId="5325EDA2" w14:textId="631C2D69"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A point for each event completed during the season.</w:t>
      </w:r>
    </w:p>
    <w:p w14:paraId="2D4660C0" w14:textId="7A297CE1"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A point for each PB achieved (per personal best award calculation).</w:t>
      </w:r>
    </w:p>
    <w:p w14:paraId="161485DC" w14:textId="1A0DC454"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Regional Relay Participation (10 points for attendance).</w:t>
      </w:r>
    </w:p>
    <w:p w14:paraId="38A04B8D" w14:textId="668BCA1D"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Regional Events (10 points for attendance).</w:t>
      </w:r>
    </w:p>
    <w:p w14:paraId="52E8A932" w14:textId="4B5B58C1" w:rsidR="00FC6160"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 xml:space="preserve">Little Athletic </w:t>
      </w:r>
      <w:r w:rsidR="00530DF9">
        <w:rPr>
          <w:rFonts w:cs="Calibri"/>
          <w:color w:val="000000"/>
          <w:kern w:val="0"/>
          <w:lang w:eastAsia="en-AU"/>
        </w:rPr>
        <w:t xml:space="preserve">State </w:t>
      </w:r>
      <w:r w:rsidRPr="00FC6160">
        <w:rPr>
          <w:rFonts w:cs="Calibri"/>
          <w:color w:val="000000"/>
          <w:kern w:val="0"/>
          <w:lang w:eastAsia="en-AU"/>
        </w:rPr>
        <w:t xml:space="preserve">Carnival attendance ie Coles </w:t>
      </w:r>
      <w:r w:rsidR="00530DF9">
        <w:rPr>
          <w:rFonts w:cs="Calibri"/>
          <w:color w:val="000000"/>
          <w:kern w:val="0"/>
          <w:lang w:eastAsia="en-AU"/>
        </w:rPr>
        <w:t xml:space="preserve">Summer / Spring / Combined </w:t>
      </w:r>
      <w:r w:rsidRPr="00FC6160">
        <w:rPr>
          <w:rFonts w:cs="Calibri"/>
          <w:color w:val="000000"/>
          <w:kern w:val="0"/>
          <w:lang w:eastAsia="en-AU"/>
        </w:rPr>
        <w:t>Carnivals (5 points for attendance).</w:t>
      </w:r>
    </w:p>
    <w:p w14:paraId="0C7DC6B0" w14:textId="643B1723" w:rsidR="00AE67BB" w:rsidRDefault="00AE67BB" w:rsidP="00A92B9B">
      <w:pPr>
        <w:pStyle w:val="ListParagraph"/>
        <w:numPr>
          <w:ilvl w:val="0"/>
          <w:numId w:val="30"/>
        </w:numPr>
        <w:spacing w:after="0"/>
        <w:ind w:right="0"/>
        <w:jc w:val="left"/>
        <w:rPr>
          <w:rFonts w:cs="Calibri"/>
          <w:color w:val="000000"/>
          <w:kern w:val="0"/>
          <w:lang w:eastAsia="en-AU"/>
        </w:rPr>
      </w:pPr>
      <w:r w:rsidRPr="00FC6160">
        <w:rPr>
          <w:rFonts w:cs="Calibri"/>
          <w:color w:val="000000"/>
          <w:kern w:val="0"/>
          <w:lang w:eastAsia="en-AU"/>
        </w:rPr>
        <w:t>Feedback from Age Marshalls, Officials and Coaches.</w:t>
      </w:r>
    </w:p>
    <w:p w14:paraId="49F38217" w14:textId="77777777" w:rsidR="00235C05" w:rsidRPr="00FC6160" w:rsidRDefault="00235C05" w:rsidP="00235C05">
      <w:pPr>
        <w:pStyle w:val="ListParagraph"/>
        <w:spacing w:after="0"/>
        <w:ind w:left="360" w:right="0"/>
        <w:jc w:val="left"/>
        <w:rPr>
          <w:rFonts w:cs="Calibri"/>
          <w:color w:val="000000"/>
          <w:kern w:val="0"/>
          <w:lang w:eastAsia="en-AU"/>
        </w:rPr>
      </w:pPr>
    </w:p>
    <w:p w14:paraId="2B8D3479" w14:textId="30985C28" w:rsidR="00AE67BB" w:rsidRDefault="00AE67BB" w:rsidP="00AE67BB">
      <w:pPr>
        <w:spacing w:after="0"/>
        <w:ind w:left="0" w:right="0"/>
        <w:jc w:val="left"/>
        <w:rPr>
          <w:rFonts w:cs="Calibri"/>
          <w:color w:val="000000"/>
          <w:kern w:val="0"/>
          <w:lang w:eastAsia="en-AU"/>
        </w:rPr>
      </w:pPr>
      <w:r w:rsidRPr="00014C99">
        <w:rPr>
          <w:rFonts w:cs="Calibri"/>
          <w:color w:val="000000"/>
          <w:kern w:val="0"/>
          <w:lang w:eastAsia="en-AU"/>
        </w:rPr>
        <w:t>Responsible person – Centre Manager &amp; Records Officer</w:t>
      </w:r>
    </w:p>
    <w:p w14:paraId="169C7F12" w14:textId="77777777" w:rsidR="00580B0E" w:rsidRDefault="00580B0E" w:rsidP="00AE67BB">
      <w:pPr>
        <w:spacing w:after="0"/>
        <w:ind w:left="0" w:right="0"/>
        <w:jc w:val="left"/>
        <w:rPr>
          <w:rFonts w:cs="Calibri"/>
          <w:color w:val="000000"/>
          <w:kern w:val="0"/>
          <w:lang w:eastAsia="en-AU"/>
        </w:rPr>
      </w:pPr>
    </w:p>
    <w:p w14:paraId="6322BED3" w14:textId="77777777" w:rsidR="00AE67BB" w:rsidRDefault="00AE67BB" w:rsidP="00233717">
      <w:pPr>
        <w:pStyle w:val="Heading3"/>
        <w:rPr>
          <w:lang w:eastAsia="en-AU"/>
        </w:rPr>
      </w:pPr>
      <w:r>
        <w:rPr>
          <w:lang w:eastAsia="en-AU"/>
        </w:rPr>
        <w:t xml:space="preserve">Laurie Baartz </w:t>
      </w:r>
      <w:r w:rsidRPr="00233717">
        <w:t>Memorial</w:t>
      </w:r>
      <w:r>
        <w:rPr>
          <w:lang w:eastAsia="en-AU"/>
        </w:rPr>
        <w:t xml:space="preserve"> Trophy</w:t>
      </w:r>
    </w:p>
    <w:p w14:paraId="579DE027" w14:textId="77777777" w:rsidR="00AE67BB" w:rsidRPr="008B5968" w:rsidRDefault="00AE67BB" w:rsidP="00AE67BB">
      <w:pPr>
        <w:spacing w:after="0"/>
        <w:ind w:left="0" w:right="0"/>
        <w:jc w:val="left"/>
        <w:rPr>
          <w:rFonts w:cs="Calibri"/>
          <w:color w:val="000000"/>
          <w:kern w:val="0"/>
          <w:lang w:eastAsia="en-AU"/>
        </w:rPr>
      </w:pPr>
      <w:r w:rsidRPr="008B5968">
        <w:rPr>
          <w:rFonts w:cs="Calibri"/>
          <w:color w:val="000000"/>
          <w:kern w:val="0"/>
          <w:lang w:eastAsia="en-AU"/>
        </w:rPr>
        <w:t>Athlete with highest points per Baartz Trophy Calculation.</w:t>
      </w:r>
      <w:r>
        <w:rPr>
          <w:rFonts w:cs="Calibri"/>
          <w:color w:val="000000"/>
          <w:kern w:val="0"/>
          <w:lang w:eastAsia="en-AU"/>
        </w:rPr>
        <w:t xml:space="preserve">  </w:t>
      </w:r>
      <w:r w:rsidRPr="008B5968">
        <w:rPr>
          <w:rFonts w:cs="Calibri"/>
          <w:color w:val="000000"/>
          <w:kern w:val="0"/>
          <w:lang w:eastAsia="en-AU"/>
        </w:rPr>
        <w:t>Open to boys and girls of all age groups</w:t>
      </w:r>
      <w:r>
        <w:rPr>
          <w:rFonts w:cs="Calibri"/>
          <w:color w:val="000000"/>
          <w:kern w:val="0"/>
          <w:lang w:eastAsia="en-AU"/>
        </w:rPr>
        <w:t xml:space="preserve">.  </w:t>
      </w:r>
      <w:r w:rsidRPr="008B5968">
        <w:rPr>
          <w:rFonts w:cs="Calibri"/>
          <w:color w:val="000000"/>
          <w:kern w:val="0"/>
          <w:lang w:eastAsia="en-AU"/>
        </w:rPr>
        <w:t>Nominated for potential State Award</w:t>
      </w:r>
    </w:p>
    <w:p w14:paraId="5EAD215E" w14:textId="77777777" w:rsidR="00AE67BB" w:rsidRDefault="00AE67BB" w:rsidP="00AE67BB">
      <w:pPr>
        <w:spacing w:after="0"/>
        <w:ind w:left="0" w:right="0"/>
        <w:jc w:val="left"/>
        <w:rPr>
          <w:rFonts w:cs="Calibri"/>
          <w:color w:val="000000"/>
          <w:kern w:val="0"/>
          <w:lang w:eastAsia="en-AU"/>
        </w:rPr>
      </w:pPr>
    </w:p>
    <w:p w14:paraId="32E5EDE3" w14:textId="77777777" w:rsidR="00AE67BB" w:rsidRDefault="00AE67BB" w:rsidP="00AE67BB">
      <w:pPr>
        <w:ind w:left="0"/>
        <w:rPr>
          <w:lang w:eastAsia="en-AU"/>
        </w:rPr>
      </w:pPr>
      <w:r w:rsidRPr="008B5968">
        <w:rPr>
          <w:b/>
          <w:bCs/>
          <w:lang w:eastAsia="en-AU"/>
        </w:rPr>
        <w:t xml:space="preserve">Reward: </w:t>
      </w:r>
      <w:r w:rsidRPr="008B5968">
        <w:rPr>
          <w:lang w:eastAsia="en-AU"/>
        </w:rPr>
        <w:t xml:space="preserve"> Certificate</w:t>
      </w:r>
      <w:r>
        <w:rPr>
          <w:lang w:eastAsia="en-AU"/>
        </w:rPr>
        <w:t>.</w:t>
      </w:r>
    </w:p>
    <w:p w14:paraId="34E95A44" w14:textId="77777777" w:rsidR="00FC6160" w:rsidRDefault="00AE67BB" w:rsidP="00AE67BB">
      <w:pPr>
        <w:ind w:left="0"/>
        <w:jc w:val="left"/>
        <w:rPr>
          <w:b/>
          <w:bCs/>
          <w:lang w:eastAsia="en-AU"/>
        </w:rPr>
      </w:pPr>
      <w:r w:rsidRPr="005B4CCF">
        <w:rPr>
          <w:b/>
          <w:bCs/>
          <w:lang w:eastAsia="en-AU"/>
        </w:rPr>
        <w:t>Calculation:</w:t>
      </w:r>
    </w:p>
    <w:p w14:paraId="1CFB5800" w14:textId="77777777" w:rsidR="00FC6160" w:rsidRDefault="00AE67BB" w:rsidP="00A92B9B">
      <w:pPr>
        <w:pStyle w:val="ListParagraph"/>
        <w:numPr>
          <w:ilvl w:val="0"/>
          <w:numId w:val="31"/>
        </w:numPr>
        <w:jc w:val="left"/>
        <w:rPr>
          <w:rFonts w:cs="Calibri"/>
          <w:color w:val="000000"/>
          <w:kern w:val="0"/>
          <w:lang w:eastAsia="en-AU"/>
        </w:rPr>
      </w:pPr>
      <w:r w:rsidRPr="00FC6160">
        <w:rPr>
          <w:rFonts w:cs="Calibri"/>
          <w:color w:val="000000"/>
          <w:kern w:val="0"/>
          <w:lang w:eastAsia="en-AU"/>
        </w:rPr>
        <w:t>Based on personal achievements over a range of events:</w:t>
      </w:r>
      <w:r w:rsidRPr="00FC6160">
        <w:rPr>
          <w:rFonts w:cs="Calibri"/>
          <w:color w:val="000000"/>
          <w:kern w:val="0"/>
          <w:lang w:eastAsia="en-AU"/>
        </w:rPr>
        <w:br/>
        <w:t>Sprints &amp; Hurdles/ Middle Distance &amp; Walks / Throws / Jumps.</w:t>
      </w:r>
    </w:p>
    <w:p w14:paraId="7FA37787" w14:textId="77777777" w:rsidR="00FC6160" w:rsidRDefault="00AE67BB" w:rsidP="00A92B9B">
      <w:pPr>
        <w:pStyle w:val="ListParagraph"/>
        <w:numPr>
          <w:ilvl w:val="0"/>
          <w:numId w:val="31"/>
        </w:numPr>
        <w:jc w:val="left"/>
        <w:rPr>
          <w:rFonts w:cs="Calibri"/>
          <w:color w:val="000000"/>
          <w:kern w:val="0"/>
          <w:lang w:eastAsia="en-AU"/>
        </w:rPr>
      </w:pPr>
      <w:r w:rsidRPr="00FC6160">
        <w:rPr>
          <w:rFonts w:cs="Calibri"/>
          <w:color w:val="000000"/>
          <w:kern w:val="0"/>
          <w:lang w:eastAsia="en-AU"/>
        </w:rPr>
        <w:t>Meets are designated as ‘Baartz Meets’ in the calendar 10 meets are used in the calculation.</w:t>
      </w:r>
    </w:p>
    <w:p w14:paraId="52DFC298" w14:textId="77777777" w:rsidR="00FC6160" w:rsidRDefault="00AE67BB" w:rsidP="00A92B9B">
      <w:pPr>
        <w:pStyle w:val="ListParagraph"/>
        <w:numPr>
          <w:ilvl w:val="0"/>
          <w:numId w:val="31"/>
        </w:numPr>
        <w:jc w:val="left"/>
        <w:rPr>
          <w:rFonts w:cs="Calibri"/>
          <w:color w:val="000000"/>
          <w:kern w:val="0"/>
          <w:lang w:eastAsia="en-AU"/>
        </w:rPr>
      </w:pPr>
      <w:r w:rsidRPr="00FC6160">
        <w:rPr>
          <w:rFonts w:cs="Calibri"/>
          <w:color w:val="000000"/>
          <w:kern w:val="0"/>
          <w:lang w:eastAsia="en-AU"/>
        </w:rPr>
        <w:t>Points are to be awarded for exceeding personal bests on the basis of one point per event group per nominated week ie a maximum of four (4) points per athlete per nominated week.  The point for a particular group can be scored for any event within the group however only one (1) point per group per nominated week can be scored.  The number of nominated weeks is ten (10) therefore the maximum number of points is 40.</w:t>
      </w:r>
    </w:p>
    <w:p w14:paraId="00D5532E" w14:textId="77777777" w:rsidR="00FC6160" w:rsidRDefault="00FC6160" w:rsidP="00FC6160">
      <w:pPr>
        <w:pStyle w:val="ListParagraph"/>
        <w:ind w:left="434"/>
        <w:jc w:val="left"/>
        <w:rPr>
          <w:rFonts w:cs="Calibri"/>
          <w:color w:val="000000"/>
          <w:kern w:val="0"/>
          <w:lang w:eastAsia="en-AU"/>
        </w:rPr>
      </w:pPr>
    </w:p>
    <w:p w14:paraId="39E3F608" w14:textId="6A88D4DE" w:rsidR="00AE67BB" w:rsidRPr="00FC6160" w:rsidRDefault="00AE67BB" w:rsidP="00FC6160">
      <w:pPr>
        <w:ind w:left="74"/>
        <w:jc w:val="left"/>
        <w:rPr>
          <w:rFonts w:cs="Calibri"/>
          <w:color w:val="000000"/>
          <w:kern w:val="0"/>
          <w:lang w:eastAsia="en-AU"/>
        </w:rPr>
      </w:pPr>
      <w:r w:rsidRPr="00FC6160">
        <w:rPr>
          <w:rFonts w:cs="Calibri"/>
          <w:color w:val="000000"/>
          <w:kern w:val="0"/>
          <w:lang w:eastAsia="en-AU"/>
        </w:rPr>
        <w:t>Refer LAQ Handbook for additional information about award calculation.</w:t>
      </w:r>
    </w:p>
    <w:p w14:paraId="79625F34" w14:textId="77777777" w:rsidR="00AE67BB" w:rsidRDefault="00AE67BB" w:rsidP="00AE67BB">
      <w:pPr>
        <w:spacing w:after="0"/>
        <w:ind w:left="0" w:right="0"/>
        <w:jc w:val="left"/>
        <w:rPr>
          <w:rFonts w:cs="Calibri"/>
          <w:color w:val="000000"/>
          <w:kern w:val="0"/>
          <w:lang w:eastAsia="en-AU"/>
        </w:rPr>
      </w:pPr>
    </w:p>
    <w:p w14:paraId="4DEB46F9" w14:textId="77777777" w:rsidR="00AE67BB" w:rsidRDefault="00AE67BB" w:rsidP="00233717">
      <w:pPr>
        <w:pStyle w:val="Heading3"/>
        <w:rPr>
          <w:lang w:eastAsia="en-AU"/>
        </w:rPr>
      </w:pPr>
      <w:r>
        <w:rPr>
          <w:lang w:eastAsia="en-AU"/>
        </w:rPr>
        <w:t>George Harvey Award (Optional)</w:t>
      </w:r>
    </w:p>
    <w:p w14:paraId="560EACAD" w14:textId="77777777" w:rsidR="00AE67BB" w:rsidRDefault="00AE67BB" w:rsidP="00AE67BB">
      <w:pPr>
        <w:spacing w:after="0"/>
        <w:ind w:left="0" w:right="0"/>
        <w:jc w:val="left"/>
        <w:rPr>
          <w:rFonts w:cs="Calibri"/>
          <w:color w:val="000000"/>
          <w:kern w:val="0"/>
          <w:lang w:eastAsia="en-AU"/>
        </w:rPr>
      </w:pPr>
      <w:r w:rsidRPr="008B5968">
        <w:rPr>
          <w:rFonts w:cs="Calibri"/>
          <w:color w:val="000000"/>
          <w:kern w:val="0"/>
          <w:lang w:eastAsia="en-AU"/>
        </w:rPr>
        <w:t>Centre nominated athlete who is thought to exemplify the ideals of the movement.</w:t>
      </w:r>
    </w:p>
    <w:p w14:paraId="0C034A1C" w14:textId="77777777" w:rsidR="00AE67BB" w:rsidRPr="008B5968" w:rsidRDefault="00AE67BB" w:rsidP="00AE67BB">
      <w:pPr>
        <w:spacing w:after="0"/>
        <w:ind w:left="0" w:right="0"/>
        <w:jc w:val="left"/>
        <w:rPr>
          <w:rFonts w:cs="Calibri"/>
          <w:color w:val="000000"/>
          <w:kern w:val="0"/>
          <w:lang w:eastAsia="en-AU"/>
        </w:rPr>
      </w:pPr>
    </w:p>
    <w:p w14:paraId="753EBECE" w14:textId="77777777" w:rsidR="00AE67BB" w:rsidRDefault="00AE67BB" w:rsidP="00AE67BB">
      <w:pPr>
        <w:ind w:left="0"/>
        <w:rPr>
          <w:lang w:eastAsia="en-AU"/>
        </w:rPr>
      </w:pPr>
      <w:r w:rsidRPr="008B5968">
        <w:rPr>
          <w:b/>
          <w:bCs/>
          <w:lang w:eastAsia="en-AU"/>
        </w:rPr>
        <w:t xml:space="preserve">Reward: </w:t>
      </w:r>
      <w:r w:rsidRPr="008B5968">
        <w:rPr>
          <w:lang w:eastAsia="en-AU"/>
        </w:rPr>
        <w:t xml:space="preserve"> Certificate &amp; State-wide </w:t>
      </w:r>
      <w:r>
        <w:rPr>
          <w:lang w:eastAsia="en-AU"/>
        </w:rPr>
        <w:t>a</w:t>
      </w:r>
      <w:r w:rsidRPr="008B5968">
        <w:rPr>
          <w:lang w:eastAsia="en-AU"/>
        </w:rPr>
        <w:t>ward</w:t>
      </w:r>
      <w:r>
        <w:rPr>
          <w:lang w:eastAsia="en-AU"/>
        </w:rPr>
        <w:t>.</w:t>
      </w:r>
    </w:p>
    <w:p w14:paraId="032ACC3E" w14:textId="77777777" w:rsidR="00AE67BB" w:rsidRPr="005B4CCF" w:rsidRDefault="00AE67BB" w:rsidP="00AE67BB">
      <w:pPr>
        <w:spacing w:after="0"/>
        <w:ind w:left="0" w:right="0"/>
        <w:jc w:val="left"/>
        <w:rPr>
          <w:rFonts w:cs="Calibri"/>
          <w:color w:val="000000"/>
          <w:kern w:val="0"/>
          <w:lang w:eastAsia="en-AU"/>
        </w:rPr>
      </w:pPr>
      <w:r w:rsidRPr="005B4CCF">
        <w:rPr>
          <w:rFonts w:cs="Calibri"/>
          <w:b/>
          <w:bCs/>
          <w:color w:val="000000"/>
          <w:kern w:val="0"/>
          <w:lang w:eastAsia="en-AU"/>
        </w:rPr>
        <w:t>Required Attributes:</w:t>
      </w:r>
    </w:p>
    <w:p w14:paraId="1BEA0D1D" w14:textId="77777777" w:rsidR="00AE67BB" w:rsidRPr="005B4CCF" w:rsidRDefault="00AE67BB" w:rsidP="00A92B9B">
      <w:pPr>
        <w:pStyle w:val="ListParagraph"/>
        <w:numPr>
          <w:ilvl w:val="0"/>
          <w:numId w:val="14"/>
        </w:numPr>
        <w:spacing w:after="0"/>
        <w:ind w:left="567" w:right="0"/>
        <w:jc w:val="left"/>
        <w:rPr>
          <w:rFonts w:cs="Calibri"/>
          <w:color w:val="000000"/>
          <w:kern w:val="0"/>
          <w:lang w:eastAsia="en-AU"/>
        </w:rPr>
      </w:pPr>
      <w:r w:rsidRPr="005B4CCF">
        <w:rPr>
          <w:rFonts w:cs="Calibri"/>
          <w:color w:val="000000"/>
          <w:kern w:val="0"/>
          <w:lang w:eastAsia="en-AU"/>
        </w:rPr>
        <w:t>Leadership</w:t>
      </w:r>
    </w:p>
    <w:p w14:paraId="7D05D9EA" w14:textId="77777777" w:rsidR="00AE67BB" w:rsidRPr="008B5968" w:rsidRDefault="00AE67BB" w:rsidP="00A92B9B">
      <w:pPr>
        <w:pStyle w:val="ListParagraph"/>
        <w:numPr>
          <w:ilvl w:val="0"/>
          <w:numId w:val="13"/>
        </w:numPr>
        <w:spacing w:after="0"/>
        <w:ind w:left="567" w:right="0"/>
        <w:jc w:val="left"/>
        <w:rPr>
          <w:rFonts w:cs="Calibri"/>
          <w:color w:val="000000"/>
          <w:kern w:val="0"/>
          <w:lang w:eastAsia="en-AU"/>
        </w:rPr>
      </w:pPr>
      <w:r w:rsidRPr="008B5968">
        <w:rPr>
          <w:rFonts w:cs="Calibri"/>
          <w:color w:val="000000"/>
          <w:kern w:val="0"/>
          <w:lang w:eastAsia="en-AU"/>
        </w:rPr>
        <w:t>Respect</w:t>
      </w:r>
    </w:p>
    <w:p w14:paraId="6485E8AE" w14:textId="77777777" w:rsidR="00AE67BB" w:rsidRPr="008B5968" w:rsidRDefault="00AE67BB" w:rsidP="00A92B9B">
      <w:pPr>
        <w:pStyle w:val="ListParagraph"/>
        <w:numPr>
          <w:ilvl w:val="0"/>
          <w:numId w:val="13"/>
        </w:numPr>
        <w:spacing w:after="0"/>
        <w:ind w:left="567" w:right="0"/>
        <w:jc w:val="left"/>
        <w:rPr>
          <w:rFonts w:cs="Calibri"/>
          <w:color w:val="000000"/>
          <w:kern w:val="0"/>
          <w:lang w:eastAsia="en-AU"/>
        </w:rPr>
      </w:pPr>
      <w:r w:rsidRPr="008B5968">
        <w:rPr>
          <w:rFonts w:cs="Calibri"/>
          <w:color w:val="000000"/>
          <w:kern w:val="0"/>
          <w:lang w:eastAsia="en-AU"/>
        </w:rPr>
        <w:t>Perseverance</w:t>
      </w:r>
    </w:p>
    <w:p w14:paraId="003C5307" w14:textId="77777777" w:rsidR="00AE67BB" w:rsidRPr="008B5968" w:rsidRDefault="00AE67BB" w:rsidP="00A92B9B">
      <w:pPr>
        <w:pStyle w:val="ListParagraph"/>
        <w:numPr>
          <w:ilvl w:val="0"/>
          <w:numId w:val="13"/>
        </w:numPr>
        <w:spacing w:after="0"/>
        <w:ind w:left="567" w:right="0"/>
        <w:jc w:val="left"/>
        <w:rPr>
          <w:rFonts w:cs="Calibri"/>
          <w:color w:val="000000"/>
          <w:kern w:val="0"/>
          <w:lang w:eastAsia="en-AU"/>
        </w:rPr>
      </w:pPr>
      <w:r w:rsidRPr="008B5968">
        <w:rPr>
          <w:rFonts w:cs="Calibri"/>
          <w:color w:val="000000"/>
          <w:kern w:val="0"/>
          <w:lang w:eastAsia="en-AU"/>
        </w:rPr>
        <w:lastRenderedPageBreak/>
        <w:t>Sportsmanship</w:t>
      </w:r>
    </w:p>
    <w:p w14:paraId="2549D1AB" w14:textId="77777777" w:rsidR="00AE67BB" w:rsidRPr="008B5968" w:rsidRDefault="00AE67BB" w:rsidP="00A92B9B">
      <w:pPr>
        <w:pStyle w:val="ListParagraph"/>
        <w:numPr>
          <w:ilvl w:val="0"/>
          <w:numId w:val="13"/>
        </w:numPr>
        <w:spacing w:after="0"/>
        <w:ind w:left="567" w:right="0"/>
        <w:jc w:val="left"/>
        <w:rPr>
          <w:rFonts w:cs="Calibri"/>
          <w:color w:val="000000"/>
          <w:kern w:val="0"/>
          <w:lang w:eastAsia="en-AU"/>
        </w:rPr>
      </w:pPr>
      <w:r w:rsidRPr="008B5968">
        <w:rPr>
          <w:rFonts w:cs="Calibri"/>
          <w:color w:val="000000"/>
          <w:kern w:val="0"/>
          <w:lang w:eastAsia="en-AU"/>
        </w:rPr>
        <w:t>Enthusiasm</w:t>
      </w:r>
    </w:p>
    <w:p w14:paraId="1BFD415A" w14:textId="77777777" w:rsidR="00AE67BB" w:rsidRPr="008B5968" w:rsidRDefault="00AE67BB" w:rsidP="00A92B9B">
      <w:pPr>
        <w:pStyle w:val="ListParagraph"/>
        <w:numPr>
          <w:ilvl w:val="0"/>
          <w:numId w:val="13"/>
        </w:numPr>
        <w:spacing w:after="0"/>
        <w:ind w:left="567" w:right="0"/>
        <w:jc w:val="left"/>
        <w:rPr>
          <w:rFonts w:cs="Calibri"/>
          <w:color w:val="000000"/>
          <w:kern w:val="0"/>
          <w:lang w:eastAsia="en-AU"/>
        </w:rPr>
      </w:pPr>
      <w:r w:rsidRPr="008B5968">
        <w:rPr>
          <w:rFonts w:cs="Calibri"/>
          <w:color w:val="000000"/>
          <w:kern w:val="0"/>
          <w:lang w:eastAsia="en-AU"/>
        </w:rPr>
        <w:t>Ambassador for little athletics, proud of his/her involvement in the sport and have promoted it amongst his/her peers.</w:t>
      </w:r>
    </w:p>
    <w:p w14:paraId="56D0A3CE" w14:textId="54C05570" w:rsidR="0EC32D53" w:rsidRDefault="0EC32D53">
      <w:r>
        <w:br w:type="page"/>
      </w:r>
    </w:p>
    <w:p w14:paraId="088638D0" w14:textId="5F9D2B06" w:rsidR="00202E2F" w:rsidRPr="004E6338" w:rsidRDefault="00202E2F" w:rsidP="00233717">
      <w:pPr>
        <w:pStyle w:val="Heading1"/>
      </w:pPr>
      <w:bookmarkStart w:id="198" w:name="_Toc75453542"/>
      <w:bookmarkStart w:id="199" w:name="_Toc75458214"/>
      <w:bookmarkStart w:id="200" w:name="_Toc110081625"/>
      <w:r w:rsidRPr="004E6338">
        <w:lastRenderedPageBreak/>
        <w:t>Sponsorship and Publicity</w:t>
      </w:r>
      <w:bookmarkEnd w:id="198"/>
      <w:bookmarkEnd w:id="199"/>
      <w:bookmarkEnd w:id="200"/>
    </w:p>
    <w:bookmarkStart w:id="201" w:name="_Toc457134836"/>
    <w:p w14:paraId="203E3265" w14:textId="6900BBC6" w:rsidR="002960A3" w:rsidRPr="00455994" w:rsidRDefault="00AD74F1" w:rsidP="00307B40">
      <w:pPr>
        <w:ind w:left="0"/>
        <w:jc w:val="left"/>
      </w:pPr>
      <w:r>
        <w:rPr>
          <w:noProof/>
          <w:lang w:eastAsia="en-AU"/>
        </w:rPr>
        <mc:AlternateContent>
          <mc:Choice Requires="wps">
            <w:drawing>
              <wp:anchor distT="226695" distB="226695" distL="226695" distR="226695" simplePos="0" relativeHeight="251658261" behindDoc="1" locked="0" layoutInCell="1" allowOverlap="1" wp14:anchorId="41AF717D" wp14:editId="5768F579">
                <wp:simplePos x="0" y="0"/>
                <wp:positionH relativeFrom="margin">
                  <wp:align>right</wp:align>
                </wp:positionH>
                <wp:positionV relativeFrom="margin">
                  <wp:posOffset>360045</wp:posOffset>
                </wp:positionV>
                <wp:extent cx="2514600" cy="1377950"/>
                <wp:effectExtent l="0" t="0" r="0" b="0"/>
                <wp:wrapSquare wrapText="bothSides"/>
                <wp:docPr id="27"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79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9EC1C2" w14:textId="77777777" w:rsidR="00470223" w:rsidRDefault="00470223" w:rsidP="007870A1">
                            <w:pPr>
                              <w:pStyle w:val="Subtitle"/>
                              <w:spacing w:after="0"/>
                              <w:ind w:left="74" w:right="74"/>
                            </w:pPr>
                            <w:r>
                              <w:t>Publications Officer</w:t>
                            </w:r>
                          </w:p>
                          <w:p w14:paraId="257BFD1B" w14:textId="4612059E" w:rsidR="00470223" w:rsidRDefault="00AD74F1" w:rsidP="007870A1">
                            <w:pPr>
                              <w:pStyle w:val="Subtitle"/>
                              <w:spacing w:after="0"/>
                              <w:ind w:left="74" w:right="74"/>
                            </w:pPr>
                            <w:r>
                              <w:t>VACANT</w:t>
                            </w:r>
                          </w:p>
                          <w:p w14:paraId="3AB03F2F" w14:textId="77777777" w:rsidR="00470223" w:rsidRDefault="00470223" w:rsidP="007870A1">
                            <w:pPr>
                              <w:spacing w:after="0"/>
                              <w:ind w:left="74" w:right="74"/>
                              <w:jc w:val="left"/>
                              <w:rPr>
                                <w:color w:val="1B1D3D"/>
                                <w:sz w:val="18"/>
                                <w:szCs w:val="24"/>
                              </w:rPr>
                            </w:pPr>
                          </w:p>
                          <w:p w14:paraId="77242DCD" w14:textId="77777777" w:rsidR="00470223" w:rsidRDefault="00470223" w:rsidP="007870A1">
                            <w:pPr>
                              <w:spacing w:after="0"/>
                              <w:ind w:left="74" w:right="74"/>
                              <w:jc w:val="left"/>
                              <w:rPr>
                                <w:color w:val="1B1D3D"/>
                                <w:sz w:val="18"/>
                                <w:szCs w:val="24"/>
                              </w:rPr>
                            </w:pPr>
                          </w:p>
                          <w:p w14:paraId="20A9AF2E" w14:textId="30EFB5F4" w:rsidR="00470223" w:rsidRPr="00947D0C" w:rsidRDefault="00470223" w:rsidP="007870A1">
                            <w:pPr>
                              <w:spacing w:after="0"/>
                              <w:ind w:left="74" w:right="74"/>
                              <w:jc w:val="left"/>
                              <w:rPr>
                                <w:color w:val="1B1D3D"/>
                                <w:sz w:val="18"/>
                                <w:szCs w:val="24"/>
                              </w:rPr>
                            </w:pPr>
                            <w:r w:rsidRPr="00947D0C">
                              <w:rPr>
                                <w:color w:val="1B1D3D"/>
                                <w:sz w:val="18"/>
                                <w:szCs w:val="24"/>
                              </w:rPr>
                              <w:t>Contact:</w:t>
                            </w:r>
                            <w:r w:rsidRPr="00947D0C">
                              <w:rPr>
                                <w:color w:val="1B1D3D"/>
                                <w:sz w:val="18"/>
                                <w:szCs w:val="24"/>
                              </w:rPr>
                              <w:br/>
                              <w:t>publications@toowongharriers.org.au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xmlns:w14="http://schemas.microsoft.com/office/word/2010/wordml" xmlns:w="http://schemas.openxmlformats.org/wordprocessingml/2006/main" w14:anchorId="17C5888D">
              <v:shape xmlns:o="urn:schemas-microsoft-com:office:office" xmlns:v="urn:schemas-microsoft-com:vml" id="Text Box 700" style="position:absolute;margin-left:146.8pt;margin-top:28.35pt;width:198pt;height:108.5pt;z-index:-251658219;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6"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" w14:anchorId="41AF717D">
                <v:fill type="gradientRadial" color2="#a2c4f8" focus="100%" focussize="" focusposition=".5,.5"/>
                <v:textbox inset="14.4pt,14.4pt,14.4pt,14.4pt">
                  <w:txbxContent>
                    <w:p w:rsidR="00470223" w:rsidP="007870A1" w:rsidRDefault="00470223" w14:paraId="1B4C895A" w14:textId="77777777">
                      <w:pPr>
                        <w:pStyle w:val="Subtitle"/>
                        <w:spacing w:after="0"/>
                        <w:ind w:left="74" w:right="74"/>
                      </w:pPr>
                      <w:r>
                        <w:t>Publications Officer</w:t>
                      </w:r>
                    </w:p>
                    <w:p w:rsidR="00470223" w:rsidP="007870A1" w:rsidRDefault="00AD74F1" w14:paraId="7469B7F9" w14:textId="4612059E">
                      <w:pPr>
                        <w:pStyle w:val="Subtitle"/>
                        <w:spacing w:after="0"/>
                        <w:ind w:left="74" w:right="74"/>
                      </w:pPr>
                      <w:r>
                        <w:t>VACANT</w:t>
                      </w:r>
                    </w:p>
                    <w:p w:rsidR="00470223" w:rsidP="007870A1" w:rsidRDefault="00470223" w14:paraId="3CF2D8B6" w14:textId="77777777">
                      <w:pPr>
                        <w:spacing w:after="0"/>
                        <w:ind w:left="74" w:right="74"/>
                        <w:jc w:val="left"/>
                        <w:rPr>
                          <w:color w:val="1B1D3D"/>
                          <w:sz w:val="18"/>
                          <w:szCs w:val="24"/>
                        </w:rPr>
                      </w:pPr>
                    </w:p>
                    <w:p w:rsidR="00470223" w:rsidP="007870A1" w:rsidRDefault="00470223" w14:paraId="0FB78278" w14:textId="77777777">
                      <w:pPr>
                        <w:spacing w:after="0"/>
                        <w:ind w:left="74" w:right="74"/>
                        <w:jc w:val="left"/>
                        <w:rPr>
                          <w:color w:val="1B1D3D"/>
                          <w:sz w:val="18"/>
                          <w:szCs w:val="24"/>
                        </w:rPr>
                      </w:pPr>
                    </w:p>
                    <w:p w:rsidRPr="00947D0C" w:rsidR="00470223" w:rsidP="007870A1" w:rsidRDefault="00470223" w14:paraId="71F6C25E" w14:textId="30EFB5F4">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publications@toowongharriers.org.au</w:t>
                      </w:r>
                    </w:p>
                  </w:txbxContent>
                </v:textbox>
                <w10:wrap xmlns:w10="urn:schemas-microsoft-com:office:word" type="square" anchorx="margin" anchory="margin"/>
              </v:shape>
            </w:pict>
          </mc:Fallback>
        </mc:AlternateContent>
      </w:r>
      <w:bookmarkEnd w:id="201"/>
      <w:r w:rsidR="74F4FD32">
        <w:t xml:space="preserve">This </w:t>
      </w:r>
      <w:r w:rsidR="52C7A9A6">
        <w:t>c</w:t>
      </w:r>
      <w:r w:rsidR="74F4FD32">
        <w:t>entre benefits from three levels of sponsorship: National, State, and Local.</w:t>
      </w:r>
      <w:r w:rsidR="2D3032DB">
        <w:t xml:space="preserve"> </w:t>
      </w:r>
      <w:r w:rsidR="74F4FD32">
        <w:t xml:space="preserve"> National and State sponsors this year include </w:t>
      </w:r>
      <w:r w:rsidR="19CF62BC">
        <w:t>Coles</w:t>
      </w:r>
      <w:r w:rsidR="74F4FD32" w:rsidRPr="514F57E2">
        <w:t>,</w:t>
      </w:r>
      <w:r w:rsidR="2E49C042" w:rsidRPr="00F95C26">
        <w:t xml:space="preserve"> </w:t>
      </w:r>
      <w:r w:rsidR="74F4FD32" w:rsidRPr="00F95C26">
        <w:t xml:space="preserve">McDonalds, Nordic Sport and the Queensland Government. </w:t>
      </w:r>
      <w:r w:rsidR="2D3032DB">
        <w:t xml:space="preserve"> </w:t>
      </w:r>
      <w:r w:rsidR="74F4FD32" w:rsidRPr="00F95C26">
        <w:t xml:space="preserve">At </w:t>
      </w:r>
      <w:r w:rsidR="52C7A9A6">
        <w:t>c</w:t>
      </w:r>
      <w:r w:rsidR="74F4FD32" w:rsidRPr="00F95C26">
        <w:t xml:space="preserve">entre level we are proudly supported by </w:t>
      </w:r>
      <w:r w:rsidR="79F1037F" w:rsidRPr="00F95C26">
        <w:t xml:space="preserve">Julian Simmons, </w:t>
      </w:r>
      <w:r w:rsidR="00265089">
        <w:t xml:space="preserve">former </w:t>
      </w:r>
      <w:r w:rsidR="79F1037F" w:rsidRPr="00F95C26">
        <w:t xml:space="preserve">MP </w:t>
      </w:r>
      <w:r w:rsidR="00265089">
        <w:t xml:space="preserve">Member </w:t>
      </w:r>
      <w:r w:rsidR="79F1037F" w:rsidRPr="00F95C26">
        <w:t xml:space="preserve">for Ryan (Federal), </w:t>
      </w:r>
      <w:r w:rsidR="509D20EC" w:rsidRPr="00F95C26">
        <w:t>Michael Berkman</w:t>
      </w:r>
      <w:r w:rsidR="74F4FD32" w:rsidRPr="00F95C26">
        <w:t xml:space="preserve"> MP</w:t>
      </w:r>
      <w:r w:rsidR="509D20EC" w:rsidRPr="00F95C26">
        <w:t xml:space="preserve"> </w:t>
      </w:r>
      <w:r w:rsidR="00265089">
        <w:t xml:space="preserve">Member </w:t>
      </w:r>
      <w:r w:rsidR="509D20EC" w:rsidRPr="00F95C26">
        <w:t>for Maiwar</w:t>
      </w:r>
      <w:r w:rsidR="2E49C042" w:rsidRPr="00F95C26">
        <w:t xml:space="preserve"> (State)</w:t>
      </w:r>
      <w:r w:rsidR="74F4FD32" w:rsidRPr="00F95C26">
        <w:t xml:space="preserve">, </w:t>
      </w:r>
      <w:r w:rsidR="74F4FD32" w:rsidRPr="00455994">
        <w:t xml:space="preserve">Brisbane City Council – Cllrs. </w:t>
      </w:r>
      <w:r w:rsidR="45114DAD" w:rsidRPr="00455994">
        <w:t>James</w:t>
      </w:r>
      <w:r w:rsidR="45114DAD" w:rsidRPr="00C879D1">
        <w:rPr>
          <w:shd w:val="clear" w:color="auto" w:fill="FFFFFF" w:themeFill="background1"/>
        </w:rPr>
        <w:t xml:space="preserve"> </w:t>
      </w:r>
      <w:r w:rsidR="45114DAD" w:rsidRPr="00455994">
        <w:t>Mackay</w:t>
      </w:r>
      <w:r w:rsidR="6B804FB3" w:rsidRPr="00455994">
        <w:t xml:space="preserve"> </w:t>
      </w:r>
      <w:r w:rsidR="74F4FD32" w:rsidRPr="00455994">
        <w:t>&amp; Peter Matic.</w:t>
      </w:r>
    </w:p>
    <w:p w14:paraId="0D201454" w14:textId="4E6FBC70" w:rsidR="002960A3" w:rsidRPr="00455994" w:rsidRDefault="007A1FB0" w:rsidP="00307B40">
      <w:pPr>
        <w:ind w:left="0"/>
        <w:jc w:val="left"/>
      </w:pPr>
      <w:r>
        <w:t>Each</w:t>
      </w:r>
      <w:r w:rsidR="554AA5F8">
        <w:t xml:space="preserve"> season, this </w:t>
      </w:r>
      <w:r w:rsidR="00790D4F">
        <w:t>c</w:t>
      </w:r>
      <w:r w:rsidR="554AA5F8">
        <w:t xml:space="preserve">entre </w:t>
      </w:r>
      <w:r>
        <w:t>is</w:t>
      </w:r>
      <w:r w:rsidR="554AA5F8">
        <w:t xml:space="preserve"> fortunate enough to obtain sponsorship from a number of local businesses. </w:t>
      </w:r>
      <w:r w:rsidR="00612CC8">
        <w:t xml:space="preserve"> This year we have been supported by Chemist Warehouse</w:t>
      </w:r>
      <w:r w:rsidR="00790D4F">
        <w:t xml:space="preserve"> – Toowong, The Athlete’s Foot – Indooroopilly, Rebel – Indooroopilly, Impi Sportswear and Rock Trade Industries.</w:t>
      </w:r>
    </w:p>
    <w:p w14:paraId="1B26B23A" w14:textId="7470D854" w:rsidR="002960A3" w:rsidRDefault="554AA5F8" w:rsidP="00307B40">
      <w:pPr>
        <w:ind w:left="0"/>
        <w:jc w:val="left"/>
      </w:pPr>
      <w:r w:rsidRPr="00455994">
        <w:t>Please show your appreciation by preferring their products and services.</w:t>
      </w:r>
      <w:r w:rsidR="00344E71">
        <w:t xml:space="preserve"> </w:t>
      </w:r>
      <w:r w:rsidRPr="00455994">
        <w:t xml:space="preserve"> Acknowledgment of further support will be made in newsletters.</w:t>
      </w:r>
      <w:r w:rsidR="00790D4F">
        <w:t xml:space="preserve"> </w:t>
      </w:r>
      <w:r w:rsidRPr="00455994">
        <w:t xml:space="preserve"> Please contact the </w:t>
      </w:r>
      <w:r w:rsidR="00C879D1">
        <w:t>p</w:t>
      </w:r>
      <w:r w:rsidRPr="00455994">
        <w:t>ublic</w:t>
      </w:r>
      <w:r w:rsidR="00C879D1">
        <w:t>ations o</w:t>
      </w:r>
      <w:r w:rsidRPr="00455994">
        <w:t xml:space="preserve">fficer or </w:t>
      </w:r>
      <w:r w:rsidR="00C879D1">
        <w:t>t</w:t>
      </w:r>
      <w:r w:rsidRPr="00455994">
        <w:t>reasurer if you can help with</w:t>
      </w:r>
      <w:r w:rsidR="00265089">
        <w:t xml:space="preserve"> </w:t>
      </w:r>
      <w:r w:rsidRPr="00455994">
        <w:t>funding.</w:t>
      </w:r>
    </w:p>
    <w:p w14:paraId="32D39D21" w14:textId="77777777" w:rsidR="002C6A78" w:rsidRPr="00455994" w:rsidRDefault="002C6A78" w:rsidP="00307B40">
      <w:pPr>
        <w:ind w:left="0"/>
        <w:jc w:val="left"/>
      </w:pPr>
    </w:p>
    <w:p w14:paraId="36901AFC" w14:textId="4C32B3FC" w:rsidR="002960A3" w:rsidRPr="00455994" w:rsidRDefault="002960A3" w:rsidP="00EB4B76">
      <w:pPr>
        <w:pStyle w:val="Heading2"/>
      </w:pPr>
      <w:bookmarkStart w:id="202" w:name="_Toc458261148"/>
      <w:bookmarkStart w:id="203" w:name="_Toc75458215"/>
      <w:r w:rsidRPr="00233717">
        <w:t>Press</w:t>
      </w:r>
      <w:bookmarkEnd w:id="202"/>
      <w:bookmarkEnd w:id="203"/>
      <w:r w:rsidRPr="00455994">
        <w:t xml:space="preserve"> </w:t>
      </w:r>
    </w:p>
    <w:p w14:paraId="51680D10" w14:textId="7B3FD067" w:rsidR="002960A3" w:rsidRDefault="554AA5F8" w:rsidP="00307B40">
      <w:pPr>
        <w:ind w:left="0"/>
        <w:jc w:val="left"/>
      </w:pPr>
      <w:r w:rsidRPr="00455994">
        <w:t xml:space="preserve">This </w:t>
      </w:r>
      <w:r w:rsidR="00790D4F">
        <w:t>c</w:t>
      </w:r>
      <w:r w:rsidRPr="00455994">
        <w:t>entre receives some coverage through the Quest Community Newspapers local press.</w:t>
      </w:r>
      <w:r w:rsidR="00344E71">
        <w:t xml:space="preserve"> </w:t>
      </w:r>
      <w:r w:rsidRPr="00455994">
        <w:t xml:space="preserve"> Look for news about the </w:t>
      </w:r>
      <w:r w:rsidR="00790D4F">
        <w:t>c</w:t>
      </w:r>
      <w:r w:rsidRPr="00455994">
        <w:t xml:space="preserve">entre in the South-West News and the Westside News. </w:t>
      </w:r>
      <w:r w:rsidR="00344E71">
        <w:t xml:space="preserve"> </w:t>
      </w:r>
      <w:r w:rsidRPr="00455994">
        <w:t xml:space="preserve">The support given to us by Quest is acknowledged with thanks. </w:t>
      </w:r>
    </w:p>
    <w:p w14:paraId="5A2B0251" w14:textId="77777777" w:rsidR="002C6A78" w:rsidRPr="00455994" w:rsidRDefault="002C6A78" w:rsidP="00307B40">
      <w:pPr>
        <w:ind w:left="0"/>
        <w:jc w:val="left"/>
      </w:pPr>
    </w:p>
    <w:p w14:paraId="0CDF9F16" w14:textId="028D114E" w:rsidR="002960A3" w:rsidRPr="00455994" w:rsidRDefault="002960A3" w:rsidP="00EB4B76">
      <w:pPr>
        <w:pStyle w:val="Heading2"/>
      </w:pPr>
      <w:bookmarkStart w:id="204" w:name="_Toc458261149"/>
      <w:bookmarkStart w:id="205" w:name="_Toc75458216"/>
      <w:r w:rsidRPr="00455994">
        <w:t xml:space="preserve">Centre </w:t>
      </w:r>
      <w:r w:rsidRPr="00233717">
        <w:t>Newsletters</w:t>
      </w:r>
      <w:bookmarkEnd w:id="204"/>
      <w:bookmarkEnd w:id="205"/>
      <w:r w:rsidRPr="00455994">
        <w:t xml:space="preserve"> </w:t>
      </w:r>
    </w:p>
    <w:p w14:paraId="79E6CD8E" w14:textId="68EF4E03" w:rsidR="00202E2F" w:rsidRDefault="554AA5F8" w:rsidP="00307B40">
      <w:pPr>
        <w:ind w:left="0"/>
        <w:jc w:val="left"/>
      </w:pPr>
      <w:r w:rsidRPr="0EC32D53">
        <w:t xml:space="preserve">The </w:t>
      </w:r>
      <w:r w:rsidR="00790D4F">
        <w:t>c</w:t>
      </w:r>
      <w:r w:rsidRPr="0EC32D53">
        <w:t>entre publishes several newsletters through</w:t>
      </w:r>
      <w:r w:rsidR="00531F4E" w:rsidRPr="0EC32D53">
        <w:t>out</w:t>
      </w:r>
      <w:r w:rsidRPr="0EC32D53">
        <w:t xml:space="preserve"> the season. </w:t>
      </w:r>
      <w:r w:rsidR="00344E71">
        <w:t xml:space="preserve"> </w:t>
      </w:r>
      <w:r w:rsidRPr="0EC32D53">
        <w:t xml:space="preserve">Please contact </w:t>
      </w:r>
      <w:r w:rsidR="00790D4F">
        <w:t>our</w:t>
      </w:r>
      <w:r w:rsidRPr="0EC32D53">
        <w:t xml:space="preserve"> </w:t>
      </w:r>
      <w:r w:rsidR="00790D4F">
        <w:t>c</w:t>
      </w:r>
      <w:r w:rsidR="00612CC8" w:rsidRPr="0EC32D53">
        <w:t xml:space="preserve">entre </w:t>
      </w:r>
      <w:r w:rsidR="00790D4F">
        <w:t>m</w:t>
      </w:r>
      <w:r w:rsidR="00612CC8" w:rsidRPr="0EC32D53">
        <w:t>anager</w:t>
      </w:r>
      <w:r w:rsidRPr="0EC32D53">
        <w:t xml:space="preserve"> </w:t>
      </w:r>
      <w:r w:rsidR="00790D4F">
        <w:t xml:space="preserve">at </w:t>
      </w:r>
      <w:r w:rsidR="00612CC8" w:rsidRPr="0EC32D53">
        <w:t>manager</w:t>
      </w:r>
      <w:r w:rsidRPr="0EC32D53">
        <w:t>@toowongharriers.org.au if you have photos or stories to contribute.</w:t>
      </w:r>
    </w:p>
    <w:p w14:paraId="3A4E2A9C" w14:textId="5A546D19" w:rsidR="00233717" w:rsidRPr="00455994" w:rsidRDefault="00233717" w:rsidP="00344E71">
      <w:pPr>
        <w:ind w:left="0"/>
        <w:jc w:val="left"/>
      </w:pPr>
    </w:p>
    <w:bookmarkStart w:id="206" w:name="_Toc75453543"/>
    <w:bookmarkStart w:id="207" w:name="_Toc75458217"/>
    <w:bookmarkStart w:id="208" w:name="_Toc110081626"/>
    <w:p w14:paraId="6EF64B8F" w14:textId="4F933480" w:rsidR="00202E2F" w:rsidRPr="00455994" w:rsidRDefault="00265089" w:rsidP="00233717">
      <w:pPr>
        <w:pStyle w:val="Heading1"/>
      </w:pPr>
      <w:r w:rsidRPr="00455994">
        <w:rPr>
          <w:noProof/>
          <w:lang w:eastAsia="en-AU"/>
        </w:rPr>
        <mc:AlternateContent>
          <mc:Choice Requires="wps">
            <w:drawing>
              <wp:anchor distT="226695" distB="226695" distL="226695" distR="226695" simplePos="0" relativeHeight="251658262" behindDoc="1" locked="0" layoutInCell="1" allowOverlap="1" wp14:anchorId="0DE2E28A" wp14:editId="5D51EC6A">
                <wp:simplePos x="0" y="0"/>
                <wp:positionH relativeFrom="margin">
                  <wp:align>right</wp:align>
                </wp:positionH>
                <wp:positionV relativeFrom="margin">
                  <wp:posOffset>5488305</wp:posOffset>
                </wp:positionV>
                <wp:extent cx="2603500" cy="1377950"/>
                <wp:effectExtent l="0" t="0" r="6350" b="0"/>
                <wp:wrapSquare wrapText="bothSides"/>
                <wp:docPr id="2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779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0CA121" w14:textId="77777777" w:rsidR="00470223" w:rsidRDefault="00470223" w:rsidP="003B2818">
                            <w:pPr>
                              <w:pStyle w:val="Subtitle"/>
                              <w:spacing w:after="0"/>
                              <w:ind w:left="74" w:right="74"/>
                            </w:pPr>
                            <w:r>
                              <w:t>Treasurer</w:t>
                            </w:r>
                          </w:p>
                          <w:p w14:paraId="548E5FAE" w14:textId="598BAA1C" w:rsidR="00470223" w:rsidRDefault="00265089" w:rsidP="003B2818">
                            <w:pPr>
                              <w:pStyle w:val="Subtitle"/>
                              <w:spacing w:after="0"/>
                              <w:ind w:left="74" w:right="74"/>
                            </w:pPr>
                            <w:r>
                              <w:t>Jon wood</w:t>
                            </w:r>
                          </w:p>
                          <w:p w14:paraId="51C17F5D" w14:textId="77777777" w:rsidR="00470223" w:rsidRDefault="00470223" w:rsidP="003B2818">
                            <w:pPr>
                              <w:spacing w:after="0"/>
                              <w:ind w:left="74" w:right="74"/>
                              <w:jc w:val="left"/>
                              <w:rPr>
                                <w:color w:val="1B1D3D"/>
                                <w:sz w:val="18"/>
                                <w:szCs w:val="24"/>
                              </w:rPr>
                            </w:pPr>
                          </w:p>
                          <w:p w14:paraId="40AD38E2" w14:textId="77777777" w:rsidR="00470223" w:rsidRDefault="00470223" w:rsidP="003B2818">
                            <w:pPr>
                              <w:spacing w:after="0"/>
                              <w:ind w:left="74" w:right="74"/>
                              <w:jc w:val="left"/>
                              <w:rPr>
                                <w:color w:val="1B1D3D"/>
                                <w:sz w:val="18"/>
                                <w:szCs w:val="24"/>
                              </w:rPr>
                            </w:pPr>
                          </w:p>
                          <w:p w14:paraId="74F9773D" w14:textId="018AB0CC" w:rsidR="00470223" w:rsidRPr="00947D0C" w:rsidRDefault="00470223" w:rsidP="003B2818">
                            <w:pPr>
                              <w:spacing w:after="0"/>
                              <w:ind w:left="74" w:right="74"/>
                              <w:jc w:val="left"/>
                              <w:rPr>
                                <w:color w:val="1B1D3D"/>
                                <w:sz w:val="18"/>
                                <w:szCs w:val="24"/>
                              </w:rPr>
                            </w:pPr>
                            <w:r w:rsidRPr="00947D0C">
                              <w:rPr>
                                <w:color w:val="1B1D3D"/>
                                <w:sz w:val="18"/>
                                <w:szCs w:val="24"/>
                              </w:rPr>
                              <w:t>Contact:</w:t>
                            </w:r>
                            <w:r w:rsidRPr="00947D0C">
                              <w:rPr>
                                <w:color w:val="1B1D3D"/>
                                <w:sz w:val="18"/>
                                <w:szCs w:val="24"/>
                              </w:rPr>
                              <w:br/>
                              <w:t>treasurer@toowongharriers.org.au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476416F">
              <v:shape id="Text Box 701" style="position:absolute;left:0;text-align:left;margin-left:153.8pt;margin-top:432.15pt;width:205pt;height:108.5pt;z-index:-251658218;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7"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" w14:anchorId="0DE2E28A">
                <v:fill type="gradientRadial" color2="#a2c4f8" focus="100%" focussize="" focusposition=".5,.5"/>
                <v:textbox inset="14.4pt,14.4pt,14.4pt,14.4pt">
                  <w:txbxContent>
                    <w:p w:rsidR="00470223" w:rsidP="003B2818" w:rsidRDefault="00470223" w14:paraId="4F970762" w14:textId="77777777">
                      <w:pPr>
                        <w:pStyle w:val="Subtitle"/>
                        <w:spacing w:after="0"/>
                        <w:ind w:left="74" w:right="74"/>
                      </w:pPr>
                      <w:r>
                        <w:t>Treasurer</w:t>
                      </w:r>
                    </w:p>
                    <w:p w:rsidR="00470223" w:rsidP="003B2818" w:rsidRDefault="00265089" w14:paraId="244C2A93" w14:textId="598BAA1C">
                      <w:pPr>
                        <w:pStyle w:val="Subtitle"/>
                        <w:spacing w:after="0"/>
                        <w:ind w:left="74" w:right="74"/>
                      </w:pPr>
                      <w:r>
                        <w:t>Jon wood</w:t>
                      </w:r>
                    </w:p>
                    <w:p w:rsidR="00470223" w:rsidP="003B2818" w:rsidRDefault="00470223" w14:paraId="1FC39945" w14:textId="77777777">
                      <w:pPr>
                        <w:spacing w:after="0"/>
                        <w:ind w:left="74" w:right="74"/>
                        <w:jc w:val="left"/>
                        <w:rPr>
                          <w:color w:val="1B1D3D"/>
                          <w:sz w:val="18"/>
                          <w:szCs w:val="24"/>
                        </w:rPr>
                      </w:pPr>
                    </w:p>
                    <w:p w:rsidR="00470223" w:rsidP="003B2818" w:rsidRDefault="00470223" w14:paraId="0562CB0E" w14:textId="77777777">
                      <w:pPr>
                        <w:spacing w:after="0"/>
                        <w:ind w:left="74" w:right="74"/>
                        <w:jc w:val="left"/>
                        <w:rPr>
                          <w:color w:val="1B1D3D"/>
                          <w:sz w:val="18"/>
                          <w:szCs w:val="24"/>
                        </w:rPr>
                      </w:pPr>
                    </w:p>
                    <w:p w:rsidRPr="00947D0C" w:rsidR="00470223" w:rsidP="003B2818" w:rsidRDefault="00470223" w14:paraId="56A6B58F" w14:textId="018AB0CC">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sidRPr="00947D0C">
                        <w:rPr>
                          <w:color w:val="1B1D3D"/>
                          <w:sz w:val="18"/>
                          <w:szCs w:val="24"/>
                        </w:rPr>
                        <w:t>treasurer@toowongharriers.org.au</w:t>
                      </w:r>
                    </w:p>
                  </w:txbxContent>
                </v:textbox>
                <w10:wrap type="square" anchorx="margin" anchory="margin"/>
              </v:shape>
            </w:pict>
          </mc:Fallback>
        </mc:AlternateContent>
      </w:r>
      <w:r w:rsidR="00202E2F" w:rsidRPr="00455994">
        <w:t xml:space="preserve">Social and </w:t>
      </w:r>
      <w:r w:rsidR="00202E2F" w:rsidRPr="00233717">
        <w:t>Fundraising</w:t>
      </w:r>
      <w:bookmarkEnd w:id="206"/>
      <w:bookmarkEnd w:id="207"/>
      <w:bookmarkEnd w:id="208"/>
    </w:p>
    <w:p w14:paraId="79BDA7AE" w14:textId="56672F6C" w:rsidR="007870A1" w:rsidRPr="00455994" w:rsidRDefault="74F4FD32" w:rsidP="00307B40">
      <w:pPr>
        <w:ind w:left="0"/>
        <w:jc w:val="left"/>
      </w:pPr>
      <w:r w:rsidRPr="00455994">
        <w:t xml:space="preserve">As a </w:t>
      </w:r>
      <w:r w:rsidR="50FA24F0">
        <w:t>n</w:t>
      </w:r>
      <w:r w:rsidRPr="00455994">
        <w:t>on-</w:t>
      </w:r>
      <w:r w:rsidR="50FA24F0">
        <w:t>p</w:t>
      </w:r>
      <w:r w:rsidRPr="00455994">
        <w:t xml:space="preserve">rofit </w:t>
      </w:r>
      <w:r w:rsidR="50FA24F0">
        <w:t>o</w:t>
      </w:r>
      <w:r w:rsidRPr="00455994">
        <w:t xml:space="preserve">rganisation, Toowong Harriers Inc requires more than just your annual </w:t>
      </w:r>
      <w:r w:rsidR="5B6773E3">
        <w:t>s</w:t>
      </w:r>
      <w:r w:rsidRPr="00455994">
        <w:t>ubscription fees to keep running.</w:t>
      </w:r>
    </w:p>
    <w:p w14:paraId="463DDCD8" w14:textId="6FDD23C6" w:rsidR="00202E2F" w:rsidRDefault="00F42DD2" w:rsidP="00307B40">
      <w:pPr>
        <w:ind w:left="0" w:right="74"/>
        <w:jc w:val="left"/>
      </w:pPr>
      <w:r>
        <w:t>There is also the po</w:t>
      </w:r>
      <w:r w:rsidR="002960A3">
        <w:t>ssib</w:t>
      </w:r>
      <w:r w:rsidR="004863DD">
        <w:t>ility</w:t>
      </w:r>
      <w:r>
        <w:t xml:space="preserve"> of</w:t>
      </w:r>
      <w:r w:rsidR="002960A3">
        <w:t xml:space="preserve"> raffles, sweet sales or other fundraising activities throughout the season.</w:t>
      </w:r>
      <w:r>
        <w:t xml:space="preserve">  If you would like to help out with any fundraising activities or ideas, please contact </w:t>
      </w:r>
      <w:r w:rsidR="00790D4F">
        <w:t>our</w:t>
      </w:r>
      <w:r>
        <w:t xml:space="preserve"> </w:t>
      </w:r>
      <w:r w:rsidR="00790D4F">
        <w:t>t</w:t>
      </w:r>
      <w:r>
        <w:t>reasurer</w:t>
      </w:r>
      <w:r w:rsidR="00C879D1">
        <w:t xml:space="preserve"> at </w:t>
      </w:r>
      <w:hyperlink r:id="rId62">
        <w:r w:rsidR="00C879D1" w:rsidRPr="5E46E393">
          <w:rPr>
            <w:rStyle w:val="Hyperlink"/>
          </w:rPr>
          <w:t>treasurer@toowongharriers.org.au</w:t>
        </w:r>
      </w:hyperlink>
      <w:r>
        <w:t>.</w:t>
      </w:r>
    </w:p>
    <w:p w14:paraId="237230F9" w14:textId="24034272" w:rsidR="00AD74F1" w:rsidRDefault="00AD74F1">
      <w:pPr>
        <w:spacing w:after="0"/>
        <w:ind w:left="0" w:right="0"/>
        <w:jc w:val="left"/>
      </w:pPr>
      <w:r>
        <w:br w:type="page"/>
      </w:r>
    </w:p>
    <w:p w14:paraId="5FF5CF2B" w14:textId="559E26AB" w:rsidR="00AD74F1" w:rsidRDefault="00AD74F1" w:rsidP="00AD74F1">
      <w:pPr>
        <w:pStyle w:val="Heading1"/>
      </w:pPr>
      <w:bookmarkStart w:id="209" w:name="_Toc110081627"/>
      <w:r>
        <w:lastRenderedPageBreak/>
        <w:t>Grants</w:t>
      </w:r>
      <w:bookmarkEnd w:id="209"/>
    </w:p>
    <w:p w14:paraId="24BDD093" w14:textId="516776C2" w:rsidR="00AD74F1" w:rsidRDefault="00315264" w:rsidP="00307B40">
      <w:pPr>
        <w:ind w:left="0" w:right="74"/>
        <w:jc w:val="left"/>
      </w:pPr>
      <w:r w:rsidRPr="00455994">
        <w:rPr>
          <w:noProof/>
          <w:lang w:eastAsia="en-AU"/>
        </w:rPr>
        <mc:AlternateContent>
          <mc:Choice Requires="wps">
            <w:drawing>
              <wp:anchor distT="226695" distB="226695" distL="226695" distR="226695" simplePos="0" relativeHeight="251678746" behindDoc="1" locked="0" layoutInCell="1" allowOverlap="1" wp14:anchorId="4099911B" wp14:editId="71692803">
                <wp:simplePos x="0" y="0"/>
                <wp:positionH relativeFrom="margin">
                  <wp:align>right</wp:align>
                </wp:positionH>
                <wp:positionV relativeFrom="margin">
                  <wp:posOffset>361315</wp:posOffset>
                </wp:positionV>
                <wp:extent cx="2603500" cy="1377950"/>
                <wp:effectExtent l="0" t="0" r="6350" b="0"/>
                <wp:wrapSquare wrapText="bothSides"/>
                <wp:docPr id="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779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0B5AA2" w14:textId="1C4FA92B" w:rsidR="00AD74F1" w:rsidRDefault="00AD74F1" w:rsidP="00AD74F1">
                            <w:pPr>
                              <w:pStyle w:val="Subtitle"/>
                              <w:spacing w:after="0"/>
                              <w:ind w:left="74" w:right="74"/>
                            </w:pPr>
                            <w:r>
                              <w:t>grants coordinator</w:t>
                            </w:r>
                          </w:p>
                          <w:p w14:paraId="1FA0BE03" w14:textId="0085B1D1" w:rsidR="00AD74F1" w:rsidRDefault="00AD74F1" w:rsidP="00AD74F1">
                            <w:pPr>
                              <w:pStyle w:val="Subtitle"/>
                              <w:spacing w:after="0"/>
                              <w:ind w:left="74" w:right="74"/>
                            </w:pPr>
                            <w:r>
                              <w:t>lauren aldridge</w:t>
                            </w:r>
                          </w:p>
                          <w:p w14:paraId="74A645AA" w14:textId="77777777" w:rsidR="00AD74F1" w:rsidRDefault="00AD74F1" w:rsidP="00AD74F1">
                            <w:pPr>
                              <w:spacing w:after="0"/>
                              <w:ind w:left="74" w:right="74"/>
                              <w:jc w:val="left"/>
                              <w:rPr>
                                <w:color w:val="1B1D3D"/>
                                <w:sz w:val="18"/>
                                <w:szCs w:val="24"/>
                              </w:rPr>
                            </w:pPr>
                          </w:p>
                          <w:p w14:paraId="29CB7D06" w14:textId="77777777" w:rsidR="00AD74F1" w:rsidRDefault="00AD74F1" w:rsidP="00AD74F1">
                            <w:pPr>
                              <w:spacing w:after="0"/>
                              <w:ind w:left="74" w:right="74"/>
                              <w:jc w:val="left"/>
                              <w:rPr>
                                <w:color w:val="1B1D3D"/>
                                <w:sz w:val="18"/>
                                <w:szCs w:val="24"/>
                              </w:rPr>
                            </w:pPr>
                          </w:p>
                          <w:p w14:paraId="7E88292A" w14:textId="56BC0028" w:rsidR="00AD74F1" w:rsidRPr="00947D0C" w:rsidRDefault="00AD74F1" w:rsidP="00AD74F1">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Pr>
                                <w:color w:val="1B1D3D"/>
                                <w:sz w:val="18"/>
                                <w:szCs w:val="24"/>
                              </w:rPr>
                              <w:t>grants</w:t>
                            </w:r>
                            <w:r w:rsidRPr="00947D0C">
                              <w:rPr>
                                <w:color w:val="1B1D3D"/>
                                <w:sz w:val="18"/>
                                <w:szCs w:val="24"/>
                              </w:rPr>
                              <w:t>@toowongharriers.org.au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6BA8266">
              <v:shape id="_x0000_s1068" style="position:absolute;margin-left:153.8pt;margin-top:28.45pt;width:205pt;height:108.5pt;z-index:-251637734;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" w14:anchorId="4099911B">
                <v:fill type="gradientRadial" color2="#a2c4f8" focus="100%" focussize="" focusposition=".5,.5"/>
                <v:textbox inset="14.4pt,14.4pt,14.4pt,14.4pt">
                  <w:txbxContent>
                    <w:p w:rsidR="00AD74F1" w:rsidP="00AD74F1" w:rsidRDefault="00AD74F1" w14:paraId="58AB128C" w14:textId="1C4FA92B">
                      <w:pPr>
                        <w:pStyle w:val="Subtitle"/>
                        <w:spacing w:after="0"/>
                        <w:ind w:left="74" w:right="74"/>
                      </w:pPr>
                      <w:r>
                        <w:t>grants coordinator</w:t>
                      </w:r>
                    </w:p>
                    <w:p w:rsidR="00AD74F1" w:rsidP="00AD74F1" w:rsidRDefault="00AD74F1" w14:paraId="409AE8A5" w14:textId="0085B1D1">
                      <w:pPr>
                        <w:pStyle w:val="Subtitle"/>
                        <w:spacing w:after="0"/>
                        <w:ind w:left="74" w:right="74"/>
                      </w:pPr>
                      <w:r>
                        <w:t>lauren aldridge</w:t>
                      </w:r>
                    </w:p>
                    <w:p w:rsidR="00AD74F1" w:rsidP="00AD74F1" w:rsidRDefault="00AD74F1" w14:paraId="34CE0A41" w14:textId="77777777">
                      <w:pPr>
                        <w:spacing w:after="0"/>
                        <w:ind w:left="74" w:right="74"/>
                        <w:jc w:val="left"/>
                        <w:rPr>
                          <w:color w:val="1B1D3D"/>
                          <w:sz w:val="18"/>
                          <w:szCs w:val="24"/>
                        </w:rPr>
                      </w:pPr>
                    </w:p>
                    <w:p w:rsidR="00AD74F1" w:rsidP="00AD74F1" w:rsidRDefault="00AD74F1" w14:paraId="62EBF3C5" w14:textId="77777777">
                      <w:pPr>
                        <w:spacing w:after="0"/>
                        <w:ind w:left="74" w:right="74"/>
                        <w:jc w:val="left"/>
                        <w:rPr>
                          <w:color w:val="1B1D3D"/>
                          <w:sz w:val="18"/>
                          <w:szCs w:val="24"/>
                        </w:rPr>
                      </w:pPr>
                    </w:p>
                    <w:p w:rsidRPr="00947D0C" w:rsidR="00AD74F1" w:rsidP="00AD74F1" w:rsidRDefault="00AD74F1" w14:paraId="66577514" w14:textId="56BC0028">
                      <w:pPr>
                        <w:spacing w:after="0"/>
                        <w:ind w:left="74" w:right="74"/>
                        <w:jc w:val="left"/>
                        <w:rPr>
                          <w:color w:val="1B1D3D"/>
                          <w:sz w:val="18"/>
                          <w:szCs w:val="24"/>
                        </w:rPr>
                      </w:pPr>
                      <w:r w:rsidRPr="00947D0C">
                        <w:rPr>
                          <w:color w:val="1B1D3D"/>
                          <w:sz w:val="18"/>
                          <w:szCs w:val="24"/>
                        </w:rPr>
                        <w:t>Contact:</w:t>
                      </w:r>
                      <w:r w:rsidRPr="00947D0C">
                        <w:rPr>
                          <w:color w:val="1B1D3D"/>
                          <w:sz w:val="18"/>
                          <w:szCs w:val="24"/>
                        </w:rPr>
                        <w:br/>
                      </w:r>
                      <w:r>
                        <w:rPr>
                          <w:color w:val="1B1D3D"/>
                          <w:sz w:val="18"/>
                          <w:szCs w:val="24"/>
                        </w:rPr>
                        <w:t>grants</w:t>
                      </w:r>
                      <w:r w:rsidRPr="00947D0C">
                        <w:rPr>
                          <w:color w:val="1B1D3D"/>
                          <w:sz w:val="18"/>
                          <w:szCs w:val="24"/>
                        </w:rPr>
                        <w:t>@toowongharriers.org.au</w:t>
                      </w:r>
                    </w:p>
                  </w:txbxContent>
                </v:textbox>
                <w10:wrap type="square" anchorx="margin" anchory="margin"/>
              </v:shape>
            </w:pict>
          </mc:Fallback>
        </mc:AlternateContent>
      </w:r>
      <w:r w:rsidR="00F01F4E">
        <w:t>In 202</w:t>
      </w:r>
      <w:r w:rsidR="00350240">
        <w:t>1</w:t>
      </w:r>
      <w:r w:rsidR="00F01F4E">
        <w:t>/2</w:t>
      </w:r>
      <w:r w:rsidR="00265089">
        <w:t>2</w:t>
      </w:r>
      <w:r w:rsidR="00F01F4E">
        <w:t xml:space="preserve"> our centre benefited from the following grant:</w:t>
      </w:r>
    </w:p>
    <w:p w14:paraId="65D0564F" w14:textId="3CDFFBA5" w:rsidR="002367B8" w:rsidRDefault="002C609B" w:rsidP="002367B8">
      <w:pPr>
        <w:pStyle w:val="ListParagraph"/>
        <w:numPr>
          <w:ilvl w:val="0"/>
          <w:numId w:val="19"/>
        </w:numPr>
        <w:ind w:right="74"/>
      </w:pPr>
      <w:r>
        <w:t>$</w:t>
      </w:r>
      <w:r w:rsidR="002367B8">
        <w:t>5 000</w:t>
      </w:r>
      <w:r>
        <w:t xml:space="preserve"> </w:t>
      </w:r>
      <w:r w:rsidR="002367B8">
        <w:t>–</w:t>
      </w:r>
      <w:r>
        <w:t xml:space="preserve"> </w:t>
      </w:r>
      <w:r w:rsidR="002367B8">
        <w:t>Coles Community Grant which was put towards the automatic timing gates.</w:t>
      </w:r>
    </w:p>
    <w:p w14:paraId="7503FA18" w14:textId="2DA31E5B" w:rsidR="00AD74F1" w:rsidRDefault="00F01F4E" w:rsidP="002367B8">
      <w:pPr>
        <w:ind w:left="360" w:right="74"/>
      </w:pPr>
      <w:r>
        <w:t xml:space="preserve">If you see any grant opportunities, please contact our grants coordinator at </w:t>
      </w:r>
      <w:hyperlink r:id="rId63" w:history="1">
        <w:r w:rsidRPr="00C879D1">
          <w:rPr>
            <w:rStyle w:val="Hyperlink"/>
          </w:rPr>
          <w:t>grants@toowongharriers.org.au</w:t>
        </w:r>
      </w:hyperlink>
      <w:r w:rsidR="00C879D1">
        <w:t>.</w:t>
      </w:r>
    </w:p>
    <w:p w14:paraId="3A76288E" w14:textId="353D373A" w:rsidR="00AD74F1" w:rsidRDefault="00AD74F1" w:rsidP="00E804A9">
      <w:pPr>
        <w:ind w:left="0" w:right="74"/>
      </w:pPr>
    </w:p>
    <w:p w14:paraId="287AC5D8" w14:textId="4F7470E5" w:rsidR="00202E2F" w:rsidRPr="004E6338" w:rsidRDefault="00202E2F" w:rsidP="00E804A9">
      <w:pPr>
        <w:pStyle w:val="Heading1"/>
      </w:pPr>
      <w:bookmarkStart w:id="210" w:name="_Toc75453546"/>
      <w:bookmarkStart w:id="211" w:name="_Toc75458220"/>
      <w:bookmarkStart w:id="212" w:name="_Toc110081628"/>
      <w:r w:rsidRPr="004E6338">
        <w:t>Canteen</w:t>
      </w:r>
      <w:bookmarkEnd w:id="210"/>
      <w:bookmarkEnd w:id="211"/>
      <w:bookmarkEnd w:id="212"/>
    </w:p>
    <w:p w14:paraId="0904AEA3" w14:textId="593C4B2D" w:rsidR="002960A3" w:rsidRDefault="002C609B" w:rsidP="00307B40">
      <w:pPr>
        <w:ind w:left="0"/>
        <w:jc w:val="left"/>
      </w:pPr>
      <w:r>
        <w:rPr>
          <w:noProof/>
          <w:lang w:eastAsia="en-AU"/>
        </w:rPr>
        <mc:AlternateContent>
          <mc:Choice Requires="wps">
            <w:drawing>
              <wp:anchor distT="226695" distB="226695" distL="226695" distR="226695" simplePos="0" relativeHeight="251658260" behindDoc="1" locked="0" layoutInCell="1" allowOverlap="1" wp14:anchorId="6EBC6E75" wp14:editId="50F3EB46">
                <wp:simplePos x="0" y="0"/>
                <wp:positionH relativeFrom="margin">
                  <wp:align>right</wp:align>
                </wp:positionH>
                <wp:positionV relativeFrom="margin">
                  <wp:posOffset>2999105</wp:posOffset>
                </wp:positionV>
                <wp:extent cx="2590800" cy="1352550"/>
                <wp:effectExtent l="0" t="0" r="0" b="0"/>
                <wp:wrapSquare wrapText="bothSides"/>
                <wp:docPr id="2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525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81D5BD" w14:textId="763FC1AC" w:rsidR="00470223" w:rsidRDefault="00470223" w:rsidP="00535E2E">
                            <w:pPr>
                              <w:pStyle w:val="Subtitle"/>
                              <w:spacing w:after="0"/>
                              <w:ind w:left="74" w:right="74"/>
                            </w:pPr>
                            <w:r>
                              <w:t>Canteen COORDINATOR</w:t>
                            </w:r>
                          </w:p>
                          <w:p w14:paraId="31F16710" w14:textId="7C192012" w:rsidR="00470223" w:rsidRPr="00F95C26" w:rsidRDefault="00470223" w:rsidP="00535E2E">
                            <w:pPr>
                              <w:pStyle w:val="Subtitle"/>
                              <w:spacing w:after="0"/>
                              <w:ind w:left="74" w:right="74"/>
                            </w:pPr>
                            <w:r>
                              <w:t>Helen WebsTer</w:t>
                            </w:r>
                          </w:p>
                          <w:p w14:paraId="694CE54D" w14:textId="77777777" w:rsidR="00470223" w:rsidRDefault="00470223" w:rsidP="00737502">
                            <w:pPr>
                              <w:spacing w:after="0"/>
                              <w:ind w:left="74" w:right="74"/>
                              <w:jc w:val="left"/>
                              <w:rPr>
                                <w:color w:val="1B1D3D"/>
                                <w:sz w:val="18"/>
                                <w:szCs w:val="24"/>
                              </w:rPr>
                            </w:pPr>
                          </w:p>
                          <w:p w14:paraId="05F5A3E8" w14:textId="77777777" w:rsidR="00470223" w:rsidRDefault="00470223" w:rsidP="00737502">
                            <w:pPr>
                              <w:spacing w:after="0"/>
                              <w:ind w:left="74" w:right="74"/>
                              <w:jc w:val="left"/>
                              <w:rPr>
                                <w:color w:val="1B1D3D"/>
                                <w:sz w:val="18"/>
                                <w:szCs w:val="24"/>
                              </w:rPr>
                            </w:pPr>
                          </w:p>
                          <w:p w14:paraId="150B9B85" w14:textId="30E96C89" w:rsidR="00470223" w:rsidRPr="00947D0C" w:rsidRDefault="00470223" w:rsidP="00737502">
                            <w:pPr>
                              <w:spacing w:after="0"/>
                              <w:ind w:left="74" w:right="74"/>
                              <w:jc w:val="left"/>
                              <w:rPr>
                                <w:color w:val="1B1D3D"/>
                                <w:sz w:val="18"/>
                                <w:szCs w:val="24"/>
                              </w:rPr>
                            </w:pPr>
                            <w:r w:rsidRPr="00F95C26">
                              <w:rPr>
                                <w:color w:val="1B1D3D"/>
                                <w:sz w:val="18"/>
                                <w:szCs w:val="24"/>
                              </w:rPr>
                              <w:t>Contact:</w:t>
                            </w:r>
                            <w:r w:rsidRPr="00F95C26">
                              <w:rPr>
                                <w:color w:val="1B1D3D"/>
                                <w:sz w:val="18"/>
                                <w:szCs w:val="24"/>
                              </w:rPr>
                              <w:br/>
                              <w:t>canteen@toowongharriers.org.au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E890DB8">
              <v:shape id="Text Box 697" style="position:absolute;margin-left:152.8pt;margin-top:236.15pt;width:204pt;height:106.5pt;z-index:-251658220;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o:spid="_x0000_s1069"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" w14:anchorId="6EBC6E75">
                <v:fill type="gradientRadial" color2="#a2c4f8" focus="100%" focussize="" focusposition=".5,.5"/>
                <v:textbox inset="14.4pt,14.4pt,14.4pt,14.4pt">
                  <w:txbxContent>
                    <w:p w:rsidR="00470223" w:rsidP="00535E2E" w:rsidRDefault="00470223" w14:paraId="2353433F" w14:textId="763FC1AC">
                      <w:pPr>
                        <w:pStyle w:val="Subtitle"/>
                        <w:spacing w:after="0"/>
                        <w:ind w:left="74" w:right="74"/>
                      </w:pPr>
                      <w:r>
                        <w:t>Canteen COORDINATOR</w:t>
                      </w:r>
                    </w:p>
                    <w:p w:rsidRPr="00F95C26" w:rsidR="00470223" w:rsidP="00535E2E" w:rsidRDefault="00470223" w14:paraId="66F41094" w14:textId="7C192012">
                      <w:pPr>
                        <w:pStyle w:val="Subtitle"/>
                        <w:spacing w:after="0"/>
                        <w:ind w:left="74" w:right="74"/>
                      </w:pPr>
                      <w:r>
                        <w:t>Helen WebsTer</w:t>
                      </w:r>
                    </w:p>
                    <w:p w:rsidR="00470223" w:rsidP="00737502" w:rsidRDefault="00470223" w14:paraId="6D98A12B" w14:textId="77777777">
                      <w:pPr>
                        <w:spacing w:after="0"/>
                        <w:ind w:left="74" w:right="74"/>
                        <w:jc w:val="left"/>
                        <w:rPr>
                          <w:color w:val="1B1D3D"/>
                          <w:sz w:val="18"/>
                          <w:szCs w:val="24"/>
                        </w:rPr>
                      </w:pPr>
                    </w:p>
                    <w:p w:rsidR="00470223" w:rsidP="00737502" w:rsidRDefault="00470223" w14:paraId="2946DB82" w14:textId="77777777">
                      <w:pPr>
                        <w:spacing w:after="0"/>
                        <w:ind w:left="74" w:right="74"/>
                        <w:jc w:val="left"/>
                        <w:rPr>
                          <w:color w:val="1B1D3D"/>
                          <w:sz w:val="18"/>
                          <w:szCs w:val="24"/>
                        </w:rPr>
                      </w:pPr>
                    </w:p>
                    <w:p w:rsidRPr="00947D0C" w:rsidR="00470223" w:rsidP="00737502" w:rsidRDefault="00470223" w14:paraId="513969CC" w14:textId="30E96C89">
                      <w:pPr>
                        <w:spacing w:after="0"/>
                        <w:ind w:left="74" w:right="74"/>
                        <w:jc w:val="left"/>
                        <w:rPr>
                          <w:color w:val="1B1D3D"/>
                          <w:sz w:val="18"/>
                          <w:szCs w:val="24"/>
                        </w:rPr>
                      </w:pPr>
                      <w:r w:rsidRPr="00F95C26">
                        <w:rPr>
                          <w:color w:val="1B1D3D"/>
                          <w:sz w:val="18"/>
                          <w:szCs w:val="24"/>
                        </w:rPr>
                        <w:t>Contact:</w:t>
                      </w:r>
                      <w:r w:rsidRPr="00F95C26">
                        <w:rPr>
                          <w:color w:val="1B1D3D"/>
                          <w:sz w:val="18"/>
                          <w:szCs w:val="24"/>
                        </w:rPr>
                        <w:br/>
                      </w:r>
                      <w:r w:rsidRPr="00F95C26">
                        <w:rPr>
                          <w:color w:val="1B1D3D"/>
                          <w:sz w:val="18"/>
                          <w:szCs w:val="24"/>
                        </w:rPr>
                        <w:t>canteen@toowongharriers.org.au</w:t>
                      </w:r>
                    </w:p>
                  </w:txbxContent>
                </v:textbox>
                <w10:wrap type="square" anchorx="margin" anchory="margin"/>
              </v:shape>
            </w:pict>
          </mc:Fallback>
        </mc:AlternateContent>
      </w:r>
      <w:r w:rsidR="49B36694">
        <w:t xml:space="preserve">We </w:t>
      </w:r>
      <w:r w:rsidR="00FB668E">
        <w:t xml:space="preserve">will continue to provide catering options </w:t>
      </w:r>
      <w:r w:rsidR="49B36694">
        <w:t>at Jack Cook Park meet</w:t>
      </w:r>
      <w:r w:rsidR="1F2F7AA1">
        <w:t>s</w:t>
      </w:r>
      <w:r w:rsidR="00FB668E">
        <w:t xml:space="preserve"> even though we cannot use the kitchen which was damaged in the 2022 rain event.</w:t>
      </w:r>
      <w:r w:rsidR="49B36694">
        <w:t xml:space="preserve"> </w:t>
      </w:r>
      <w:r w:rsidR="1F2F7AA1">
        <w:t xml:space="preserve"> </w:t>
      </w:r>
      <w:r w:rsidR="49B36694">
        <w:t xml:space="preserve">A BBQ </w:t>
      </w:r>
      <w:r w:rsidR="00FB668E">
        <w:t xml:space="preserve">will be </w:t>
      </w:r>
      <w:r w:rsidR="49B36694">
        <w:t>held on Friday nights</w:t>
      </w:r>
      <w:r w:rsidR="1F2F7AA1">
        <w:t xml:space="preserve"> s</w:t>
      </w:r>
      <w:r w:rsidR="49B36694">
        <w:t xml:space="preserve">o don’t rush through an early meal or </w:t>
      </w:r>
      <w:r w:rsidR="00FB668E">
        <w:t>go hungry</w:t>
      </w:r>
      <w:r w:rsidR="49B36694">
        <w:t xml:space="preserve"> at the meet.</w:t>
      </w:r>
      <w:r w:rsidR="1F2F7AA1">
        <w:t xml:space="preserve"> </w:t>
      </w:r>
      <w:r w:rsidR="49B36694">
        <w:t xml:space="preserve"> Come and </w:t>
      </w:r>
      <w:r w:rsidR="50FA24F0">
        <w:t>support the centre</w:t>
      </w:r>
      <w:r w:rsidR="49B36694">
        <w:t xml:space="preserve">. </w:t>
      </w:r>
      <w:r w:rsidR="1F2F7AA1">
        <w:t xml:space="preserve"> </w:t>
      </w:r>
      <w:r w:rsidR="00FB668E">
        <w:t>All monies raised go back into the club!</w:t>
      </w:r>
    </w:p>
    <w:p w14:paraId="72A89329" w14:textId="6D90B22B" w:rsidR="00F95C26" w:rsidRDefault="00F95C26" w:rsidP="00307B40">
      <w:pPr>
        <w:ind w:left="0"/>
        <w:jc w:val="left"/>
      </w:pPr>
      <w:r>
        <w:t xml:space="preserve">During </w:t>
      </w:r>
      <w:r w:rsidR="00C879D1">
        <w:t>the s</w:t>
      </w:r>
      <w:r>
        <w:t xml:space="preserve">eason </w:t>
      </w:r>
      <w:r w:rsidR="619A33E3">
        <w:t xml:space="preserve">Coles will </w:t>
      </w:r>
      <w:r w:rsidR="00F01F4E">
        <w:t xml:space="preserve">continue to donate </w:t>
      </w:r>
      <w:r w:rsidR="619A33E3">
        <w:t xml:space="preserve">bananas for all of our </w:t>
      </w:r>
      <w:r w:rsidR="00F01F4E">
        <w:t>c</w:t>
      </w:r>
      <w:r w:rsidR="619A33E3">
        <w:t>entre meets</w:t>
      </w:r>
      <w:r w:rsidR="7560F794">
        <w:t>.</w:t>
      </w:r>
    </w:p>
    <w:p w14:paraId="07D2CCA9" w14:textId="190AEA92" w:rsidR="00F01F4E" w:rsidRDefault="00F01F4E" w:rsidP="00E804A9">
      <w:pPr>
        <w:ind w:left="0"/>
      </w:pPr>
    </w:p>
    <w:p w14:paraId="4A8859F5" w14:textId="1C4C4505" w:rsidR="00202E2F" w:rsidRPr="004E6338" w:rsidRDefault="00202E2F" w:rsidP="00E804A9">
      <w:pPr>
        <w:pStyle w:val="Heading1"/>
      </w:pPr>
      <w:bookmarkStart w:id="213" w:name="_Toc75453547"/>
      <w:bookmarkStart w:id="214" w:name="_Toc75458221"/>
      <w:bookmarkStart w:id="215" w:name="_Toc110081629"/>
      <w:r>
        <w:t>Senior Athletics</w:t>
      </w:r>
      <w:bookmarkEnd w:id="213"/>
      <w:bookmarkEnd w:id="214"/>
      <w:bookmarkEnd w:id="215"/>
    </w:p>
    <w:p w14:paraId="79CAA001" w14:textId="4ADD3D1D" w:rsidR="00004CBA" w:rsidRDefault="002C609B" w:rsidP="00307B40">
      <w:pPr>
        <w:ind w:left="0"/>
        <w:jc w:val="left"/>
      </w:pPr>
      <w:r>
        <w:rPr>
          <w:noProof/>
          <w:lang w:eastAsia="en-AU"/>
        </w:rPr>
        <mc:AlternateContent>
          <mc:Choice Requires="wps">
            <w:drawing>
              <wp:anchor distT="226695" distB="226695" distL="226695" distR="226695" simplePos="0" relativeHeight="251676698" behindDoc="1" locked="0" layoutInCell="1" allowOverlap="1" wp14:anchorId="0A487751" wp14:editId="10F97C9C">
                <wp:simplePos x="0" y="0"/>
                <wp:positionH relativeFrom="margin">
                  <wp:align>right</wp:align>
                </wp:positionH>
                <wp:positionV relativeFrom="margin">
                  <wp:posOffset>5532755</wp:posOffset>
                </wp:positionV>
                <wp:extent cx="2562225" cy="1352550"/>
                <wp:effectExtent l="0" t="0" r="9525" b="0"/>
                <wp:wrapSquare wrapText="bothSides"/>
                <wp:docPr id="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52550"/>
                        </a:xfrm>
                        <a:prstGeom prst="rect">
                          <a:avLst/>
                        </a:prstGeom>
                        <a:gradFill rotWithShape="0">
                          <a:gsLst>
                            <a:gs pos="0">
                              <a:srgbClr val="B4D0F9"/>
                            </a:gs>
                            <a:gs pos="100000">
                              <a:srgbClr val="A2C4F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C277E7" w14:textId="2C355DDD" w:rsidR="00AD74F1" w:rsidRDefault="00AD74F1" w:rsidP="00AD74F1">
                            <w:pPr>
                              <w:pStyle w:val="Subtitle"/>
                              <w:spacing w:after="0"/>
                              <w:ind w:left="74" w:right="74"/>
                            </w:pPr>
                            <w:r>
                              <w:t>Seniors/QA Coordinator</w:t>
                            </w:r>
                          </w:p>
                          <w:p w14:paraId="0F7E8D25" w14:textId="024568DE" w:rsidR="00AD74F1" w:rsidRPr="00F95C26" w:rsidRDefault="00AD74F1" w:rsidP="00AD74F1">
                            <w:pPr>
                              <w:pStyle w:val="Subtitle"/>
                              <w:spacing w:after="0"/>
                              <w:ind w:left="74" w:right="74"/>
                            </w:pPr>
                            <w:r>
                              <w:t>Wayne adams</w:t>
                            </w:r>
                          </w:p>
                          <w:p w14:paraId="04F98F13" w14:textId="77777777" w:rsidR="00AD74F1" w:rsidRDefault="00AD74F1" w:rsidP="00AD74F1">
                            <w:pPr>
                              <w:spacing w:after="0"/>
                              <w:ind w:left="74" w:right="74"/>
                              <w:jc w:val="left"/>
                              <w:rPr>
                                <w:color w:val="1B1D3D"/>
                                <w:sz w:val="18"/>
                                <w:szCs w:val="24"/>
                              </w:rPr>
                            </w:pPr>
                          </w:p>
                          <w:p w14:paraId="74F27C14" w14:textId="77777777" w:rsidR="00AD74F1" w:rsidRDefault="00AD74F1" w:rsidP="00AD74F1">
                            <w:pPr>
                              <w:spacing w:after="0"/>
                              <w:ind w:left="74" w:right="74"/>
                              <w:jc w:val="left"/>
                              <w:rPr>
                                <w:color w:val="1B1D3D"/>
                                <w:sz w:val="18"/>
                                <w:szCs w:val="24"/>
                              </w:rPr>
                            </w:pPr>
                          </w:p>
                          <w:p w14:paraId="158F039A" w14:textId="36477D1C" w:rsidR="00AD74F1" w:rsidRPr="00947D0C" w:rsidRDefault="00AD74F1" w:rsidP="00AD74F1">
                            <w:pPr>
                              <w:spacing w:after="0"/>
                              <w:ind w:left="74" w:right="74"/>
                              <w:jc w:val="left"/>
                              <w:rPr>
                                <w:color w:val="1B1D3D"/>
                                <w:sz w:val="18"/>
                                <w:szCs w:val="24"/>
                              </w:rPr>
                            </w:pPr>
                            <w:r w:rsidRPr="00F95C26">
                              <w:rPr>
                                <w:color w:val="1B1D3D"/>
                                <w:sz w:val="18"/>
                                <w:szCs w:val="24"/>
                              </w:rPr>
                              <w:t>Contact:</w:t>
                            </w:r>
                            <w:r w:rsidRPr="00F95C26">
                              <w:rPr>
                                <w:color w:val="1B1D3D"/>
                                <w:sz w:val="18"/>
                                <w:szCs w:val="24"/>
                              </w:rPr>
                              <w:br/>
                            </w:r>
                            <w:r>
                              <w:rPr>
                                <w:color w:val="1B1D3D"/>
                                <w:sz w:val="18"/>
                                <w:szCs w:val="24"/>
                              </w:rPr>
                              <w:t>seniors</w:t>
                            </w:r>
                            <w:r w:rsidRPr="00F95C26">
                              <w:rPr>
                                <w:color w:val="1B1D3D"/>
                                <w:sz w:val="18"/>
                                <w:szCs w:val="24"/>
                              </w:rPr>
                              <w:t>@toowongharriers.org.au</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D3C90E2">
              <v:shape id="_x0000_s1070" style="position:absolute;margin-left:150.55pt;margin-top:435.65pt;width:201.75pt;height:106.5pt;z-index:-251639782;visibility:visible;mso-wrap-style:square;mso-width-percent:0;mso-height-percent:0;mso-wrap-distance-left:17.85pt;mso-wrap-distance-top:17.85pt;mso-wrap-distance-right:17.85pt;mso-wrap-distance-bottom:17.85pt;mso-position-horizontal:right;mso-position-horizontal-relative:margin;mso-position-vertical:absolute;mso-position-vertical-relative:margin;mso-width-percent:0;mso-height-percent:0;mso-width-relative:margin;mso-height-relative:margin;v-text-anchor:top" fillcolor="#b4d0f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" w14:anchorId="0A487751">
                <v:fill type="gradientRadial" color2="#a2c4f8" focus="100%" focussize="" focusposition=".5,.5"/>
                <v:textbox inset="14.4pt,14.4pt,14.4pt,14.4pt">
                  <w:txbxContent>
                    <w:p w:rsidR="00AD74F1" w:rsidP="00AD74F1" w:rsidRDefault="00AD74F1" w14:paraId="572D6C92" w14:textId="2C355DDD">
                      <w:pPr>
                        <w:pStyle w:val="Subtitle"/>
                        <w:spacing w:after="0"/>
                        <w:ind w:left="74" w:right="74"/>
                      </w:pPr>
                      <w:r>
                        <w:t>Seniors/QA Coordinator</w:t>
                      </w:r>
                    </w:p>
                    <w:p w:rsidRPr="00F95C26" w:rsidR="00AD74F1" w:rsidP="00AD74F1" w:rsidRDefault="00AD74F1" w14:paraId="5BCB6FA4" w14:textId="024568DE">
                      <w:pPr>
                        <w:pStyle w:val="Subtitle"/>
                        <w:spacing w:after="0"/>
                        <w:ind w:left="74" w:right="74"/>
                      </w:pPr>
                      <w:r>
                        <w:t>Wayne adams</w:t>
                      </w:r>
                    </w:p>
                    <w:p w:rsidR="00AD74F1" w:rsidP="00AD74F1" w:rsidRDefault="00AD74F1" w14:paraId="5997CC1D" w14:textId="77777777">
                      <w:pPr>
                        <w:spacing w:after="0"/>
                        <w:ind w:left="74" w:right="74"/>
                        <w:jc w:val="left"/>
                        <w:rPr>
                          <w:color w:val="1B1D3D"/>
                          <w:sz w:val="18"/>
                          <w:szCs w:val="24"/>
                        </w:rPr>
                      </w:pPr>
                    </w:p>
                    <w:p w:rsidR="00AD74F1" w:rsidP="00AD74F1" w:rsidRDefault="00AD74F1" w14:paraId="110FFD37" w14:textId="77777777">
                      <w:pPr>
                        <w:spacing w:after="0"/>
                        <w:ind w:left="74" w:right="74"/>
                        <w:jc w:val="left"/>
                        <w:rPr>
                          <w:color w:val="1B1D3D"/>
                          <w:sz w:val="18"/>
                          <w:szCs w:val="24"/>
                        </w:rPr>
                      </w:pPr>
                    </w:p>
                    <w:p w:rsidRPr="00947D0C" w:rsidR="00AD74F1" w:rsidP="00AD74F1" w:rsidRDefault="00AD74F1" w14:paraId="4B88120B" w14:textId="36477D1C">
                      <w:pPr>
                        <w:spacing w:after="0"/>
                        <w:ind w:left="74" w:right="74"/>
                        <w:jc w:val="left"/>
                        <w:rPr>
                          <w:color w:val="1B1D3D"/>
                          <w:sz w:val="18"/>
                          <w:szCs w:val="24"/>
                        </w:rPr>
                      </w:pPr>
                      <w:r w:rsidRPr="00F95C26">
                        <w:rPr>
                          <w:color w:val="1B1D3D"/>
                          <w:sz w:val="18"/>
                          <w:szCs w:val="24"/>
                        </w:rPr>
                        <w:t>Contact:</w:t>
                      </w:r>
                      <w:r w:rsidRPr="00F95C26">
                        <w:rPr>
                          <w:color w:val="1B1D3D"/>
                          <w:sz w:val="18"/>
                          <w:szCs w:val="24"/>
                        </w:rPr>
                        <w:br/>
                      </w:r>
                      <w:r>
                        <w:rPr>
                          <w:color w:val="1B1D3D"/>
                          <w:sz w:val="18"/>
                          <w:szCs w:val="24"/>
                        </w:rPr>
                        <w:t>seniors</w:t>
                      </w:r>
                      <w:r w:rsidRPr="00F95C26">
                        <w:rPr>
                          <w:color w:val="1B1D3D"/>
                          <w:sz w:val="18"/>
                          <w:szCs w:val="24"/>
                        </w:rPr>
                        <w:t>@toowongharriers.org.au</w:t>
                      </w:r>
                    </w:p>
                  </w:txbxContent>
                </v:textbox>
                <w10:wrap type="square" anchorx="margin" anchory="margin"/>
              </v:shape>
            </w:pict>
          </mc:Fallback>
        </mc:AlternateContent>
      </w:r>
      <w:r w:rsidR="1AC4D783" w:rsidRPr="3758B758">
        <w:rPr>
          <w:rFonts w:asciiTheme="minorHAnsi" w:hAnsiTheme="minorHAnsi" w:cstheme="minorBidi"/>
          <w:bdr w:val="none" w:sz="0" w:space="0" w:color="auto" w:frame="1"/>
        </w:rPr>
        <w:t>Toowong Harriers Athletics Club</w:t>
      </w:r>
      <w:r w:rsidR="1AC4D783" w:rsidRPr="3758B758">
        <w:rPr>
          <w:rFonts w:asciiTheme="minorHAnsi" w:hAnsiTheme="minorHAnsi" w:cstheme="minorBidi"/>
        </w:rPr>
        <w:t>, established in 1894,</w:t>
      </w:r>
      <w:r w:rsidR="00307B40">
        <w:rPr>
          <w:rFonts w:asciiTheme="minorHAnsi" w:hAnsiTheme="minorHAnsi" w:cstheme="minorBidi"/>
        </w:rPr>
        <w:t xml:space="preserve"> </w:t>
      </w:r>
      <w:r w:rsidR="6E5610EA" w:rsidRPr="3758B758">
        <w:rPr>
          <w:rFonts w:asciiTheme="minorHAnsi" w:hAnsiTheme="minorHAnsi" w:cstheme="minorBidi"/>
        </w:rPr>
        <w:t xml:space="preserve">is proudly Queensland’s first athletics club and one of Australia’s oldest with an impressive line of State and National representatives across a very broad range of events through to international level competitors at Commonwealth and Olympic games levels. </w:t>
      </w:r>
      <w:r w:rsidR="49B36694">
        <w:t xml:space="preserve"> </w:t>
      </w:r>
    </w:p>
    <w:p w14:paraId="7BED0D2C" w14:textId="1497B014" w:rsidR="00004CBA" w:rsidRDefault="00004CBA" w:rsidP="00307B40">
      <w:pPr>
        <w:ind w:left="0"/>
        <w:jc w:val="left"/>
      </w:pPr>
      <w:r>
        <w:t>In 2015, Toowong Harriers Amateur Athletic Club and Toowong Harriers Little Athletics amalgamated to form Toowong Harriers Inc.</w:t>
      </w:r>
    </w:p>
    <w:p w14:paraId="520AAA1F" w14:textId="73D049F3" w:rsidR="00C07083" w:rsidRDefault="554AA5F8" w:rsidP="00307B40">
      <w:pPr>
        <w:ind w:left="0"/>
        <w:jc w:val="left"/>
      </w:pPr>
      <w:r>
        <w:t xml:space="preserve">Jack Cook Park is named in honour of the late Jack Cook, who was </w:t>
      </w:r>
      <w:r w:rsidR="00F01F4E">
        <w:t>p</w:t>
      </w:r>
      <w:r>
        <w:t xml:space="preserve">resident of the </w:t>
      </w:r>
      <w:r w:rsidR="00F01F4E">
        <w:t>c</w:t>
      </w:r>
      <w:r>
        <w:t>lub for many years.</w:t>
      </w:r>
      <w:r w:rsidR="00004CBA">
        <w:t xml:space="preserve">  Our club </w:t>
      </w:r>
      <w:r w:rsidR="220AED2F">
        <w:t>looks forward to being the custodian of Jack Cook Park and providing access to athletics for participants of all ages.</w:t>
      </w:r>
    </w:p>
    <w:p w14:paraId="526EEB9F" w14:textId="26372A29" w:rsidR="00004CBA" w:rsidRPr="00004CBA" w:rsidRDefault="1AC4D783" w:rsidP="00307B40">
      <w:pPr>
        <w:ind w:left="0"/>
        <w:jc w:val="left"/>
        <w:rPr>
          <w:rFonts w:asciiTheme="minorHAnsi" w:hAnsiTheme="minorHAnsi" w:cstheme="minorBidi"/>
        </w:rPr>
      </w:pPr>
      <w:r w:rsidRPr="3758B758">
        <w:rPr>
          <w:rFonts w:asciiTheme="minorHAnsi" w:hAnsiTheme="minorHAnsi" w:cstheme="minorBidi"/>
        </w:rPr>
        <w:t xml:space="preserve">Our club has over </w:t>
      </w:r>
      <w:r w:rsidR="00FB668E">
        <w:rPr>
          <w:rFonts w:asciiTheme="minorHAnsi" w:hAnsiTheme="minorHAnsi" w:cstheme="minorBidi"/>
        </w:rPr>
        <w:t>400</w:t>
      </w:r>
      <w:r w:rsidRPr="3758B758">
        <w:rPr>
          <w:rFonts w:asciiTheme="minorHAnsi" w:hAnsiTheme="minorHAnsi" w:cstheme="minorBidi"/>
        </w:rPr>
        <w:t xml:space="preserve"> Little Athletics Queensland athletes competing from September through to March every year, and </w:t>
      </w:r>
      <w:r w:rsidR="00530DF9">
        <w:rPr>
          <w:rFonts w:asciiTheme="minorHAnsi" w:hAnsiTheme="minorHAnsi" w:cstheme="minorBidi"/>
        </w:rPr>
        <w:t>120</w:t>
      </w:r>
      <w:r w:rsidRPr="3758B758">
        <w:rPr>
          <w:rFonts w:asciiTheme="minorHAnsi" w:hAnsiTheme="minorHAnsi" w:cstheme="minorBidi"/>
        </w:rPr>
        <w:t xml:space="preserve"> Open and Masters athletes competing across a myri</w:t>
      </w:r>
      <w:r w:rsidR="7417B7CD" w:rsidRPr="3758B758">
        <w:rPr>
          <w:rFonts w:asciiTheme="minorHAnsi" w:hAnsiTheme="minorHAnsi" w:cstheme="minorBidi"/>
        </w:rPr>
        <w:t>a</w:t>
      </w:r>
      <w:r w:rsidRPr="3758B758">
        <w:rPr>
          <w:rFonts w:asciiTheme="minorHAnsi" w:hAnsiTheme="minorHAnsi" w:cstheme="minorBidi"/>
        </w:rPr>
        <w:t>d of events and team relays throughout the year.</w:t>
      </w:r>
    </w:p>
    <w:p w14:paraId="3CD73973" w14:textId="399E15FB" w:rsidR="00351222" w:rsidRDefault="554AA5F8" w:rsidP="002C609B">
      <w:pPr>
        <w:ind w:left="0"/>
      </w:pPr>
      <w:r>
        <w:t xml:space="preserve">For more information, please contact the </w:t>
      </w:r>
      <w:r w:rsidR="00004CBA">
        <w:t>seniors'</w:t>
      </w:r>
      <w:r>
        <w:t xml:space="preserve"> </w:t>
      </w:r>
      <w:r w:rsidR="00004CBA">
        <w:t>c</w:t>
      </w:r>
      <w:r>
        <w:t>oordinator</w:t>
      </w:r>
      <w:r w:rsidR="53BED146">
        <w:t>s</w:t>
      </w:r>
      <w:r w:rsidR="143232CA">
        <w:t xml:space="preserve"> on </w:t>
      </w:r>
      <w:hyperlink r:id="rId64">
        <w:r w:rsidR="143232CA" w:rsidRPr="5E46E393">
          <w:rPr>
            <w:rStyle w:val="Hyperlink"/>
          </w:rPr>
          <w:t>seniors@toowongharriers.org.au</w:t>
        </w:r>
      </w:hyperlink>
      <w:r>
        <w:br w:type="page"/>
      </w:r>
    </w:p>
    <w:p w14:paraId="5C54605F" w14:textId="4B57AC39" w:rsidR="00351222" w:rsidRPr="004E6338" w:rsidRDefault="2F665932" w:rsidP="00351222">
      <w:pPr>
        <w:pStyle w:val="Heading1"/>
      </w:pPr>
      <w:bookmarkStart w:id="216" w:name="_Toc75453545"/>
      <w:bookmarkStart w:id="217" w:name="_Toc75458219"/>
      <w:bookmarkStart w:id="218" w:name="_Toc110081630"/>
      <w:r>
        <w:lastRenderedPageBreak/>
        <w:t>Life Members</w:t>
      </w:r>
      <w:bookmarkEnd w:id="216"/>
      <w:bookmarkEnd w:id="217"/>
      <w:bookmarkEnd w:id="218"/>
    </w:p>
    <w:p w14:paraId="3EBFD10E" w14:textId="31C961DA" w:rsidR="00530DF9" w:rsidRDefault="00530DF9" w:rsidP="00307B40">
      <w:pPr>
        <w:jc w:val="left"/>
      </w:pPr>
      <w:r>
        <w:t xml:space="preserve">Life Membership is an honour bestowed through unanimously endorsement of club upon </w:t>
      </w:r>
      <w:bookmarkStart w:id="219" w:name="_Int_E4ksrRuA"/>
      <w:r>
        <w:t>a</w:t>
      </w:r>
      <w:bookmarkEnd w:id="219"/>
      <w:r>
        <w:t xml:space="preserve"> individual club members who have demonstrated exceptional service, contribution and dedication to the Toowong Harriers Athletics Club over a long and consistent period on time.</w:t>
      </w:r>
    </w:p>
    <w:p w14:paraId="5FC3D2BC" w14:textId="73C3A138" w:rsidR="00530DF9" w:rsidRDefault="00530DF9" w:rsidP="00307B40">
      <w:pPr>
        <w:jc w:val="left"/>
      </w:pPr>
      <w:r>
        <w:t xml:space="preserve">This is through the provision of measurable benefits to the club and its members in preserving the highest standards of athletic pursuits in competition, officiating, coaching and or committee representation. </w:t>
      </w:r>
      <w:r w:rsidR="00C237BC">
        <w:t xml:space="preserve">Examples of criteria </w:t>
      </w:r>
      <w:r w:rsidR="001709BE">
        <w:t xml:space="preserve">below </w:t>
      </w:r>
      <w:r w:rsidR="00C237BC">
        <w:t>that may qualify a member to Life Status</w:t>
      </w:r>
      <w:r w:rsidR="001709BE">
        <w:t xml:space="preserve">, but are not limited to these, to be unanimously endorsed by the </w:t>
      </w:r>
      <w:r w:rsidR="00307B40">
        <w:t>c</w:t>
      </w:r>
      <w:r w:rsidR="001709BE">
        <w:t>lub.</w:t>
      </w:r>
    </w:p>
    <w:p w14:paraId="793ACBD6" w14:textId="6D8914A5" w:rsidR="00C237BC" w:rsidRDefault="00C237BC" w:rsidP="00C237BC">
      <w:pPr>
        <w:pStyle w:val="ListParagraph"/>
        <w:numPr>
          <w:ilvl w:val="0"/>
          <w:numId w:val="33"/>
        </w:numPr>
      </w:pPr>
      <w:r>
        <w:t>This may be demonstrated through a minimum 15years of club membership</w:t>
      </w:r>
    </w:p>
    <w:p w14:paraId="3DF0471B" w14:textId="0129CE66" w:rsidR="00C237BC" w:rsidRDefault="00C237BC" w:rsidP="00C237BC">
      <w:pPr>
        <w:pStyle w:val="ListParagraph"/>
        <w:numPr>
          <w:ilvl w:val="0"/>
          <w:numId w:val="33"/>
        </w:numPr>
      </w:pPr>
      <w:r>
        <w:t>Has served on the club committee for a minimum of 10 years, or 8 years in an accountable role or Executive position.</w:t>
      </w:r>
    </w:p>
    <w:p w14:paraId="3BDFC2B9" w14:textId="3C1A5F5B" w:rsidR="00C237BC" w:rsidRDefault="00C237BC" w:rsidP="00307B40">
      <w:pPr>
        <w:jc w:val="left"/>
      </w:pPr>
      <w:r>
        <w:t xml:space="preserve">A written nomination for Life membership can be made by any member, at any time, and must be received by the club </w:t>
      </w:r>
      <w:r w:rsidR="00B22E78">
        <w:t>s</w:t>
      </w:r>
      <w:r>
        <w:t xml:space="preserve">ecretary </w:t>
      </w:r>
      <w:r w:rsidR="00F345AD">
        <w:t>(</w:t>
      </w:r>
      <w:hyperlink r:id="rId65" w:history="1">
        <w:r w:rsidR="00F345AD" w:rsidRPr="001E0BF7">
          <w:rPr>
            <w:rStyle w:val="Hyperlink"/>
          </w:rPr>
          <w:t>secretary@toowongharriers.org.au</w:t>
        </w:r>
      </w:hyperlink>
      <w:r w:rsidR="00F345AD">
        <w:t xml:space="preserve">) </w:t>
      </w:r>
      <w:r>
        <w:t>prior to the monthly committee meeting before the AGM.</w:t>
      </w:r>
    </w:p>
    <w:p w14:paraId="2C01F36E" w14:textId="30ECA2AF" w:rsidR="00351222" w:rsidRPr="00FC60B9" w:rsidRDefault="00C237BC" w:rsidP="00307B40">
      <w:pPr>
        <w:ind w:left="0"/>
        <w:jc w:val="left"/>
        <w:rPr>
          <w:rFonts w:cs="Calibri"/>
          <w:color w:val="000000"/>
          <w:kern w:val="0"/>
          <w:sz w:val="24"/>
          <w:szCs w:val="24"/>
          <w:lang w:eastAsia="en-AU"/>
        </w:rPr>
      </w:pPr>
      <w:r>
        <w:t>Our</w:t>
      </w:r>
      <w:r w:rsidR="00351222">
        <w:t xml:space="preserve"> </w:t>
      </w:r>
      <w:r w:rsidR="00530DF9">
        <w:t xml:space="preserve">LAQ </w:t>
      </w:r>
      <w:r w:rsidR="00F01F4E">
        <w:t>c</w:t>
      </w:r>
      <w:r w:rsidR="00351222">
        <w:t xml:space="preserve">entre has awarded two </w:t>
      </w:r>
      <w:r w:rsidR="00A32CA8">
        <w:t>l</w:t>
      </w:r>
      <w:r w:rsidR="00351222">
        <w:t xml:space="preserve">ife </w:t>
      </w:r>
      <w:r w:rsidR="00A32CA8">
        <w:t>m</w:t>
      </w:r>
      <w:r w:rsidR="00351222">
        <w:t>emberships for long and meritorious service:</w:t>
      </w:r>
    </w:p>
    <w:p w14:paraId="61E49169" w14:textId="42868968" w:rsidR="00351222" w:rsidRDefault="00351222" w:rsidP="00A92B9B">
      <w:pPr>
        <w:pStyle w:val="ListParagraph"/>
        <w:numPr>
          <w:ilvl w:val="0"/>
          <w:numId w:val="20"/>
        </w:numPr>
      </w:pPr>
      <w:r>
        <w:t>Neal Ashkanasy</w:t>
      </w:r>
      <w:r w:rsidR="00A32CA8">
        <w:t>,</w:t>
      </w:r>
      <w:r>
        <w:t xml:space="preserve"> </w:t>
      </w:r>
      <w:r w:rsidR="00A32CA8">
        <w:t>w</w:t>
      </w:r>
      <w:r>
        <w:t xml:space="preserve">ho helped to establish the </w:t>
      </w:r>
      <w:r w:rsidR="00A32CA8">
        <w:t>c</w:t>
      </w:r>
      <w:r>
        <w:t>entre with his wife Linda</w:t>
      </w:r>
      <w:r w:rsidR="00A32CA8">
        <w:t xml:space="preserve">, </w:t>
      </w:r>
      <w:r>
        <w:t xml:space="preserve">was </w:t>
      </w:r>
      <w:r w:rsidR="00A32CA8">
        <w:t>c</w:t>
      </w:r>
      <w:r>
        <w:t xml:space="preserve">entre </w:t>
      </w:r>
      <w:r w:rsidR="00A32CA8">
        <w:t>m</w:t>
      </w:r>
      <w:r>
        <w:t xml:space="preserve">anager from 1983 to 1990, covering the duties of at least 3 of the current </w:t>
      </w:r>
      <w:r w:rsidR="00A32CA8">
        <w:t>c</w:t>
      </w:r>
      <w:r>
        <w:t xml:space="preserve">ommittee positions, coaching and officiating throughout. </w:t>
      </w:r>
    </w:p>
    <w:p w14:paraId="18AB49CE" w14:textId="1BD7B0A9" w:rsidR="00351222" w:rsidRPr="004E6338" w:rsidRDefault="00351222" w:rsidP="00A92B9B">
      <w:pPr>
        <w:pStyle w:val="ListParagraph"/>
        <w:numPr>
          <w:ilvl w:val="0"/>
          <w:numId w:val="20"/>
        </w:numPr>
      </w:pPr>
      <w:r>
        <w:t xml:space="preserve">Rik Hedge was </w:t>
      </w:r>
      <w:r w:rsidR="00A32CA8">
        <w:t>c</w:t>
      </w:r>
      <w:r>
        <w:t xml:space="preserve">entre </w:t>
      </w:r>
      <w:r w:rsidR="00A32CA8">
        <w:t>m</w:t>
      </w:r>
      <w:r>
        <w:t xml:space="preserve">anager from 1991 to 1995, and was </w:t>
      </w:r>
      <w:r w:rsidR="00A32CA8">
        <w:t>p</w:t>
      </w:r>
      <w:r>
        <w:t xml:space="preserve">rogram </w:t>
      </w:r>
      <w:r w:rsidR="00A32CA8">
        <w:t>o</w:t>
      </w:r>
      <w:r>
        <w:t>fficer from 1989 to 2017, covering other positions when necessary.</w:t>
      </w:r>
    </w:p>
    <w:p w14:paraId="7E3B2372" w14:textId="0878E02D" w:rsidR="00351222" w:rsidRDefault="00351222" w:rsidP="00307B40">
      <w:pPr>
        <w:ind w:left="0"/>
        <w:jc w:val="left"/>
      </w:pPr>
      <w:r>
        <w:t xml:space="preserve">Both Neal and Rik immersed themselves in the running of the </w:t>
      </w:r>
      <w:r w:rsidR="00A32CA8">
        <w:t>c</w:t>
      </w:r>
      <w:r>
        <w:t xml:space="preserve">entre and have set the tradition of high standards and credibility, which we continue to strive for today. </w:t>
      </w:r>
    </w:p>
    <w:p w14:paraId="3DCBD4C9" w14:textId="041E7CC6" w:rsidR="00351222" w:rsidRDefault="00351222" w:rsidP="00307B40">
      <w:pPr>
        <w:ind w:left="0"/>
        <w:jc w:val="left"/>
      </w:pPr>
      <w:r>
        <w:t xml:space="preserve">Neal was made a </w:t>
      </w:r>
      <w:r w:rsidR="00A32CA8">
        <w:t>l</w:t>
      </w:r>
      <w:r>
        <w:t xml:space="preserve">ife </w:t>
      </w:r>
      <w:r w:rsidR="00A32CA8">
        <w:t>m</w:t>
      </w:r>
      <w:r>
        <w:t>ember in 1993.</w:t>
      </w:r>
      <w:r w:rsidR="00A32CA8">
        <w:t xml:space="preserve"> </w:t>
      </w:r>
      <w:r>
        <w:t xml:space="preserve"> He served for 4 years as </w:t>
      </w:r>
      <w:r w:rsidR="00A32CA8">
        <w:t>f</w:t>
      </w:r>
      <w:r>
        <w:t xml:space="preserve">inance </w:t>
      </w:r>
      <w:r w:rsidR="00A32CA8">
        <w:t>d</w:t>
      </w:r>
      <w:r>
        <w:t>irector on the LAQ Board.</w:t>
      </w:r>
    </w:p>
    <w:p w14:paraId="4FAEECF9" w14:textId="51267892" w:rsidR="00351222" w:rsidRPr="00A32CA8" w:rsidRDefault="00351222" w:rsidP="00307B40">
      <w:pPr>
        <w:ind w:left="0"/>
        <w:jc w:val="left"/>
        <w:rPr>
          <w:rFonts w:cs="Calibri"/>
          <w:color w:val="000000"/>
          <w:kern w:val="0"/>
          <w:lang w:eastAsia="en-AU"/>
        </w:rPr>
      </w:pPr>
      <w:r w:rsidRPr="00A32CA8">
        <w:t xml:space="preserve">Rik was made a </w:t>
      </w:r>
      <w:r w:rsidR="00A32CA8" w:rsidRPr="00A32CA8">
        <w:t>l</w:t>
      </w:r>
      <w:r w:rsidRPr="00A32CA8">
        <w:t xml:space="preserve">ife </w:t>
      </w:r>
      <w:r w:rsidR="00A32CA8" w:rsidRPr="00A32CA8">
        <w:t>m</w:t>
      </w:r>
      <w:r w:rsidRPr="00A32CA8">
        <w:t>ember in 1999</w:t>
      </w:r>
      <w:r w:rsidRPr="00A32CA8">
        <w:rPr>
          <w:rFonts w:cs="Calibri"/>
          <w:color w:val="000000"/>
          <w:kern w:val="0"/>
          <w:lang w:eastAsia="en-AU"/>
        </w:rPr>
        <w:t xml:space="preserve"> and retired in 2018 after 30 years tireless service to the </w:t>
      </w:r>
      <w:r w:rsidR="00A32CA8" w:rsidRPr="00A32CA8">
        <w:rPr>
          <w:rFonts w:cs="Calibri"/>
          <w:color w:val="000000"/>
          <w:kern w:val="0"/>
          <w:lang w:eastAsia="en-AU"/>
        </w:rPr>
        <w:t>c</w:t>
      </w:r>
      <w:r w:rsidRPr="00A32CA8">
        <w:rPr>
          <w:rFonts w:cs="Calibri"/>
          <w:color w:val="000000"/>
          <w:kern w:val="0"/>
          <w:lang w:eastAsia="en-AU"/>
        </w:rPr>
        <w:t xml:space="preserve">entre. </w:t>
      </w:r>
      <w:r w:rsidR="00A32CA8" w:rsidRPr="00A32CA8">
        <w:rPr>
          <w:rFonts w:cs="Calibri"/>
          <w:color w:val="000000"/>
          <w:kern w:val="0"/>
          <w:lang w:eastAsia="en-AU"/>
        </w:rPr>
        <w:t xml:space="preserve"> </w:t>
      </w:r>
      <w:r w:rsidRPr="00A32CA8">
        <w:rPr>
          <w:rFonts w:cs="Calibri"/>
          <w:color w:val="000000"/>
          <w:kern w:val="0"/>
          <w:lang w:eastAsia="en-AU"/>
        </w:rPr>
        <w:t xml:space="preserve">He is </w:t>
      </w:r>
      <w:r w:rsidR="00A32CA8" w:rsidRPr="00A32CA8">
        <w:rPr>
          <w:rFonts w:cs="Calibri"/>
          <w:color w:val="000000"/>
          <w:kern w:val="0"/>
          <w:lang w:eastAsia="en-AU"/>
        </w:rPr>
        <w:t>currently</w:t>
      </w:r>
      <w:r w:rsidRPr="00A32CA8">
        <w:rPr>
          <w:rFonts w:cs="Calibri"/>
          <w:color w:val="000000"/>
          <w:kern w:val="0"/>
          <w:lang w:eastAsia="en-AU"/>
        </w:rPr>
        <w:t xml:space="preserve"> a State Team Selector for LAQ.</w:t>
      </w:r>
    </w:p>
    <w:p w14:paraId="2B970981" w14:textId="77777777" w:rsidR="00D97D79" w:rsidRDefault="00D97D79"/>
    <w:p w14:paraId="4928948B" w14:textId="32701FDF" w:rsidR="00D978A5" w:rsidRPr="00F95C26" w:rsidRDefault="00695A66" w:rsidP="00D978A5">
      <w:pPr>
        <w:pStyle w:val="Heading1"/>
      </w:pPr>
      <w:bookmarkStart w:id="220" w:name="_Toc75453548"/>
      <w:bookmarkStart w:id="221" w:name="_Toc75458222"/>
      <w:bookmarkStart w:id="222" w:name="_Toc110081631"/>
      <w:r>
        <w:t>Competition Ven</w:t>
      </w:r>
      <w:r w:rsidR="554AA5F8" w:rsidRPr="00F95C26">
        <w:t>ue Addresses</w:t>
      </w:r>
      <w:bookmarkEnd w:id="220"/>
      <w:bookmarkEnd w:id="221"/>
      <w:bookmarkEnd w:id="222"/>
    </w:p>
    <w:p w14:paraId="34D763F3" w14:textId="77777777" w:rsidR="00D978A5" w:rsidRPr="00F95C26" w:rsidRDefault="00D978A5">
      <w:pPr>
        <w:sectPr w:rsidR="00D978A5" w:rsidRPr="00F95C26" w:rsidSect="000E6BA9">
          <w:headerReference w:type="first" r:id="rId66"/>
          <w:type w:val="continuous"/>
          <w:pgSz w:w="11906" w:h="16838" w:code="9"/>
          <w:pgMar w:top="1134" w:right="1134" w:bottom="1134" w:left="1134" w:header="720" w:footer="720" w:gutter="0"/>
          <w:cols w:space="720"/>
          <w:docGrid w:linePitch="360"/>
        </w:sectPr>
      </w:pPr>
    </w:p>
    <w:p w14:paraId="462237BF" w14:textId="77777777" w:rsidR="00A852ED" w:rsidRPr="00F95C26" w:rsidRDefault="554AA5F8" w:rsidP="00EB4B76">
      <w:pPr>
        <w:pStyle w:val="Heading2"/>
      </w:pPr>
      <w:bookmarkStart w:id="223" w:name="_Toc75458223"/>
      <w:r w:rsidRPr="00F95C26">
        <w:t>Jack Cook Park</w:t>
      </w:r>
      <w:bookmarkEnd w:id="223"/>
    </w:p>
    <w:p w14:paraId="29C16564" w14:textId="77777777" w:rsidR="00A852ED" w:rsidRPr="00F95C26" w:rsidRDefault="554AA5F8" w:rsidP="00D978A5">
      <w:pPr>
        <w:spacing w:after="0"/>
        <w:ind w:left="74" w:right="74"/>
      </w:pPr>
      <w:r w:rsidRPr="00F95C26">
        <w:t>Jack Cook Park</w:t>
      </w:r>
    </w:p>
    <w:p w14:paraId="7B5B8058" w14:textId="7A3221E2" w:rsidR="00A852ED" w:rsidRPr="00F95C26" w:rsidRDefault="554AA5F8" w:rsidP="00D978A5">
      <w:pPr>
        <w:spacing w:after="0"/>
        <w:ind w:left="74" w:right="74"/>
      </w:pPr>
      <w:r w:rsidRPr="00F95C26">
        <w:t>66 Indooroopilly R</w:t>
      </w:r>
      <w:r w:rsidR="00A32CA8">
        <w:t>oa</w:t>
      </w:r>
      <w:r w:rsidRPr="00F95C26">
        <w:t>d</w:t>
      </w:r>
    </w:p>
    <w:p w14:paraId="0057BA11" w14:textId="77777777" w:rsidR="00A852ED" w:rsidRPr="00F95C26" w:rsidRDefault="554AA5F8" w:rsidP="00A852ED">
      <w:bookmarkStart w:id="224" w:name="_Int_HoXjgsdW"/>
      <w:r>
        <w:t>TARINGA  QLD</w:t>
      </w:r>
      <w:bookmarkEnd w:id="224"/>
      <w:r>
        <w:t xml:space="preserve">  4068</w:t>
      </w:r>
    </w:p>
    <w:p w14:paraId="4089C8A9" w14:textId="77777777" w:rsidR="00A852ED" w:rsidRPr="00F95C26" w:rsidRDefault="554AA5F8" w:rsidP="00EB4B76">
      <w:pPr>
        <w:pStyle w:val="Heading2"/>
      </w:pPr>
      <w:bookmarkStart w:id="225" w:name="_Toc75458224"/>
      <w:r w:rsidRPr="00F95C26">
        <w:t>The University of Queensland Athletics</w:t>
      </w:r>
      <w:bookmarkEnd w:id="225"/>
    </w:p>
    <w:p w14:paraId="00E3D4DD" w14:textId="77777777" w:rsidR="00A852ED" w:rsidRPr="00F95C26" w:rsidRDefault="220AED2F" w:rsidP="00D978A5">
      <w:pPr>
        <w:spacing w:after="0"/>
        <w:ind w:left="74" w:right="74"/>
      </w:pPr>
      <w:r w:rsidRPr="00F95C26">
        <w:t>Sir Fred Schonnell Drive</w:t>
      </w:r>
    </w:p>
    <w:p w14:paraId="3F69DF80" w14:textId="4CFCA7D8" w:rsidR="00D978A5" w:rsidRPr="00F95C26" w:rsidRDefault="554AA5F8" w:rsidP="00987A6E">
      <w:r>
        <w:t xml:space="preserve">ST LUCIA QLD </w:t>
      </w:r>
      <w:r w:rsidR="00174D9C">
        <w:t xml:space="preserve"> </w:t>
      </w:r>
      <w:r>
        <w:t>4067</w:t>
      </w:r>
    </w:p>
    <w:p w14:paraId="5BB01AB3" w14:textId="77777777" w:rsidR="00A852ED" w:rsidRPr="00F95C26" w:rsidRDefault="554AA5F8" w:rsidP="00EB4B76">
      <w:pPr>
        <w:pStyle w:val="Heading2"/>
      </w:pPr>
      <w:bookmarkStart w:id="226" w:name="_Toc75458225"/>
      <w:r w:rsidRPr="00F95C26">
        <w:t>Bill Paterson Oval</w:t>
      </w:r>
      <w:bookmarkEnd w:id="226"/>
    </w:p>
    <w:p w14:paraId="0DFD2B3C" w14:textId="704AD887" w:rsidR="00A852ED" w:rsidRPr="00F95C26" w:rsidRDefault="554AA5F8" w:rsidP="00D978A5">
      <w:pPr>
        <w:spacing w:after="0"/>
        <w:ind w:left="74" w:right="74"/>
      </w:pPr>
      <w:r w:rsidRPr="00F95C26">
        <w:t>Lion St</w:t>
      </w:r>
      <w:r w:rsidR="00BB625E">
        <w:t>reet</w:t>
      </w:r>
    </w:p>
    <w:p w14:paraId="447046FB" w14:textId="622CD2D9" w:rsidR="00987A6E" w:rsidRPr="00603AC7" w:rsidRDefault="0070288A">
      <w:pPr>
        <w:rPr>
          <w:rStyle w:val="Heading3Char"/>
          <w:caps/>
          <w:color w:val="auto"/>
        </w:rPr>
      </w:pPr>
      <w:r>
        <w:t>IPSWICH QLD</w:t>
      </w:r>
      <w:r w:rsidR="00174D9C">
        <w:t xml:space="preserve"> </w:t>
      </w:r>
      <w:r>
        <w:t xml:space="preserve"> 4300</w:t>
      </w:r>
    </w:p>
    <w:p w14:paraId="225FEF24" w14:textId="7F2A2534" w:rsidR="00A852ED" w:rsidRPr="00A32CA8" w:rsidRDefault="554AA5F8" w:rsidP="00EB4B76">
      <w:pPr>
        <w:pStyle w:val="Heading2"/>
        <w:rPr>
          <w:color w:val="1E5E9F"/>
          <w:sz w:val="22"/>
          <w:szCs w:val="22"/>
        </w:rPr>
      </w:pPr>
      <w:bookmarkStart w:id="227" w:name="_Toc75458226"/>
      <w:r w:rsidRPr="00F95C26">
        <w:rPr>
          <w:rStyle w:val="Heading3Char"/>
        </w:rPr>
        <w:t>Queensland Sport &amp; Athletics Centre</w:t>
      </w:r>
      <w:r w:rsidR="009C5C8C">
        <w:rPr>
          <w:rStyle w:val="Heading3Char"/>
        </w:rPr>
        <w:t xml:space="preserve"> (QSAC/State </w:t>
      </w:r>
      <w:r w:rsidR="00A32CA8">
        <w:rPr>
          <w:rStyle w:val="Heading3Char"/>
        </w:rPr>
        <w:t>A</w:t>
      </w:r>
      <w:r w:rsidR="009C5C8C">
        <w:rPr>
          <w:rStyle w:val="Heading3Char"/>
        </w:rPr>
        <w:t>thletic</w:t>
      </w:r>
      <w:r w:rsidR="00E67E26">
        <w:rPr>
          <w:rStyle w:val="Heading3Char"/>
        </w:rPr>
        <w:t xml:space="preserve"> F</w:t>
      </w:r>
      <w:r w:rsidR="00A32CA8">
        <w:rPr>
          <w:rStyle w:val="Heading3Char"/>
        </w:rPr>
        <w:t>acility</w:t>
      </w:r>
      <w:r w:rsidR="00E67E26">
        <w:rPr>
          <w:rStyle w:val="Heading3Char"/>
        </w:rPr>
        <w:t>)</w:t>
      </w:r>
      <w:bookmarkEnd w:id="227"/>
    </w:p>
    <w:p w14:paraId="5565F764" w14:textId="45AFC4C7" w:rsidR="00A852ED" w:rsidRPr="00BB625E" w:rsidRDefault="220AED2F" w:rsidP="00603AC7">
      <w:pPr>
        <w:spacing w:after="0"/>
        <w:ind w:left="74" w:right="74"/>
      </w:pPr>
      <w:r w:rsidRPr="00BB625E">
        <w:t>Cnr Mains &amp; Kessels R</w:t>
      </w:r>
      <w:r w:rsidR="00BB625E">
        <w:t>oa</w:t>
      </w:r>
      <w:r w:rsidRPr="00BB625E">
        <w:t>d</w:t>
      </w:r>
    </w:p>
    <w:p w14:paraId="43D0A3D3" w14:textId="48268ED6" w:rsidR="00D978A5" w:rsidRPr="00BB625E" w:rsidRDefault="554AA5F8" w:rsidP="00603AC7">
      <w:pPr>
        <w:spacing w:after="0"/>
        <w:ind w:left="74" w:right="74"/>
      </w:pPr>
      <w:r>
        <w:lastRenderedPageBreak/>
        <w:t>NATHAN QLD</w:t>
      </w:r>
      <w:r w:rsidR="00174D9C">
        <w:t xml:space="preserve"> </w:t>
      </w:r>
      <w:r>
        <w:t xml:space="preserve"> 4111</w:t>
      </w:r>
    </w:p>
    <w:p w14:paraId="51C1E176" w14:textId="34BED16C" w:rsidR="003D510F" w:rsidRPr="00F95C26" w:rsidRDefault="003D510F" w:rsidP="00EB4B76">
      <w:pPr>
        <w:pStyle w:val="Heading2"/>
      </w:pPr>
      <w:bookmarkStart w:id="228" w:name="_Toc75458227"/>
      <w:r w:rsidRPr="00F95C26">
        <w:t>K</w:t>
      </w:r>
      <w:r w:rsidR="00A32CA8">
        <w:t xml:space="preserve">enmore </w:t>
      </w:r>
      <w:r w:rsidRPr="00F95C26">
        <w:t>Little Athletics</w:t>
      </w:r>
      <w:bookmarkEnd w:id="228"/>
    </w:p>
    <w:p w14:paraId="15F355AB" w14:textId="77777777" w:rsidR="003D510F" w:rsidRPr="00F95C26" w:rsidRDefault="003D510F" w:rsidP="003D510F">
      <w:pPr>
        <w:spacing w:after="0"/>
        <w:ind w:left="74" w:right="74"/>
      </w:pPr>
      <w:r w:rsidRPr="00F95C26">
        <w:t>Kenmore State High School</w:t>
      </w:r>
    </w:p>
    <w:p w14:paraId="332A46E1" w14:textId="05061315" w:rsidR="003D510F" w:rsidRPr="00F95C26" w:rsidRDefault="003D510F" w:rsidP="00BB625E">
      <w:pPr>
        <w:spacing w:after="0"/>
        <w:ind w:left="74" w:right="74"/>
      </w:pPr>
      <w:r w:rsidRPr="00F95C26">
        <w:t>Dumbarton D</w:t>
      </w:r>
      <w:r w:rsidR="00BB625E">
        <w:t>ri</w:t>
      </w:r>
      <w:r w:rsidRPr="00F95C26">
        <w:t>ve</w:t>
      </w:r>
    </w:p>
    <w:p w14:paraId="77EE03B2" w14:textId="069C4396" w:rsidR="003D510F" w:rsidRDefault="003D510F">
      <w:r>
        <w:t xml:space="preserve">KENMORE QLD </w:t>
      </w:r>
      <w:r w:rsidR="00174D9C">
        <w:t xml:space="preserve"> </w:t>
      </w:r>
      <w:r>
        <w:t>4069</w:t>
      </w:r>
    </w:p>
    <w:p w14:paraId="4B8253B7" w14:textId="464D3DBE" w:rsidR="000D167A" w:rsidRPr="00F95C26" w:rsidRDefault="000D167A" w:rsidP="00EB4B76">
      <w:pPr>
        <w:pStyle w:val="Heading2"/>
      </w:pPr>
      <w:bookmarkStart w:id="229" w:name="_Toc75458228"/>
      <w:r>
        <w:t>C</w:t>
      </w:r>
      <w:r w:rsidR="00A32CA8">
        <w:t>entenary</w:t>
      </w:r>
      <w:r w:rsidRPr="00F95C26">
        <w:t xml:space="preserve"> Little Athletics</w:t>
      </w:r>
      <w:bookmarkEnd w:id="229"/>
    </w:p>
    <w:p w14:paraId="40371AC4" w14:textId="09BDB66B" w:rsidR="0053403F" w:rsidRDefault="0053403F" w:rsidP="00603AC7">
      <w:pPr>
        <w:spacing w:after="0"/>
        <w:ind w:right="74"/>
      </w:pPr>
      <w:r w:rsidRPr="00603AC7">
        <w:t>Jindalee Recreation Reserve</w:t>
      </w:r>
    </w:p>
    <w:p w14:paraId="1D027230" w14:textId="34F03AC1" w:rsidR="0032489B" w:rsidRPr="00BB625E" w:rsidRDefault="0053403F" w:rsidP="00BB625E">
      <w:pPr>
        <w:spacing w:after="0"/>
        <w:ind w:left="74" w:right="74"/>
        <w:rPr>
          <w:rStyle w:val="Strong"/>
          <w:rFonts w:asciiTheme="minorHAnsi" w:hAnsiTheme="minorHAnsi" w:cstheme="minorHAnsi"/>
          <w:color w:val="333333"/>
          <w:shd w:val="clear" w:color="auto" w:fill="FFFFFF"/>
        </w:rPr>
      </w:pPr>
      <w:r w:rsidRPr="00603AC7">
        <w:t>Wongaburra Street</w:t>
      </w:r>
    </w:p>
    <w:p w14:paraId="0110BB54" w14:textId="664080AD" w:rsidR="007870A1" w:rsidRPr="0032489B" w:rsidRDefault="0032489B">
      <w:r>
        <w:t>JINDALEE QLD  4074</w:t>
      </w:r>
      <w:r>
        <w:br w:type="page"/>
      </w:r>
    </w:p>
    <w:p w14:paraId="37798E4D" w14:textId="33DC6ACE" w:rsidR="00DA5E0D" w:rsidRDefault="00DA5E0D" w:rsidP="3758B758">
      <w:pPr>
        <w:pStyle w:val="Heading1"/>
        <w:numPr>
          <w:ilvl w:val="0"/>
          <w:numId w:val="0"/>
        </w:numPr>
        <w:sectPr w:rsidR="00DA5E0D" w:rsidSect="000E6BA9">
          <w:headerReference w:type="first" r:id="rId67"/>
          <w:type w:val="continuous"/>
          <w:pgSz w:w="11906" w:h="16838" w:code="9"/>
          <w:pgMar w:top="1134" w:right="1134" w:bottom="1134" w:left="1134" w:header="720" w:footer="720" w:gutter="0"/>
          <w:cols w:space="720"/>
          <w:docGrid w:linePitch="360"/>
        </w:sectPr>
      </w:pPr>
      <w:bookmarkStart w:id="230" w:name="_Ref453497520"/>
    </w:p>
    <w:p w14:paraId="42A369AA" w14:textId="68AA08BC" w:rsidR="00CF73C3" w:rsidRPr="00CF73C3" w:rsidRDefault="45426A86" w:rsidP="00BF6AA6">
      <w:pPr>
        <w:pStyle w:val="Heading1"/>
      </w:pPr>
      <w:bookmarkStart w:id="231" w:name="CentreBestPerformances"/>
      <w:bookmarkStart w:id="232" w:name="_Toc75453549"/>
      <w:bookmarkStart w:id="233" w:name="_Toc75458229"/>
      <w:bookmarkStart w:id="234" w:name="_Toc110081632"/>
      <w:bookmarkStart w:id="235" w:name="_Hlk55054938"/>
      <w:r>
        <w:lastRenderedPageBreak/>
        <w:t>C</w:t>
      </w:r>
      <w:r w:rsidR="749F6A04">
        <w:t>entre Best Performances</w:t>
      </w:r>
      <w:bookmarkEnd w:id="230"/>
      <w:bookmarkEnd w:id="231"/>
      <w:bookmarkEnd w:id="232"/>
      <w:bookmarkEnd w:id="233"/>
      <w:bookmarkEnd w:id="234"/>
    </w:p>
    <w:p w14:paraId="116A9F2C" w14:textId="77777777" w:rsidR="001F716D" w:rsidRDefault="001F716D" w:rsidP="001F716D">
      <w:pPr>
        <w:spacing w:before="11" w:after="74"/>
        <w:ind w:left="0" w:right="69"/>
        <w:jc w:val="center"/>
        <w:rPr>
          <w:sz w:val="18"/>
        </w:rPr>
      </w:pPr>
      <w:bookmarkStart w:id="236" w:name="_Hlk55056595"/>
      <w:bookmarkEnd w:id="235"/>
      <w:r>
        <w:rPr>
          <w:sz w:val="18"/>
        </w:rPr>
        <w:t>(Best performance, blue level or better, by a TWH Little Athlete at any Little Athletics Competition, regardless of venue)</w:t>
      </w:r>
    </w:p>
    <w:p w14:paraId="4269167A" w14:textId="77777777" w:rsidR="001F716D" w:rsidRDefault="001F716D" w:rsidP="001F716D">
      <w:pPr>
        <w:ind w:right="-214"/>
        <w:jc w:val="center"/>
        <w:rPr>
          <w:sz w:val="8"/>
        </w:rPr>
      </w:pPr>
    </w:p>
    <w:p w14:paraId="422D6B9B"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tab/>
        <w:t>GIRLS</w:t>
      </w:r>
      <w:r>
        <w:rPr>
          <w:b/>
          <w:sz w:val="20"/>
        </w:rPr>
        <w:tab/>
        <w:t>BOYS</w:t>
      </w:r>
    </w:p>
    <w:p w14:paraId="6385EA3B" w14:textId="77777777" w:rsidR="00F85D3A" w:rsidRDefault="00F85D3A" w:rsidP="00F85D3A">
      <w:pPr>
        <w:tabs>
          <w:tab w:val="left" w:pos="1120"/>
          <w:tab w:val="left" w:pos="3080"/>
          <w:tab w:val="left" w:pos="3900"/>
          <w:tab w:val="left" w:pos="4800"/>
          <w:tab w:val="left" w:pos="5380"/>
          <w:tab w:val="left" w:pos="7360"/>
          <w:tab w:val="left" w:pos="8180"/>
        </w:tabs>
        <w:spacing w:before="120"/>
        <w:ind w:left="0" w:right="-1"/>
        <w:jc w:val="center"/>
        <w:rPr>
          <w:b/>
          <w:sz w:val="20"/>
        </w:rPr>
      </w:pPr>
      <w:r>
        <w:rPr>
          <w:b/>
          <w:sz w:val="20"/>
        </w:rPr>
        <w:t>60m Hurdle</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8DA91A8" w14:textId="77777777" w:rsidTr="002D66C8">
        <w:trPr>
          <w:trHeight w:hRule="exact" w:val="227"/>
        </w:trPr>
        <w:tc>
          <w:tcPr>
            <w:tcW w:w="626" w:type="dxa"/>
          </w:tcPr>
          <w:p w14:paraId="2377B9DE" w14:textId="77777777" w:rsidR="00F85D3A" w:rsidRDefault="00F85D3A" w:rsidP="002D66C8">
            <w:pPr>
              <w:ind w:left="-79" w:right="-215"/>
              <w:rPr>
                <w:sz w:val="20"/>
              </w:rPr>
            </w:pPr>
            <w:r>
              <w:rPr>
                <w:sz w:val="20"/>
              </w:rPr>
              <w:t>U6</w:t>
            </w:r>
          </w:p>
        </w:tc>
        <w:tc>
          <w:tcPr>
            <w:tcW w:w="2494" w:type="dxa"/>
          </w:tcPr>
          <w:p w14:paraId="43224AB9" w14:textId="77777777" w:rsidR="00F85D3A" w:rsidRDefault="00F85D3A" w:rsidP="002D66C8">
            <w:pPr>
              <w:spacing w:line="256" w:lineRule="auto"/>
              <w:ind w:left="40" w:right="0" w:hanging="40"/>
              <w:rPr>
                <w:sz w:val="20"/>
              </w:rPr>
            </w:pPr>
            <w:r>
              <w:rPr>
                <w:sz w:val="20"/>
              </w:rPr>
              <w:t>Madeleine Wallace</w:t>
            </w:r>
          </w:p>
        </w:tc>
        <w:tc>
          <w:tcPr>
            <w:tcW w:w="724" w:type="dxa"/>
          </w:tcPr>
          <w:p w14:paraId="15996337" w14:textId="77777777" w:rsidR="00F85D3A" w:rsidRDefault="00F85D3A" w:rsidP="002D66C8">
            <w:pPr>
              <w:ind w:left="0" w:right="0"/>
              <w:jc w:val="right"/>
              <w:rPr>
                <w:sz w:val="20"/>
              </w:rPr>
            </w:pPr>
            <w:r>
              <w:rPr>
                <w:sz w:val="20"/>
              </w:rPr>
              <w:t>14.0</w:t>
            </w:r>
          </w:p>
        </w:tc>
        <w:tc>
          <w:tcPr>
            <w:tcW w:w="835" w:type="dxa"/>
          </w:tcPr>
          <w:p w14:paraId="387FFDD0" w14:textId="77777777" w:rsidR="00F85D3A" w:rsidRDefault="00F85D3A" w:rsidP="002D66C8">
            <w:pPr>
              <w:ind w:left="0" w:right="0"/>
              <w:jc w:val="right"/>
              <w:rPr>
                <w:sz w:val="20"/>
              </w:rPr>
            </w:pPr>
            <w:r>
              <w:rPr>
                <w:sz w:val="20"/>
              </w:rPr>
              <w:t>2021</w:t>
            </w:r>
          </w:p>
        </w:tc>
        <w:tc>
          <w:tcPr>
            <w:tcW w:w="742" w:type="dxa"/>
          </w:tcPr>
          <w:p w14:paraId="2138DD52" w14:textId="77777777" w:rsidR="00F85D3A" w:rsidRDefault="00F85D3A" w:rsidP="002D66C8">
            <w:pPr>
              <w:ind w:left="0" w:right="-214"/>
              <w:rPr>
                <w:sz w:val="20"/>
              </w:rPr>
            </w:pPr>
            <w:r>
              <w:rPr>
                <w:sz w:val="20"/>
              </w:rPr>
              <w:t>U6</w:t>
            </w:r>
          </w:p>
        </w:tc>
        <w:tc>
          <w:tcPr>
            <w:tcW w:w="2376" w:type="dxa"/>
          </w:tcPr>
          <w:p w14:paraId="1D8F5494" w14:textId="77777777" w:rsidR="00F85D3A" w:rsidRPr="00093560" w:rsidRDefault="00F85D3A" w:rsidP="002D66C8">
            <w:pPr>
              <w:spacing w:line="256" w:lineRule="auto"/>
              <w:ind w:left="-111" w:right="0"/>
              <w:rPr>
                <w:sz w:val="20"/>
              </w:rPr>
            </w:pPr>
            <w:r w:rsidRPr="00AE4F12">
              <w:rPr>
                <w:sz w:val="20"/>
              </w:rPr>
              <w:t>Landon Doyle</w:t>
            </w:r>
          </w:p>
        </w:tc>
        <w:tc>
          <w:tcPr>
            <w:tcW w:w="724" w:type="dxa"/>
          </w:tcPr>
          <w:p w14:paraId="1EAC77AD" w14:textId="77777777" w:rsidR="00F85D3A" w:rsidRDefault="00F85D3A" w:rsidP="002D66C8">
            <w:pPr>
              <w:ind w:left="0" w:right="0"/>
              <w:jc w:val="right"/>
              <w:rPr>
                <w:sz w:val="20"/>
              </w:rPr>
            </w:pPr>
            <w:r>
              <w:rPr>
                <w:sz w:val="20"/>
              </w:rPr>
              <w:t>14.9</w:t>
            </w:r>
          </w:p>
        </w:tc>
        <w:tc>
          <w:tcPr>
            <w:tcW w:w="835" w:type="dxa"/>
          </w:tcPr>
          <w:p w14:paraId="5977ED61" w14:textId="77777777" w:rsidR="00F85D3A" w:rsidRDefault="00F85D3A" w:rsidP="002D66C8">
            <w:pPr>
              <w:ind w:left="0" w:right="0"/>
              <w:jc w:val="right"/>
              <w:rPr>
                <w:sz w:val="20"/>
              </w:rPr>
            </w:pPr>
            <w:r>
              <w:rPr>
                <w:sz w:val="20"/>
              </w:rPr>
              <w:t>2022</w:t>
            </w:r>
          </w:p>
        </w:tc>
      </w:tr>
      <w:tr w:rsidR="00F85D3A" w14:paraId="503BAABA" w14:textId="77777777" w:rsidTr="002D66C8">
        <w:trPr>
          <w:trHeight w:hRule="exact" w:val="227"/>
        </w:trPr>
        <w:tc>
          <w:tcPr>
            <w:tcW w:w="626" w:type="dxa"/>
          </w:tcPr>
          <w:p w14:paraId="2412B7B2" w14:textId="77777777" w:rsidR="00F85D3A" w:rsidRDefault="00F85D3A" w:rsidP="002D66C8">
            <w:pPr>
              <w:ind w:left="-79" w:right="-215"/>
              <w:rPr>
                <w:sz w:val="20"/>
              </w:rPr>
            </w:pPr>
            <w:r>
              <w:rPr>
                <w:sz w:val="20"/>
              </w:rPr>
              <w:t>U7</w:t>
            </w:r>
          </w:p>
        </w:tc>
        <w:tc>
          <w:tcPr>
            <w:tcW w:w="2494" w:type="dxa"/>
          </w:tcPr>
          <w:p w14:paraId="7D1DDD16" w14:textId="77777777" w:rsidR="00F85D3A" w:rsidRDefault="00F85D3A" w:rsidP="002D66C8">
            <w:pPr>
              <w:spacing w:line="256" w:lineRule="auto"/>
              <w:ind w:left="40" w:right="0" w:hanging="40"/>
              <w:rPr>
                <w:sz w:val="20"/>
              </w:rPr>
            </w:pPr>
            <w:r w:rsidRPr="00AE4F12">
              <w:rPr>
                <w:sz w:val="20"/>
              </w:rPr>
              <w:t>Madeleine Wallace</w:t>
            </w:r>
          </w:p>
        </w:tc>
        <w:tc>
          <w:tcPr>
            <w:tcW w:w="724" w:type="dxa"/>
          </w:tcPr>
          <w:p w14:paraId="7DB78262" w14:textId="77777777" w:rsidR="00F85D3A" w:rsidRDefault="00F85D3A" w:rsidP="002D66C8">
            <w:pPr>
              <w:ind w:left="0" w:right="0"/>
              <w:jc w:val="right"/>
              <w:rPr>
                <w:sz w:val="20"/>
              </w:rPr>
            </w:pPr>
            <w:r>
              <w:rPr>
                <w:sz w:val="20"/>
              </w:rPr>
              <w:t>12.6</w:t>
            </w:r>
          </w:p>
        </w:tc>
        <w:tc>
          <w:tcPr>
            <w:tcW w:w="835" w:type="dxa"/>
          </w:tcPr>
          <w:p w14:paraId="0411F14D" w14:textId="77777777" w:rsidR="00F85D3A" w:rsidRDefault="00F85D3A" w:rsidP="002D66C8">
            <w:pPr>
              <w:ind w:left="0" w:right="0"/>
              <w:jc w:val="right"/>
              <w:rPr>
                <w:sz w:val="20"/>
              </w:rPr>
            </w:pPr>
            <w:r>
              <w:rPr>
                <w:sz w:val="20"/>
              </w:rPr>
              <w:t>2022</w:t>
            </w:r>
          </w:p>
        </w:tc>
        <w:tc>
          <w:tcPr>
            <w:tcW w:w="742" w:type="dxa"/>
          </w:tcPr>
          <w:p w14:paraId="3F62C8A7" w14:textId="77777777" w:rsidR="00F85D3A" w:rsidRDefault="00F85D3A" w:rsidP="002D66C8">
            <w:pPr>
              <w:ind w:left="0" w:right="-214"/>
              <w:rPr>
                <w:sz w:val="20"/>
              </w:rPr>
            </w:pPr>
            <w:r>
              <w:rPr>
                <w:sz w:val="20"/>
              </w:rPr>
              <w:t>U7</w:t>
            </w:r>
          </w:p>
        </w:tc>
        <w:tc>
          <w:tcPr>
            <w:tcW w:w="2376" w:type="dxa"/>
          </w:tcPr>
          <w:p w14:paraId="4BB8728D" w14:textId="77777777" w:rsidR="00F85D3A" w:rsidRPr="0038717C" w:rsidRDefault="00F85D3A" w:rsidP="002D66C8">
            <w:pPr>
              <w:spacing w:line="256" w:lineRule="auto"/>
              <w:ind w:left="-111" w:right="0"/>
              <w:rPr>
                <w:sz w:val="20"/>
                <w:highlight w:val="yellow"/>
              </w:rPr>
            </w:pPr>
            <w:r w:rsidRPr="009763CA">
              <w:rPr>
                <w:sz w:val="20"/>
              </w:rPr>
              <w:t>Jude Van Tonder</w:t>
            </w:r>
          </w:p>
        </w:tc>
        <w:tc>
          <w:tcPr>
            <w:tcW w:w="724" w:type="dxa"/>
          </w:tcPr>
          <w:p w14:paraId="7E0F7ACA" w14:textId="77777777" w:rsidR="00F85D3A" w:rsidRDefault="00F85D3A" w:rsidP="002D66C8">
            <w:pPr>
              <w:ind w:left="0" w:right="0"/>
              <w:jc w:val="right"/>
              <w:rPr>
                <w:sz w:val="20"/>
              </w:rPr>
            </w:pPr>
            <w:r>
              <w:rPr>
                <w:sz w:val="20"/>
              </w:rPr>
              <w:t>12.5</w:t>
            </w:r>
          </w:p>
        </w:tc>
        <w:tc>
          <w:tcPr>
            <w:tcW w:w="835" w:type="dxa"/>
          </w:tcPr>
          <w:p w14:paraId="32E682FB" w14:textId="77777777" w:rsidR="00F85D3A" w:rsidRDefault="00F85D3A" w:rsidP="002D66C8">
            <w:pPr>
              <w:ind w:left="0" w:right="0"/>
              <w:jc w:val="right"/>
              <w:rPr>
                <w:sz w:val="20"/>
              </w:rPr>
            </w:pPr>
            <w:r>
              <w:rPr>
                <w:sz w:val="20"/>
              </w:rPr>
              <w:t>2022</w:t>
            </w:r>
          </w:p>
        </w:tc>
      </w:tr>
      <w:tr w:rsidR="00F85D3A" w14:paraId="3E023CAC" w14:textId="77777777" w:rsidTr="002D66C8">
        <w:trPr>
          <w:trHeight w:hRule="exact" w:val="227"/>
        </w:trPr>
        <w:tc>
          <w:tcPr>
            <w:tcW w:w="626" w:type="dxa"/>
          </w:tcPr>
          <w:p w14:paraId="1C118FB8" w14:textId="77777777" w:rsidR="00F85D3A" w:rsidRDefault="00F85D3A" w:rsidP="002D66C8">
            <w:pPr>
              <w:ind w:left="-79" w:right="-214"/>
              <w:rPr>
                <w:sz w:val="20"/>
              </w:rPr>
            </w:pPr>
          </w:p>
        </w:tc>
        <w:tc>
          <w:tcPr>
            <w:tcW w:w="2494" w:type="dxa"/>
          </w:tcPr>
          <w:p w14:paraId="68C339C4" w14:textId="77777777" w:rsidR="00F85D3A" w:rsidRDefault="00F85D3A" w:rsidP="002D66C8">
            <w:pPr>
              <w:ind w:left="0" w:right="-214"/>
              <w:rPr>
                <w:sz w:val="20"/>
              </w:rPr>
            </w:pPr>
            <w:r>
              <w:rPr>
                <w:sz w:val="20"/>
              </w:rPr>
              <w:t>Amelie McLennan</w:t>
            </w:r>
          </w:p>
        </w:tc>
        <w:tc>
          <w:tcPr>
            <w:tcW w:w="724" w:type="dxa"/>
          </w:tcPr>
          <w:p w14:paraId="248C0FB0" w14:textId="77777777" w:rsidR="00F85D3A" w:rsidRDefault="00F85D3A" w:rsidP="002D66C8">
            <w:pPr>
              <w:ind w:left="0" w:right="0"/>
              <w:jc w:val="right"/>
              <w:rPr>
                <w:sz w:val="20"/>
              </w:rPr>
            </w:pPr>
            <w:r>
              <w:rPr>
                <w:sz w:val="20"/>
              </w:rPr>
              <w:t>13.7</w:t>
            </w:r>
          </w:p>
        </w:tc>
        <w:tc>
          <w:tcPr>
            <w:tcW w:w="835" w:type="dxa"/>
          </w:tcPr>
          <w:p w14:paraId="2C42939A" w14:textId="77777777" w:rsidR="00F85D3A" w:rsidRDefault="00F85D3A" w:rsidP="002D66C8">
            <w:pPr>
              <w:ind w:left="0" w:right="0"/>
              <w:jc w:val="right"/>
              <w:rPr>
                <w:sz w:val="20"/>
              </w:rPr>
            </w:pPr>
            <w:r>
              <w:rPr>
                <w:sz w:val="20"/>
              </w:rPr>
              <w:t>2017</w:t>
            </w:r>
          </w:p>
        </w:tc>
        <w:tc>
          <w:tcPr>
            <w:tcW w:w="742" w:type="dxa"/>
            <w:shd w:val="clear" w:color="auto" w:fill="F2F2F2" w:themeFill="background1" w:themeFillShade="F2"/>
          </w:tcPr>
          <w:p w14:paraId="11254B6C" w14:textId="77777777" w:rsidR="00F85D3A" w:rsidRDefault="00F85D3A" w:rsidP="002D66C8">
            <w:pPr>
              <w:ind w:left="0" w:right="-214"/>
              <w:rPr>
                <w:sz w:val="20"/>
              </w:rPr>
            </w:pPr>
          </w:p>
        </w:tc>
        <w:tc>
          <w:tcPr>
            <w:tcW w:w="2376" w:type="dxa"/>
            <w:shd w:val="clear" w:color="auto" w:fill="F2F2F2" w:themeFill="background1" w:themeFillShade="F2"/>
          </w:tcPr>
          <w:p w14:paraId="5ECB24DB" w14:textId="77777777" w:rsidR="00F85D3A" w:rsidRDefault="00F85D3A" w:rsidP="002D66C8">
            <w:pPr>
              <w:ind w:left="-111" w:right="-215"/>
              <w:rPr>
                <w:sz w:val="20"/>
              </w:rPr>
            </w:pPr>
          </w:p>
        </w:tc>
        <w:tc>
          <w:tcPr>
            <w:tcW w:w="724" w:type="dxa"/>
            <w:shd w:val="clear" w:color="auto" w:fill="F2F2F2" w:themeFill="background1" w:themeFillShade="F2"/>
          </w:tcPr>
          <w:p w14:paraId="3251CF5C" w14:textId="77777777" w:rsidR="00F85D3A" w:rsidRDefault="00F85D3A" w:rsidP="002D66C8">
            <w:pPr>
              <w:ind w:left="0" w:right="0"/>
              <w:jc w:val="right"/>
              <w:rPr>
                <w:sz w:val="20"/>
              </w:rPr>
            </w:pPr>
          </w:p>
        </w:tc>
        <w:tc>
          <w:tcPr>
            <w:tcW w:w="835" w:type="dxa"/>
            <w:shd w:val="clear" w:color="auto" w:fill="F2F2F2" w:themeFill="background1" w:themeFillShade="F2"/>
          </w:tcPr>
          <w:p w14:paraId="078CC22F" w14:textId="77777777" w:rsidR="00F85D3A" w:rsidRDefault="00F85D3A" w:rsidP="002D66C8">
            <w:pPr>
              <w:ind w:left="0" w:right="0"/>
              <w:jc w:val="right"/>
              <w:rPr>
                <w:sz w:val="20"/>
              </w:rPr>
            </w:pPr>
          </w:p>
        </w:tc>
      </w:tr>
      <w:tr w:rsidR="00F85D3A" w14:paraId="37CF97AC" w14:textId="77777777" w:rsidTr="002D66C8">
        <w:trPr>
          <w:trHeight w:hRule="exact" w:val="227"/>
        </w:trPr>
        <w:tc>
          <w:tcPr>
            <w:tcW w:w="626" w:type="dxa"/>
          </w:tcPr>
          <w:p w14:paraId="76DE63C7" w14:textId="77777777" w:rsidR="00F85D3A" w:rsidRDefault="00F85D3A" w:rsidP="002D66C8">
            <w:pPr>
              <w:ind w:left="-79" w:right="-214"/>
              <w:rPr>
                <w:sz w:val="20"/>
              </w:rPr>
            </w:pPr>
          </w:p>
        </w:tc>
        <w:tc>
          <w:tcPr>
            <w:tcW w:w="2494" w:type="dxa"/>
          </w:tcPr>
          <w:p w14:paraId="4CA6CC91" w14:textId="77777777" w:rsidR="00F85D3A" w:rsidRDefault="00F85D3A" w:rsidP="002D66C8">
            <w:pPr>
              <w:ind w:left="0" w:right="-214"/>
              <w:rPr>
                <w:sz w:val="20"/>
              </w:rPr>
            </w:pPr>
            <w:r>
              <w:rPr>
                <w:sz w:val="20"/>
              </w:rPr>
              <w:t>Gracie Hefner</w:t>
            </w:r>
          </w:p>
        </w:tc>
        <w:tc>
          <w:tcPr>
            <w:tcW w:w="724" w:type="dxa"/>
          </w:tcPr>
          <w:p w14:paraId="3602B982" w14:textId="77777777" w:rsidR="00F85D3A" w:rsidRDefault="00F85D3A" w:rsidP="002D66C8">
            <w:pPr>
              <w:ind w:left="0" w:right="0"/>
              <w:jc w:val="right"/>
              <w:rPr>
                <w:sz w:val="20"/>
              </w:rPr>
            </w:pPr>
            <w:r>
              <w:rPr>
                <w:sz w:val="20"/>
              </w:rPr>
              <w:t>13.7</w:t>
            </w:r>
          </w:p>
        </w:tc>
        <w:tc>
          <w:tcPr>
            <w:tcW w:w="835" w:type="dxa"/>
          </w:tcPr>
          <w:p w14:paraId="21937A1C" w14:textId="77777777" w:rsidR="00F85D3A" w:rsidRDefault="00F85D3A" w:rsidP="002D66C8">
            <w:pPr>
              <w:ind w:left="0" w:right="0"/>
              <w:jc w:val="right"/>
              <w:rPr>
                <w:sz w:val="20"/>
              </w:rPr>
            </w:pPr>
            <w:r>
              <w:rPr>
                <w:sz w:val="20"/>
              </w:rPr>
              <w:t>2018</w:t>
            </w:r>
          </w:p>
        </w:tc>
        <w:tc>
          <w:tcPr>
            <w:tcW w:w="742" w:type="dxa"/>
            <w:shd w:val="clear" w:color="auto" w:fill="F2F2F2" w:themeFill="background1" w:themeFillShade="F2"/>
          </w:tcPr>
          <w:p w14:paraId="31C03B65" w14:textId="77777777" w:rsidR="00F85D3A" w:rsidRDefault="00F85D3A" w:rsidP="002D66C8">
            <w:pPr>
              <w:ind w:left="0" w:right="-214"/>
              <w:rPr>
                <w:sz w:val="20"/>
              </w:rPr>
            </w:pPr>
          </w:p>
        </w:tc>
        <w:tc>
          <w:tcPr>
            <w:tcW w:w="2376" w:type="dxa"/>
            <w:shd w:val="clear" w:color="auto" w:fill="F2F2F2" w:themeFill="background1" w:themeFillShade="F2"/>
          </w:tcPr>
          <w:p w14:paraId="36B36683" w14:textId="77777777" w:rsidR="00F85D3A" w:rsidRDefault="00F85D3A" w:rsidP="002D66C8">
            <w:pPr>
              <w:ind w:left="-111" w:right="-215"/>
              <w:rPr>
                <w:sz w:val="20"/>
              </w:rPr>
            </w:pPr>
          </w:p>
        </w:tc>
        <w:tc>
          <w:tcPr>
            <w:tcW w:w="724" w:type="dxa"/>
            <w:shd w:val="clear" w:color="auto" w:fill="F2F2F2" w:themeFill="background1" w:themeFillShade="F2"/>
          </w:tcPr>
          <w:p w14:paraId="1B707ABF" w14:textId="77777777" w:rsidR="00F85D3A" w:rsidRDefault="00F85D3A" w:rsidP="002D66C8">
            <w:pPr>
              <w:ind w:left="0" w:right="0"/>
              <w:jc w:val="right"/>
              <w:rPr>
                <w:sz w:val="20"/>
              </w:rPr>
            </w:pPr>
          </w:p>
        </w:tc>
        <w:tc>
          <w:tcPr>
            <w:tcW w:w="835" w:type="dxa"/>
            <w:shd w:val="clear" w:color="auto" w:fill="F2F2F2" w:themeFill="background1" w:themeFillShade="F2"/>
          </w:tcPr>
          <w:p w14:paraId="4521ABFB" w14:textId="77777777" w:rsidR="00F85D3A" w:rsidRDefault="00F85D3A" w:rsidP="002D66C8">
            <w:pPr>
              <w:ind w:left="0" w:right="0"/>
              <w:jc w:val="right"/>
              <w:rPr>
                <w:sz w:val="20"/>
              </w:rPr>
            </w:pPr>
          </w:p>
        </w:tc>
      </w:tr>
      <w:tr w:rsidR="00F85D3A" w14:paraId="22003DF4" w14:textId="77777777" w:rsidTr="002D66C8">
        <w:trPr>
          <w:trHeight w:hRule="exact" w:val="227"/>
        </w:trPr>
        <w:tc>
          <w:tcPr>
            <w:tcW w:w="626" w:type="dxa"/>
          </w:tcPr>
          <w:p w14:paraId="31FA7302" w14:textId="77777777" w:rsidR="00F85D3A" w:rsidRDefault="00F85D3A" w:rsidP="002D66C8">
            <w:pPr>
              <w:ind w:left="-79" w:right="-214"/>
              <w:rPr>
                <w:sz w:val="20"/>
              </w:rPr>
            </w:pPr>
            <w:r>
              <w:rPr>
                <w:sz w:val="20"/>
              </w:rPr>
              <w:t>U8</w:t>
            </w:r>
          </w:p>
        </w:tc>
        <w:tc>
          <w:tcPr>
            <w:tcW w:w="2494" w:type="dxa"/>
          </w:tcPr>
          <w:p w14:paraId="701ADF2D" w14:textId="77777777" w:rsidR="00F85D3A" w:rsidRDefault="00F85D3A" w:rsidP="002D66C8">
            <w:pPr>
              <w:ind w:left="0" w:right="-214"/>
              <w:rPr>
                <w:sz w:val="20"/>
              </w:rPr>
            </w:pPr>
            <w:r>
              <w:rPr>
                <w:sz w:val="20"/>
              </w:rPr>
              <w:t>Charlotte Caslick</w:t>
            </w:r>
          </w:p>
        </w:tc>
        <w:tc>
          <w:tcPr>
            <w:tcW w:w="724" w:type="dxa"/>
          </w:tcPr>
          <w:p w14:paraId="51F0BE2D" w14:textId="77777777" w:rsidR="00F85D3A" w:rsidRDefault="00F85D3A" w:rsidP="002D66C8">
            <w:pPr>
              <w:ind w:left="0" w:right="0"/>
              <w:jc w:val="right"/>
              <w:rPr>
                <w:sz w:val="20"/>
              </w:rPr>
            </w:pPr>
            <w:r>
              <w:rPr>
                <w:sz w:val="20"/>
              </w:rPr>
              <w:t>11.9</w:t>
            </w:r>
          </w:p>
        </w:tc>
        <w:tc>
          <w:tcPr>
            <w:tcW w:w="835" w:type="dxa"/>
          </w:tcPr>
          <w:p w14:paraId="1BBCB5DE" w14:textId="77777777" w:rsidR="00F85D3A" w:rsidRDefault="00F85D3A" w:rsidP="002D66C8">
            <w:pPr>
              <w:ind w:left="0" w:right="0"/>
              <w:jc w:val="right"/>
              <w:rPr>
                <w:sz w:val="20"/>
              </w:rPr>
            </w:pPr>
            <w:r>
              <w:rPr>
                <w:sz w:val="20"/>
              </w:rPr>
              <w:t>2003</w:t>
            </w:r>
          </w:p>
        </w:tc>
        <w:tc>
          <w:tcPr>
            <w:tcW w:w="742" w:type="dxa"/>
          </w:tcPr>
          <w:p w14:paraId="3199C03E" w14:textId="77777777" w:rsidR="00F85D3A" w:rsidRDefault="00F85D3A" w:rsidP="002D66C8">
            <w:pPr>
              <w:ind w:left="0" w:right="-214"/>
              <w:rPr>
                <w:sz w:val="20"/>
              </w:rPr>
            </w:pPr>
            <w:r>
              <w:rPr>
                <w:sz w:val="20"/>
              </w:rPr>
              <w:t>U8</w:t>
            </w:r>
          </w:p>
        </w:tc>
        <w:tc>
          <w:tcPr>
            <w:tcW w:w="2376" w:type="dxa"/>
          </w:tcPr>
          <w:p w14:paraId="7270E602" w14:textId="77777777" w:rsidR="00F85D3A" w:rsidRDefault="00F85D3A" w:rsidP="002D66C8">
            <w:pPr>
              <w:ind w:left="-111" w:right="-215"/>
              <w:rPr>
                <w:sz w:val="20"/>
              </w:rPr>
            </w:pPr>
            <w:r>
              <w:rPr>
                <w:sz w:val="20"/>
              </w:rPr>
              <w:t>A-J. Brimson</w:t>
            </w:r>
          </w:p>
        </w:tc>
        <w:tc>
          <w:tcPr>
            <w:tcW w:w="724" w:type="dxa"/>
          </w:tcPr>
          <w:p w14:paraId="7034D29C" w14:textId="77777777" w:rsidR="00F85D3A" w:rsidRDefault="00F85D3A" w:rsidP="002D66C8">
            <w:pPr>
              <w:ind w:left="0" w:right="0"/>
              <w:jc w:val="right"/>
              <w:rPr>
                <w:sz w:val="20"/>
              </w:rPr>
            </w:pPr>
            <w:r>
              <w:rPr>
                <w:sz w:val="20"/>
              </w:rPr>
              <w:t>11.4</w:t>
            </w:r>
          </w:p>
        </w:tc>
        <w:tc>
          <w:tcPr>
            <w:tcW w:w="835" w:type="dxa"/>
          </w:tcPr>
          <w:p w14:paraId="35809C7D" w14:textId="77777777" w:rsidR="00F85D3A" w:rsidRDefault="00F85D3A" w:rsidP="002D66C8">
            <w:pPr>
              <w:ind w:left="0" w:right="0"/>
              <w:jc w:val="right"/>
              <w:rPr>
                <w:sz w:val="20"/>
              </w:rPr>
            </w:pPr>
            <w:r>
              <w:rPr>
                <w:sz w:val="20"/>
              </w:rPr>
              <w:t>2006</w:t>
            </w:r>
          </w:p>
        </w:tc>
      </w:tr>
      <w:tr w:rsidR="00F85D3A" w14:paraId="3E0CAC09" w14:textId="77777777" w:rsidTr="002D66C8">
        <w:trPr>
          <w:trHeight w:hRule="exact" w:val="227"/>
        </w:trPr>
        <w:tc>
          <w:tcPr>
            <w:tcW w:w="626" w:type="dxa"/>
            <w:shd w:val="clear" w:color="auto" w:fill="F2F2F2" w:themeFill="background1" w:themeFillShade="F2"/>
          </w:tcPr>
          <w:p w14:paraId="7E558B9C" w14:textId="77777777" w:rsidR="00F85D3A" w:rsidRDefault="00F85D3A" w:rsidP="002D66C8">
            <w:pPr>
              <w:ind w:left="-79" w:right="-214"/>
              <w:rPr>
                <w:sz w:val="20"/>
              </w:rPr>
            </w:pPr>
          </w:p>
        </w:tc>
        <w:tc>
          <w:tcPr>
            <w:tcW w:w="2494" w:type="dxa"/>
            <w:shd w:val="clear" w:color="auto" w:fill="F2F2F2" w:themeFill="background1" w:themeFillShade="F2"/>
          </w:tcPr>
          <w:p w14:paraId="32D9D4F0" w14:textId="77777777" w:rsidR="00F85D3A" w:rsidRDefault="00F85D3A" w:rsidP="002D66C8">
            <w:pPr>
              <w:ind w:left="0" w:right="-214"/>
              <w:rPr>
                <w:sz w:val="20"/>
              </w:rPr>
            </w:pPr>
          </w:p>
        </w:tc>
        <w:tc>
          <w:tcPr>
            <w:tcW w:w="724" w:type="dxa"/>
            <w:shd w:val="clear" w:color="auto" w:fill="F2F2F2" w:themeFill="background1" w:themeFillShade="F2"/>
          </w:tcPr>
          <w:p w14:paraId="69CAB900" w14:textId="77777777" w:rsidR="00F85D3A" w:rsidRDefault="00F85D3A" w:rsidP="002D66C8">
            <w:pPr>
              <w:ind w:left="0" w:right="0"/>
              <w:jc w:val="right"/>
              <w:rPr>
                <w:sz w:val="20"/>
              </w:rPr>
            </w:pPr>
          </w:p>
        </w:tc>
        <w:tc>
          <w:tcPr>
            <w:tcW w:w="835" w:type="dxa"/>
            <w:shd w:val="clear" w:color="auto" w:fill="F2F2F2" w:themeFill="background1" w:themeFillShade="F2"/>
          </w:tcPr>
          <w:p w14:paraId="21282F96" w14:textId="77777777" w:rsidR="00F85D3A" w:rsidRDefault="00F85D3A" w:rsidP="002D66C8">
            <w:pPr>
              <w:ind w:left="0" w:right="0"/>
              <w:jc w:val="right"/>
              <w:rPr>
                <w:sz w:val="20"/>
              </w:rPr>
            </w:pPr>
          </w:p>
        </w:tc>
        <w:tc>
          <w:tcPr>
            <w:tcW w:w="742" w:type="dxa"/>
          </w:tcPr>
          <w:p w14:paraId="1DB64744" w14:textId="77777777" w:rsidR="00F85D3A" w:rsidRDefault="00F85D3A" w:rsidP="002D66C8">
            <w:pPr>
              <w:ind w:left="0" w:right="-214"/>
              <w:rPr>
                <w:sz w:val="20"/>
              </w:rPr>
            </w:pPr>
          </w:p>
        </w:tc>
        <w:tc>
          <w:tcPr>
            <w:tcW w:w="2376" w:type="dxa"/>
          </w:tcPr>
          <w:p w14:paraId="74D8B0E6" w14:textId="77777777" w:rsidR="00F85D3A" w:rsidRDefault="00F85D3A" w:rsidP="002D66C8">
            <w:pPr>
              <w:ind w:left="-111" w:right="-215"/>
              <w:rPr>
                <w:sz w:val="20"/>
              </w:rPr>
            </w:pPr>
            <w:r>
              <w:rPr>
                <w:sz w:val="20"/>
              </w:rPr>
              <w:t>Joey Davis</w:t>
            </w:r>
          </w:p>
        </w:tc>
        <w:tc>
          <w:tcPr>
            <w:tcW w:w="724" w:type="dxa"/>
          </w:tcPr>
          <w:p w14:paraId="38076669" w14:textId="77777777" w:rsidR="00F85D3A" w:rsidRDefault="00F85D3A" w:rsidP="002D66C8">
            <w:pPr>
              <w:ind w:left="0" w:right="0"/>
              <w:jc w:val="right"/>
              <w:rPr>
                <w:sz w:val="20"/>
              </w:rPr>
            </w:pPr>
            <w:r>
              <w:rPr>
                <w:sz w:val="20"/>
              </w:rPr>
              <w:t>11.4</w:t>
            </w:r>
          </w:p>
        </w:tc>
        <w:tc>
          <w:tcPr>
            <w:tcW w:w="835" w:type="dxa"/>
          </w:tcPr>
          <w:p w14:paraId="0EF0918E" w14:textId="77777777" w:rsidR="00F85D3A" w:rsidRDefault="00F85D3A" w:rsidP="002D66C8">
            <w:pPr>
              <w:ind w:left="0" w:right="0"/>
              <w:jc w:val="right"/>
              <w:rPr>
                <w:sz w:val="20"/>
              </w:rPr>
            </w:pPr>
            <w:r>
              <w:rPr>
                <w:sz w:val="20"/>
              </w:rPr>
              <w:t>2006</w:t>
            </w:r>
          </w:p>
        </w:tc>
      </w:tr>
      <w:tr w:rsidR="00F85D3A" w14:paraId="07B33C69" w14:textId="77777777" w:rsidTr="002D66C8">
        <w:trPr>
          <w:trHeight w:hRule="exact" w:val="227"/>
        </w:trPr>
        <w:tc>
          <w:tcPr>
            <w:tcW w:w="626" w:type="dxa"/>
          </w:tcPr>
          <w:p w14:paraId="073098A2" w14:textId="77777777" w:rsidR="00F85D3A" w:rsidRDefault="00F85D3A" w:rsidP="002D66C8">
            <w:pPr>
              <w:ind w:left="-79" w:right="-214"/>
              <w:rPr>
                <w:sz w:val="20"/>
              </w:rPr>
            </w:pPr>
            <w:r>
              <w:rPr>
                <w:sz w:val="20"/>
              </w:rPr>
              <w:t>U9</w:t>
            </w:r>
          </w:p>
        </w:tc>
        <w:tc>
          <w:tcPr>
            <w:tcW w:w="2494" w:type="dxa"/>
          </w:tcPr>
          <w:p w14:paraId="6E5C3DA4" w14:textId="77777777" w:rsidR="00F85D3A" w:rsidRDefault="00F85D3A" w:rsidP="002D66C8">
            <w:pPr>
              <w:ind w:left="0" w:right="-214"/>
              <w:rPr>
                <w:sz w:val="20"/>
              </w:rPr>
            </w:pPr>
            <w:r>
              <w:rPr>
                <w:sz w:val="20"/>
              </w:rPr>
              <w:t>Lauren Rowney</w:t>
            </w:r>
          </w:p>
        </w:tc>
        <w:tc>
          <w:tcPr>
            <w:tcW w:w="724" w:type="dxa"/>
          </w:tcPr>
          <w:p w14:paraId="63B59EA8" w14:textId="77777777" w:rsidR="00F85D3A" w:rsidRDefault="00F85D3A" w:rsidP="002D66C8">
            <w:pPr>
              <w:ind w:left="0" w:right="0"/>
              <w:jc w:val="right"/>
              <w:rPr>
                <w:sz w:val="20"/>
              </w:rPr>
            </w:pPr>
            <w:r>
              <w:rPr>
                <w:sz w:val="20"/>
              </w:rPr>
              <w:t>10.8</w:t>
            </w:r>
          </w:p>
        </w:tc>
        <w:tc>
          <w:tcPr>
            <w:tcW w:w="835" w:type="dxa"/>
          </w:tcPr>
          <w:p w14:paraId="49948A64" w14:textId="77777777" w:rsidR="00F85D3A" w:rsidRDefault="00F85D3A" w:rsidP="002D66C8">
            <w:pPr>
              <w:ind w:left="0" w:right="0"/>
              <w:jc w:val="right"/>
              <w:rPr>
                <w:sz w:val="20"/>
              </w:rPr>
            </w:pPr>
            <w:r>
              <w:rPr>
                <w:sz w:val="20"/>
              </w:rPr>
              <w:t>1998</w:t>
            </w:r>
          </w:p>
        </w:tc>
        <w:tc>
          <w:tcPr>
            <w:tcW w:w="742" w:type="dxa"/>
          </w:tcPr>
          <w:p w14:paraId="628E05BA" w14:textId="77777777" w:rsidR="00F85D3A" w:rsidRDefault="00F85D3A" w:rsidP="002D66C8">
            <w:pPr>
              <w:ind w:left="0" w:right="-214"/>
              <w:rPr>
                <w:sz w:val="20"/>
              </w:rPr>
            </w:pPr>
            <w:r>
              <w:rPr>
                <w:sz w:val="20"/>
              </w:rPr>
              <w:t>U9</w:t>
            </w:r>
          </w:p>
        </w:tc>
        <w:tc>
          <w:tcPr>
            <w:tcW w:w="2376" w:type="dxa"/>
          </w:tcPr>
          <w:p w14:paraId="7D7EA3E2" w14:textId="77777777" w:rsidR="00F85D3A" w:rsidRDefault="00F85D3A" w:rsidP="002D66C8">
            <w:pPr>
              <w:ind w:left="-111" w:right="-215"/>
              <w:rPr>
                <w:sz w:val="20"/>
              </w:rPr>
            </w:pPr>
            <w:r>
              <w:rPr>
                <w:sz w:val="20"/>
              </w:rPr>
              <w:t>Trent McArdle</w:t>
            </w:r>
          </w:p>
        </w:tc>
        <w:tc>
          <w:tcPr>
            <w:tcW w:w="724" w:type="dxa"/>
          </w:tcPr>
          <w:p w14:paraId="7E6203D8" w14:textId="77777777" w:rsidR="00F85D3A" w:rsidRDefault="00F85D3A" w:rsidP="002D66C8">
            <w:pPr>
              <w:ind w:left="0" w:right="0"/>
              <w:jc w:val="right"/>
              <w:rPr>
                <w:sz w:val="20"/>
              </w:rPr>
            </w:pPr>
            <w:r>
              <w:rPr>
                <w:sz w:val="20"/>
              </w:rPr>
              <w:t>10.2</w:t>
            </w:r>
          </w:p>
        </w:tc>
        <w:tc>
          <w:tcPr>
            <w:tcW w:w="835" w:type="dxa"/>
          </w:tcPr>
          <w:p w14:paraId="113A614B" w14:textId="77777777" w:rsidR="00F85D3A" w:rsidRDefault="00F85D3A" w:rsidP="002D66C8">
            <w:pPr>
              <w:ind w:left="0" w:right="0"/>
              <w:jc w:val="right"/>
              <w:rPr>
                <w:sz w:val="20"/>
              </w:rPr>
            </w:pPr>
            <w:r>
              <w:rPr>
                <w:sz w:val="20"/>
              </w:rPr>
              <w:t>1996</w:t>
            </w:r>
          </w:p>
        </w:tc>
      </w:tr>
      <w:tr w:rsidR="00F85D3A" w14:paraId="10AB99AC" w14:textId="77777777" w:rsidTr="002D66C8">
        <w:trPr>
          <w:trHeight w:hRule="exact" w:val="227"/>
        </w:trPr>
        <w:tc>
          <w:tcPr>
            <w:tcW w:w="626" w:type="dxa"/>
          </w:tcPr>
          <w:p w14:paraId="02214A89" w14:textId="77777777" w:rsidR="00F85D3A" w:rsidRDefault="00F85D3A" w:rsidP="002D66C8">
            <w:pPr>
              <w:ind w:left="-79" w:right="-214"/>
              <w:rPr>
                <w:sz w:val="20"/>
              </w:rPr>
            </w:pPr>
            <w:r>
              <w:rPr>
                <w:sz w:val="20"/>
              </w:rPr>
              <w:t>U10</w:t>
            </w:r>
          </w:p>
        </w:tc>
        <w:tc>
          <w:tcPr>
            <w:tcW w:w="2494" w:type="dxa"/>
          </w:tcPr>
          <w:p w14:paraId="52351AB2" w14:textId="77777777" w:rsidR="00F85D3A" w:rsidRPr="009D1D94" w:rsidRDefault="00F85D3A" w:rsidP="002D66C8">
            <w:pPr>
              <w:ind w:left="0" w:right="-214"/>
              <w:rPr>
                <w:sz w:val="20"/>
                <w:szCs w:val="20"/>
              </w:rPr>
            </w:pPr>
            <w:r w:rsidRPr="009D1D94">
              <w:rPr>
                <w:sz w:val="20"/>
                <w:szCs w:val="20"/>
              </w:rPr>
              <w:t>Kathryn McCormack</w:t>
            </w:r>
          </w:p>
        </w:tc>
        <w:tc>
          <w:tcPr>
            <w:tcW w:w="724" w:type="dxa"/>
          </w:tcPr>
          <w:p w14:paraId="5A4E0FF5" w14:textId="77777777" w:rsidR="00F85D3A" w:rsidRDefault="00F85D3A" w:rsidP="002D66C8">
            <w:pPr>
              <w:ind w:left="0" w:right="0"/>
              <w:jc w:val="right"/>
              <w:rPr>
                <w:sz w:val="20"/>
              </w:rPr>
            </w:pPr>
            <w:r>
              <w:rPr>
                <w:sz w:val="20"/>
              </w:rPr>
              <w:t>10.9</w:t>
            </w:r>
          </w:p>
        </w:tc>
        <w:tc>
          <w:tcPr>
            <w:tcW w:w="835" w:type="dxa"/>
          </w:tcPr>
          <w:p w14:paraId="7FC70D0E" w14:textId="77777777" w:rsidR="00F85D3A" w:rsidRDefault="00F85D3A" w:rsidP="002D66C8">
            <w:pPr>
              <w:ind w:left="0" w:right="0"/>
              <w:jc w:val="right"/>
              <w:rPr>
                <w:sz w:val="20"/>
              </w:rPr>
            </w:pPr>
            <w:r>
              <w:rPr>
                <w:sz w:val="20"/>
              </w:rPr>
              <w:t>1994</w:t>
            </w:r>
          </w:p>
        </w:tc>
        <w:tc>
          <w:tcPr>
            <w:tcW w:w="742" w:type="dxa"/>
          </w:tcPr>
          <w:p w14:paraId="124CD73D" w14:textId="77777777" w:rsidR="00F85D3A" w:rsidRDefault="00F85D3A" w:rsidP="002D66C8">
            <w:pPr>
              <w:ind w:left="0" w:right="-214"/>
              <w:rPr>
                <w:sz w:val="20"/>
              </w:rPr>
            </w:pPr>
            <w:r>
              <w:rPr>
                <w:sz w:val="20"/>
              </w:rPr>
              <w:t>U10</w:t>
            </w:r>
          </w:p>
        </w:tc>
        <w:tc>
          <w:tcPr>
            <w:tcW w:w="2376" w:type="dxa"/>
          </w:tcPr>
          <w:p w14:paraId="28E9EA19" w14:textId="77777777" w:rsidR="00F85D3A" w:rsidRDefault="00F85D3A" w:rsidP="002D66C8">
            <w:pPr>
              <w:ind w:left="-111" w:right="-215"/>
              <w:rPr>
                <w:sz w:val="20"/>
              </w:rPr>
            </w:pPr>
            <w:r>
              <w:rPr>
                <w:sz w:val="20"/>
              </w:rPr>
              <w:t>Francis Otto</w:t>
            </w:r>
          </w:p>
        </w:tc>
        <w:tc>
          <w:tcPr>
            <w:tcW w:w="724" w:type="dxa"/>
          </w:tcPr>
          <w:p w14:paraId="30C677A2" w14:textId="77777777" w:rsidR="00F85D3A" w:rsidRDefault="00F85D3A" w:rsidP="002D66C8">
            <w:pPr>
              <w:ind w:left="0" w:right="0"/>
              <w:jc w:val="right"/>
              <w:rPr>
                <w:sz w:val="20"/>
              </w:rPr>
            </w:pPr>
            <w:r>
              <w:rPr>
                <w:sz w:val="20"/>
              </w:rPr>
              <w:t>10.5</w:t>
            </w:r>
          </w:p>
        </w:tc>
        <w:tc>
          <w:tcPr>
            <w:tcW w:w="835" w:type="dxa"/>
          </w:tcPr>
          <w:p w14:paraId="48E83E52" w14:textId="77777777" w:rsidR="00F85D3A" w:rsidRDefault="00F85D3A" w:rsidP="002D66C8">
            <w:pPr>
              <w:ind w:left="0" w:right="0"/>
              <w:jc w:val="right"/>
              <w:rPr>
                <w:sz w:val="20"/>
              </w:rPr>
            </w:pPr>
            <w:r>
              <w:rPr>
                <w:sz w:val="20"/>
              </w:rPr>
              <w:t>1995</w:t>
            </w:r>
          </w:p>
        </w:tc>
      </w:tr>
      <w:tr w:rsidR="00F85D3A" w14:paraId="44719F07" w14:textId="77777777" w:rsidTr="002D66C8">
        <w:trPr>
          <w:trHeight w:hRule="exact" w:val="227"/>
        </w:trPr>
        <w:tc>
          <w:tcPr>
            <w:tcW w:w="626" w:type="dxa"/>
            <w:shd w:val="clear" w:color="auto" w:fill="F2F2F2" w:themeFill="background1" w:themeFillShade="F2"/>
          </w:tcPr>
          <w:p w14:paraId="223312B5" w14:textId="77777777" w:rsidR="00F85D3A" w:rsidRDefault="00F85D3A" w:rsidP="002D66C8">
            <w:pPr>
              <w:ind w:left="-79" w:right="-214"/>
              <w:rPr>
                <w:sz w:val="20"/>
              </w:rPr>
            </w:pPr>
          </w:p>
        </w:tc>
        <w:tc>
          <w:tcPr>
            <w:tcW w:w="2494" w:type="dxa"/>
            <w:shd w:val="clear" w:color="auto" w:fill="F2F2F2" w:themeFill="background1" w:themeFillShade="F2"/>
          </w:tcPr>
          <w:p w14:paraId="1C617E93" w14:textId="77777777" w:rsidR="00F85D3A" w:rsidRDefault="00F85D3A" w:rsidP="002D66C8">
            <w:pPr>
              <w:ind w:left="0" w:right="-214"/>
              <w:rPr>
                <w:sz w:val="20"/>
              </w:rPr>
            </w:pPr>
          </w:p>
        </w:tc>
        <w:tc>
          <w:tcPr>
            <w:tcW w:w="724" w:type="dxa"/>
            <w:shd w:val="clear" w:color="auto" w:fill="F2F2F2" w:themeFill="background1" w:themeFillShade="F2"/>
          </w:tcPr>
          <w:p w14:paraId="6341988E" w14:textId="77777777" w:rsidR="00F85D3A" w:rsidRDefault="00F85D3A" w:rsidP="002D66C8">
            <w:pPr>
              <w:ind w:left="0" w:right="0"/>
              <w:jc w:val="right"/>
              <w:rPr>
                <w:sz w:val="20"/>
              </w:rPr>
            </w:pPr>
          </w:p>
        </w:tc>
        <w:tc>
          <w:tcPr>
            <w:tcW w:w="835" w:type="dxa"/>
            <w:shd w:val="clear" w:color="auto" w:fill="F2F2F2" w:themeFill="background1" w:themeFillShade="F2"/>
          </w:tcPr>
          <w:p w14:paraId="6686608B" w14:textId="77777777" w:rsidR="00F85D3A" w:rsidRDefault="00F85D3A" w:rsidP="002D66C8">
            <w:pPr>
              <w:ind w:left="0" w:right="0"/>
              <w:jc w:val="right"/>
              <w:rPr>
                <w:sz w:val="20"/>
              </w:rPr>
            </w:pPr>
          </w:p>
        </w:tc>
        <w:tc>
          <w:tcPr>
            <w:tcW w:w="742" w:type="dxa"/>
            <w:shd w:val="clear" w:color="auto" w:fill="auto"/>
          </w:tcPr>
          <w:p w14:paraId="4C328FFC" w14:textId="77777777" w:rsidR="00F85D3A" w:rsidRPr="008F6917" w:rsidRDefault="00F85D3A" w:rsidP="002D66C8">
            <w:pPr>
              <w:ind w:left="0" w:right="-214"/>
              <w:rPr>
                <w:sz w:val="20"/>
              </w:rPr>
            </w:pPr>
          </w:p>
        </w:tc>
        <w:tc>
          <w:tcPr>
            <w:tcW w:w="2376" w:type="dxa"/>
          </w:tcPr>
          <w:p w14:paraId="4ACA8812" w14:textId="77777777" w:rsidR="00F85D3A" w:rsidRDefault="00F85D3A" w:rsidP="002D66C8">
            <w:pPr>
              <w:ind w:left="-111" w:right="-215"/>
              <w:rPr>
                <w:sz w:val="20"/>
              </w:rPr>
            </w:pPr>
            <w:r>
              <w:rPr>
                <w:sz w:val="20"/>
              </w:rPr>
              <w:t>Oscar Sullivan</w:t>
            </w:r>
          </w:p>
        </w:tc>
        <w:tc>
          <w:tcPr>
            <w:tcW w:w="724" w:type="dxa"/>
          </w:tcPr>
          <w:p w14:paraId="56D2E5FE" w14:textId="77777777" w:rsidR="00F85D3A" w:rsidRDefault="00F85D3A" w:rsidP="002D66C8">
            <w:pPr>
              <w:ind w:left="0" w:right="0"/>
              <w:jc w:val="right"/>
              <w:rPr>
                <w:sz w:val="20"/>
              </w:rPr>
            </w:pPr>
            <w:r>
              <w:rPr>
                <w:sz w:val="20"/>
              </w:rPr>
              <w:t>10.5</w:t>
            </w:r>
          </w:p>
        </w:tc>
        <w:tc>
          <w:tcPr>
            <w:tcW w:w="835" w:type="dxa"/>
          </w:tcPr>
          <w:p w14:paraId="73CE17BD" w14:textId="77777777" w:rsidR="00F85D3A" w:rsidRDefault="00F85D3A" w:rsidP="002D66C8">
            <w:pPr>
              <w:ind w:left="0" w:right="0"/>
              <w:jc w:val="right"/>
              <w:rPr>
                <w:sz w:val="20"/>
              </w:rPr>
            </w:pPr>
            <w:r>
              <w:rPr>
                <w:sz w:val="20"/>
              </w:rPr>
              <w:t>2011</w:t>
            </w:r>
          </w:p>
        </w:tc>
      </w:tr>
      <w:tr w:rsidR="00F85D3A" w14:paraId="391E4C80" w14:textId="77777777" w:rsidTr="002D66C8">
        <w:trPr>
          <w:trHeight w:hRule="exact" w:val="227"/>
        </w:trPr>
        <w:tc>
          <w:tcPr>
            <w:tcW w:w="626" w:type="dxa"/>
          </w:tcPr>
          <w:p w14:paraId="55EEA2A3" w14:textId="77777777" w:rsidR="00F85D3A" w:rsidRDefault="00F85D3A" w:rsidP="002D66C8">
            <w:pPr>
              <w:ind w:left="-79" w:right="-214"/>
              <w:rPr>
                <w:sz w:val="20"/>
              </w:rPr>
            </w:pPr>
            <w:r>
              <w:rPr>
                <w:sz w:val="20"/>
              </w:rPr>
              <w:t>U11</w:t>
            </w:r>
          </w:p>
        </w:tc>
        <w:tc>
          <w:tcPr>
            <w:tcW w:w="2494" w:type="dxa"/>
          </w:tcPr>
          <w:p w14:paraId="3EE231EA" w14:textId="77777777" w:rsidR="00F85D3A" w:rsidRDefault="00F85D3A" w:rsidP="002D66C8">
            <w:pPr>
              <w:ind w:left="0" w:right="-214"/>
              <w:rPr>
                <w:sz w:val="20"/>
              </w:rPr>
            </w:pPr>
            <w:r>
              <w:rPr>
                <w:sz w:val="20"/>
              </w:rPr>
              <w:t xml:space="preserve">Cassie Bailey </w:t>
            </w:r>
          </w:p>
        </w:tc>
        <w:tc>
          <w:tcPr>
            <w:tcW w:w="724" w:type="dxa"/>
          </w:tcPr>
          <w:p w14:paraId="06A1AAAA" w14:textId="77777777" w:rsidR="00F85D3A" w:rsidRDefault="00F85D3A" w:rsidP="002D66C8">
            <w:pPr>
              <w:ind w:left="0" w:right="0"/>
              <w:jc w:val="right"/>
              <w:rPr>
                <w:sz w:val="20"/>
              </w:rPr>
            </w:pPr>
            <w:r>
              <w:rPr>
                <w:sz w:val="20"/>
              </w:rPr>
              <w:t>10.1</w:t>
            </w:r>
          </w:p>
        </w:tc>
        <w:tc>
          <w:tcPr>
            <w:tcW w:w="835" w:type="dxa"/>
          </w:tcPr>
          <w:p w14:paraId="031CE845" w14:textId="77777777" w:rsidR="00F85D3A" w:rsidRDefault="00F85D3A" w:rsidP="002D66C8">
            <w:pPr>
              <w:ind w:left="0" w:right="0"/>
              <w:jc w:val="right"/>
              <w:rPr>
                <w:sz w:val="20"/>
              </w:rPr>
            </w:pPr>
            <w:r>
              <w:rPr>
                <w:sz w:val="20"/>
              </w:rPr>
              <w:t>2006</w:t>
            </w:r>
          </w:p>
        </w:tc>
        <w:tc>
          <w:tcPr>
            <w:tcW w:w="742" w:type="dxa"/>
          </w:tcPr>
          <w:p w14:paraId="07074E80" w14:textId="77777777" w:rsidR="00F85D3A" w:rsidRDefault="00F85D3A" w:rsidP="002D66C8">
            <w:pPr>
              <w:ind w:left="0" w:right="-215"/>
              <w:rPr>
                <w:sz w:val="20"/>
              </w:rPr>
            </w:pPr>
            <w:r>
              <w:rPr>
                <w:sz w:val="20"/>
              </w:rPr>
              <w:t>U11</w:t>
            </w:r>
          </w:p>
        </w:tc>
        <w:tc>
          <w:tcPr>
            <w:tcW w:w="2376" w:type="dxa"/>
          </w:tcPr>
          <w:p w14:paraId="3E5B3728" w14:textId="77777777" w:rsidR="00F85D3A" w:rsidRDefault="00F85D3A" w:rsidP="002D66C8">
            <w:pPr>
              <w:ind w:left="-111" w:right="-215"/>
              <w:rPr>
                <w:sz w:val="20"/>
              </w:rPr>
            </w:pPr>
            <w:r>
              <w:rPr>
                <w:sz w:val="20"/>
              </w:rPr>
              <w:t>Cedric Dubler</w:t>
            </w:r>
          </w:p>
        </w:tc>
        <w:tc>
          <w:tcPr>
            <w:tcW w:w="724" w:type="dxa"/>
          </w:tcPr>
          <w:p w14:paraId="4C5FBBE8" w14:textId="77777777" w:rsidR="00F85D3A" w:rsidRDefault="00F85D3A" w:rsidP="002D66C8">
            <w:pPr>
              <w:ind w:left="0" w:right="0"/>
              <w:jc w:val="right"/>
              <w:rPr>
                <w:sz w:val="20"/>
              </w:rPr>
            </w:pPr>
            <w:r>
              <w:rPr>
                <w:sz w:val="20"/>
              </w:rPr>
              <w:t>9.8</w:t>
            </w:r>
          </w:p>
        </w:tc>
        <w:tc>
          <w:tcPr>
            <w:tcW w:w="835" w:type="dxa"/>
          </w:tcPr>
          <w:p w14:paraId="0FB8A1A7" w14:textId="77777777" w:rsidR="00F85D3A" w:rsidRDefault="00F85D3A" w:rsidP="002D66C8">
            <w:pPr>
              <w:ind w:left="0" w:right="0"/>
              <w:jc w:val="right"/>
              <w:rPr>
                <w:sz w:val="20"/>
              </w:rPr>
            </w:pPr>
            <w:r>
              <w:rPr>
                <w:sz w:val="20"/>
              </w:rPr>
              <w:t>2006</w:t>
            </w:r>
          </w:p>
        </w:tc>
      </w:tr>
      <w:tr w:rsidR="00F85D3A" w14:paraId="65A9BD2E" w14:textId="77777777" w:rsidTr="002D66C8">
        <w:trPr>
          <w:trHeight w:hRule="exact" w:val="227"/>
        </w:trPr>
        <w:tc>
          <w:tcPr>
            <w:tcW w:w="626" w:type="dxa"/>
          </w:tcPr>
          <w:p w14:paraId="5A699341" w14:textId="77777777" w:rsidR="00F85D3A" w:rsidRDefault="00F85D3A" w:rsidP="002D66C8">
            <w:pPr>
              <w:ind w:left="-79" w:right="-214"/>
              <w:rPr>
                <w:sz w:val="20"/>
              </w:rPr>
            </w:pPr>
            <w:r>
              <w:rPr>
                <w:sz w:val="20"/>
              </w:rPr>
              <w:t>U12</w:t>
            </w:r>
          </w:p>
        </w:tc>
        <w:tc>
          <w:tcPr>
            <w:tcW w:w="2494" w:type="dxa"/>
          </w:tcPr>
          <w:p w14:paraId="1F430CC4" w14:textId="77777777" w:rsidR="00F85D3A" w:rsidRDefault="00F85D3A" w:rsidP="002D66C8">
            <w:pPr>
              <w:ind w:left="0" w:right="-214"/>
              <w:rPr>
                <w:sz w:val="20"/>
              </w:rPr>
            </w:pPr>
            <w:r>
              <w:rPr>
                <w:sz w:val="20"/>
              </w:rPr>
              <w:t>Lara Ulasowski</w:t>
            </w:r>
          </w:p>
        </w:tc>
        <w:tc>
          <w:tcPr>
            <w:tcW w:w="724" w:type="dxa"/>
          </w:tcPr>
          <w:p w14:paraId="6A4D811C" w14:textId="77777777" w:rsidR="00F85D3A" w:rsidRDefault="00F85D3A" w:rsidP="002D66C8">
            <w:pPr>
              <w:ind w:left="0" w:right="0"/>
              <w:jc w:val="right"/>
              <w:rPr>
                <w:sz w:val="20"/>
              </w:rPr>
            </w:pPr>
            <w:r>
              <w:rPr>
                <w:sz w:val="20"/>
              </w:rPr>
              <w:t>10.2</w:t>
            </w:r>
          </w:p>
        </w:tc>
        <w:tc>
          <w:tcPr>
            <w:tcW w:w="835" w:type="dxa"/>
          </w:tcPr>
          <w:p w14:paraId="3A5EFB12" w14:textId="77777777" w:rsidR="00F85D3A" w:rsidRDefault="00F85D3A" w:rsidP="002D66C8">
            <w:pPr>
              <w:ind w:left="0" w:right="0"/>
              <w:jc w:val="right"/>
              <w:rPr>
                <w:sz w:val="20"/>
              </w:rPr>
            </w:pPr>
            <w:r>
              <w:rPr>
                <w:sz w:val="20"/>
              </w:rPr>
              <w:t>1999</w:t>
            </w:r>
          </w:p>
        </w:tc>
        <w:tc>
          <w:tcPr>
            <w:tcW w:w="742" w:type="dxa"/>
          </w:tcPr>
          <w:p w14:paraId="68D2AA98" w14:textId="77777777" w:rsidR="00F85D3A" w:rsidRDefault="00F85D3A" w:rsidP="002D66C8">
            <w:pPr>
              <w:ind w:left="17" w:right="-215" w:hanging="17"/>
              <w:rPr>
                <w:sz w:val="20"/>
              </w:rPr>
            </w:pPr>
            <w:r>
              <w:rPr>
                <w:sz w:val="20"/>
              </w:rPr>
              <w:t>U12</w:t>
            </w:r>
          </w:p>
        </w:tc>
        <w:tc>
          <w:tcPr>
            <w:tcW w:w="2376" w:type="dxa"/>
          </w:tcPr>
          <w:p w14:paraId="74E766E0" w14:textId="77777777" w:rsidR="00F85D3A" w:rsidRDefault="00F85D3A" w:rsidP="002D66C8">
            <w:pPr>
              <w:ind w:left="-111" w:right="-215"/>
              <w:rPr>
                <w:sz w:val="20"/>
              </w:rPr>
            </w:pPr>
            <w:r>
              <w:rPr>
                <w:sz w:val="20"/>
              </w:rPr>
              <w:t>Jack Clancy</w:t>
            </w:r>
          </w:p>
        </w:tc>
        <w:tc>
          <w:tcPr>
            <w:tcW w:w="724" w:type="dxa"/>
          </w:tcPr>
          <w:p w14:paraId="6C62A186" w14:textId="77777777" w:rsidR="00F85D3A" w:rsidRDefault="00F85D3A" w:rsidP="002D66C8">
            <w:pPr>
              <w:ind w:left="0" w:right="0"/>
              <w:jc w:val="right"/>
              <w:rPr>
                <w:sz w:val="20"/>
              </w:rPr>
            </w:pPr>
            <w:r>
              <w:rPr>
                <w:sz w:val="20"/>
              </w:rPr>
              <w:t>9.6</w:t>
            </w:r>
          </w:p>
        </w:tc>
        <w:tc>
          <w:tcPr>
            <w:tcW w:w="835" w:type="dxa"/>
          </w:tcPr>
          <w:p w14:paraId="1EDB7F27" w14:textId="77777777" w:rsidR="00F85D3A" w:rsidRDefault="00F85D3A" w:rsidP="002D66C8">
            <w:pPr>
              <w:ind w:left="0" w:right="0"/>
              <w:jc w:val="right"/>
              <w:rPr>
                <w:sz w:val="20"/>
              </w:rPr>
            </w:pPr>
            <w:r>
              <w:rPr>
                <w:sz w:val="20"/>
              </w:rPr>
              <w:t>1998</w:t>
            </w:r>
          </w:p>
        </w:tc>
      </w:tr>
      <w:tr w:rsidR="00F85D3A" w14:paraId="78184736" w14:textId="77777777" w:rsidTr="002D66C8">
        <w:trPr>
          <w:trHeight w:hRule="exact" w:val="227"/>
        </w:trPr>
        <w:tc>
          <w:tcPr>
            <w:tcW w:w="626" w:type="dxa"/>
          </w:tcPr>
          <w:p w14:paraId="3BCB6886" w14:textId="77777777" w:rsidR="00F85D3A" w:rsidRDefault="00F85D3A" w:rsidP="002D66C8">
            <w:pPr>
              <w:ind w:left="-79" w:right="-214"/>
              <w:rPr>
                <w:sz w:val="20"/>
              </w:rPr>
            </w:pPr>
          </w:p>
        </w:tc>
        <w:tc>
          <w:tcPr>
            <w:tcW w:w="2494" w:type="dxa"/>
          </w:tcPr>
          <w:p w14:paraId="0575BC38" w14:textId="77777777" w:rsidR="00F85D3A" w:rsidRDefault="00F85D3A" w:rsidP="002D66C8">
            <w:pPr>
              <w:ind w:left="0" w:right="-214"/>
              <w:rPr>
                <w:sz w:val="20"/>
              </w:rPr>
            </w:pPr>
            <w:r>
              <w:rPr>
                <w:sz w:val="20"/>
              </w:rPr>
              <w:t>Eloise Grigg</w:t>
            </w:r>
          </w:p>
        </w:tc>
        <w:tc>
          <w:tcPr>
            <w:tcW w:w="724" w:type="dxa"/>
          </w:tcPr>
          <w:p w14:paraId="10C2542A" w14:textId="77777777" w:rsidR="00F85D3A" w:rsidRDefault="00F85D3A" w:rsidP="002D66C8">
            <w:pPr>
              <w:ind w:left="0" w:right="0"/>
              <w:jc w:val="right"/>
              <w:rPr>
                <w:sz w:val="20"/>
              </w:rPr>
            </w:pPr>
            <w:r>
              <w:rPr>
                <w:sz w:val="20"/>
              </w:rPr>
              <w:t>10.2</w:t>
            </w:r>
          </w:p>
        </w:tc>
        <w:tc>
          <w:tcPr>
            <w:tcW w:w="835" w:type="dxa"/>
          </w:tcPr>
          <w:p w14:paraId="0A237BFE" w14:textId="77777777" w:rsidR="00F85D3A" w:rsidRDefault="00F85D3A" w:rsidP="002D66C8">
            <w:pPr>
              <w:ind w:left="0" w:right="0"/>
              <w:jc w:val="right"/>
              <w:rPr>
                <w:sz w:val="20"/>
              </w:rPr>
            </w:pPr>
            <w:r>
              <w:rPr>
                <w:sz w:val="20"/>
              </w:rPr>
              <w:t>2019</w:t>
            </w:r>
          </w:p>
        </w:tc>
        <w:tc>
          <w:tcPr>
            <w:tcW w:w="742" w:type="dxa"/>
            <w:shd w:val="clear" w:color="auto" w:fill="F2F2F2" w:themeFill="background1" w:themeFillShade="F2"/>
          </w:tcPr>
          <w:p w14:paraId="0E58839D" w14:textId="77777777" w:rsidR="00F85D3A" w:rsidRDefault="00F85D3A" w:rsidP="002D66C8">
            <w:pPr>
              <w:ind w:left="0" w:right="-214"/>
              <w:rPr>
                <w:sz w:val="20"/>
              </w:rPr>
            </w:pPr>
          </w:p>
        </w:tc>
        <w:tc>
          <w:tcPr>
            <w:tcW w:w="2376" w:type="dxa"/>
            <w:shd w:val="clear" w:color="auto" w:fill="F2F2F2" w:themeFill="background1" w:themeFillShade="F2"/>
          </w:tcPr>
          <w:p w14:paraId="74BDC452" w14:textId="77777777" w:rsidR="00F85D3A" w:rsidRDefault="00F85D3A" w:rsidP="002D66C8">
            <w:pPr>
              <w:ind w:left="-111" w:right="-215"/>
              <w:rPr>
                <w:sz w:val="20"/>
              </w:rPr>
            </w:pPr>
          </w:p>
        </w:tc>
        <w:tc>
          <w:tcPr>
            <w:tcW w:w="724" w:type="dxa"/>
            <w:shd w:val="clear" w:color="auto" w:fill="F2F2F2" w:themeFill="background1" w:themeFillShade="F2"/>
          </w:tcPr>
          <w:p w14:paraId="2F217706" w14:textId="77777777" w:rsidR="00F85D3A" w:rsidRDefault="00F85D3A" w:rsidP="002D66C8">
            <w:pPr>
              <w:ind w:left="0" w:right="0"/>
              <w:jc w:val="right"/>
              <w:rPr>
                <w:sz w:val="20"/>
              </w:rPr>
            </w:pPr>
          </w:p>
        </w:tc>
        <w:tc>
          <w:tcPr>
            <w:tcW w:w="835" w:type="dxa"/>
            <w:shd w:val="clear" w:color="auto" w:fill="F2F2F2" w:themeFill="background1" w:themeFillShade="F2"/>
          </w:tcPr>
          <w:p w14:paraId="31DFF720" w14:textId="77777777" w:rsidR="00F85D3A" w:rsidRDefault="00F85D3A" w:rsidP="002D66C8">
            <w:pPr>
              <w:ind w:left="0" w:right="0"/>
              <w:jc w:val="right"/>
              <w:rPr>
                <w:sz w:val="20"/>
              </w:rPr>
            </w:pPr>
          </w:p>
        </w:tc>
      </w:tr>
    </w:tbl>
    <w:p w14:paraId="5670D27C" w14:textId="77777777" w:rsidR="00F85D3A" w:rsidRDefault="00F85D3A" w:rsidP="00F85D3A">
      <w:pPr>
        <w:ind w:right="-214"/>
        <w:jc w:val="center"/>
        <w:rPr>
          <w:sz w:val="20"/>
        </w:rPr>
      </w:pPr>
    </w:p>
    <w:p w14:paraId="4147C03B" w14:textId="77777777" w:rsidR="00F85D3A" w:rsidRDefault="00F85D3A" w:rsidP="00F85D3A">
      <w:pPr>
        <w:spacing w:before="120"/>
        <w:ind w:right="-1"/>
        <w:jc w:val="center"/>
        <w:rPr>
          <w:b/>
          <w:sz w:val="20"/>
        </w:rPr>
      </w:pPr>
      <w:r>
        <w:rPr>
          <w:b/>
          <w:sz w:val="20"/>
        </w:rPr>
        <w:t>80m Hurdle</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9F2ECC7" w14:textId="77777777" w:rsidTr="002D66C8">
        <w:trPr>
          <w:trHeight w:hRule="exact" w:val="227"/>
        </w:trPr>
        <w:tc>
          <w:tcPr>
            <w:tcW w:w="626" w:type="dxa"/>
          </w:tcPr>
          <w:p w14:paraId="78A66176" w14:textId="77777777" w:rsidR="00F85D3A" w:rsidRDefault="00F85D3A" w:rsidP="002D66C8">
            <w:pPr>
              <w:ind w:left="-79" w:right="-215"/>
              <w:rPr>
                <w:sz w:val="20"/>
              </w:rPr>
            </w:pPr>
            <w:r>
              <w:rPr>
                <w:sz w:val="20"/>
              </w:rPr>
              <w:t>U11</w:t>
            </w:r>
          </w:p>
        </w:tc>
        <w:tc>
          <w:tcPr>
            <w:tcW w:w="2494" w:type="dxa"/>
          </w:tcPr>
          <w:p w14:paraId="21F5D764" w14:textId="77777777" w:rsidR="00F85D3A" w:rsidRDefault="00F85D3A" w:rsidP="002D66C8">
            <w:pPr>
              <w:spacing w:line="256" w:lineRule="auto"/>
              <w:ind w:left="40" w:right="0" w:hanging="40"/>
              <w:rPr>
                <w:sz w:val="20"/>
              </w:rPr>
            </w:pPr>
            <w:r>
              <w:rPr>
                <w:sz w:val="20"/>
              </w:rPr>
              <w:t>Charlotte Wallace</w:t>
            </w:r>
          </w:p>
        </w:tc>
        <w:tc>
          <w:tcPr>
            <w:tcW w:w="724" w:type="dxa"/>
          </w:tcPr>
          <w:p w14:paraId="6F54E3FA" w14:textId="77777777" w:rsidR="00F85D3A" w:rsidRDefault="00F85D3A" w:rsidP="002D66C8">
            <w:pPr>
              <w:ind w:left="0" w:right="0"/>
              <w:jc w:val="right"/>
              <w:rPr>
                <w:sz w:val="20"/>
              </w:rPr>
            </w:pPr>
            <w:r>
              <w:rPr>
                <w:sz w:val="20"/>
              </w:rPr>
              <w:t>14.7</w:t>
            </w:r>
          </w:p>
        </w:tc>
        <w:tc>
          <w:tcPr>
            <w:tcW w:w="835" w:type="dxa"/>
          </w:tcPr>
          <w:p w14:paraId="26BAE70E" w14:textId="77777777" w:rsidR="00F85D3A" w:rsidRDefault="00F85D3A" w:rsidP="002D66C8">
            <w:pPr>
              <w:ind w:left="-37" w:right="0"/>
              <w:jc w:val="right"/>
              <w:rPr>
                <w:sz w:val="20"/>
              </w:rPr>
            </w:pPr>
            <w:r>
              <w:rPr>
                <w:sz w:val="20"/>
              </w:rPr>
              <w:t>2021</w:t>
            </w:r>
          </w:p>
        </w:tc>
        <w:tc>
          <w:tcPr>
            <w:tcW w:w="742" w:type="dxa"/>
          </w:tcPr>
          <w:p w14:paraId="6B3EDA07" w14:textId="77777777" w:rsidR="00F85D3A" w:rsidRDefault="00F85D3A" w:rsidP="002D66C8">
            <w:pPr>
              <w:ind w:left="74" w:right="0" w:hanging="74"/>
              <w:rPr>
                <w:sz w:val="20"/>
              </w:rPr>
            </w:pPr>
            <w:r>
              <w:rPr>
                <w:sz w:val="20"/>
              </w:rPr>
              <w:t>U11</w:t>
            </w:r>
          </w:p>
        </w:tc>
        <w:tc>
          <w:tcPr>
            <w:tcW w:w="2376" w:type="dxa"/>
          </w:tcPr>
          <w:p w14:paraId="653F257E" w14:textId="77777777" w:rsidR="00F85D3A" w:rsidRDefault="00F85D3A" w:rsidP="002D66C8">
            <w:pPr>
              <w:spacing w:line="256" w:lineRule="auto"/>
              <w:ind w:left="-111" w:right="0"/>
              <w:rPr>
                <w:sz w:val="20"/>
              </w:rPr>
            </w:pPr>
            <w:r>
              <w:rPr>
                <w:sz w:val="20"/>
              </w:rPr>
              <w:t>Felix Birchall</w:t>
            </w:r>
          </w:p>
        </w:tc>
        <w:tc>
          <w:tcPr>
            <w:tcW w:w="724" w:type="dxa"/>
          </w:tcPr>
          <w:p w14:paraId="428E42CB" w14:textId="77777777" w:rsidR="00F85D3A" w:rsidRDefault="00F85D3A" w:rsidP="002D66C8">
            <w:pPr>
              <w:ind w:left="0" w:right="0"/>
              <w:jc w:val="right"/>
              <w:rPr>
                <w:sz w:val="20"/>
              </w:rPr>
            </w:pPr>
            <w:r>
              <w:rPr>
                <w:sz w:val="20"/>
              </w:rPr>
              <w:t>14.02</w:t>
            </w:r>
          </w:p>
        </w:tc>
        <w:tc>
          <w:tcPr>
            <w:tcW w:w="835" w:type="dxa"/>
          </w:tcPr>
          <w:p w14:paraId="66A52E6D" w14:textId="77777777" w:rsidR="00F85D3A" w:rsidRDefault="00F85D3A" w:rsidP="002D66C8">
            <w:pPr>
              <w:ind w:left="0" w:right="0"/>
              <w:jc w:val="right"/>
              <w:rPr>
                <w:sz w:val="20"/>
              </w:rPr>
            </w:pPr>
            <w:r>
              <w:rPr>
                <w:sz w:val="20"/>
              </w:rPr>
              <w:t>2021</w:t>
            </w:r>
          </w:p>
        </w:tc>
      </w:tr>
      <w:tr w:rsidR="00F85D3A" w14:paraId="3AFA12A8" w14:textId="77777777" w:rsidTr="002D66C8">
        <w:trPr>
          <w:trHeight w:hRule="exact" w:val="227"/>
        </w:trPr>
        <w:tc>
          <w:tcPr>
            <w:tcW w:w="626" w:type="dxa"/>
          </w:tcPr>
          <w:p w14:paraId="27727EB0" w14:textId="77777777" w:rsidR="00F85D3A" w:rsidRDefault="00F85D3A" w:rsidP="002D66C8">
            <w:pPr>
              <w:ind w:left="-79" w:right="-214"/>
              <w:rPr>
                <w:sz w:val="20"/>
              </w:rPr>
            </w:pPr>
            <w:r>
              <w:rPr>
                <w:sz w:val="20"/>
              </w:rPr>
              <w:t>U12</w:t>
            </w:r>
          </w:p>
        </w:tc>
        <w:tc>
          <w:tcPr>
            <w:tcW w:w="2494" w:type="dxa"/>
          </w:tcPr>
          <w:p w14:paraId="6E72EB18" w14:textId="77777777" w:rsidR="00F85D3A" w:rsidRDefault="00F85D3A" w:rsidP="002D66C8">
            <w:pPr>
              <w:spacing w:line="256" w:lineRule="auto"/>
              <w:ind w:left="40" w:right="0" w:hanging="40"/>
              <w:rPr>
                <w:sz w:val="20"/>
              </w:rPr>
            </w:pPr>
            <w:r>
              <w:rPr>
                <w:sz w:val="20"/>
              </w:rPr>
              <w:t>Aurelia Boyd</w:t>
            </w:r>
          </w:p>
        </w:tc>
        <w:tc>
          <w:tcPr>
            <w:tcW w:w="724" w:type="dxa"/>
          </w:tcPr>
          <w:p w14:paraId="49B1EAA9" w14:textId="77777777" w:rsidR="00F85D3A" w:rsidRDefault="00F85D3A" w:rsidP="002D66C8">
            <w:pPr>
              <w:ind w:left="0" w:right="0"/>
              <w:jc w:val="right"/>
              <w:rPr>
                <w:sz w:val="20"/>
              </w:rPr>
            </w:pPr>
            <w:r>
              <w:rPr>
                <w:sz w:val="20"/>
              </w:rPr>
              <w:t>15.08</w:t>
            </w:r>
          </w:p>
        </w:tc>
        <w:tc>
          <w:tcPr>
            <w:tcW w:w="835" w:type="dxa"/>
          </w:tcPr>
          <w:p w14:paraId="49842172" w14:textId="77777777" w:rsidR="00F85D3A" w:rsidRDefault="00F85D3A" w:rsidP="002D66C8">
            <w:pPr>
              <w:ind w:left="0" w:right="0"/>
              <w:jc w:val="right"/>
              <w:rPr>
                <w:sz w:val="20"/>
              </w:rPr>
            </w:pPr>
            <w:r>
              <w:rPr>
                <w:sz w:val="20"/>
              </w:rPr>
              <w:t>2021</w:t>
            </w:r>
          </w:p>
        </w:tc>
        <w:tc>
          <w:tcPr>
            <w:tcW w:w="742" w:type="dxa"/>
          </w:tcPr>
          <w:p w14:paraId="6D03FA43" w14:textId="77777777" w:rsidR="00F85D3A" w:rsidRDefault="00F85D3A" w:rsidP="002D66C8">
            <w:pPr>
              <w:ind w:left="0" w:right="0"/>
              <w:rPr>
                <w:sz w:val="20"/>
              </w:rPr>
            </w:pPr>
            <w:r>
              <w:rPr>
                <w:sz w:val="20"/>
              </w:rPr>
              <w:t>U12</w:t>
            </w:r>
          </w:p>
        </w:tc>
        <w:tc>
          <w:tcPr>
            <w:tcW w:w="2376" w:type="dxa"/>
          </w:tcPr>
          <w:p w14:paraId="4CA4D31A" w14:textId="77777777" w:rsidR="00F85D3A" w:rsidRDefault="00F85D3A" w:rsidP="002D66C8">
            <w:pPr>
              <w:spacing w:line="256" w:lineRule="auto"/>
              <w:ind w:left="-111" w:right="0"/>
              <w:rPr>
                <w:sz w:val="20"/>
              </w:rPr>
            </w:pPr>
            <w:r w:rsidRPr="009763CA">
              <w:rPr>
                <w:sz w:val="20"/>
              </w:rPr>
              <w:t>Felix Birchall</w:t>
            </w:r>
          </w:p>
        </w:tc>
        <w:tc>
          <w:tcPr>
            <w:tcW w:w="724" w:type="dxa"/>
          </w:tcPr>
          <w:p w14:paraId="6A436289" w14:textId="77777777" w:rsidR="00F85D3A" w:rsidRDefault="00F85D3A" w:rsidP="002D66C8">
            <w:pPr>
              <w:ind w:left="0" w:right="0"/>
              <w:jc w:val="right"/>
              <w:rPr>
                <w:sz w:val="20"/>
              </w:rPr>
            </w:pPr>
            <w:r>
              <w:rPr>
                <w:sz w:val="20"/>
              </w:rPr>
              <w:t>13.0</w:t>
            </w:r>
          </w:p>
        </w:tc>
        <w:tc>
          <w:tcPr>
            <w:tcW w:w="835" w:type="dxa"/>
          </w:tcPr>
          <w:p w14:paraId="362816A9" w14:textId="77777777" w:rsidR="00F85D3A" w:rsidRDefault="00F85D3A" w:rsidP="002D66C8">
            <w:pPr>
              <w:ind w:left="0" w:right="0"/>
              <w:jc w:val="right"/>
              <w:rPr>
                <w:sz w:val="20"/>
              </w:rPr>
            </w:pPr>
            <w:r>
              <w:rPr>
                <w:sz w:val="20"/>
              </w:rPr>
              <w:t>2022</w:t>
            </w:r>
          </w:p>
        </w:tc>
      </w:tr>
      <w:tr w:rsidR="00F85D3A" w14:paraId="36E7151D" w14:textId="77777777" w:rsidTr="002D66C8">
        <w:trPr>
          <w:trHeight w:hRule="exact" w:val="227"/>
        </w:trPr>
        <w:tc>
          <w:tcPr>
            <w:tcW w:w="626" w:type="dxa"/>
          </w:tcPr>
          <w:p w14:paraId="26AA98E4" w14:textId="77777777" w:rsidR="00F85D3A" w:rsidRDefault="00F85D3A" w:rsidP="002D66C8">
            <w:pPr>
              <w:ind w:left="-79" w:right="-214"/>
              <w:rPr>
                <w:sz w:val="20"/>
              </w:rPr>
            </w:pPr>
            <w:r>
              <w:rPr>
                <w:sz w:val="20"/>
              </w:rPr>
              <w:t>U13</w:t>
            </w:r>
          </w:p>
        </w:tc>
        <w:tc>
          <w:tcPr>
            <w:tcW w:w="2494" w:type="dxa"/>
          </w:tcPr>
          <w:p w14:paraId="79B81ED8" w14:textId="77777777" w:rsidR="00F85D3A" w:rsidRDefault="00F85D3A" w:rsidP="002D66C8">
            <w:pPr>
              <w:ind w:left="0" w:right="0"/>
              <w:rPr>
                <w:sz w:val="20"/>
              </w:rPr>
            </w:pPr>
            <w:r>
              <w:rPr>
                <w:sz w:val="20"/>
              </w:rPr>
              <w:t>Lara Ulasowski</w:t>
            </w:r>
          </w:p>
        </w:tc>
        <w:tc>
          <w:tcPr>
            <w:tcW w:w="724" w:type="dxa"/>
          </w:tcPr>
          <w:p w14:paraId="27843144" w14:textId="77777777" w:rsidR="00F85D3A" w:rsidRDefault="00F85D3A" w:rsidP="002D66C8">
            <w:pPr>
              <w:ind w:left="0" w:right="0"/>
              <w:jc w:val="right"/>
              <w:rPr>
                <w:sz w:val="20"/>
              </w:rPr>
            </w:pPr>
            <w:r>
              <w:rPr>
                <w:sz w:val="20"/>
              </w:rPr>
              <w:t>13.3</w:t>
            </w:r>
          </w:p>
        </w:tc>
        <w:tc>
          <w:tcPr>
            <w:tcW w:w="835" w:type="dxa"/>
          </w:tcPr>
          <w:p w14:paraId="1562CDA8" w14:textId="77777777" w:rsidR="00F85D3A" w:rsidRDefault="00F85D3A" w:rsidP="002D66C8">
            <w:pPr>
              <w:ind w:left="0" w:right="0"/>
              <w:jc w:val="right"/>
              <w:rPr>
                <w:sz w:val="20"/>
              </w:rPr>
            </w:pPr>
            <w:r>
              <w:rPr>
                <w:sz w:val="20"/>
              </w:rPr>
              <w:t>2000</w:t>
            </w:r>
          </w:p>
        </w:tc>
        <w:tc>
          <w:tcPr>
            <w:tcW w:w="742" w:type="dxa"/>
          </w:tcPr>
          <w:p w14:paraId="0A78523E" w14:textId="77777777" w:rsidR="00F85D3A" w:rsidRDefault="00F85D3A" w:rsidP="002D66C8">
            <w:pPr>
              <w:ind w:left="0" w:right="0"/>
              <w:rPr>
                <w:sz w:val="20"/>
              </w:rPr>
            </w:pPr>
            <w:r>
              <w:rPr>
                <w:sz w:val="20"/>
              </w:rPr>
              <w:t>U13</w:t>
            </w:r>
          </w:p>
        </w:tc>
        <w:tc>
          <w:tcPr>
            <w:tcW w:w="2376" w:type="dxa"/>
          </w:tcPr>
          <w:p w14:paraId="44F7CE71" w14:textId="77777777" w:rsidR="00F85D3A" w:rsidRDefault="00F85D3A" w:rsidP="002D66C8">
            <w:pPr>
              <w:ind w:left="-111" w:right="-215"/>
              <w:rPr>
                <w:sz w:val="20"/>
              </w:rPr>
            </w:pPr>
            <w:r>
              <w:rPr>
                <w:sz w:val="20"/>
              </w:rPr>
              <w:t>Andrew Cameron</w:t>
            </w:r>
          </w:p>
        </w:tc>
        <w:tc>
          <w:tcPr>
            <w:tcW w:w="724" w:type="dxa"/>
          </w:tcPr>
          <w:p w14:paraId="71B7AE8C" w14:textId="77777777" w:rsidR="00F85D3A" w:rsidRDefault="00F85D3A" w:rsidP="002D66C8">
            <w:pPr>
              <w:ind w:left="0" w:right="0"/>
              <w:jc w:val="right"/>
              <w:rPr>
                <w:sz w:val="20"/>
              </w:rPr>
            </w:pPr>
            <w:r>
              <w:rPr>
                <w:sz w:val="20"/>
              </w:rPr>
              <w:t>12.8</w:t>
            </w:r>
          </w:p>
        </w:tc>
        <w:tc>
          <w:tcPr>
            <w:tcW w:w="835" w:type="dxa"/>
          </w:tcPr>
          <w:p w14:paraId="2EB02779" w14:textId="77777777" w:rsidR="00F85D3A" w:rsidRDefault="00F85D3A" w:rsidP="002D66C8">
            <w:pPr>
              <w:ind w:left="0" w:right="0"/>
              <w:jc w:val="right"/>
              <w:rPr>
                <w:sz w:val="20"/>
              </w:rPr>
            </w:pPr>
            <w:r>
              <w:rPr>
                <w:sz w:val="20"/>
              </w:rPr>
              <w:t>1994</w:t>
            </w:r>
          </w:p>
        </w:tc>
      </w:tr>
      <w:tr w:rsidR="00F85D3A" w14:paraId="63C9BD75" w14:textId="77777777" w:rsidTr="002D66C8">
        <w:trPr>
          <w:trHeight w:hRule="exact" w:val="227"/>
        </w:trPr>
        <w:tc>
          <w:tcPr>
            <w:tcW w:w="626" w:type="dxa"/>
          </w:tcPr>
          <w:p w14:paraId="5A21D04D" w14:textId="77777777" w:rsidR="00F85D3A" w:rsidRDefault="00F85D3A" w:rsidP="002D66C8">
            <w:pPr>
              <w:ind w:left="-79" w:right="-214"/>
              <w:rPr>
                <w:sz w:val="20"/>
              </w:rPr>
            </w:pPr>
            <w:r>
              <w:rPr>
                <w:sz w:val="20"/>
              </w:rPr>
              <w:t>U14</w:t>
            </w:r>
          </w:p>
        </w:tc>
        <w:tc>
          <w:tcPr>
            <w:tcW w:w="2494" w:type="dxa"/>
          </w:tcPr>
          <w:p w14:paraId="5E4100D9" w14:textId="77777777" w:rsidR="00F85D3A" w:rsidRDefault="00F85D3A" w:rsidP="002D66C8">
            <w:pPr>
              <w:ind w:left="0" w:right="0"/>
              <w:rPr>
                <w:sz w:val="20"/>
              </w:rPr>
            </w:pPr>
            <w:r>
              <w:rPr>
                <w:sz w:val="20"/>
              </w:rPr>
              <w:t>Virginia Trad</w:t>
            </w:r>
          </w:p>
        </w:tc>
        <w:tc>
          <w:tcPr>
            <w:tcW w:w="724" w:type="dxa"/>
          </w:tcPr>
          <w:p w14:paraId="7ECA6DBA" w14:textId="77777777" w:rsidR="00F85D3A" w:rsidRDefault="00F85D3A" w:rsidP="002D66C8">
            <w:pPr>
              <w:ind w:left="0" w:right="0"/>
              <w:jc w:val="right"/>
              <w:rPr>
                <w:sz w:val="20"/>
              </w:rPr>
            </w:pPr>
            <w:r>
              <w:rPr>
                <w:sz w:val="20"/>
              </w:rPr>
              <w:t>13.3</w:t>
            </w:r>
          </w:p>
        </w:tc>
        <w:tc>
          <w:tcPr>
            <w:tcW w:w="835" w:type="dxa"/>
          </w:tcPr>
          <w:p w14:paraId="36E0842A" w14:textId="77777777" w:rsidR="00F85D3A" w:rsidRDefault="00F85D3A" w:rsidP="002D66C8">
            <w:pPr>
              <w:ind w:left="0" w:right="0"/>
              <w:jc w:val="right"/>
              <w:rPr>
                <w:sz w:val="20"/>
              </w:rPr>
            </w:pPr>
            <w:r>
              <w:rPr>
                <w:sz w:val="20"/>
              </w:rPr>
              <w:t>2005</w:t>
            </w:r>
          </w:p>
        </w:tc>
        <w:tc>
          <w:tcPr>
            <w:tcW w:w="742" w:type="dxa"/>
            <w:shd w:val="clear" w:color="auto" w:fill="F2F2F2" w:themeFill="background1" w:themeFillShade="F2"/>
          </w:tcPr>
          <w:p w14:paraId="5E3B0204" w14:textId="77777777" w:rsidR="00F85D3A" w:rsidRPr="0057052F" w:rsidRDefault="00F85D3A" w:rsidP="002D66C8">
            <w:pPr>
              <w:ind w:left="0" w:right="0"/>
              <w:rPr>
                <w:sz w:val="20"/>
              </w:rPr>
            </w:pPr>
          </w:p>
        </w:tc>
        <w:tc>
          <w:tcPr>
            <w:tcW w:w="2376" w:type="dxa"/>
            <w:shd w:val="clear" w:color="auto" w:fill="F2F2F2" w:themeFill="background1" w:themeFillShade="F2"/>
          </w:tcPr>
          <w:p w14:paraId="18C94D97" w14:textId="77777777" w:rsidR="00F85D3A" w:rsidRPr="0057052F" w:rsidRDefault="00F85D3A" w:rsidP="002D66C8">
            <w:pPr>
              <w:ind w:left="-111" w:right="-215"/>
              <w:rPr>
                <w:sz w:val="20"/>
              </w:rPr>
            </w:pPr>
          </w:p>
        </w:tc>
        <w:tc>
          <w:tcPr>
            <w:tcW w:w="724" w:type="dxa"/>
            <w:shd w:val="clear" w:color="auto" w:fill="F2F2F2" w:themeFill="background1" w:themeFillShade="F2"/>
          </w:tcPr>
          <w:p w14:paraId="7DB2502D" w14:textId="77777777" w:rsidR="00F85D3A" w:rsidRPr="0057052F" w:rsidRDefault="00F85D3A" w:rsidP="002D66C8">
            <w:pPr>
              <w:ind w:left="0" w:right="0"/>
              <w:jc w:val="right"/>
              <w:rPr>
                <w:sz w:val="20"/>
              </w:rPr>
            </w:pPr>
          </w:p>
        </w:tc>
        <w:tc>
          <w:tcPr>
            <w:tcW w:w="835" w:type="dxa"/>
            <w:shd w:val="clear" w:color="auto" w:fill="F2F2F2" w:themeFill="background1" w:themeFillShade="F2"/>
          </w:tcPr>
          <w:p w14:paraId="3CBAC2A3" w14:textId="77777777" w:rsidR="00F85D3A" w:rsidRPr="0057052F" w:rsidRDefault="00F85D3A" w:rsidP="002D66C8">
            <w:pPr>
              <w:ind w:left="0" w:right="0"/>
              <w:jc w:val="right"/>
              <w:rPr>
                <w:sz w:val="20"/>
              </w:rPr>
            </w:pPr>
          </w:p>
        </w:tc>
      </w:tr>
    </w:tbl>
    <w:p w14:paraId="4D760DF7" w14:textId="77777777" w:rsidR="00F85D3A" w:rsidRDefault="00F85D3A" w:rsidP="00F85D3A">
      <w:pPr>
        <w:ind w:right="-214"/>
        <w:jc w:val="center"/>
        <w:rPr>
          <w:sz w:val="20"/>
        </w:rPr>
      </w:pPr>
    </w:p>
    <w:p w14:paraId="45029C1D" w14:textId="77777777" w:rsidR="00F85D3A" w:rsidRDefault="00F85D3A" w:rsidP="00F85D3A">
      <w:pPr>
        <w:spacing w:before="120"/>
        <w:ind w:right="-1"/>
        <w:jc w:val="center"/>
        <w:rPr>
          <w:b/>
          <w:sz w:val="20"/>
        </w:rPr>
      </w:pPr>
      <w:r>
        <w:rPr>
          <w:b/>
          <w:sz w:val="20"/>
        </w:rPr>
        <w:t>90m Hurdle</w:t>
      </w:r>
    </w:p>
    <w:tbl>
      <w:tblPr>
        <w:tblW w:w="9356" w:type="dxa"/>
        <w:tblInd w:w="108" w:type="dxa"/>
        <w:tblLayout w:type="fixed"/>
        <w:tblLook w:val="0000" w:firstRow="0" w:lastRow="0" w:firstColumn="0" w:lastColumn="0" w:noHBand="0" w:noVBand="0"/>
      </w:tblPr>
      <w:tblGrid>
        <w:gridCol w:w="626"/>
        <w:gridCol w:w="2494"/>
        <w:gridCol w:w="724"/>
        <w:gridCol w:w="835"/>
        <w:gridCol w:w="625"/>
        <w:gridCol w:w="117"/>
        <w:gridCol w:w="2376"/>
        <w:gridCol w:w="724"/>
        <w:gridCol w:w="835"/>
      </w:tblGrid>
      <w:tr w:rsidR="00F85D3A" w14:paraId="2E2A94DA" w14:textId="77777777" w:rsidTr="002D66C8">
        <w:trPr>
          <w:trHeight w:hRule="exact" w:val="227"/>
        </w:trPr>
        <w:tc>
          <w:tcPr>
            <w:tcW w:w="626" w:type="dxa"/>
            <w:shd w:val="clear" w:color="auto" w:fill="F2F2F2" w:themeFill="background1" w:themeFillShade="F2"/>
          </w:tcPr>
          <w:p w14:paraId="102BE725" w14:textId="77777777" w:rsidR="00F85D3A" w:rsidRPr="00D11A64" w:rsidRDefault="00F85D3A" w:rsidP="002D66C8">
            <w:pPr>
              <w:ind w:left="-79" w:right="-214"/>
              <w:rPr>
                <w:sz w:val="18"/>
                <w:szCs w:val="20"/>
              </w:rPr>
            </w:pPr>
          </w:p>
        </w:tc>
        <w:tc>
          <w:tcPr>
            <w:tcW w:w="2494" w:type="dxa"/>
            <w:shd w:val="clear" w:color="auto" w:fill="F2F2F2" w:themeFill="background1" w:themeFillShade="F2"/>
          </w:tcPr>
          <w:p w14:paraId="7F4F2B6A" w14:textId="77777777" w:rsidR="00F85D3A" w:rsidRPr="00D11A64" w:rsidRDefault="00F85D3A" w:rsidP="002D66C8">
            <w:pPr>
              <w:ind w:left="-79" w:right="-214"/>
              <w:rPr>
                <w:sz w:val="18"/>
                <w:szCs w:val="20"/>
              </w:rPr>
            </w:pPr>
          </w:p>
        </w:tc>
        <w:tc>
          <w:tcPr>
            <w:tcW w:w="724" w:type="dxa"/>
            <w:shd w:val="clear" w:color="auto" w:fill="F2F2F2" w:themeFill="background1" w:themeFillShade="F2"/>
          </w:tcPr>
          <w:p w14:paraId="1B416B76" w14:textId="77777777" w:rsidR="00F85D3A" w:rsidRDefault="00F85D3A" w:rsidP="002D66C8">
            <w:pPr>
              <w:ind w:left="0" w:right="-214"/>
              <w:jc w:val="right"/>
              <w:rPr>
                <w:sz w:val="20"/>
              </w:rPr>
            </w:pPr>
          </w:p>
        </w:tc>
        <w:tc>
          <w:tcPr>
            <w:tcW w:w="835" w:type="dxa"/>
            <w:shd w:val="clear" w:color="auto" w:fill="F2F2F2" w:themeFill="background1" w:themeFillShade="F2"/>
          </w:tcPr>
          <w:p w14:paraId="37C43B59" w14:textId="77777777" w:rsidR="00F85D3A" w:rsidRDefault="00F85D3A" w:rsidP="002D66C8">
            <w:pPr>
              <w:ind w:left="0" w:right="-214"/>
              <w:jc w:val="right"/>
              <w:rPr>
                <w:sz w:val="20"/>
              </w:rPr>
            </w:pPr>
          </w:p>
        </w:tc>
        <w:tc>
          <w:tcPr>
            <w:tcW w:w="742" w:type="dxa"/>
            <w:gridSpan w:val="2"/>
          </w:tcPr>
          <w:p w14:paraId="7E25A8FC" w14:textId="77777777" w:rsidR="00F85D3A" w:rsidRDefault="00F85D3A" w:rsidP="002D66C8">
            <w:pPr>
              <w:ind w:left="0" w:right="0"/>
              <w:rPr>
                <w:sz w:val="20"/>
              </w:rPr>
            </w:pPr>
            <w:r>
              <w:rPr>
                <w:sz w:val="20"/>
              </w:rPr>
              <w:t>U14</w:t>
            </w:r>
          </w:p>
        </w:tc>
        <w:tc>
          <w:tcPr>
            <w:tcW w:w="2376" w:type="dxa"/>
          </w:tcPr>
          <w:p w14:paraId="05D0BBB8" w14:textId="77777777" w:rsidR="00F85D3A" w:rsidRDefault="00F85D3A" w:rsidP="002D66C8">
            <w:pPr>
              <w:ind w:left="-111" w:right="-214"/>
              <w:rPr>
                <w:sz w:val="20"/>
              </w:rPr>
            </w:pPr>
            <w:r>
              <w:rPr>
                <w:sz w:val="20"/>
              </w:rPr>
              <w:t>Andrew Cameron</w:t>
            </w:r>
          </w:p>
        </w:tc>
        <w:tc>
          <w:tcPr>
            <w:tcW w:w="724" w:type="dxa"/>
          </w:tcPr>
          <w:p w14:paraId="33BE322C" w14:textId="77777777" w:rsidR="00F85D3A" w:rsidRDefault="00F85D3A" w:rsidP="002D66C8">
            <w:pPr>
              <w:ind w:left="0" w:right="0"/>
              <w:jc w:val="right"/>
              <w:rPr>
                <w:sz w:val="20"/>
              </w:rPr>
            </w:pPr>
            <w:r>
              <w:rPr>
                <w:sz w:val="20"/>
              </w:rPr>
              <w:t>13.0</w:t>
            </w:r>
          </w:p>
        </w:tc>
        <w:tc>
          <w:tcPr>
            <w:tcW w:w="835" w:type="dxa"/>
          </w:tcPr>
          <w:p w14:paraId="2297A1E5" w14:textId="77777777" w:rsidR="00F85D3A" w:rsidRDefault="00F85D3A" w:rsidP="002D66C8">
            <w:pPr>
              <w:ind w:left="0" w:right="0"/>
              <w:jc w:val="right"/>
              <w:rPr>
                <w:sz w:val="20"/>
              </w:rPr>
            </w:pPr>
            <w:r>
              <w:rPr>
                <w:sz w:val="20"/>
              </w:rPr>
              <w:t>1995</w:t>
            </w:r>
          </w:p>
        </w:tc>
      </w:tr>
      <w:tr w:rsidR="00F85D3A" w14:paraId="3742A6E1" w14:textId="77777777" w:rsidTr="002D66C8">
        <w:trPr>
          <w:trHeight w:hRule="exact" w:val="227"/>
        </w:trPr>
        <w:tc>
          <w:tcPr>
            <w:tcW w:w="626" w:type="dxa"/>
          </w:tcPr>
          <w:p w14:paraId="329D2DB0" w14:textId="77777777" w:rsidR="00F85D3A" w:rsidRDefault="00F85D3A" w:rsidP="002D66C8">
            <w:pPr>
              <w:ind w:left="-79" w:right="-215"/>
              <w:rPr>
                <w:sz w:val="20"/>
              </w:rPr>
            </w:pPr>
            <w:r>
              <w:rPr>
                <w:sz w:val="20"/>
              </w:rPr>
              <w:t>U15</w:t>
            </w:r>
          </w:p>
        </w:tc>
        <w:tc>
          <w:tcPr>
            <w:tcW w:w="2494" w:type="dxa"/>
          </w:tcPr>
          <w:p w14:paraId="52EE7F25" w14:textId="77777777" w:rsidR="00F85D3A" w:rsidRDefault="00F85D3A" w:rsidP="002D66C8">
            <w:pPr>
              <w:ind w:left="-79" w:right="-215"/>
              <w:rPr>
                <w:sz w:val="20"/>
              </w:rPr>
            </w:pPr>
            <w:r>
              <w:rPr>
                <w:sz w:val="20"/>
              </w:rPr>
              <w:t>Virginia Trad</w:t>
            </w:r>
          </w:p>
        </w:tc>
        <w:tc>
          <w:tcPr>
            <w:tcW w:w="724" w:type="dxa"/>
          </w:tcPr>
          <w:p w14:paraId="22908FDA" w14:textId="77777777" w:rsidR="00F85D3A" w:rsidRDefault="00F85D3A" w:rsidP="002D66C8">
            <w:pPr>
              <w:ind w:left="0" w:right="0"/>
              <w:jc w:val="right"/>
              <w:rPr>
                <w:sz w:val="20"/>
              </w:rPr>
            </w:pPr>
            <w:r>
              <w:rPr>
                <w:sz w:val="20"/>
              </w:rPr>
              <w:t>13.5</w:t>
            </w:r>
          </w:p>
        </w:tc>
        <w:tc>
          <w:tcPr>
            <w:tcW w:w="835" w:type="dxa"/>
          </w:tcPr>
          <w:p w14:paraId="1EEB56C5" w14:textId="77777777" w:rsidR="00F85D3A" w:rsidRDefault="00F85D3A" w:rsidP="002D66C8">
            <w:pPr>
              <w:ind w:left="0" w:right="0"/>
              <w:jc w:val="right"/>
              <w:rPr>
                <w:sz w:val="20"/>
              </w:rPr>
            </w:pPr>
            <w:r>
              <w:rPr>
                <w:sz w:val="20"/>
              </w:rPr>
              <w:t>2006</w:t>
            </w:r>
          </w:p>
        </w:tc>
        <w:tc>
          <w:tcPr>
            <w:tcW w:w="625" w:type="dxa"/>
            <w:shd w:val="clear" w:color="auto" w:fill="F2F2F2" w:themeFill="background1" w:themeFillShade="F2"/>
          </w:tcPr>
          <w:p w14:paraId="456C7C5D" w14:textId="77777777" w:rsidR="00F85D3A" w:rsidRDefault="00F85D3A" w:rsidP="002D66C8">
            <w:pPr>
              <w:ind w:left="0" w:right="0"/>
              <w:rPr>
                <w:sz w:val="20"/>
              </w:rPr>
            </w:pPr>
          </w:p>
        </w:tc>
        <w:tc>
          <w:tcPr>
            <w:tcW w:w="2493" w:type="dxa"/>
            <w:gridSpan w:val="2"/>
            <w:shd w:val="clear" w:color="auto" w:fill="F2F2F2" w:themeFill="background1" w:themeFillShade="F2"/>
          </w:tcPr>
          <w:p w14:paraId="6DEBC97C" w14:textId="77777777" w:rsidR="00F85D3A" w:rsidRDefault="00F85D3A" w:rsidP="002D66C8">
            <w:pPr>
              <w:ind w:left="9" w:right="-214"/>
              <w:rPr>
                <w:sz w:val="20"/>
              </w:rPr>
            </w:pPr>
          </w:p>
        </w:tc>
        <w:tc>
          <w:tcPr>
            <w:tcW w:w="724" w:type="dxa"/>
            <w:shd w:val="clear" w:color="auto" w:fill="F2F2F2" w:themeFill="background1" w:themeFillShade="F2"/>
          </w:tcPr>
          <w:p w14:paraId="099D81C0" w14:textId="77777777" w:rsidR="00F85D3A" w:rsidRDefault="00F85D3A" w:rsidP="002D66C8">
            <w:pPr>
              <w:ind w:left="0" w:right="0"/>
              <w:rPr>
                <w:sz w:val="20"/>
              </w:rPr>
            </w:pPr>
          </w:p>
        </w:tc>
        <w:tc>
          <w:tcPr>
            <w:tcW w:w="835" w:type="dxa"/>
            <w:shd w:val="clear" w:color="auto" w:fill="F2F2F2" w:themeFill="background1" w:themeFillShade="F2"/>
          </w:tcPr>
          <w:p w14:paraId="7A876535" w14:textId="77777777" w:rsidR="00F85D3A" w:rsidRDefault="00F85D3A" w:rsidP="002D66C8">
            <w:pPr>
              <w:ind w:left="0" w:right="0"/>
              <w:jc w:val="right"/>
              <w:rPr>
                <w:sz w:val="20"/>
              </w:rPr>
            </w:pPr>
          </w:p>
        </w:tc>
      </w:tr>
      <w:tr w:rsidR="00F85D3A" w14:paraId="0E460B74" w14:textId="77777777" w:rsidTr="002D66C8">
        <w:trPr>
          <w:trHeight w:hRule="exact" w:val="227"/>
        </w:trPr>
        <w:tc>
          <w:tcPr>
            <w:tcW w:w="626" w:type="dxa"/>
          </w:tcPr>
          <w:p w14:paraId="1308CCB3" w14:textId="77777777" w:rsidR="00F85D3A" w:rsidRDefault="00F85D3A" w:rsidP="002D66C8">
            <w:pPr>
              <w:ind w:left="-79" w:right="-215"/>
              <w:rPr>
                <w:sz w:val="20"/>
              </w:rPr>
            </w:pPr>
            <w:r>
              <w:rPr>
                <w:sz w:val="20"/>
              </w:rPr>
              <w:t>U16</w:t>
            </w:r>
          </w:p>
        </w:tc>
        <w:tc>
          <w:tcPr>
            <w:tcW w:w="2494" w:type="dxa"/>
          </w:tcPr>
          <w:p w14:paraId="53A1A307" w14:textId="77777777" w:rsidR="00F85D3A" w:rsidRDefault="00F85D3A" w:rsidP="002D66C8">
            <w:pPr>
              <w:ind w:left="-79" w:right="-215"/>
              <w:rPr>
                <w:sz w:val="20"/>
              </w:rPr>
            </w:pPr>
            <w:r>
              <w:rPr>
                <w:sz w:val="20"/>
              </w:rPr>
              <w:t>Isabella Grigg</w:t>
            </w:r>
          </w:p>
        </w:tc>
        <w:tc>
          <w:tcPr>
            <w:tcW w:w="724" w:type="dxa"/>
          </w:tcPr>
          <w:p w14:paraId="7AF81FA0" w14:textId="77777777" w:rsidR="00F85D3A" w:rsidRDefault="00F85D3A" w:rsidP="002D66C8">
            <w:pPr>
              <w:ind w:left="0" w:right="0"/>
              <w:jc w:val="right"/>
              <w:rPr>
                <w:sz w:val="20"/>
              </w:rPr>
            </w:pPr>
            <w:r>
              <w:rPr>
                <w:sz w:val="20"/>
              </w:rPr>
              <w:t>14.9</w:t>
            </w:r>
          </w:p>
        </w:tc>
        <w:tc>
          <w:tcPr>
            <w:tcW w:w="835" w:type="dxa"/>
          </w:tcPr>
          <w:p w14:paraId="1BE24665" w14:textId="77777777" w:rsidR="00F85D3A" w:rsidRDefault="00F85D3A" w:rsidP="002D66C8">
            <w:pPr>
              <w:ind w:left="0" w:right="0"/>
              <w:jc w:val="right"/>
              <w:rPr>
                <w:sz w:val="20"/>
              </w:rPr>
            </w:pPr>
            <w:r>
              <w:rPr>
                <w:sz w:val="20"/>
              </w:rPr>
              <w:t>2017</w:t>
            </w:r>
          </w:p>
        </w:tc>
        <w:tc>
          <w:tcPr>
            <w:tcW w:w="625" w:type="dxa"/>
            <w:shd w:val="clear" w:color="auto" w:fill="F2F2F2" w:themeFill="background1" w:themeFillShade="F2"/>
          </w:tcPr>
          <w:p w14:paraId="52B3618A" w14:textId="77777777" w:rsidR="00F85D3A" w:rsidRDefault="00F85D3A" w:rsidP="002D66C8">
            <w:pPr>
              <w:ind w:left="0" w:right="0"/>
              <w:rPr>
                <w:sz w:val="20"/>
              </w:rPr>
            </w:pPr>
          </w:p>
        </w:tc>
        <w:tc>
          <w:tcPr>
            <w:tcW w:w="2493" w:type="dxa"/>
            <w:gridSpan w:val="2"/>
            <w:shd w:val="clear" w:color="auto" w:fill="F2F2F2" w:themeFill="background1" w:themeFillShade="F2"/>
          </w:tcPr>
          <w:p w14:paraId="46B1C499" w14:textId="77777777" w:rsidR="00F85D3A" w:rsidRDefault="00F85D3A" w:rsidP="002D66C8">
            <w:pPr>
              <w:ind w:left="9" w:right="-215"/>
              <w:rPr>
                <w:sz w:val="20"/>
              </w:rPr>
            </w:pPr>
          </w:p>
        </w:tc>
        <w:tc>
          <w:tcPr>
            <w:tcW w:w="724" w:type="dxa"/>
            <w:shd w:val="clear" w:color="auto" w:fill="F2F2F2" w:themeFill="background1" w:themeFillShade="F2"/>
          </w:tcPr>
          <w:p w14:paraId="2CCFF6C7" w14:textId="77777777" w:rsidR="00F85D3A" w:rsidRDefault="00F85D3A" w:rsidP="002D66C8">
            <w:pPr>
              <w:ind w:left="0" w:right="0"/>
              <w:rPr>
                <w:sz w:val="20"/>
              </w:rPr>
            </w:pPr>
          </w:p>
        </w:tc>
        <w:tc>
          <w:tcPr>
            <w:tcW w:w="835" w:type="dxa"/>
            <w:shd w:val="clear" w:color="auto" w:fill="F2F2F2" w:themeFill="background1" w:themeFillShade="F2"/>
          </w:tcPr>
          <w:p w14:paraId="413AF7ED" w14:textId="77777777" w:rsidR="00F85D3A" w:rsidRDefault="00F85D3A" w:rsidP="002D66C8">
            <w:pPr>
              <w:ind w:left="0" w:right="0"/>
              <w:jc w:val="right"/>
              <w:rPr>
                <w:sz w:val="20"/>
              </w:rPr>
            </w:pPr>
          </w:p>
        </w:tc>
      </w:tr>
    </w:tbl>
    <w:p w14:paraId="30321824" w14:textId="77777777" w:rsidR="00F85D3A" w:rsidRDefault="00F85D3A" w:rsidP="00F85D3A">
      <w:pPr>
        <w:ind w:right="-214"/>
        <w:jc w:val="center"/>
        <w:rPr>
          <w:sz w:val="20"/>
        </w:rPr>
      </w:pPr>
    </w:p>
    <w:p w14:paraId="0CD4DCFF" w14:textId="77777777" w:rsidR="00F85D3A" w:rsidRDefault="00F85D3A" w:rsidP="00F85D3A">
      <w:pPr>
        <w:spacing w:before="120"/>
        <w:ind w:right="-1"/>
        <w:jc w:val="center"/>
        <w:rPr>
          <w:b/>
          <w:sz w:val="20"/>
        </w:rPr>
      </w:pPr>
      <w:r>
        <w:rPr>
          <w:b/>
          <w:sz w:val="20"/>
        </w:rPr>
        <w:t>100m Hurdle</w:t>
      </w:r>
    </w:p>
    <w:tbl>
      <w:tblPr>
        <w:tblW w:w="9356" w:type="dxa"/>
        <w:tblInd w:w="108" w:type="dxa"/>
        <w:tblLayout w:type="fixed"/>
        <w:tblLook w:val="0000" w:firstRow="0" w:lastRow="0" w:firstColumn="0" w:lastColumn="0" w:noHBand="0" w:noVBand="0"/>
      </w:tblPr>
      <w:tblGrid>
        <w:gridCol w:w="626"/>
        <w:gridCol w:w="2499"/>
        <w:gridCol w:w="725"/>
        <w:gridCol w:w="837"/>
        <w:gridCol w:w="734"/>
        <w:gridCol w:w="2391"/>
        <w:gridCol w:w="725"/>
        <w:gridCol w:w="819"/>
      </w:tblGrid>
      <w:tr w:rsidR="00F85D3A" w14:paraId="0CFD10EF" w14:textId="77777777" w:rsidTr="002D66C8">
        <w:trPr>
          <w:trHeight w:hRule="exact" w:val="227"/>
        </w:trPr>
        <w:tc>
          <w:tcPr>
            <w:tcW w:w="626" w:type="dxa"/>
            <w:shd w:val="clear" w:color="auto" w:fill="F2F2F2" w:themeFill="background1" w:themeFillShade="F2"/>
          </w:tcPr>
          <w:p w14:paraId="5D2ED3CA" w14:textId="77777777" w:rsidR="00F85D3A" w:rsidRDefault="00F85D3A" w:rsidP="002D66C8">
            <w:pPr>
              <w:ind w:left="-79" w:right="-215"/>
              <w:rPr>
                <w:sz w:val="20"/>
              </w:rPr>
            </w:pPr>
          </w:p>
        </w:tc>
        <w:tc>
          <w:tcPr>
            <w:tcW w:w="2499" w:type="dxa"/>
            <w:shd w:val="clear" w:color="auto" w:fill="F2F2F2" w:themeFill="background1" w:themeFillShade="F2"/>
          </w:tcPr>
          <w:p w14:paraId="687FCC37" w14:textId="77777777" w:rsidR="00F85D3A" w:rsidRDefault="00F85D3A" w:rsidP="002D66C8">
            <w:pPr>
              <w:ind w:left="-79" w:right="-215"/>
              <w:rPr>
                <w:sz w:val="20"/>
              </w:rPr>
            </w:pPr>
          </w:p>
        </w:tc>
        <w:tc>
          <w:tcPr>
            <w:tcW w:w="725" w:type="dxa"/>
            <w:shd w:val="clear" w:color="auto" w:fill="F2F2F2" w:themeFill="background1" w:themeFillShade="F2"/>
          </w:tcPr>
          <w:p w14:paraId="09CA4009" w14:textId="77777777" w:rsidR="00F85D3A" w:rsidRDefault="00F85D3A" w:rsidP="002D66C8">
            <w:pPr>
              <w:ind w:left="-79" w:right="-215"/>
              <w:rPr>
                <w:sz w:val="20"/>
              </w:rPr>
            </w:pPr>
          </w:p>
        </w:tc>
        <w:tc>
          <w:tcPr>
            <w:tcW w:w="837" w:type="dxa"/>
            <w:shd w:val="clear" w:color="auto" w:fill="F2F2F2" w:themeFill="background1" w:themeFillShade="F2"/>
          </w:tcPr>
          <w:p w14:paraId="2F075BE2" w14:textId="77777777" w:rsidR="00F85D3A" w:rsidRDefault="00F85D3A" w:rsidP="002D66C8">
            <w:pPr>
              <w:ind w:left="-79" w:right="-215"/>
              <w:rPr>
                <w:sz w:val="20"/>
              </w:rPr>
            </w:pPr>
          </w:p>
        </w:tc>
        <w:tc>
          <w:tcPr>
            <w:tcW w:w="734" w:type="dxa"/>
          </w:tcPr>
          <w:p w14:paraId="485CB2EF" w14:textId="77777777" w:rsidR="00F85D3A" w:rsidRDefault="00F85D3A" w:rsidP="002D66C8">
            <w:pPr>
              <w:ind w:left="0" w:right="0"/>
              <w:rPr>
                <w:sz w:val="20"/>
              </w:rPr>
            </w:pPr>
            <w:r>
              <w:rPr>
                <w:sz w:val="20"/>
              </w:rPr>
              <w:t>U15</w:t>
            </w:r>
          </w:p>
        </w:tc>
        <w:tc>
          <w:tcPr>
            <w:tcW w:w="2391" w:type="dxa"/>
          </w:tcPr>
          <w:p w14:paraId="27495FC1" w14:textId="77777777" w:rsidR="00F85D3A" w:rsidRDefault="00F85D3A" w:rsidP="002D66C8">
            <w:pPr>
              <w:ind w:left="-79" w:right="-215"/>
              <w:rPr>
                <w:sz w:val="20"/>
              </w:rPr>
            </w:pPr>
            <w:r>
              <w:rPr>
                <w:sz w:val="20"/>
              </w:rPr>
              <w:t>Tom Toro</w:t>
            </w:r>
          </w:p>
        </w:tc>
        <w:tc>
          <w:tcPr>
            <w:tcW w:w="725" w:type="dxa"/>
          </w:tcPr>
          <w:p w14:paraId="44EB3C4A" w14:textId="77777777" w:rsidR="00F85D3A" w:rsidRDefault="00F85D3A" w:rsidP="002D66C8">
            <w:pPr>
              <w:ind w:left="0" w:right="0"/>
              <w:jc w:val="right"/>
              <w:rPr>
                <w:sz w:val="20"/>
              </w:rPr>
            </w:pPr>
            <w:r>
              <w:rPr>
                <w:sz w:val="20"/>
              </w:rPr>
              <w:t>14.1</w:t>
            </w:r>
          </w:p>
        </w:tc>
        <w:tc>
          <w:tcPr>
            <w:tcW w:w="819" w:type="dxa"/>
          </w:tcPr>
          <w:p w14:paraId="0F74C02C" w14:textId="77777777" w:rsidR="00F85D3A" w:rsidRDefault="00F85D3A" w:rsidP="002D66C8">
            <w:pPr>
              <w:ind w:left="0" w:right="0"/>
              <w:jc w:val="right"/>
              <w:rPr>
                <w:sz w:val="20"/>
              </w:rPr>
            </w:pPr>
            <w:r>
              <w:rPr>
                <w:sz w:val="20"/>
              </w:rPr>
              <w:t>1999</w:t>
            </w:r>
          </w:p>
        </w:tc>
      </w:tr>
      <w:tr w:rsidR="00F85D3A" w14:paraId="5ABA4BFF" w14:textId="77777777" w:rsidTr="002D66C8">
        <w:trPr>
          <w:trHeight w:hRule="exact" w:val="227"/>
        </w:trPr>
        <w:tc>
          <w:tcPr>
            <w:tcW w:w="626" w:type="dxa"/>
            <w:shd w:val="clear" w:color="auto" w:fill="F2F2F2" w:themeFill="background1" w:themeFillShade="F2"/>
          </w:tcPr>
          <w:p w14:paraId="637F5619" w14:textId="77777777" w:rsidR="00F85D3A" w:rsidRDefault="00F85D3A" w:rsidP="002D66C8">
            <w:pPr>
              <w:ind w:left="-79" w:right="-215"/>
              <w:rPr>
                <w:sz w:val="20"/>
              </w:rPr>
            </w:pPr>
          </w:p>
        </w:tc>
        <w:tc>
          <w:tcPr>
            <w:tcW w:w="2499" w:type="dxa"/>
            <w:shd w:val="clear" w:color="auto" w:fill="F2F2F2" w:themeFill="background1" w:themeFillShade="F2"/>
          </w:tcPr>
          <w:p w14:paraId="2716DC8B" w14:textId="77777777" w:rsidR="00F85D3A" w:rsidRDefault="00F85D3A" w:rsidP="002D66C8">
            <w:pPr>
              <w:ind w:left="-79" w:right="-215"/>
              <w:rPr>
                <w:sz w:val="20"/>
              </w:rPr>
            </w:pPr>
          </w:p>
        </w:tc>
        <w:tc>
          <w:tcPr>
            <w:tcW w:w="725" w:type="dxa"/>
            <w:shd w:val="clear" w:color="auto" w:fill="F2F2F2" w:themeFill="background1" w:themeFillShade="F2"/>
          </w:tcPr>
          <w:p w14:paraId="331783B5" w14:textId="77777777" w:rsidR="00F85D3A" w:rsidRDefault="00F85D3A" w:rsidP="002D66C8">
            <w:pPr>
              <w:ind w:left="-79" w:right="-215"/>
              <w:rPr>
                <w:sz w:val="20"/>
              </w:rPr>
            </w:pPr>
          </w:p>
        </w:tc>
        <w:tc>
          <w:tcPr>
            <w:tcW w:w="837" w:type="dxa"/>
            <w:shd w:val="clear" w:color="auto" w:fill="F2F2F2" w:themeFill="background1" w:themeFillShade="F2"/>
          </w:tcPr>
          <w:p w14:paraId="28248DF9" w14:textId="77777777" w:rsidR="00F85D3A" w:rsidRDefault="00F85D3A" w:rsidP="002D66C8">
            <w:pPr>
              <w:ind w:left="-79" w:right="-215"/>
              <w:rPr>
                <w:sz w:val="20"/>
              </w:rPr>
            </w:pPr>
          </w:p>
        </w:tc>
        <w:tc>
          <w:tcPr>
            <w:tcW w:w="734" w:type="dxa"/>
          </w:tcPr>
          <w:p w14:paraId="1D674D6B" w14:textId="77777777" w:rsidR="00F85D3A" w:rsidRDefault="00F85D3A" w:rsidP="002D66C8">
            <w:pPr>
              <w:ind w:left="0" w:right="0"/>
              <w:rPr>
                <w:sz w:val="20"/>
              </w:rPr>
            </w:pPr>
            <w:r>
              <w:rPr>
                <w:sz w:val="20"/>
              </w:rPr>
              <w:t>U16</w:t>
            </w:r>
          </w:p>
        </w:tc>
        <w:tc>
          <w:tcPr>
            <w:tcW w:w="2391" w:type="dxa"/>
          </w:tcPr>
          <w:p w14:paraId="1F11D20C" w14:textId="77777777" w:rsidR="00F85D3A" w:rsidRDefault="00F85D3A" w:rsidP="002D66C8">
            <w:pPr>
              <w:ind w:left="-79" w:right="-215"/>
              <w:rPr>
                <w:sz w:val="20"/>
              </w:rPr>
            </w:pPr>
            <w:r>
              <w:rPr>
                <w:sz w:val="20"/>
              </w:rPr>
              <w:t>Duncan Scott</w:t>
            </w:r>
          </w:p>
        </w:tc>
        <w:tc>
          <w:tcPr>
            <w:tcW w:w="725" w:type="dxa"/>
          </w:tcPr>
          <w:p w14:paraId="09B3D77A" w14:textId="77777777" w:rsidR="00F85D3A" w:rsidRDefault="00F85D3A" w:rsidP="002D66C8">
            <w:pPr>
              <w:ind w:left="0" w:right="0"/>
              <w:jc w:val="right"/>
              <w:rPr>
                <w:sz w:val="20"/>
              </w:rPr>
            </w:pPr>
            <w:r>
              <w:rPr>
                <w:sz w:val="20"/>
              </w:rPr>
              <w:t>15.3</w:t>
            </w:r>
          </w:p>
        </w:tc>
        <w:tc>
          <w:tcPr>
            <w:tcW w:w="819" w:type="dxa"/>
          </w:tcPr>
          <w:p w14:paraId="535E10E0" w14:textId="77777777" w:rsidR="00F85D3A" w:rsidRDefault="00F85D3A" w:rsidP="002D66C8">
            <w:pPr>
              <w:ind w:left="0" w:right="0"/>
              <w:jc w:val="right"/>
              <w:rPr>
                <w:sz w:val="20"/>
              </w:rPr>
            </w:pPr>
            <w:r>
              <w:rPr>
                <w:sz w:val="20"/>
              </w:rPr>
              <w:t>2007</w:t>
            </w:r>
          </w:p>
        </w:tc>
      </w:tr>
      <w:tr w:rsidR="00F85D3A" w14:paraId="2225D106" w14:textId="77777777" w:rsidTr="002D66C8">
        <w:trPr>
          <w:trHeight w:hRule="exact" w:val="227"/>
        </w:trPr>
        <w:tc>
          <w:tcPr>
            <w:tcW w:w="626" w:type="dxa"/>
            <w:shd w:val="clear" w:color="auto" w:fill="FFFFFF" w:themeFill="background1"/>
          </w:tcPr>
          <w:p w14:paraId="380261AF" w14:textId="77777777" w:rsidR="00F85D3A" w:rsidRDefault="00F85D3A" w:rsidP="002D66C8">
            <w:pPr>
              <w:ind w:left="-79" w:right="-215"/>
              <w:rPr>
                <w:sz w:val="20"/>
              </w:rPr>
            </w:pPr>
            <w:r>
              <w:rPr>
                <w:sz w:val="20"/>
              </w:rPr>
              <w:t>U17</w:t>
            </w:r>
          </w:p>
        </w:tc>
        <w:tc>
          <w:tcPr>
            <w:tcW w:w="2499" w:type="dxa"/>
            <w:shd w:val="clear" w:color="auto" w:fill="FFFFFF" w:themeFill="background1"/>
          </w:tcPr>
          <w:p w14:paraId="4E6A4D91" w14:textId="77777777" w:rsidR="00F85D3A" w:rsidRDefault="00F85D3A" w:rsidP="002D66C8">
            <w:pPr>
              <w:spacing w:line="256" w:lineRule="auto"/>
              <w:ind w:left="-111" w:right="0"/>
              <w:rPr>
                <w:sz w:val="20"/>
              </w:rPr>
            </w:pPr>
            <w:r w:rsidRPr="009763CA">
              <w:rPr>
                <w:sz w:val="20"/>
              </w:rPr>
              <w:t>Hannah Sheehan</w:t>
            </w:r>
          </w:p>
        </w:tc>
        <w:tc>
          <w:tcPr>
            <w:tcW w:w="725" w:type="dxa"/>
            <w:shd w:val="clear" w:color="auto" w:fill="FFFFFF" w:themeFill="background1"/>
          </w:tcPr>
          <w:p w14:paraId="5F2E8918" w14:textId="77777777" w:rsidR="00F85D3A" w:rsidRDefault="00F85D3A" w:rsidP="002D66C8">
            <w:pPr>
              <w:ind w:left="-95" w:right="-215"/>
              <w:jc w:val="right"/>
              <w:rPr>
                <w:sz w:val="20"/>
              </w:rPr>
            </w:pPr>
            <w:r>
              <w:rPr>
                <w:sz w:val="20"/>
              </w:rPr>
              <w:t>18.677</w:t>
            </w:r>
          </w:p>
        </w:tc>
        <w:tc>
          <w:tcPr>
            <w:tcW w:w="837" w:type="dxa"/>
            <w:shd w:val="clear" w:color="auto" w:fill="FFFFFF" w:themeFill="background1"/>
          </w:tcPr>
          <w:p w14:paraId="174E3A42" w14:textId="77777777" w:rsidR="00F85D3A" w:rsidRDefault="00F85D3A" w:rsidP="002D66C8">
            <w:pPr>
              <w:ind w:left="-79" w:right="-215"/>
              <w:jc w:val="right"/>
              <w:rPr>
                <w:sz w:val="20"/>
              </w:rPr>
            </w:pPr>
            <w:r>
              <w:rPr>
                <w:sz w:val="20"/>
              </w:rPr>
              <w:t>20222</w:t>
            </w:r>
          </w:p>
        </w:tc>
        <w:tc>
          <w:tcPr>
            <w:tcW w:w="734" w:type="dxa"/>
            <w:shd w:val="clear" w:color="auto" w:fill="F2F2F2" w:themeFill="background1" w:themeFillShade="F2"/>
          </w:tcPr>
          <w:p w14:paraId="2F1DB5F7" w14:textId="77777777" w:rsidR="00F85D3A" w:rsidRDefault="00F85D3A" w:rsidP="002D66C8">
            <w:pPr>
              <w:ind w:left="0" w:right="0"/>
              <w:rPr>
                <w:sz w:val="20"/>
              </w:rPr>
            </w:pPr>
          </w:p>
        </w:tc>
        <w:tc>
          <w:tcPr>
            <w:tcW w:w="2391" w:type="dxa"/>
            <w:shd w:val="clear" w:color="auto" w:fill="F2F2F2" w:themeFill="background1" w:themeFillShade="F2"/>
          </w:tcPr>
          <w:p w14:paraId="21DAA338" w14:textId="77777777" w:rsidR="00F85D3A" w:rsidRDefault="00F85D3A" w:rsidP="002D66C8">
            <w:pPr>
              <w:ind w:left="-79" w:right="-215"/>
              <w:rPr>
                <w:sz w:val="20"/>
              </w:rPr>
            </w:pPr>
          </w:p>
        </w:tc>
        <w:tc>
          <w:tcPr>
            <w:tcW w:w="725" w:type="dxa"/>
            <w:shd w:val="clear" w:color="auto" w:fill="F2F2F2" w:themeFill="background1" w:themeFillShade="F2"/>
          </w:tcPr>
          <w:p w14:paraId="5BB450B1" w14:textId="77777777" w:rsidR="00F85D3A" w:rsidRDefault="00F85D3A" w:rsidP="002D66C8">
            <w:pPr>
              <w:ind w:left="0" w:right="0"/>
              <w:jc w:val="right"/>
              <w:rPr>
                <w:sz w:val="20"/>
              </w:rPr>
            </w:pPr>
          </w:p>
        </w:tc>
        <w:tc>
          <w:tcPr>
            <w:tcW w:w="819" w:type="dxa"/>
            <w:shd w:val="clear" w:color="auto" w:fill="F2F2F2" w:themeFill="background1" w:themeFillShade="F2"/>
          </w:tcPr>
          <w:p w14:paraId="2F887CBB" w14:textId="77777777" w:rsidR="00F85D3A" w:rsidRDefault="00F85D3A" w:rsidP="002D66C8">
            <w:pPr>
              <w:ind w:left="0" w:right="0"/>
              <w:jc w:val="right"/>
              <w:rPr>
                <w:sz w:val="20"/>
              </w:rPr>
            </w:pPr>
          </w:p>
        </w:tc>
      </w:tr>
    </w:tbl>
    <w:p w14:paraId="1FD0AAC6" w14:textId="77777777" w:rsidR="00F85D3A" w:rsidRDefault="00F85D3A" w:rsidP="00F85D3A">
      <w:pPr>
        <w:ind w:right="-214"/>
        <w:jc w:val="center"/>
        <w:rPr>
          <w:sz w:val="20"/>
        </w:rPr>
      </w:pPr>
    </w:p>
    <w:p w14:paraId="23342E5F" w14:textId="77777777" w:rsidR="00F85D3A" w:rsidRDefault="00F85D3A" w:rsidP="00F85D3A">
      <w:pPr>
        <w:spacing w:before="120"/>
        <w:ind w:right="-214"/>
        <w:jc w:val="center"/>
        <w:rPr>
          <w:b/>
          <w:sz w:val="20"/>
        </w:rPr>
      </w:pPr>
      <w:r>
        <w:rPr>
          <w:b/>
          <w:sz w:val="20"/>
        </w:rPr>
        <w:t>110m Hurdle</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7BCFD5AE" w14:textId="77777777" w:rsidTr="002D66C8">
        <w:trPr>
          <w:trHeight w:hRule="exact" w:val="227"/>
        </w:trPr>
        <w:tc>
          <w:tcPr>
            <w:tcW w:w="626" w:type="dxa"/>
            <w:shd w:val="clear" w:color="auto" w:fill="F2F2F2" w:themeFill="background1" w:themeFillShade="F2"/>
          </w:tcPr>
          <w:p w14:paraId="23E3AE15" w14:textId="77777777" w:rsidR="00F85D3A" w:rsidRDefault="00F85D3A" w:rsidP="002D66C8">
            <w:pPr>
              <w:ind w:left="-79" w:right="-215"/>
              <w:rPr>
                <w:sz w:val="20"/>
              </w:rPr>
            </w:pPr>
          </w:p>
        </w:tc>
        <w:tc>
          <w:tcPr>
            <w:tcW w:w="2494" w:type="dxa"/>
            <w:shd w:val="clear" w:color="auto" w:fill="F2F2F2" w:themeFill="background1" w:themeFillShade="F2"/>
          </w:tcPr>
          <w:p w14:paraId="709A1E9D" w14:textId="77777777" w:rsidR="00F85D3A" w:rsidRDefault="00F85D3A" w:rsidP="002D66C8">
            <w:pPr>
              <w:ind w:left="40" w:right="0" w:hanging="40"/>
              <w:rPr>
                <w:sz w:val="20"/>
              </w:rPr>
            </w:pPr>
          </w:p>
        </w:tc>
        <w:tc>
          <w:tcPr>
            <w:tcW w:w="724" w:type="dxa"/>
            <w:shd w:val="clear" w:color="auto" w:fill="F2F2F2" w:themeFill="background1" w:themeFillShade="F2"/>
          </w:tcPr>
          <w:p w14:paraId="639555B5" w14:textId="77777777" w:rsidR="00F85D3A" w:rsidRDefault="00F85D3A" w:rsidP="002D66C8">
            <w:pPr>
              <w:ind w:left="0" w:right="0"/>
              <w:jc w:val="right"/>
              <w:rPr>
                <w:sz w:val="20"/>
              </w:rPr>
            </w:pPr>
          </w:p>
        </w:tc>
        <w:tc>
          <w:tcPr>
            <w:tcW w:w="835" w:type="dxa"/>
            <w:shd w:val="clear" w:color="auto" w:fill="F2F2F2" w:themeFill="background1" w:themeFillShade="F2"/>
          </w:tcPr>
          <w:p w14:paraId="7305F783" w14:textId="77777777" w:rsidR="00F85D3A" w:rsidRDefault="00F85D3A" w:rsidP="002D66C8">
            <w:pPr>
              <w:ind w:left="-37" w:right="0"/>
              <w:jc w:val="right"/>
              <w:rPr>
                <w:sz w:val="20"/>
              </w:rPr>
            </w:pPr>
          </w:p>
        </w:tc>
        <w:tc>
          <w:tcPr>
            <w:tcW w:w="742" w:type="dxa"/>
          </w:tcPr>
          <w:p w14:paraId="46F558F9" w14:textId="77777777" w:rsidR="00F85D3A" w:rsidRDefault="00F85D3A" w:rsidP="002D66C8">
            <w:pPr>
              <w:ind w:left="74" w:right="0" w:hanging="74"/>
              <w:rPr>
                <w:sz w:val="20"/>
              </w:rPr>
            </w:pPr>
            <w:r>
              <w:rPr>
                <w:sz w:val="20"/>
              </w:rPr>
              <w:t>U17</w:t>
            </w:r>
          </w:p>
        </w:tc>
        <w:tc>
          <w:tcPr>
            <w:tcW w:w="2376" w:type="dxa"/>
          </w:tcPr>
          <w:p w14:paraId="4D631003" w14:textId="77777777" w:rsidR="00F85D3A" w:rsidRDefault="00F85D3A" w:rsidP="002D66C8">
            <w:pPr>
              <w:ind w:left="-79" w:right="-215"/>
              <w:rPr>
                <w:sz w:val="20"/>
              </w:rPr>
            </w:pPr>
            <w:r w:rsidRPr="00570975">
              <w:rPr>
                <w:sz w:val="20"/>
              </w:rPr>
              <w:t>Thomas Bryant</w:t>
            </w:r>
          </w:p>
        </w:tc>
        <w:tc>
          <w:tcPr>
            <w:tcW w:w="724" w:type="dxa"/>
          </w:tcPr>
          <w:p w14:paraId="6C6A2ED6" w14:textId="77777777" w:rsidR="00F85D3A" w:rsidRDefault="00F85D3A" w:rsidP="002D66C8">
            <w:pPr>
              <w:ind w:left="0" w:right="0"/>
              <w:jc w:val="right"/>
              <w:rPr>
                <w:sz w:val="20"/>
              </w:rPr>
            </w:pPr>
            <w:r>
              <w:rPr>
                <w:sz w:val="20"/>
              </w:rPr>
              <w:t>17.71</w:t>
            </w:r>
          </w:p>
        </w:tc>
        <w:tc>
          <w:tcPr>
            <w:tcW w:w="835" w:type="dxa"/>
          </w:tcPr>
          <w:p w14:paraId="4093A939" w14:textId="77777777" w:rsidR="00F85D3A" w:rsidRDefault="00F85D3A" w:rsidP="002D66C8">
            <w:pPr>
              <w:ind w:left="0" w:right="0"/>
              <w:jc w:val="right"/>
              <w:rPr>
                <w:sz w:val="20"/>
              </w:rPr>
            </w:pPr>
            <w:r>
              <w:rPr>
                <w:sz w:val="20"/>
              </w:rPr>
              <w:t>2022</w:t>
            </w:r>
          </w:p>
        </w:tc>
      </w:tr>
    </w:tbl>
    <w:p w14:paraId="6F457C94" w14:textId="77777777" w:rsidR="00F85D3A" w:rsidRDefault="00F85D3A" w:rsidP="00F85D3A">
      <w:pPr>
        <w:ind w:right="-214"/>
        <w:jc w:val="center"/>
        <w:rPr>
          <w:sz w:val="20"/>
        </w:rPr>
      </w:pPr>
    </w:p>
    <w:p w14:paraId="57C92A15" w14:textId="77777777" w:rsidR="00F85D3A" w:rsidRDefault="00F85D3A" w:rsidP="00F85D3A">
      <w:pPr>
        <w:spacing w:before="120"/>
        <w:ind w:right="-214"/>
        <w:jc w:val="center"/>
        <w:rPr>
          <w:b/>
          <w:sz w:val="20"/>
        </w:rPr>
      </w:pPr>
      <w:r>
        <w:rPr>
          <w:b/>
          <w:sz w:val="20"/>
        </w:rPr>
        <w:t>200m Hurdle</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1BCA73C8" w14:textId="77777777" w:rsidTr="002D66C8">
        <w:trPr>
          <w:trHeight w:hRule="exact" w:val="227"/>
        </w:trPr>
        <w:tc>
          <w:tcPr>
            <w:tcW w:w="626" w:type="dxa"/>
          </w:tcPr>
          <w:p w14:paraId="5B604C42" w14:textId="77777777" w:rsidR="00F85D3A" w:rsidRDefault="00F85D3A" w:rsidP="002D66C8">
            <w:pPr>
              <w:ind w:left="-79" w:right="-215"/>
              <w:rPr>
                <w:sz w:val="20"/>
              </w:rPr>
            </w:pPr>
            <w:r>
              <w:rPr>
                <w:sz w:val="20"/>
              </w:rPr>
              <w:t>U13</w:t>
            </w:r>
          </w:p>
        </w:tc>
        <w:tc>
          <w:tcPr>
            <w:tcW w:w="2494" w:type="dxa"/>
          </w:tcPr>
          <w:p w14:paraId="185A57A5" w14:textId="77777777" w:rsidR="00F85D3A" w:rsidRDefault="00F85D3A" w:rsidP="002D66C8">
            <w:pPr>
              <w:ind w:left="40" w:right="0" w:hanging="40"/>
              <w:rPr>
                <w:sz w:val="20"/>
              </w:rPr>
            </w:pPr>
            <w:r>
              <w:rPr>
                <w:sz w:val="20"/>
              </w:rPr>
              <w:t>Virginia Trad</w:t>
            </w:r>
          </w:p>
        </w:tc>
        <w:tc>
          <w:tcPr>
            <w:tcW w:w="724" w:type="dxa"/>
          </w:tcPr>
          <w:p w14:paraId="5CE11C59" w14:textId="77777777" w:rsidR="00F85D3A" w:rsidRDefault="00F85D3A" w:rsidP="002D66C8">
            <w:pPr>
              <w:ind w:left="0" w:right="0"/>
              <w:jc w:val="right"/>
              <w:rPr>
                <w:sz w:val="20"/>
              </w:rPr>
            </w:pPr>
            <w:r>
              <w:rPr>
                <w:sz w:val="20"/>
              </w:rPr>
              <w:t>31.0</w:t>
            </w:r>
          </w:p>
        </w:tc>
        <w:tc>
          <w:tcPr>
            <w:tcW w:w="835" w:type="dxa"/>
          </w:tcPr>
          <w:p w14:paraId="43096024" w14:textId="77777777" w:rsidR="00F85D3A" w:rsidRDefault="00F85D3A" w:rsidP="002D66C8">
            <w:pPr>
              <w:ind w:left="-37" w:right="0"/>
              <w:jc w:val="right"/>
              <w:rPr>
                <w:sz w:val="20"/>
              </w:rPr>
            </w:pPr>
            <w:r>
              <w:rPr>
                <w:sz w:val="20"/>
              </w:rPr>
              <w:t>2004</w:t>
            </w:r>
          </w:p>
        </w:tc>
        <w:tc>
          <w:tcPr>
            <w:tcW w:w="742" w:type="dxa"/>
          </w:tcPr>
          <w:p w14:paraId="59BA2ECD" w14:textId="77777777" w:rsidR="00F85D3A" w:rsidRDefault="00F85D3A" w:rsidP="002D66C8">
            <w:pPr>
              <w:ind w:left="74" w:right="0" w:hanging="74"/>
              <w:rPr>
                <w:sz w:val="20"/>
              </w:rPr>
            </w:pPr>
            <w:r>
              <w:rPr>
                <w:sz w:val="20"/>
              </w:rPr>
              <w:t>U13</w:t>
            </w:r>
          </w:p>
        </w:tc>
        <w:tc>
          <w:tcPr>
            <w:tcW w:w="2376" w:type="dxa"/>
          </w:tcPr>
          <w:p w14:paraId="56A253A0" w14:textId="77777777" w:rsidR="00F85D3A" w:rsidRDefault="00F85D3A" w:rsidP="002D66C8">
            <w:pPr>
              <w:ind w:left="-79" w:right="-215"/>
              <w:rPr>
                <w:sz w:val="20"/>
              </w:rPr>
            </w:pPr>
            <w:r>
              <w:rPr>
                <w:sz w:val="20"/>
              </w:rPr>
              <w:t>Andrew Cameron</w:t>
            </w:r>
          </w:p>
        </w:tc>
        <w:tc>
          <w:tcPr>
            <w:tcW w:w="724" w:type="dxa"/>
          </w:tcPr>
          <w:p w14:paraId="2C6F0335" w14:textId="77777777" w:rsidR="00F85D3A" w:rsidRDefault="00F85D3A" w:rsidP="002D66C8">
            <w:pPr>
              <w:ind w:left="0" w:right="0"/>
              <w:jc w:val="right"/>
              <w:rPr>
                <w:sz w:val="20"/>
              </w:rPr>
            </w:pPr>
            <w:r>
              <w:rPr>
                <w:sz w:val="20"/>
              </w:rPr>
              <w:t>28.1</w:t>
            </w:r>
          </w:p>
        </w:tc>
        <w:tc>
          <w:tcPr>
            <w:tcW w:w="835" w:type="dxa"/>
          </w:tcPr>
          <w:p w14:paraId="39DAD92D" w14:textId="77777777" w:rsidR="00F85D3A" w:rsidRDefault="00F85D3A" w:rsidP="002D66C8">
            <w:pPr>
              <w:ind w:left="0" w:right="0"/>
              <w:jc w:val="right"/>
              <w:rPr>
                <w:sz w:val="20"/>
              </w:rPr>
            </w:pPr>
            <w:r>
              <w:rPr>
                <w:sz w:val="20"/>
              </w:rPr>
              <w:t>1994</w:t>
            </w:r>
          </w:p>
        </w:tc>
      </w:tr>
      <w:tr w:rsidR="00F85D3A" w14:paraId="09686EF4" w14:textId="77777777" w:rsidTr="002D66C8">
        <w:trPr>
          <w:trHeight w:hRule="exact" w:val="227"/>
        </w:trPr>
        <w:tc>
          <w:tcPr>
            <w:tcW w:w="626" w:type="dxa"/>
          </w:tcPr>
          <w:p w14:paraId="40C890BB" w14:textId="77777777" w:rsidR="00F85D3A" w:rsidRDefault="00F85D3A" w:rsidP="002D66C8">
            <w:pPr>
              <w:ind w:left="-79" w:right="-215"/>
              <w:rPr>
                <w:sz w:val="20"/>
              </w:rPr>
            </w:pPr>
            <w:r>
              <w:rPr>
                <w:sz w:val="20"/>
              </w:rPr>
              <w:t>U14</w:t>
            </w:r>
          </w:p>
        </w:tc>
        <w:tc>
          <w:tcPr>
            <w:tcW w:w="2494" w:type="dxa"/>
          </w:tcPr>
          <w:p w14:paraId="69651DF0" w14:textId="77777777" w:rsidR="00F85D3A" w:rsidRDefault="00F85D3A" w:rsidP="002D66C8">
            <w:pPr>
              <w:ind w:left="40" w:right="0" w:hanging="40"/>
              <w:rPr>
                <w:sz w:val="20"/>
              </w:rPr>
            </w:pPr>
            <w:r>
              <w:rPr>
                <w:sz w:val="20"/>
              </w:rPr>
              <w:t>Virginia Trad</w:t>
            </w:r>
          </w:p>
        </w:tc>
        <w:tc>
          <w:tcPr>
            <w:tcW w:w="724" w:type="dxa"/>
          </w:tcPr>
          <w:p w14:paraId="673A6F61" w14:textId="77777777" w:rsidR="00F85D3A" w:rsidRDefault="00F85D3A" w:rsidP="002D66C8">
            <w:pPr>
              <w:ind w:left="0" w:right="0"/>
              <w:jc w:val="right"/>
              <w:rPr>
                <w:sz w:val="20"/>
              </w:rPr>
            </w:pPr>
            <w:r>
              <w:rPr>
                <w:sz w:val="20"/>
              </w:rPr>
              <w:t>29.6</w:t>
            </w:r>
          </w:p>
        </w:tc>
        <w:tc>
          <w:tcPr>
            <w:tcW w:w="835" w:type="dxa"/>
          </w:tcPr>
          <w:p w14:paraId="47CFCB5B" w14:textId="77777777" w:rsidR="00F85D3A" w:rsidRDefault="00F85D3A" w:rsidP="002D66C8">
            <w:pPr>
              <w:ind w:left="-37" w:right="0"/>
              <w:jc w:val="right"/>
              <w:rPr>
                <w:sz w:val="20"/>
              </w:rPr>
            </w:pPr>
            <w:r>
              <w:rPr>
                <w:sz w:val="20"/>
              </w:rPr>
              <w:t>2005</w:t>
            </w:r>
          </w:p>
        </w:tc>
        <w:tc>
          <w:tcPr>
            <w:tcW w:w="742" w:type="dxa"/>
          </w:tcPr>
          <w:p w14:paraId="09B94A36" w14:textId="77777777" w:rsidR="00F85D3A" w:rsidRDefault="00F85D3A" w:rsidP="002D66C8">
            <w:pPr>
              <w:ind w:left="74" w:right="0" w:hanging="74"/>
              <w:rPr>
                <w:sz w:val="20"/>
              </w:rPr>
            </w:pPr>
            <w:r>
              <w:rPr>
                <w:sz w:val="20"/>
              </w:rPr>
              <w:t>U14</w:t>
            </w:r>
          </w:p>
        </w:tc>
        <w:tc>
          <w:tcPr>
            <w:tcW w:w="2376" w:type="dxa"/>
          </w:tcPr>
          <w:p w14:paraId="2460BF87" w14:textId="77777777" w:rsidR="00F85D3A" w:rsidRDefault="00F85D3A" w:rsidP="002D66C8">
            <w:pPr>
              <w:ind w:left="-79" w:right="-215"/>
              <w:rPr>
                <w:sz w:val="20"/>
              </w:rPr>
            </w:pPr>
            <w:r>
              <w:rPr>
                <w:sz w:val="20"/>
              </w:rPr>
              <w:t>Andrew Cameron</w:t>
            </w:r>
          </w:p>
        </w:tc>
        <w:tc>
          <w:tcPr>
            <w:tcW w:w="724" w:type="dxa"/>
          </w:tcPr>
          <w:p w14:paraId="2EA06394" w14:textId="77777777" w:rsidR="00F85D3A" w:rsidRDefault="00F85D3A" w:rsidP="002D66C8">
            <w:pPr>
              <w:ind w:left="0" w:right="0"/>
              <w:jc w:val="right"/>
              <w:rPr>
                <w:sz w:val="20"/>
              </w:rPr>
            </w:pPr>
            <w:r>
              <w:rPr>
                <w:sz w:val="20"/>
              </w:rPr>
              <w:t>26.9</w:t>
            </w:r>
          </w:p>
        </w:tc>
        <w:tc>
          <w:tcPr>
            <w:tcW w:w="835" w:type="dxa"/>
          </w:tcPr>
          <w:p w14:paraId="5A18EDD2" w14:textId="77777777" w:rsidR="00F85D3A" w:rsidRDefault="00F85D3A" w:rsidP="002D66C8">
            <w:pPr>
              <w:ind w:left="0" w:right="0"/>
              <w:jc w:val="right"/>
              <w:rPr>
                <w:sz w:val="20"/>
              </w:rPr>
            </w:pPr>
            <w:r>
              <w:rPr>
                <w:sz w:val="20"/>
              </w:rPr>
              <w:t>1995</w:t>
            </w:r>
          </w:p>
        </w:tc>
      </w:tr>
      <w:tr w:rsidR="00F85D3A" w14:paraId="36AAF809" w14:textId="77777777" w:rsidTr="002D66C8">
        <w:trPr>
          <w:trHeight w:hRule="exact" w:val="227"/>
        </w:trPr>
        <w:tc>
          <w:tcPr>
            <w:tcW w:w="626" w:type="dxa"/>
          </w:tcPr>
          <w:p w14:paraId="06753C11" w14:textId="77777777" w:rsidR="00F85D3A" w:rsidRDefault="00F85D3A" w:rsidP="002D66C8">
            <w:pPr>
              <w:ind w:left="-79" w:right="-215"/>
              <w:rPr>
                <w:sz w:val="20"/>
              </w:rPr>
            </w:pPr>
          </w:p>
        </w:tc>
        <w:tc>
          <w:tcPr>
            <w:tcW w:w="2494" w:type="dxa"/>
          </w:tcPr>
          <w:p w14:paraId="5A8E1F35" w14:textId="77777777" w:rsidR="00F85D3A" w:rsidRDefault="00F85D3A" w:rsidP="002D66C8">
            <w:pPr>
              <w:ind w:left="40" w:right="0" w:hanging="40"/>
              <w:rPr>
                <w:sz w:val="20"/>
              </w:rPr>
            </w:pPr>
            <w:r>
              <w:rPr>
                <w:sz w:val="20"/>
              </w:rPr>
              <w:t>Emily First</w:t>
            </w:r>
          </w:p>
        </w:tc>
        <w:tc>
          <w:tcPr>
            <w:tcW w:w="724" w:type="dxa"/>
          </w:tcPr>
          <w:p w14:paraId="19501597" w14:textId="77777777" w:rsidR="00F85D3A" w:rsidRDefault="00F85D3A" w:rsidP="002D66C8">
            <w:pPr>
              <w:ind w:left="0" w:right="0"/>
              <w:jc w:val="right"/>
              <w:rPr>
                <w:sz w:val="20"/>
              </w:rPr>
            </w:pPr>
            <w:r>
              <w:rPr>
                <w:sz w:val="20"/>
              </w:rPr>
              <w:t>29.6</w:t>
            </w:r>
          </w:p>
        </w:tc>
        <w:tc>
          <w:tcPr>
            <w:tcW w:w="835" w:type="dxa"/>
          </w:tcPr>
          <w:p w14:paraId="3058F376" w14:textId="77777777" w:rsidR="00F85D3A" w:rsidRDefault="00F85D3A" w:rsidP="002D66C8">
            <w:pPr>
              <w:ind w:left="-37" w:right="0"/>
              <w:jc w:val="right"/>
              <w:rPr>
                <w:sz w:val="20"/>
              </w:rPr>
            </w:pPr>
            <w:r>
              <w:rPr>
                <w:sz w:val="20"/>
              </w:rPr>
              <w:t>2009</w:t>
            </w:r>
          </w:p>
        </w:tc>
        <w:tc>
          <w:tcPr>
            <w:tcW w:w="742" w:type="dxa"/>
            <w:shd w:val="clear" w:color="auto" w:fill="F2F2F2" w:themeFill="background1" w:themeFillShade="F2"/>
          </w:tcPr>
          <w:p w14:paraId="5F80B2C8" w14:textId="77777777" w:rsidR="00F85D3A" w:rsidRPr="008576B3" w:rsidRDefault="00F85D3A" w:rsidP="002D66C8">
            <w:pPr>
              <w:ind w:left="74" w:right="0" w:hanging="74"/>
              <w:rPr>
                <w:sz w:val="20"/>
              </w:rPr>
            </w:pPr>
          </w:p>
        </w:tc>
        <w:tc>
          <w:tcPr>
            <w:tcW w:w="2376" w:type="dxa"/>
            <w:shd w:val="clear" w:color="auto" w:fill="F2F2F2" w:themeFill="background1" w:themeFillShade="F2"/>
          </w:tcPr>
          <w:p w14:paraId="67579658" w14:textId="77777777" w:rsidR="00F85D3A" w:rsidRPr="008576B3" w:rsidRDefault="00F85D3A" w:rsidP="002D66C8">
            <w:pPr>
              <w:ind w:left="-79" w:right="-215"/>
              <w:rPr>
                <w:sz w:val="20"/>
              </w:rPr>
            </w:pPr>
          </w:p>
        </w:tc>
        <w:tc>
          <w:tcPr>
            <w:tcW w:w="724" w:type="dxa"/>
            <w:shd w:val="clear" w:color="auto" w:fill="F2F2F2" w:themeFill="background1" w:themeFillShade="F2"/>
          </w:tcPr>
          <w:p w14:paraId="262F9931" w14:textId="77777777" w:rsidR="00F85D3A" w:rsidRPr="008576B3" w:rsidRDefault="00F85D3A" w:rsidP="002D66C8">
            <w:pPr>
              <w:ind w:left="0" w:right="0"/>
              <w:jc w:val="right"/>
              <w:rPr>
                <w:sz w:val="20"/>
              </w:rPr>
            </w:pPr>
          </w:p>
        </w:tc>
        <w:tc>
          <w:tcPr>
            <w:tcW w:w="835" w:type="dxa"/>
            <w:shd w:val="clear" w:color="auto" w:fill="F2F2F2" w:themeFill="background1" w:themeFillShade="F2"/>
          </w:tcPr>
          <w:p w14:paraId="0B14C3DF" w14:textId="77777777" w:rsidR="00F85D3A" w:rsidRPr="008576B3" w:rsidRDefault="00F85D3A" w:rsidP="002D66C8">
            <w:pPr>
              <w:ind w:left="0" w:right="0"/>
              <w:jc w:val="right"/>
              <w:rPr>
                <w:sz w:val="20"/>
              </w:rPr>
            </w:pPr>
          </w:p>
        </w:tc>
      </w:tr>
    </w:tbl>
    <w:p w14:paraId="57FA49AF" w14:textId="77777777" w:rsidR="00F85D3A" w:rsidRDefault="00F85D3A" w:rsidP="00F85D3A">
      <w:pPr>
        <w:ind w:right="-214"/>
        <w:jc w:val="center"/>
        <w:rPr>
          <w:sz w:val="20"/>
        </w:rPr>
      </w:pPr>
    </w:p>
    <w:p w14:paraId="37E9A54D" w14:textId="77777777" w:rsidR="00F85D3A" w:rsidRDefault="00F85D3A" w:rsidP="00F85D3A">
      <w:pPr>
        <w:spacing w:before="120"/>
        <w:ind w:right="-214"/>
        <w:jc w:val="center"/>
        <w:rPr>
          <w:b/>
          <w:sz w:val="20"/>
        </w:rPr>
      </w:pPr>
      <w:r>
        <w:rPr>
          <w:b/>
          <w:sz w:val="20"/>
        </w:rPr>
        <w:t>300m Hurdle</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3B681234" w14:textId="77777777" w:rsidTr="002D66C8">
        <w:trPr>
          <w:trHeight w:hRule="exact" w:val="227"/>
        </w:trPr>
        <w:tc>
          <w:tcPr>
            <w:tcW w:w="626" w:type="dxa"/>
          </w:tcPr>
          <w:p w14:paraId="197755F0" w14:textId="77777777" w:rsidR="00F85D3A" w:rsidRDefault="00F85D3A" w:rsidP="002D66C8">
            <w:pPr>
              <w:ind w:left="-79" w:right="-215"/>
              <w:rPr>
                <w:sz w:val="20"/>
              </w:rPr>
            </w:pPr>
            <w:r>
              <w:rPr>
                <w:sz w:val="20"/>
              </w:rPr>
              <w:t>U15</w:t>
            </w:r>
          </w:p>
        </w:tc>
        <w:tc>
          <w:tcPr>
            <w:tcW w:w="2494" w:type="dxa"/>
          </w:tcPr>
          <w:p w14:paraId="12289F4C" w14:textId="77777777" w:rsidR="00F85D3A" w:rsidRDefault="00F85D3A" w:rsidP="002D66C8">
            <w:pPr>
              <w:ind w:left="11" w:right="-215" w:hanging="11"/>
              <w:rPr>
                <w:sz w:val="20"/>
              </w:rPr>
            </w:pPr>
            <w:r w:rsidRPr="00570975">
              <w:rPr>
                <w:sz w:val="20"/>
              </w:rPr>
              <w:t>Eloise Grigg</w:t>
            </w:r>
          </w:p>
        </w:tc>
        <w:tc>
          <w:tcPr>
            <w:tcW w:w="724" w:type="dxa"/>
          </w:tcPr>
          <w:p w14:paraId="3B73E88C" w14:textId="77777777" w:rsidR="00F85D3A" w:rsidRDefault="00F85D3A" w:rsidP="002D66C8">
            <w:pPr>
              <w:ind w:left="0" w:right="0"/>
              <w:jc w:val="right"/>
              <w:rPr>
                <w:sz w:val="20"/>
              </w:rPr>
            </w:pPr>
            <w:r>
              <w:rPr>
                <w:sz w:val="20"/>
              </w:rPr>
              <w:t>46.9</w:t>
            </w:r>
          </w:p>
        </w:tc>
        <w:tc>
          <w:tcPr>
            <w:tcW w:w="835" w:type="dxa"/>
          </w:tcPr>
          <w:p w14:paraId="68AD16B4" w14:textId="77777777" w:rsidR="00F85D3A" w:rsidRDefault="00F85D3A" w:rsidP="002D66C8">
            <w:pPr>
              <w:ind w:left="-37" w:right="0"/>
              <w:jc w:val="right"/>
              <w:rPr>
                <w:sz w:val="20"/>
              </w:rPr>
            </w:pPr>
            <w:r>
              <w:rPr>
                <w:sz w:val="20"/>
              </w:rPr>
              <w:t>2022</w:t>
            </w:r>
          </w:p>
        </w:tc>
        <w:tc>
          <w:tcPr>
            <w:tcW w:w="742" w:type="dxa"/>
          </w:tcPr>
          <w:p w14:paraId="534CDB0B" w14:textId="77777777" w:rsidR="00F85D3A" w:rsidRDefault="00F85D3A" w:rsidP="002D66C8">
            <w:pPr>
              <w:ind w:left="74" w:right="0" w:hanging="74"/>
              <w:rPr>
                <w:sz w:val="20"/>
              </w:rPr>
            </w:pPr>
            <w:r>
              <w:rPr>
                <w:sz w:val="20"/>
              </w:rPr>
              <w:t>U15</w:t>
            </w:r>
          </w:p>
        </w:tc>
        <w:tc>
          <w:tcPr>
            <w:tcW w:w="2376" w:type="dxa"/>
          </w:tcPr>
          <w:p w14:paraId="467C252A" w14:textId="77777777" w:rsidR="00F85D3A" w:rsidRDefault="00F85D3A" w:rsidP="002D66C8">
            <w:pPr>
              <w:spacing w:line="256" w:lineRule="auto"/>
              <w:ind w:left="0" w:right="0" w:hanging="10"/>
              <w:rPr>
                <w:sz w:val="20"/>
              </w:rPr>
            </w:pPr>
            <w:r>
              <w:rPr>
                <w:sz w:val="20"/>
              </w:rPr>
              <w:t>Jonathan Riese</w:t>
            </w:r>
          </w:p>
        </w:tc>
        <w:tc>
          <w:tcPr>
            <w:tcW w:w="724" w:type="dxa"/>
          </w:tcPr>
          <w:p w14:paraId="23AA92E1" w14:textId="77777777" w:rsidR="00F85D3A" w:rsidRDefault="00F85D3A" w:rsidP="002D66C8">
            <w:pPr>
              <w:ind w:left="0" w:right="0"/>
              <w:jc w:val="right"/>
              <w:rPr>
                <w:sz w:val="20"/>
              </w:rPr>
            </w:pPr>
            <w:r>
              <w:rPr>
                <w:sz w:val="20"/>
              </w:rPr>
              <w:t>51.0</w:t>
            </w:r>
          </w:p>
        </w:tc>
        <w:tc>
          <w:tcPr>
            <w:tcW w:w="835" w:type="dxa"/>
          </w:tcPr>
          <w:p w14:paraId="61D17450" w14:textId="77777777" w:rsidR="00F85D3A" w:rsidRDefault="00F85D3A" w:rsidP="002D66C8">
            <w:pPr>
              <w:ind w:left="0" w:right="0"/>
              <w:jc w:val="right"/>
              <w:rPr>
                <w:sz w:val="20"/>
              </w:rPr>
            </w:pPr>
            <w:r>
              <w:rPr>
                <w:sz w:val="20"/>
              </w:rPr>
              <w:t>2021</w:t>
            </w:r>
          </w:p>
        </w:tc>
      </w:tr>
      <w:tr w:rsidR="00F85D3A" w14:paraId="300E4AB6" w14:textId="77777777" w:rsidTr="002D66C8">
        <w:trPr>
          <w:trHeight w:hRule="exact" w:val="227"/>
        </w:trPr>
        <w:tc>
          <w:tcPr>
            <w:tcW w:w="626" w:type="dxa"/>
          </w:tcPr>
          <w:p w14:paraId="228F395F" w14:textId="77777777" w:rsidR="00F85D3A" w:rsidRDefault="00F85D3A" w:rsidP="002D66C8">
            <w:pPr>
              <w:ind w:left="-79" w:right="-215"/>
              <w:rPr>
                <w:sz w:val="20"/>
              </w:rPr>
            </w:pPr>
            <w:r>
              <w:rPr>
                <w:sz w:val="20"/>
              </w:rPr>
              <w:t>U16</w:t>
            </w:r>
          </w:p>
        </w:tc>
        <w:tc>
          <w:tcPr>
            <w:tcW w:w="2494" w:type="dxa"/>
          </w:tcPr>
          <w:p w14:paraId="6B98BB3D" w14:textId="77777777" w:rsidR="00F85D3A" w:rsidRDefault="00F85D3A" w:rsidP="002D66C8">
            <w:pPr>
              <w:ind w:left="40" w:right="0" w:hanging="40"/>
              <w:rPr>
                <w:sz w:val="20"/>
              </w:rPr>
            </w:pPr>
            <w:r>
              <w:rPr>
                <w:sz w:val="20"/>
              </w:rPr>
              <w:t>Isabella Grigg</w:t>
            </w:r>
          </w:p>
        </w:tc>
        <w:tc>
          <w:tcPr>
            <w:tcW w:w="724" w:type="dxa"/>
          </w:tcPr>
          <w:p w14:paraId="5D54092C" w14:textId="77777777" w:rsidR="00F85D3A" w:rsidRDefault="00F85D3A" w:rsidP="002D66C8">
            <w:pPr>
              <w:ind w:left="0" w:right="0"/>
              <w:jc w:val="right"/>
              <w:rPr>
                <w:sz w:val="20"/>
              </w:rPr>
            </w:pPr>
            <w:r>
              <w:rPr>
                <w:sz w:val="20"/>
              </w:rPr>
              <w:t>53.4</w:t>
            </w:r>
          </w:p>
        </w:tc>
        <w:tc>
          <w:tcPr>
            <w:tcW w:w="835" w:type="dxa"/>
          </w:tcPr>
          <w:p w14:paraId="7BF0BA1E" w14:textId="77777777" w:rsidR="00F85D3A" w:rsidRDefault="00F85D3A" w:rsidP="002D66C8">
            <w:pPr>
              <w:ind w:left="-37" w:right="0"/>
              <w:jc w:val="right"/>
              <w:rPr>
                <w:sz w:val="20"/>
              </w:rPr>
            </w:pPr>
            <w:r>
              <w:rPr>
                <w:sz w:val="20"/>
              </w:rPr>
              <w:t>2017</w:t>
            </w:r>
          </w:p>
        </w:tc>
        <w:tc>
          <w:tcPr>
            <w:tcW w:w="742" w:type="dxa"/>
          </w:tcPr>
          <w:p w14:paraId="5D2108A2" w14:textId="77777777" w:rsidR="00F85D3A" w:rsidRDefault="00F85D3A" w:rsidP="002D66C8">
            <w:pPr>
              <w:ind w:left="74" w:right="0" w:hanging="74"/>
              <w:rPr>
                <w:sz w:val="20"/>
              </w:rPr>
            </w:pPr>
            <w:r>
              <w:rPr>
                <w:sz w:val="20"/>
              </w:rPr>
              <w:t>U16</w:t>
            </w:r>
          </w:p>
        </w:tc>
        <w:tc>
          <w:tcPr>
            <w:tcW w:w="2376" w:type="dxa"/>
          </w:tcPr>
          <w:p w14:paraId="575512E1" w14:textId="77777777" w:rsidR="00F85D3A" w:rsidRDefault="00F85D3A" w:rsidP="002D66C8">
            <w:pPr>
              <w:ind w:left="0" w:right="-215"/>
              <w:rPr>
                <w:sz w:val="20"/>
              </w:rPr>
            </w:pPr>
            <w:r>
              <w:rPr>
                <w:sz w:val="20"/>
              </w:rPr>
              <w:t>Gus Grigg</w:t>
            </w:r>
          </w:p>
        </w:tc>
        <w:tc>
          <w:tcPr>
            <w:tcW w:w="724" w:type="dxa"/>
          </w:tcPr>
          <w:p w14:paraId="75C22E62" w14:textId="77777777" w:rsidR="00F85D3A" w:rsidRDefault="00F85D3A" w:rsidP="002D66C8">
            <w:pPr>
              <w:ind w:left="0" w:right="0"/>
              <w:jc w:val="right"/>
              <w:rPr>
                <w:sz w:val="20"/>
              </w:rPr>
            </w:pPr>
            <w:r>
              <w:rPr>
                <w:sz w:val="20"/>
              </w:rPr>
              <w:t>48.4</w:t>
            </w:r>
          </w:p>
        </w:tc>
        <w:tc>
          <w:tcPr>
            <w:tcW w:w="835" w:type="dxa"/>
          </w:tcPr>
          <w:p w14:paraId="357A4DFA" w14:textId="77777777" w:rsidR="00F85D3A" w:rsidRDefault="00F85D3A" w:rsidP="002D66C8">
            <w:pPr>
              <w:ind w:left="0" w:right="0"/>
              <w:jc w:val="right"/>
              <w:rPr>
                <w:sz w:val="20"/>
              </w:rPr>
            </w:pPr>
            <w:r>
              <w:rPr>
                <w:sz w:val="20"/>
              </w:rPr>
              <w:t>2019</w:t>
            </w:r>
          </w:p>
        </w:tc>
      </w:tr>
      <w:tr w:rsidR="00F85D3A" w14:paraId="20DCD2DA" w14:textId="77777777" w:rsidTr="002D66C8">
        <w:trPr>
          <w:trHeight w:hRule="exact" w:val="227"/>
        </w:trPr>
        <w:tc>
          <w:tcPr>
            <w:tcW w:w="626" w:type="dxa"/>
            <w:shd w:val="clear" w:color="auto" w:fill="F2F2F2" w:themeFill="background1" w:themeFillShade="F2"/>
          </w:tcPr>
          <w:p w14:paraId="2F54E842" w14:textId="77777777" w:rsidR="00F85D3A" w:rsidRDefault="00F85D3A" w:rsidP="002D66C8">
            <w:pPr>
              <w:ind w:left="-79" w:right="-215"/>
              <w:rPr>
                <w:sz w:val="20"/>
              </w:rPr>
            </w:pPr>
          </w:p>
        </w:tc>
        <w:tc>
          <w:tcPr>
            <w:tcW w:w="2494" w:type="dxa"/>
            <w:shd w:val="clear" w:color="auto" w:fill="F2F2F2" w:themeFill="background1" w:themeFillShade="F2"/>
          </w:tcPr>
          <w:p w14:paraId="675EF208" w14:textId="77777777" w:rsidR="00F85D3A" w:rsidRDefault="00F85D3A" w:rsidP="002D66C8">
            <w:pPr>
              <w:ind w:left="40" w:right="0" w:hanging="40"/>
              <w:rPr>
                <w:sz w:val="20"/>
              </w:rPr>
            </w:pPr>
          </w:p>
        </w:tc>
        <w:tc>
          <w:tcPr>
            <w:tcW w:w="724" w:type="dxa"/>
            <w:shd w:val="clear" w:color="auto" w:fill="F2F2F2" w:themeFill="background1" w:themeFillShade="F2"/>
          </w:tcPr>
          <w:p w14:paraId="407816BD" w14:textId="77777777" w:rsidR="00F85D3A" w:rsidRDefault="00F85D3A" w:rsidP="002D66C8">
            <w:pPr>
              <w:ind w:left="0" w:right="0"/>
              <w:jc w:val="right"/>
              <w:rPr>
                <w:sz w:val="20"/>
              </w:rPr>
            </w:pPr>
          </w:p>
        </w:tc>
        <w:tc>
          <w:tcPr>
            <w:tcW w:w="835" w:type="dxa"/>
            <w:shd w:val="clear" w:color="auto" w:fill="F2F2F2" w:themeFill="background1" w:themeFillShade="F2"/>
          </w:tcPr>
          <w:p w14:paraId="5A0D37D6" w14:textId="77777777" w:rsidR="00F85D3A" w:rsidRDefault="00F85D3A" w:rsidP="002D66C8">
            <w:pPr>
              <w:ind w:left="-37" w:right="0"/>
              <w:jc w:val="right"/>
              <w:rPr>
                <w:sz w:val="20"/>
              </w:rPr>
            </w:pPr>
          </w:p>
        </w:tc>
        <w:tc>
          <w:tcPr>
            <w:tcW w:w="742" w:type="dxa"/>
          </w:tcPr>
          <w:p w14:paraId="4823EB27" w14:textId="77777777" w:rsidR="00F85D3A" w:rsidRDefault="00F85D3A" w:rsidP="002D66C8">
            <w:pPr>
              <w:ind w:left="74" w:right="0" w:hanging="74"/>
              <w:rPr>
                <w:sz w:val="20"/>
              </w:rPr>
            </w:pPr>
            <w:r>
              <w:rPr>
                <w:sz w:val="20"/>
              </w:rPr>
              <w:t>U17</w:t>
            </w:r>
          </w:p>
        </w:tc>
        <w:tc>
          <w:tcPr>
            <w:tcW w:w="2376" w:type="dxa"/>
          </w:tcPr>
          <w:p w14:paraId="25010BEA" w14:textId="77777777" w:rsidR="00F85D3A" w:rsidRDefault="00F85D3A" w:rsidP="002D66C8">
            <w:pPr>
              <w:spacing w:line="256" w:lineRule="auto"/>
              <w:ind w:left="0" w:right="0" w:hanging="10"/>
              <w:rPr>
                <w:sz w:val="20"/>
              </w:rPr>
            </w:pPr>
            <w:r w:rsidRPr="00570975">
              <w:rPr>
                <w:sz w:val="20"/>
              </w:rPr>
              <w:t>Thomas Bryant</w:t>
            </w:r>
          </w:p>
        </w:tc>
        <w:tc>
          <w:tcPr>
            <w:tcW w:w="724" w:type="dxa"/>
          </w:tcPr>
          <w:p w14:paraId="3432D432" w14:textId="77777777" w:rsidR="00F85D3A" w:rsidRDefault="00F85D3A" w:rsidP="002D66C8">
            <w:pPr>
              <w:ind w:left="0" w:right="0"/>
              <w:jc w:val="right"/>
              <w:rPr>
                <w:sz w:val="20"/>
              </w:rPr>
            </w:pPr>
            <w:r>
              <w:rPr>
                <w:sz w:val="20"/>
              </w:rPr>
              <w:t>46.24</w:t>
            </w:r>
          </w:p>
        </w:tc>
        <w:tc>
          <w:tcPr>
            <w:tcW w:w="835" w:type="dxa"/>
          </w:tcPr>
          <w:p w14:paraId="1D0340E2" w14:textId="77777777" w:rsidR="00F85D3A" w:rsidRDefault="00F85D3A" w:rsidP="002D66C8">
            <w:pPr>
              <w:ind w:left="0" w:right="0"/>
              <w:jc w:val="right"/>
              <w:rPr>
                <w:sz w:val="20"/>
              </w:rPr>
            </w:pPr>
            <w:r>
              <w:rPr>
                <w:sz w:val="20"/>
              </w:rPr>
              <w:t>2022</w:t>
            </w:r>
          </w:p>
        </w:tc>
      </w:tr>
    </w:tbl>
    <w:p w14:paraId="5291CA3D" w14:textId="77777777" w:rsidR="00F85D3A" w:rsidRDefault="00F85D3A" w:rsidP="00F85D3A">
      <w:pPr>
        <w:ind w:right="-214"/>
        <w:jc w:val="center"/>
        <w:rPr>
          <w:sz w:val="20"/>
        </w:rPr>
      </w:pPr>
    </w:p>
    <w:p w14:paraId="3E086638" w14:textId="77777777" w:rsidR="00F85D3A" w:rsidRDefault="00F85D3A" w:rsidP="00F85D3A">
      <w:pPr>
        <w:spacing w:after="160" w:line="259" w:lineRule="auto"/>
        <w:ind w:left="0" w:right="0"/>
        <w:jc w:val="left"/>
        <w:rPr>
          <w:sz w:val="20"/>
        </w:rPr>
      </w:pPr>
      <w:r>
        <w:rPr>
          <w:sz w:val="20"/>
        </w:rPr>
        <w:br w:type="page"/>
      </w:r>
    </w:p>
    <w:p w14:paraId="634646F0"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lastRenderedPageBreak/>
        <w:tab/>
        <w:t>GIRLS</w:t>
      </w:r>
      <w:r>
        <w:rPr>
          <w:b/>
          <w:sz w:val="20"/>
        </w:rPr>
        <w:tab/>
        <w:t>BOYS</w:t>
      </w:r>
    </w:p>
    <w:p w14:paraId="1A1C41CD" w14:textId="77777777" w:rsidR="00F85D3A" w:rsidRDefault="00F85D3A" w:rsidP="00F85D3A">
      <w:pPr>
        <w:spacing w:before="120"/>
        <w:ind w:right="-214"/>
        <w:jc w:val="center"/>
        <w:rPr>
          <w:b/>
          <w:sz w:val="20"/>
        </w:rPr>
      </w:pPr>
      <w:r>
        <w:rPr>
          <w:b/>
          <w:sz w:val="20"/>
        </w:rPr>
        <w:t>50m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BA6D0AE" w14:textId="77777777" w:rsidTr="002D66C8">
        <w:trPr>
          <w:trHeight w:hRule="exact" w:val="227"/>
        </w:trPr>
        <w:tc>
          <w:tcPr>
            <w:tcW w:w="626" w:type="dxa"/>
          </w:tcPr>
          <w:p w14:paraId="49151C6E" w14:textId="77777777" w:rsidR="00F85D3A" w:rsidRDefault="00F85D3A" w:rsidP="002D66C8">
            <w:pPr>
              <w:ind w:left="-79" w:right="-215"/>
              <w:rPr>
                <w:sz w:val="20"/>
              </w:rPr>
            </w:pPr>
            <w:r>
              <w:rPr>
                <w:sz w:val="20"/>
              </w:rPr>
              <w:t>U6</w:t>
            </w:r>
          </w:p>
        </w:tc>
        <w:tc>
          <w:tcPr>
            <w:tcW w:w="2494" w:type="dxa"/>
          </w:tcPr>
          <w:p w14:paraId="49F08253" w14:textId="77777777" w:rsidR="00F85D3A" w:rsidRDefault="00F85D3A" w:rsidP="002D66C8">
            <w:pPr>
              <w:ind w:left="40" w:right="0" w:hanging="40"/>
              <w:rPr>
                <w:sz w:val="20"/>
              </w:rPr>
            </w:pPr>
            <w:r>
              <w:rPr>
                <w:sz w:val="20"/>
              </w:rPr>
              <w:t>Anna Nicklin</w:t>
            </w:r>
          </w:p>
        </w:tc>
        <w:tc>
          <w:tcPr>
            <w:tcW w:w="724" w:type="dxa"/>
          </w:tcPr>
          <w:p w14:paraId="2AC4863E" w14:textId="77777777" w:rsidR="00F85D3A" w:rsidRDefault="00F85D3A" w:rsidP="002D66C8">
            <w:pPr>
              <w:ind w:left="0" w:right="0"/>
              <w:jc w:val="right"/>
              <w:rPr>
                <w:sz w:val="20"/>
              </w:rPr>
            </w:pPr>
            <w:r>
              <w:rPr>
                <w:sz w:val="20"/>
              </w:rPr>
              <w:t>9.9</w:t>
            </w:r>
          </w:p>
        </w:tc>
        <w:tc>
          <w:tcPr>
            <w:tcW w:w="835" w:type="dxa"/>
          </w:tcPr>
          <w:p w14:paraId="505EB511" w14:textId="77777777" w:rsidR="00F85D3A" w:rsidRDefault="00F85D3A" w:rsidP="002D66C8">
            <w:pPr>
              <w:ind w:left="-37" w:right="0"/>
              <w:jc w:val="right"/>
              <w:rPr>
                <w:sz w:val="20"/>
              </w:rPr>
            </w:pPr>
            <w:r>
              <w:rPr>
                <w:sz w:val="20"/>
              </w:rPr>
              <w:t>2000</w:t>
            </w:r>
          </w:p>
        </w:tc>
        <w:tc>
          <w:tcPr>
            <w:tcW w:w="742" w:type="dxa"/>
          </w:tcPr>
          <w:p w14:paraId="5C551E06" w14:textId="77777777" w:rsidR="00F85D3A" w:rsidRDefault="00F85D3A" w:rsidP="002D66C8">
            <w:pPr>
              <w:ind w:left="74" w:right="0" w:hanging="74"/>
              <w:rPr>
                <w:sz w:val="20"/>
              </w:rPr>
            </w:pPr>
            <w:r>
              <w:rPr>
                <w:sz w:val="20"/>
              </w:rPr>
              <w:t>U6</w:t>
            </w:r>
          </w:p>
        </w:tc>
        <w:tc>
          <w:tcPr>
            <w:tcW w:w="2376" w:type="dxa"/>
          </w:tcPr>
          <w:p w14:paraId="486DA5A5" w14:textId="77777777" w:rsidR="00F85D3A" w:rsidRDefault="00F85D3A" w:rsidP="002D66C8">
            <w:pPr>
              <w:ind w:left="-79" w:right="-215"/>
              <w:rPr>
                <w:sz w:val="20"/>
              </w:rPr>
            </w:pPr>
            <w:r>
              <w:rPr>
                <w:sz w:val="20"/>
              </w:rPr>
              <w:t>Joey Davis</w:t>
            </w:r>
          </w:p>
        </w:tc>
        <w:tc>
          <w:tcPr>
            <w:tcW w:w="724" w:type="dxa"/>
          </w:tcPr>
          <w:p w14:paraId="31788023" w14:textId="77777777" w:rsidR="00F85D3A" w:rsidRDefault="00F85D3A" w:rsidP="002D66C8">
            <w:pPr>
              <w:ind w:left="0" w:right="0"/>
              <w:jc w:val="right"/>
              <w:rPr>
                <w:sz w:val="20"/>
              </w:rPr>
            </w:pPr>
            <w:r>
              <w:rPr>
                <w:sz w:val="20"/>
              </w:rPr>
              <w:t>9.2</w:t>
            </w:r>
          </w:p>
        </w:tc>
        <w:tc>
          <w:tcPr>
            <w:tcW w:w="835" w:type="dxa"/>
          </w:tcPr>
          <w:p w14:paraId="76D88658" w14:textId="77777777" w:rsidR="00F85D3A" w:rsidRDefault="00F85D3A" w:rsidP="002D66C8">
            <w:pPr>
              <w:ind w:left="0" w:right="0"/>
              <w:jc w:val="right"/>
              <w:rPr>
                <w:sz w:val="20"/>
              </w:rPr>
            </w:pPr>
            <w:r>
              <w:rPr>
                <w:sz w:val="20"/>
              </w:rPr>
              <w:t>2004</w:t>
            </w:r>
          </w:p>
        </w:tc>
      </w:tr>
      <w:tr w:rsidR="00F85D3A" w14:paraId="76A8CDA9" w14:textId="77777777" w:rsidTr="002D66C8">
        <w:trPr>
          <w:trHeight w:hRule="exact" w:val="227"/>
        </w:trPr>
        <w:tc>
          <w:tcPr>
            <w:tcW w:w="626" w:type="dxa"/>
          </w:tcPr>
          <w:p w14:paraId="79A0A702" w14:textId="77777777" w:rsidR="00F85D3A" w:rsidRDefault="00F85D3A" w:rsidP="002D66C8">
            <w:pPr>
              <w:ind w:left="-79" w:right="-215"/>
              <w:rPr>
                <w:sz w:val="20"/>
              </w:rPr>
            </w:pPr>
            <w:r>
              <w:rPr>
                <w:sz w:val="20"/>
              </w:rPr>
              <w:t>U7</w:t>
            </w:r>
          </w:p>
        </w:tc>
        <w:tc>
          <w:tcPr>
            <w:tcW w:w="2494" w:type="dxa"/>
          </w:tcPr>
          <w:p w14:paraId="2333E50D" w14:textId="77777777" w:rsidR="00F85D3A" w:rsidRDefault="00F85D3A" w:rsidP="002D66C8">
            <w:pPr>
              <w:ind w:left="40" w:right="0" w:hanging="40"/>
              <w:rPr>
                <w:sz w:val="20"/>
              </w:rPr>
            </w:pPr>
            <w:r>
              <w:rPr>
                <w:sz w:val="20"/>
              </w:rPr>
              <w:t>Sophie Scott</w:t>
            </w:r>
          </w:p>
        </w:tc>
        <w:tc>
          <w:tcPr>
            <w:tcW w:w="724" w:type="dxa"/>
          </w:tcPr>
          <w:p w14:paraId="18E6D7CD" w14:textId="77777777" w:rsidR="00F85D3A" w:rsidRDefault="00F85D3A" w:rsidP="002D66C8">
            <w:pPr>
              <w:ind w:left="0" w:right="0"/>
              <w:jc w:val="right"/>
              <w:rPr>
                <w:sz w:val="20"/>
              </w:rPr>
            </w:pPr>
            <w:r>
              <w:rPr>
                <w:sz w:val="20"/>
              </w:rPr>
              <w:t>8.8</w:t>
            </w:r>
          </w:p>
        </w:tc>
        <w:tc>
          <w:tcPr>
            <w:tcW w:w="835" w:type="dxa"/>
          </w:tcPr>
          <w:p w14:paraId="6AF1902A" w14:textId="77777777" w:rsidR="00F85D3A" w:rsidRDefault="00F85D3A" w:rsidP="002D66C8">
            <w:pPr>
              <w:ind w:left="-37" w:right="0"/>
              <w:jc w:val="right"/>
              <w:rPr>
                <w:sz w:val="20"/>
              </w:rPr>
            </w:pPr>
            <w:r>
              <w:rPr>
                <w:sz w:val="20"/>
              </w:rPr>
              <w:t>2003</w:t>
            </w:r>
          </w:p>
        </w:tc>
        <w:tc>
          <w:tcPr>
            <w:tcW w:w="742" w:type="dxa"/>
          </w:tcPr>
          <w:p w14:paraId="50347A0B" w14:textId="77777777" w:rsidR="00F85D3A" w:rsidRDefault="00F85D3A" w:rsidP="002D66C8">
            <w:pPr>
              <w:ind w:left="74" w:right="0" w:hanging="74"/>
              <w:rPr>
                <w:sz w:val="20"/>
              </w:rPr>
            </w:pPr>
            <w:r>
              <w:rPr>
                <w:sz w:val="20"/>
              </w:rPr>
              <w:t>U7</w:t>
            </w:r>
          </w:p>
        </w:tc>
        <w:tc>
          <w:tcPr>
            <w:tcW w:w="2376" w:type="dxa"/>
          </w:tcPr>
          <w:p w14:paraId="083AC94C" w14:textId="77777777" w:rsidR="00F85D3A" w:rsidRDefault="00F85D3A" w:rsidP="002D66C8">
            <w:pPr>
              <w:ind w:left="-79" w:right="-215"/>
              <w:rPr>
                <w:sz w:val="20"/>
              </w:rPr>
            </w:pPr>
            <w:r>
              <w:rPr>
                <w:sz w:val="20"/>
              </w:rPr>
              <w:t>Joe Jenkins</w:t>
            </w:r>
          </w:p>
        </w:tc>
        <w:tc>
          <w:tcPr>
            <w:tcW w:w="724" w:type="dxa"/>
          </w:tcPr>
          <w:p w14:paraId="52491F28" w14:textId="77777777" w:rsidR="00F85D3A" w:rsidRDefault="00F85D3A" w:rsidP="002D66C8">
            <w:pPr>
              <w:ind w:left="0" w:right="0"/>
              <w:jc w:val="right"/>
              <w:rPr>
                <w:sz w:val="20"/>
              </w:rPr>
            </w:pPr>
            <w:r>
              <w:rPr>
                <w:sz w:val="20"/>
              </w:rPr>
              <w:t>8.9</w:t>
            </w:r>
          </w:p>
        </w:tc>
        <w:tc>
          <w:tcPr>
            <w:tcW w:w="835" w:type="dxa"/>
          </w:tcPr>
          <w:p w14:paraId="5A3D245C" w14:textId="77777777" w:rsidR="00F85D3A" w:rsidRDefault="00F85D3A" w:rsidP="002D66C8">
            <w:pPr>
              <w:ind w:left="0" w:right="0"/>
              <w:jc w:val="right"/>
              <w:rPr>
                <w:sz w:val="20"/>
              </w:rPr>
            </w:pPr>
            <w:r>
              <w:rPr>
                <w:sz w:val="20"/>
              </w:rPr>
              <w:t>2003</w:t>
            </w:r>
          </w:p>
        </w:tc>
      </w:tr>
      <w:tr w:rsidR="00F85D3A" w14:paraId="2DD4067C" w14:textId="77777777" w:rsidTr="002D66C8">
        <w:trPr>
          <w:trHeight w:hRule="exact" w:val="227"/>
        </w:trPr>
        <w:tc>
          <w:tcPr>
            <w:tcW w:w="626" w:type="dxa"/>
          </w:tcPr>
          <w:p w14:paraId="44E6D058" w14:textId="77777777" w:rsidR="00F85D3A" w:rsidRDefault="00F85D3A" w:rsidP="002D66C8">
            <w:pPr>
              <w:ind w:left="-79" w:right="-215"/>
              <w:rPr>
                <w:sz w:val="20"/>
              </w:rPr>
            </w:pPr>
            <w:r>
              <w:rPr>
                <w:sz w:val="20"/>
              </w:rPr>
              <w:t>U8</w:t>
            </w:r>
          </w:p>
        </w:tc>
        <w:tc>
          <w:tcPr>
            <w:tcW w:w="2494" w:type="dxa"/>
          </w:tcPr>
          <w:p w14:paraId="65D394DC" w14:textId="77777777" w:rsidR="00F85D3A" w:rsidRDefault="00F85D3A" w:rsidP="002D66C8">
            <w:pPr>
              <w:ind w:left="40" w:right="0" w:hanging="40"/>
              <w:rPr>
                <w:sz w:val="20"/>
              </w:rPr>
            </w:pPr>
            <w:r>
              <w:rPr>
                <w:sz w:val="20"/>
              </w:rPr>
              <w:t>Sophie Scott</w:t>
            </w:r>
          </w:p>
        </w:tc>
        <w:tc>
          <w:tcPr>
            <w:tcW w:w="724" w:type="dxa"/>
          </w:tcPr>
          <w:p w14:paraId="0102B469" w14:textId="77777777" w:rsidR="00F85D3A" w:rsidRDefault="00F85D3A" w:rsidP="002D66C8">
            <w:pPr>
              <w:ind w:left="0" w:right="0"/>
              <w:jc w:val="right"/>
              <w:rPr>
                <w:sz w:val="20"/>
              </w:rPr>
            </w:pPr>
            <w:r>
              <w:rPr>
                <w:sz w:val="20"/>
              </w:rPr>
              <w:t>8.3</w:t>
            </w:r>
          </w:p>
        </w:tc>
        <w:tc>
          <w:tcPr>
            <w:tcW w:w="835" w:type="dxa"/>
          </w:tcPr>
          <w:p w14:paraId="5FCFD69E" w14:textId="77777777" w:rsidR="00F85D3A" w:rsidRDefault="00F85D3A" w:rsidP="002D66C8">
            <w:pPr>
              <w:ind w:left="-37" w:right="0"/>
              <w:jc w:val="right"/>
              <w:rPr>
                <w:sz w:val="20"/>
              </w:rPr>
            </w:pPr>
            <w:r>
              <w:rPr>
                <w:sz w:val="20"/>
              </w:rPr>
              <w:t>2004</w:t>
            </w:r>
          </w:p>
        </w:tc>
        <w:tc>
          <w:tcPr>
            <w:tcW w:w="742" w:type="dxa"/>
          </w:tcPr>
          <w:p w14:paraId="43694743" w14:textId="77777777" w:rsidR="00F85D3A" w:rsidRDefault="00F85D3A" w:rsidP="002D66C8">
            <w:pPr>
              <w:ind w:left="74" w:right="0" w:hanging="74"/>
              <w:rPr>
                <w:sz w:val="20"/>
              </w:rPr>
            </w:pPr>
            <w:r>
              <w:rPr>
                <w:sz w:val="20"/>
              </w:rPr>
              <w:t>U8</w:t>
            </w:r>
          </w:p>
        </w:tc>
        <w:tc>
          <w:tcPr>
            <w:tcW w:w="2376" w:type="dxa"/>
          </w:tcPr>
          <w:p w14:paraId="38DFAECE" w14:textId="77777777" w:rsidR="00F85D3A" w:rsidRDefault="00F85D3A" w:rsidP="002D66C8">
            <w:pPr>
              <w:ind w:left="-79" w:right="-215"/>
              <w:rPr>
                <w:sz w:val="20"/>
              </w:rPr>
            </w:pPr>
            <w:r>
              <w:rPr>
                <w:sz w:val="20"/>
              </w:rPr>
              <w:t>A Brimson</w:t>
            </w:r>
          </w:p>
        </w:tc>
        <w:tc>
          <w:tcPr>
            <w:tcW w:w="724" w:type="dxa"/>
          </w:tcPr>
          <w:p w14:paraId="7841EA07" w14:textId="77777777" w:rsidR="00F85D3A" w:rsidRDefault="00F85D3A" w:rsidP="002D66C8">
            <w:pPr>
              <w:ind w:left="0" w:right="0"/>
              <w:jc w:val="right"/>
              <w:rPr>
                <w:sz w:val="20"/>
              </w:rPr>
            </w:pPr>
            <w:r>
              <w:rPr>
                <w:sz w:val="20"/>
              </w:rPr>
              <w:t>8.3</w:t>
            </w:r>
          </w:p>
        </w:tc>
        <w:tc>
          <w:tcPr>
            <w:tcW w:w="835" w:type="dxa"/>
          </w:tcPr>
          <w:p w14:paraId="13BBFC8A" w14:textId="77777777" w:rsidR="00F85D3A" w:rsidRDefault="00F85D3A" w:rsidP="002D66C8">
            <w:pPr>
              <w:ind w:left="0" w:right="0"/>
              <w:jc w:val="right"/>
              <w:rPr>
                <w:sz w:val="20"/>
              </w:rPr>
            </w:pPr>
            <w:r>
              <w:rPr>
                <w:sz w:val="20"/>
              </w:rPr>
              <w:t>2006</w:t>
            </w:r>
          </w:p>
        </w:tc>
      </w:tr>
    </w:tbl>
    <w:p w14:paraId="3A09A069" w14:textId="77777777" w:rsidR="00F85D3A" w:rsidRDefault="00F85D3A" w:rsidP="00F85D3A">
      <w:pPr>
        <w:ind w:right="-214"/>
        <w:jc w:val="center"/>
        <w:rPr>
          <w:sz w:val="20"/>
        </w:rPr>
      </w:pPr>
    </w:p>
    <w:p w14:paraId="1E5B9C10" w14:textId="77777777" w:rsidR="00F85D3A" w:rsidRDefault="00F85D3A" w:rsidP="00F85D3A">
      <w:pPr>
        <w:spacing w:before="120"/>
        <w:ind w:right="-214"/>
        <w:jc w:val="center"/>
        <w:rPr>
          <w:b/>
          <w:sz w:val="20"/>
        </w:rPr>
      </w:pPr>
      <w:r>
        <w:rPr>
          <w:b/>
          <w:sz w:val="20"/>
        </w:rPr>
        <w:t>70m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F564BBF" w14:textId="77777777" w:rsidTr="002D66C8">
        <w:trPr>
          <w:trHeight w:hRule="exact" w:val="227"/>
        </w:trPr>
        <w:tc>
          <w:tcPr>
            <w:tcW w:w="626" w:type="dxa"/>
          </w:tcPr>
          <w:p w14:paraId="3B7EC2F7" w14:textId="77777777" w:rsidR="00F85D3A" w:rsidRDefault="00F85D3A" w:rsidP="002D66C8">
            <w:pPr>
              <w:ind w:left="-79" w:right="-215"/>
              <w:rPr>
                <w:sz w:val="20"/>
              </w:rPr>
            </w:pPr>
            <w:r>
              <w:rPr>
                <w:sz w:val="20"/>
              </w:rPr>
              <w:t>U6</w:t>
            </w:r>
          </w:p>
        </w:tc>
        <w:tc>
          <w:tcPr>
            <w:tcW w:w="2494" w:type="dxa"/>
          </w:tcPr>
          <w:p w14:paraId="090A5D91" w14:textId="77777777" w:rsidR="00F85D3A" w:rsidRDefault="00F85D3A" w:rsidP="002D66C8">
            <w:pPr>
              <w:ind w:left="40" w:right="0" w:hanging="40"/>
              <w:rPr>
                <w:sz w:val="20"/>
              </w:rPr>
            </w:pPr>
            <w:r>
              <w:rPr>
                <w:sz w:val="20"/>
              </w:rPr>
              <w:t>Sophie Scott</w:t>
            </w:r>
          </w:p>
        </w:tc>
        <w:tc>
          <w:tcPr>
            <w:tcW w:w="724" w:type="dxa"/>
          </w:tcPr>
          <w:p w14:paraId="6DB4435D" w14:textId="77777777" w:rsidR="00F85D3A" w:rsidRDefault="00F85D3A" w:rsidP="002D66C8">
            <w:pPr>
              <w:ind w:left="0" w:right="0"/>
              <w:jc w:val="right"/>
              <w:rPr>
                <w:sz w:val="20"/>
              </w:rPr>
            </w:pPr>
            <w:r>
              <w:rPr>
                <w:sz w:val="20"/>
              </w:rPr>
              <w:t>13.2</w:t>
            </w:r>
          </w:p>
        </w:tc>
        <w:tc>
          <w:tcPr>
            <w:tcW w:w="835" w:type="dxa"/>
          </w:tcPr>
          <w:p w14:paraId="37892FC3" w14:textId="77777777" w:rsidR="00F85D3A" w:rsidRDefault="00F85D3A" w:rsidP="002D66C8">
            <w:pPr>
              <w:ind w:left="-37" w:right="0"/>
              <w:jc w:val="right"/>
              <w:rPr>
                <w:sz w:val="20"/>
              </w:rPr>
            </w:pPr>
            <w:r>
              <w:rPr>
                <w:sz w:val="20"/>
              </w:rPr>
              <w:t>2002</w:t>
            </w:r>
          </w:p>
        </w:tc>
        <w:tc>
          <w:tcPr>
            <w:tcW w:w="742" w:type="dxa"/>
          </w:tcPr>
          <w:p w14:paraId="24FA11C0" w14:textId="77777777" w:rsidR="00F85D3A" w:rsidRDefault="00F85D3A" w:rsidP="002D66C8">
            <w:pPr>
              <w:ind w:left="74" w:right="0" w:hanging="74"/>
              <w:rPr>
                <w:sz w:val="20"/>
              </w:rPr>
            </w:pPr>
            <w:r>
              <w:rPr>
                <w:sz w:val="20"/>
              </w:rPr>
              <w:t>U6</w:t>
            </w:r>
          </w:p>
        </w:tc>
        <w:tc>
          <w:tcPr>
            <w:tcW w:w="2376" w:type="dxa"/>
          </w:tcPr>
          <w:p w14:paraId="2887B849" w14:textId="77777777" w:rsidR="00F85D3A" w:rsidRDefault="00F85D3A" w:rsidP="002D66C8">
            <w:pPr>
              <w:ind w:left="-79" w:right="-215"/>
              <w:rPr>
                <w:sz w:val="20"/>
              </w:rPr>
            </w:pPr>
            <w:r>
              <w:rPr>
                <w:sz w:val="20"/>
              </w:rPr>
              <w:t>Dane McArdle</w:t>
            </w:r>
          </w:p>
        </w:tc>
        <w:tc>
          <w:tcPr>
            <w:tcW w:w="724" w:type="dxa"/>
          </w:tcPr>
          <w:p w14:paraId="79B59192" w14:textId="77777777" w:rsidR="00F85D3A" w:rsidRDefault="00F85D3A" w:rsidP="002D66C8">
            <w:pPr>
              <w:ind w:left="0" w:right="0"/>
              <w:jc w:val="right"/>
              <w:rPr>
                <w:sz w:val="20"/>
              </w:rPr>
            </w:pPr>
            <w:r>
              <w:rPr>
                <w:sz w:val="20"/>
              </w:rPr>
              <w:t>12.7</w:t>
            </w:r>
          </w:p>
        </w:tc>
        <w:tc>
          <w:tcPr>
            <w:tcW w:w="835" w:type="dxa"/>
          </w:tcPr>
          <w:p w14:paraId="459E9210" w14:textId="77777777" w:rsidR="00F85D3A" w:rsidRDefault="00F85D3A" w:rsidP="002D66C8">
            <w:pPr>
              <w:ind w:left="0" w:right="0"/>
              <w:jc w:val="right"/>
              <w:rPr>
                <w:sz w:val="20"/>
              </w:rPr>
            </w:pPr>
            <w:r>
              <w:rPr>
                <w:sz w:val="20"/>
              </w:rPr>
              <w:t>1998</w:t>
            </w:r>
          </w:p>
        </w:tc>
      </w:tr>
      <w:tr w:rsidR="00F85D3A" w14:paraId="5F924161" w14:textId="77777777" w:rsidTr="002D66C8">
        <w:trPr>
          <w:trHeight w:hRule="exact" w:val="227"/>
        </w:trPr>
        <w:tc>
          <w:tcPr>
            <w:tcW w:w="626" w:type="dxa"/>
          </w:tcPr>
          <w:p w14:paraId="5CA4D9B8" w14:textId="77777777" w:rsidR="00F85D3A" w:rsidRDefault="00F85D3A" w:rsidP="002D66C8">
            <w:pPr>
              <w:ind w:left="-79" w:right="-215"/>
              <w:rPr>
                <w:sz w:val="20"/>
              </w:rPr>
            </w:pPr>
          </w:p>
        </w:tc>
        <w:tc>
          <w:tcPr>
            <w:tcW w:w="2494" w:type="dxa"/>
          </w:tcPr>
          <w:p w14:paraId="3B414115" w14:textId="77777777" w:rsidR="00F85D3A" w:rsidRDefault="00F85D3A" w:rsidP="002D66C8">
            <w:pPr>
              <w:ind w:left="40" w:right="0" w:hanging="40"/>
              <w:rPr>
                <w:sz w:val="20"/>
              </w:rPr>
            </w:pPr>
            <w:r>
              <w:rPr>
                <w:sz w:val="20"/>
              </w:rPr>
              <w:t>Laura Buttner</w:t>
            </w:r>
          </w:p>
        </w:tc>
        <w:tc>
          <w:tcPr>
            <w:tcW w:w="724" w:type="dxa"/>
          </w:tcPr>
          <w:p w14:paraId="516AA948" w14:textId="77777777" w:rsidR="00F85D3A" w:rsidRDefault="00F85D3A" w:rsidP="002D66C8">
            <w:pPr>
              <w:ind w:left="0" w:right="0"/>
              <w:jc w:val="right"/>
              <w:rPr>
                <w:sz w:val="20"/>
              </w:rPr>
            </w:pPr>
            <w:r>
              <w:rPr>
                <w:sz w:val="20"/>
              </w:rPr>
              <w:t>13.2</w:t>
            </w:r>
          </w:p>
        </w:tc>
        <w:tc>
          <w:tcPr>
            <w:tcW w:w="835" w:type="dxa"/>
          </w:tcPr>
          <w:p w14:paraId="03ED0328" w14:textId="77777777" w:rsidR="00F85D3A" w:rsidRDefault="00F85D3A" w:rsidP="002D66C8">
            <w:pPr>
              <w:ind w:left="-37" w:right="0"/>
              <w:jc w:val="right"/>
              <w:rPr>
                <w:sz w:val="20"/>
              </w:rPr>
            </w:pPr>
            <w:r>
              <w:rPr>
                <w:sz w:val="20"/>
              </w:rPr>
              <w:t>2010</w:t>
            </w:r>
          </w:p>
        </w:tc>
        <w:tc>
          <w:tcPr>
            <w:tcW w:w="742" w:type="dxa"/>
            <w:shd w:val="clear" w:color="auto" w:fill="F2F2F2" w:themeFill="background1" w:themeFillShade="F2"/>
          </w:tcPr>
          <w:p w14:paraId="369EBA66" w14:textId="77777777" w:rsidR="00F85D3A" w:rsidRDefault="00F85D3A" w:rsidP="002D66C8">
            <w:pPr>
              <w:ind w:left="74" w:right="0" w:hanging="74"/>
              <w:rPr>
                <w:sz w:val="20"/>
              </w:rPr>
            </w:pPr>
          </w:p>
        </w:tc>
        <w:tc>
          <w:tcPr>
            <w:tcW w:w="2376" w:type="dxa"/>
            <w:shd w:val="clear" w:color="auto" w:fill="F2F2F2" w:themeFill="background1" w:themeFillShade="F2"/>
          </w:tcPr>
          <w:p w14:paraId="02619C9F" w14:textId="77777777" w:rsidR="00F85D3A" w:rsidRDefault="00F85D3A" w:rsidP="002D66C8">
            <w:pPr>
              <w:ind w:left="-79" w:right="-215"/>
              <w:rPr>
                <w:sz w:val="20"/>
              </w:rPr>
            </w:pPr>
          </w:p>
        </w:tc>
        <w:tc>
          <w:tcPr>
            <w:tcW w:w="724" w:type="dxa"/>
            <w:shd w:val="clear" w:color="auto" w:fill="F2F2F2" w:themeFill="background1" w:themeFillShade="F2"/>
          </w:tcPr>
          <w:p w14:paraId="75C230C3" w14:textId="77777777" w:rsidR="00F85D3A" w:rsidRDefault="00F85D3A" w:rsidP="002D66C8">
            <w:pPr>
              <w:ind w:left="0" w:right="0"/>
              <w:jc w:val="right"/>
              <w:rPr>
                <w:sz w:val="20"/>
              </w:rPr>
            </w:pPr>
          </w:p>
        </w:tc>
        <w:tc>
          <w:tcPr>
            <w:tcW w:w="835" w:type="dxa"/>
            <w:shd w:val="clear" w:color="auto" w:fill="F2F2F2" w:themeFill="background1" w:themeFillShade="F2"/>
          </w:tcPr>
          <w:p w14:paraId="35D5A11A" w14:textId="77777777" w:rsidR="00F85D3A" w:rsidRDefault="00F85D3A" w:rsidP="002D66C8">
            <w:pPr>
              <w:ind w:left="0" w:right="0"/>
              <w:jc w:val="right"/>
              <w:rPr>
                <w:sz w:val="20"/>
              </w:rPr>
            </w:pPr>
          </w:p>
        </w:tc>
      </w:tr>
      <w:tr w:rsidR="00F85D3A" w14:paraId="24C4234C" w14:textId="77777777" w:rsidTr="002D66C8">
        <w:trPr>
          <w:trHeight w:hRule="exact" w:val="227"/>
        </w:trPr>
        <w:tc>
          <w:tcPr>
            <w:tcW w:w="626" w:type="dxa"/>
          </w:tcPr>
          <w:p w14:paraId="08E30567" w14:textId="77777777" w:rsidR="00F85D3A" w:rsidRDefault="00F85D3A" w:rsidP="002D66C8">
            <w:pPr>
              <w:ind w:left="-79" w:right="-215"/>
              <w:rPr>
                <w:sz w:val="20"/>
              </w:rPr>
            </w:pPr>
            <w:r>
              <w:rPr>
                <w:sz w:val="20"/>
              </w:rPr>
              <w:t>U7</w:t>
            </w:r>
          </w:p>
        </w:tc>
        <w:tc>
          <w:tcPr>
            <w:tcW w:w="2494" w:type="dxa"/>
          </w:tcPr>
          <w:p w14:paraId="0852E7C2" w14:textId="77777777" w:rsidR="00F85D3A" w:rsidRDefault="00F85D3A" w:rsidP="002D66C8">
            <w:pPr>
              <w:ind w:left="40" w:right="0" w:hanging="40"/>
              <w:rPr>
                <w:sz w:val="20"/>
              </w:rPr>
            </w:pPr>
            <w:r>
              <w:rPr>
                <w:sz w:val="20"/>
              </w:rPr>
              <w:t>Charlotte Davis</w:t>
            </w:r>
          </w:p>
        </w:tc>
        <w:tc>
          <w:tcPr>
            <w:tcW w:w="724" w:type="dxa"/>
          </w:tcPr>
          <w:p w14:paraId="6F91BED0" w14:textId="77777777" w:rsidR="00F85D3A" w:rsidRDefault="00F85D3A" w:rsidP="002D66C8">
            <w:pPr>
              <w:ind w:left="0" w:right="0"/>
              <w:jc w:val="right"/>
              <w:rPr>
                <w:sz w:val="20"/>
              </w:rPr>
            </w:pPr>
            <w:r>
              <w:rPr>
                <w:sz w:val="20"/>
              </w:rPr>
              <w:t>12.1</w:t>
            </w:r>
          </w:p>
        </w:tc>
        <w:tc>
          <w:tcPr>
            <w:tcW w:w="835" w:type="dxa"/>
          </w:tcPr>
          <w:p w14:paraId="45521A63" w14:textId="77777777" w:rsidR="00F85D3A" w:rsidRDefault="00F85D3A" w:rsidP="002D66C8">
            <w:pPr>
              <w:ind w:left="-37" w:right="0"/>
              <w:jc w:val="right"/>
              <w:rPr>
                <w:sz w:val="20"/>
              </w:rPr>
            </w:pPr>
            <w:r>
              <w:rPr>
                <w:sz w:val="20"/>
              </w:rPr>
              <w:t>2001</w:t>
            </w:r>
          </w:p>
        </w:tc>
        <w:tc>
          <w:tcPr>
            <w:tcW w:w="742" w:type="dxa"/>
          </w:tcPr>
          <w:p w14:paraId="79CB264C" w14:textId="77777777" w:rsidR="00F85D3A" w:rsidRDefault="00F85D3A" w:rsidP="002D66C8">
            <w:pPr>
              <w:ind w:left="74" w:right="0" w:hanging="74"/>
              <w:rPr>
                <w:sz w:val="20"/>
              </w:rPr>
            </w:pPr>
            <w:r>
              <w:rPr>
                <w:sz w:val="20"/>
              </w:rPr>
              <w:t>U7</w:t>
            </w:r>
          </w:p>
        </w:tc>
        <w:tc>
          <w:tcPr>
            <w:tcW w:w="2376" w:type="dxa"/>
          </w:tcPr>
          <w:p w14:paraId="018925C1" w14:textId="77777777" w:rsidR="00F85D3A" w:rsidRDefault="00F85D3A" w:rsidP="002D66C8">
            <w:pPr>
              <w:ind w:left="-79" w:right="-215"/>
              <w:rPr>
                <w:sz w:val="20"/>
              </w:rPr>
            </w:pPr>
            <w:r>
              <w:rPr>
                <w:sz w:val="20"/>
              </w:rPr>
              <w:t>Clint Devereaux</w:t>
            </w:r>
          </w:p>
        </w:tc>
        <w:tc>
          <w:tcPr>
            <w:tcW w:w="724" w:type="dxa"/>
          </w:tcPr>
          <w:p w14:paraId="0579FF36" w14:textId="77777777" w:rsidR="00F85D3A" w:rsidRDefault="00F85D3A" w:rsidP="002D66C8">
            <w:pPr>
              <w:ind w:left="0" w:right="0"/>
              <w:jc w:val="right"/>
              <w:rPr>
                <w:sz w:val="20"/>
              </w:rPr>
            </w:pPr>
            <w:r>
              <w:rPr>
                <w:sz w:val="20"/>
              </w:rPr>
              <w:t>11.7</w:t>
            </w:r>
          </w:p>
        </w:tc>
        <w:tc>
          <w:tcPr>
            <w:tcW w:w="835" w:type="dxa"/>
          </w:tcPr>
          <w:p w14:paraId="34406088" w14:textId="77777777" w:rsidR="00F85D3A" w:rsidRDefault="00F85D3A" w:rsidP="002D66C8">
            <w:pPr>
              <w:ind w:left="0" w:right="0"/>
              <w:jc w:val="right"/>
              <w:rPr>
                <w:sz w:val="20"/>
              </w:rPr>
            </w:pPr>
            <w:r>
              <w:rPr>
                <w:sz w:val="20"/>
              </w:rPr>
              <w:t>1991</w:t>
            </w:r>
          </w:p>
        </w:tc>
      </w:tr>
      <w:tr w:rsidR="00F85D3A" w14:paraId="4C58F201" w14:textId="77777777" w:rsidTr="002D66C8">
        <w:trPr>
          <w:trHeight w:hRule="exact" w:val="227"/>
        </w:trPr>
        <w:tc>
          <w:tcPr>
            <w:tcW w:w="626" w:type="dxa"/>
          </w:tcPr>
          <w:p w14:paraId="138AE5A7" w14:textId="77777777" w:rsidR="00F85D3A" w:rsidRDefault="00F85D3A" w:rsidP="002D66C8">
            <w:pPr>
              <w:ind w:left="-79" w:right="-215"/>
              <w:rPr>
                <w:sz w:val="20"/>
              </w:rPr>
            </w:pPr>
            <w:r>
              <w:rPr>
                <w:sz w:val="20"/>
              </w:rPr>
              <w:t>U8</w:t>
            </w:r>
          </w:p>
        </w:tc>
        <w:tc>
          <w:tcPr>
            <w:tcW w:w="2494" w:type="dxa"/>
          </w:tcPr>
          <w:p w14:paraId="5298FAFD" w14:textId="77777777" w:rsidR="00F85D3A" w:rsidRDefault="00F85D3A" w:rsidP="002D66C8">
            <w:pPr>
              <w:ind w:left="40" w:right="0" w:hanging="40"/>
              <w:rPr>
                <w:sz w:val="20"/>
              </w:rPr>
            </w:pPr>
            <w:r>
              <w:rPr>
                <w:sz w:val="20"/>
              </w:rPr>
              <w:t>Sophie Moore</w:t>
            </w:r>
          </w:p>
        </w:tc>
        <w:tc>
          <w:tcPr>
            <w:tcW w:w="724" w:type="dxa"/>
          </w:tcPr>
          <w:p w14:paraId="51E1B0C3" w14:textId="77777777" w:rsidR="00F85D3A" w:rsidRDefault="00F85D3A" w:rsidP="002D66C8">
            <w:pPr>
              <w:ind w:left="0" w:right="0"/>
              <w:jc w:val="right"/>
              <w:rPr>
                <w:sz w:val="20"/>
              </w:rPr>
            </w:pPr>
            <w:r>
              <w:rPr>
                <w:sz w:val="20"/>
              </w:rPr>
              <w:t>11.2</w:t>
            </w:r>
          </w:p>
        </w:tc>
        <w:tc>
          <w:tcPr>
            <w:tcW w:w="835" w:type="dxa"/>
          </w:tcPr>
          <w:p w14:paraId="5A46F9C3" w14:textId="77777777" w:rsidR="00F85D3A" w:rsidRDefault="00F85D3A" w:rsidP="002D66C8">
            <w:pPr>
              <w:ind w:left="-37" w:right="0"/>
              <w:jc w:val="right"/>
              <w:rPr>
                <w:sz w:val="20"/>
              </w:rPr>
            </w:pPr>
            <w:r>
              <w:rPr>
                <w:sz w:val="20"/>
              </w:rPr>
              <w:t>2016</w:t>
            </w:r>
          </w:p>
        </w:tc>
        <w:tc>
          <w:tcPr>
            <w:tcW w:w="742" w:type="dxa"/>
          </w:tcPr>
          <w:p w14:paraId="6FE88E45" w14:textId="77777777" w:rsidR="00F85D3A" w:rsidRDefault="00F85D3A" w:rsidP="002D66C8">
            <w:pPr>
              <w:ind w:left="74" w:right="0" w:hanging="74"/>
              <w:rPr>
                <w:sz w:val="20"/>
              </w:rPr>
            </w:pPr>
            <w:r>
              <w:rPr>
                <w:sz w:val="20"/>
              </w:rPr>
              <w:t>U8</w:t>
            </w:r>
          </w:p>
        </w:tc>
        <w:tc>
          <w:tcPr>
            <w:tcW w:w="2376" w:type="dxa"/>
          </w:tcPr>
          <w:p w14:paraId="47A6E481" w14:textId="77777777" w:rsidR="00F85D3A" w:rsidRDefault="00F85D3A" w:rsidP="002D66C8">
            <w:pPr>
              <w:ind w:left="-79" w:right="-215"/>
              <w:rPr>
                <w:sz w:val="20"/>
              </w:rPr>
            </w:pPr>
            <w:r>
              <w:rPr>
                <w:sz w:val="20"/>
              </w:rPr>
              <w:t>Timothy Williams</w:t>
            </w:r>
          </w:p>
        </w:tc>
        <w:tc>
          <w:tcPr>
            <w:tcW w:w="724" w:type="dxa"/>
          </w:tcPr>
          <w:p w14:paraId="6898F104" w14:textId="77777777" w:rsidR="00F85D3A" w:rsidRDefault="00F85D3A" w:rsidP="002D66C8">
            <w:pPr>
              <w:ind w:left="0" w:right="0"/>
              <w:jc w:val="right"/>
              <w:rPr>
                <w:sz w:val="20"/>
              </w:rPr>
            </w:pPr>
            <w:r>
              <w:rPr>
                <w:sz w:val="20"/>
              </w:rPr>
              <w:t>11.1</w:t>
            </w:r>
          </w:p>
        </w:tc>
        <w:tc>
          <w:tcPr>
            <w:tcW w:w="835" w:type="dxa"/>
          </w:tcPr>
          <w:p w14:paraId="4E632395" w14:textId="77777777" w:rsidR="00F85D3A" w:rsidRDefault="00F85D3A" w:rsidP="002D66C8">
            <w:pPr>
              <w:ind w:left="0" w:right="0"/>
              <w:jc w:val="right"/>
              <w:rPr>
                <w:sz w:val="20"/>
              </w:rPr>
            </w:pPr>
            <w:r>
              <w:rPr>
                <w:sz w:val="20"/>
              </w:rPr>
              <w:t>1990</w:t>
            </w:r>
          </w:p>
        </w:tc>
      </w:tr>
      <w:tr w:rsidR="00F85D3A" w14:paraId="65865C7D" w14:textId="77777777" w:rsidTr="002D66C8">
        <w:trPr>
          <w:trHeight w:hRule="exact" w:val="227"/>
        </w:trPr>
        <w:tc>
          <w:tcPr>
            <w:tcW w:w="626" w:type="dxa"/>
          </w:tcPr>
          <w:p w14:paraId="0B48F944" w14:textId="77777777" w:rsidR="00F85D3A" w:rsidRDefault="00F85D3A" w:rsidP="002D66C8">
            <w:pPr>
              <w:ind w:left="-79" w:right="-215"/>
              <w:rPr>
                <w:sz w:val="20"/>
              </w:rPr>
            </w:pPr>
            <w:r>
              <w:rPr>
                <w:sz w:val="20"/>
              </w:rPr>
              <w:t>U9</w:t>
            </w:r>
          </w:p>
        </w:tc>
        <w:tc>
          <w:tcPr>
            <w:tcW w:w="2494" w:type="dxa"/>
          </w:tcPr>
          <w:p w14:paraId="098F6492" w14:textId="77777777" w:rsidR="00F85D3A" w:rsidRDefault="00F85D3A" w:rsidP="002D66C8">
            <w:pPr>
              <w:ind w:left="40" w:right="0" w:hanging="40"/>
              <w:rPr>
                <w:sz w:val="20"/>
              </w:rPr>
            </w:pPr>
            <w:r>
              <w:rPr>
                <w:sz w:val="20"/>
              </w:rPr>
              <w:t>Rachel Millwood</w:t>
            </w:r>
          </w:p>
        </w:tc>
        <w:tc>
          <w:tcPr>
            <w:tcW w:w="724" w:type="dxa"/>
          </w:tcPr>
          <w:p w14:paraId="5D11F7B9" w14:textId="77777777" w:rsidR="00F85D3A" w:rsidRDefault="00F85D3A" w:rsidP="002D66C8">
            <w:pPr>
              <w:ind w:left="0" w:right="0"/>
              <w:jc w:val="right"/>
              <w:rPr>
                <w:sz w:val="20"/>
              </w:rPr>
            </w:pPr>
            <w:r>
              <w:rPr>
                <w:sz w:val="20"/>
              </w:rPr>
              <w:t>10.9</w:t>
            </w:r>
          </w:p>
        </w:tc>
        <w:tc>
          <w:tcPr>
            <w:tcW w:w="835" w:type="dxa"/>
          </w:tcPr>
          <w:p w14:paraId="15596760" w14:textId="77777777" w:rsidR="00F85D3A" w:rsidRDefault="00F85D3A" w:rsidP="002D66C8">
            <w:pPr>
              <w:ind w:left="-37" w:right="0"/>
              <w:jc w:val="right"/>
              <w:rPr>
                <w:sz w:val="20"/>
              </w:rPr>
            </w:pPr>
            <w:r>
              <w:rPr>
                <w:sz w:val="20"/>
              </w:rPr>
              <w:t>1997</w:t>
            </w:r>
          </w:p>
        </w:tc>
        <w:tc>
          <w:tcPr>
            <w:tcW w:w="742" w:type="dxa"/>
          </w:tcPr>
          <w:p w14:paraId="21DF8852" w14:textId="77777777" w:rsidR="00F85D3A" w:rsidRDefault="00F85D3A" w:rsidP="002D66C8">
            <w:pPr>
              <w:ind w:left="74" w:right="0" w:hanging="74"/>
              <w:rPr>
                <w:sz w:val="20"/>
              </w:rPr>
            </w:pPr>
            <w:r>
              <w:rPr>
                <w:sz w:val="20"/>
              </w:rPr>
              <w:t>U9</w:t>
            </w:r>
          </w:p>
        </w:tc>
        <w:tc>
          <w:tcPr>
            <w:tcW w:w="2376" w:type="dxa"/>
          </w:tcPr>
          <w:p w14:paraId="177D7F58" w14:textId="77777777" w:rsidR="00F85D3A" w:rsidRDefault="00F85D3A" w:rsidP="002D66C8">
            <w:pPr>
              <w:ind w:left="-79" w:right="-215"/>
              <w:rPr>
                <w:sz w:val="20"/>
              </w:rPr>
            </w:pPr>
            <w:r>
              <w:rPr>
                <w:sz w:val="20"/>
              </w:rPr>
              <w:t>Hamish Jackson</w:t>
            </w:r>
          </w:p>
        </w:tc>
        <w:tc>
          <w:tcPr>
            <w:tcW w:w="724" w:type="dxa"/>
          </w:tcPr>
          <w:p w14:paraId="448B065F" w14:textId="77777777" w:rsidR="00F85D3A" w:rsidRDefault="00F85D3A" w:rsidP="002D66C8">
            <w:pPr>
              <w:ind w:left="0" w:right="0"/>
              <w:jc w:val="right"/>
              <w:rPr>
                <w:sz w:val="20"/>
              </w:rPr>
            </w:pPr>
            <w:r>
              <w:rPr>
                <w:sz w:val="20"/>
              </w:rPr>
              <w:t>10.3</w:t>
            </w:r>
          </w:p>
        </w:tc>
        <w:tc>
          <w:tcPr>
            <w:tcW w:w="835" w:type="dxa"/>
          </w:tcPr>
          <w:p w14:paraId="24803538" w14:textId="77777777" w:rsidR="00F85D3A" w:rsidRDefault="00F85D3A" w:rsidP="002D66C8">
            <w:pPr>
              <w:ind w:left="0" w:right="0"/>
              <w:jc w:val="right"/>
              <w:rPr>
                <w:sz w:val="20"/>
              </w:rPr>
            </w:pPr>
            <w:r>
              <w:rPr>
                <w:sz w:val="20"/>
              </w:rPr>
              <w:t>1996</w:t>
            </w:r>
          </w:p>
        </w:tc>
      </w:tr>
      <w:tr w:rsidR="00F85D3A" w14:paraId="7304897C" w14:textId="77777777" w:rsidTr="002D66C8">
        <w:trPr>
          <w:trHeight w:hRule="exact" w:val="227"/>
        </w:trPr>
        <w:tc>
          <w:tcPr>
            <w:tcW w:w="626" w:type="dxa"/>
          </w:tcPr>
          <w:p w14:paraId="6E971B9F" w14:textId="77777777" w:rsidR="00F85D3A" w:rsidRDefault="00F85D3A" w:rsidP="002D66C8">
            <w:pPr>
              <w:ind w:left="-79" w:right="-215"/>
              <w:rPr>
                <w:sz w:val="20"/>
              </w:rPr>
            </w:pPr>
          </w:p>
        </w:tc>
        <w:tc>
          <w:tcPr>
            <w:tcW w:w="2494" w:type="dxa"/>
          </w:tcPr>
          <w:p w14:paraId="360B9866" w14:textId="77777777" w:rsidR="00F85D3A" w:rsidRDefault="00F85D3A" w:rsidP="002D66C8">
            <w:pPr>
              <w:ind w:left="40" w:right="0" w:hanging="40"/>
              <w:rPr>
                <w:sz w:val="20"/>
              </w:rPr>
            </w:pPr>
            <w:r>
              <w:rPr>
                <w:sz w:val="20"/>
              </w:rPr>
              <w:t>Sophie Moore</w:t>
            </w:r>
          </w:p>
        </w:tc>
        <w:tc>
          <w:tcPr>
            <w:tcW w:w="724" w:type="dxa"/>
          </w:tcPr>
          <w:p w14:paraId="75E261C9" w14:textId="77777777" w:rsidR="00F85D3A" w:rsidRDefault="00F85D3A" w:rsidP="002D66C8">
            <w:pPr>
              <w:ind w:left="0" w:right="0"/>
              <w:jc w:val="right"/>
              <w:rPr>
                <w:sz w:val="20"/>
              </w:rPr>
            </w:pPr>
            <w:r>
              <w:rPr>
                <w:sz w:val="20"/>
              </w:rPr>
              <w:t>10.9</w:t>
            </w:r>
          </w:p>
        </w:tc>
        <w:tc>
          <w:tcPr>
            <w:tcW w:w="835" w:type="dxa"/>
          </w:tcPr>
          <w:p w14:paraId="08CE48F8" w14:textId="77777777" w:rsidR="00F85D3A" w:rsidRDefault="00F85D3A" w:rsidP="002D66C8">
            <w:pPr>
              <w:ind w:left="-37" w:right="0"/>
              <w:jc w:val="right"/>
              <w:rPr>
                <w:sz w:val="20"/>
              </w:rPr>
            </w:pPr>
            <w:r>
              <w:rPr>
                <w:sz w:val="20"/>
              </w:rPr>
              <w:t>2017</w:t>
            </w:r>
          </w:p>
        </w:tc>
        <w:tc>
          <w:tcPr>
            <w:tcW w:w="742" w:type="dxa"/>
            <w:shd w:val="clear" w:color="auto" w:fill="F2F2F2" w:themeFill="background1" w:themeFillShade="F2"/>
          </w:tcPr>
          <w:p w14:paraId="6CD209C3" w14:textId="77777777" w:rsidR="00F85D3A" w:rsidRDefault="00F85D3A" w:rsidP="002D66C8">
            <w:pPr>
              <w:ind w:left="74" w:right="0" w:hanging="74"/>
              <w:rPr>
                <w:sz w:val="20"/>
              </w:rPr>
            </w:pPr>
          </w:p>
        </w:tc>
        <w:tc>
          <w:tcPr>
            <w:tcW w:w="2376" w:type="dxa"/>
            <w:shd w:val="clear" w:color="auto" w:fill="F2F2F2" w:themeFill="background1" w:themeFillShade="F2"/>
          </w:tcPr>
          <w:p w14:paraId="50CD7C78" w14:textId="77777777" w:rsidR="00F85D3A" w:rsidRDefault="00F85D3A" w:rsidP="002D66C8">
            <w:pPr>
              <w:ind w:left="-79" w:right="-215"/>
              <w:rPr>
                <w:sz w:val="20"/>
              </w:rPr>
            </w:pPr>
          </w:p>
        </w:tc>
        <w:tc>
          <w:tcPr>
            <w:tcW w:w="724" w:type="dxa"/>
            <w:shd w:val="clear" w:color="auto" w:fill="F2F2F2" w:themeFill="background1" w:themeFillShade="F2"/>
          </w:tcPr>
          <w:p w14:paraId="762CE088" w14:textId="77777777" w:rsidR="00F85D3A" w:rsidRDefault="00F85D3A" w:rsidP="002D66C8">
            <w:pPr>
              <w:ind w:left="0" w:right="0"/>
              <w:jc w:val="right"/>
              <w:rPr>
                <w:sz w:val="20"/>
              </w:rPr>
            </w:pPr>
          </w:p>
        </w:tc>
        <w:tc>
          <w:tcPr>
            <w:tcW w:w="835" w:type="dxa"/>
            <w:shd w:val="clear" w:color="auto" w:fill="F2F2F2" w:themeFill="background1" w:themeFillShade="F2"/>
          </w:tcPr>
          <w:p w14:paraId="32AEB28D" w14:textId="77777777" w:rsidR="00F85D3A" w:rsidRDefault="00F85D3A" w:rsidP="002D66C8">
            <w:pPr>
              <w:ind w:left="0" w:right="0"/>
              <w:jc w:val="right"/>
              <w:rPr>
                <w:sz w:val="20"/>
              </w:rPr>
            </w:pPr>
          </w:p>
        </w:tc>
      </w:tr>
      <w:tr w:rsidR="00F85D3A" w14:paraId="0584426E" w14:textId="77777777" w:rsidTr="002D66C8">
        <w:trPr>
          <w:trHeight w:hRule="exact" w:val="227"/>
        </w:trPr>
        <w:tc>
          <w:tcPr>
            <w:tcW w:w="626" w:type="dxa"/>
          </w:tcPr>
          <w:p w14:paraId="101B5814" w14:textId="77777777" w:rsidR="00F85D3A" w:rsidRDefault="00F85D3A" w:rsidP="002D66C8">
            <w:pPr>
              <w:ind w:left="-79" w:right="-215"/>
              <w:rPr>
                <w:sz w:val="20"/>
              </w:rPr>
            </w:pPr>
            <w:r>
              <w:rPr>
                <w:sz w:val="20"/>
              </w:rPr>
              <w:t>U10 Rebecca</w:t>
            </w:r>
          </w:p>
        </w:tc>
        <w:tc>
          <w:tcPr>
            <w:tcW w:w="2494" w:type="dxa"/>
          </w:tcPr>
          <w:p w14:paraId="040EBED3" w14:textId="77777777" w:rsidR="00F85D3A" w:rsidRDefault="00F85D3A" w:rsidP="002D66C8">
            <w:pPr>
              <w:ind w:left="40" w:right="0" w:hanging="40"/>
              <w:rPr>
                <w:sz w:val="20"/>
              </w:rPr>
            </w:pPr>
            <w:r>
              <w:rPr>
                <w:sz w:val="20"/>
              </w:rPr>
              <w:t>Rebecca Moore</w:t>
            </w:r>
          </w:p>
        </w:tc>
        <w:tc>
          <w:tcPr>
            <w:tcW w:w="724" w:type="dxa"/>
          </w:tcPr>
          <w:p w14:paraId="44BB6A09" w14:textId="77777777" w:rsidR="00F85D3A" w:rsidRDefault="00F85D3A" w:rsidP="002D66C8">
            <w:pPr>
              <w:ind w:left="0" w:right="0"/>
              <w:jc w:val="right"/>
              <w:rPr>
                <w:sz w:val="20"/>
              </w:rPr>
            </w:pPr>
            <w:r>
              <w:rPr>
                <w:sz w:val="20"/>
              </w:rPr>
              <w:t>10.5</w:t>
            </w:r>
          </w:p>
        </w:tc>
        <w:tc>
          <w:tcPr>
            <w:tcW w:w="835" w:type="dxa"/>
          </w:tcPr>
          <w:p w14:paraId="64DFBCC0" w14:textId="77777777" w:rsidR="00F85D3A" w:rsidRDefault="00F85D3A" w:rsidP="002D66C8">
            <w:pPr>
              <w:ind w:left="-37" w:right="0"/>
              <w:jc w:val="right"/>
              <w:rPr>
                <w:sz w:val="20"/>
              </w:rPr>
            </w:pPr>
            <w:r>
              <w:rPr>
                <w:sz w:val="20"/>
              </w:rPr>
              <w:t>1991</w:t>
            </w:r>
          </w:p>
        </w:tc>
        <w:tc>
          <w:tcPr>
            <w:tcW w:w="742" w:type="dxa"/>
          </w:tcPr>
          <w:p w14:paraId="7658F7A6" w14:textId="77777777" w:rsidR="00F85D3A" w:rsidRDefault="00F85D3A" w:rsidP="002D66C8">
            <w:pPr>
              <w:ind w:left="74" w:right="0" w:hanging="74"/>
              <w:rPr>
                <w:sz w:val="20"/>
              </w:rPr>
            </w:pPr>
            <w:r>
              <w:rPr>
                <w:sz w:val="20"/>
              </w:rPr>
              <w:t>U10</w:t>
            </w:r>
          </w:p>
        </w:tc>
        <w:tc>
          <w:tcPr>
            <w:tcW w:w="2376" w:type="dxa"/>
          </w:tcPr>
          <w:p w14:paraId="4E219CB5" w14:textId="77777777" w:rsidR="00F85D3A" w:rsidRDefault="00F85D3A" w:rsidP="002D66C8">
            <w:pPr>
              <w:ind w:left="-79" w:right="-215"/>
              <w:rPr>
                <w:sz w:val="20"/>
              </w:rPr>
            </w:pPr>
            <w:r>
              <w:rPr>
                <w:sz w:val="20"/>
              </w:rPr>
              <w:t>Shaun Molenda</w:t>
            </w:r>
          </w:p>
        </w:tc>
        <w:tc>
          <w:tcPr>
            <w:tcW w:w="724" w:type="dxa"/>
          </w:tcPr>
          <w:p w14:paraId="7A8599E7" w14:textId="77777777" w:rsidR="00F85D3A" w:rsidRDefault="00F85D3A" w:rsidP="002D66C8">
            <w:pPr>
              <w:ind w:left="0" w:right="0"/>
              <w:jc w:val="right"/>
              <w:rPr>
                <w:sz w:val="20"/>
              </w:rPr>
            </w:pPr>
            <w:r>
              <w:rPr>
                <w:sz w:val="20"/>
              </w:rPr>
              <w:t>10.0</w:t>
            </w:r>
          </w:p>
        </w:tc>
        <w:tc>
          <w:tcPr>
            <w:tcW w:w="835" w:type="dxa"/>
          </w:tcPr>
          <w:p w14:paraId="726E1E10" w14:textId="77777777" w:rsidR="00F85D3A" w:rsidRDefault="00F85D3A" w:rsidP="002D66C8">
            <w:pPr>
              <w:ind w:left="0" w:right="0"/>
              <w:jc w:val="right"/>
              <w:rPr>
                <w:sz w:val="20"/>
              </w:rPr>
            </w:pPr>
            <w:r>
              <w:rPr>
                <w:sz w:val="20"/>
              </w:rPr>
              <w:t>1991</w:t>
            </w:r>
          </w:p>
        </w:tc>
      </w:tr>
      <w:tr w:rsidR="00F85D3A" w14:paraId="14CFE60E" w14:textId="77777777" w:rsidTr="002D66C8">
        <w:trPr>
          <w:trHeight w:hRule="exact" w:val="227"/>
        </w:trPr>
        <w:tc>
          <w:tcPr>
            <w:tcW w:w="626" w:type="dxa"/>
          </w:tcPr>
          <w:p w14:paraId="3DF517C1" w14:textId="77777777" w:rsidR="00F85D3A" w:rsidRDefault="00F85D3A" w:rsidP="002D66C8">
            <w:pPr>
              <w:ind w:left="-79" w:right="-215"/>
              <w:rPr>
                <w:sz w:val="20"/>
              </w:rPr>
            </w:pPr>
          </w:p>
        </w:tc>
        <w:tc>
          <w:tcPr>
            <w:tcW w:w="2494" w:type="dxa"/>
          </w:tcPr>
          <w:p w14:paraId="7E9D1DE0" w14:textId="77777777" w:rsidR="00F85D3A" w:rsidRDefault="00F85D3A" w:rsidP="002D66C8">
            <w:pPr>
              <w:ind w:left="40" w:right="0" w:hanging="40"/>
              <w:rPr>
                <w:sz w:val="20"/>
              </w:rPr>
            </w:pPr>
            <w:r>
              <w:rPr>
                <w:sz w:val="20"/>
              </w:rPr>
              <w:t>Courtney Schirmer</w:t>
            </w:r>
          </w:p>
        </w:tc>
        <w:tc>
          <w:tcPr>
            <w:tcW w:w="724" w:type="dxa"/>
          </w:tcPr>
          <w:p w14:paraId="6C90279D" w14:textId="77777777" w:rsidR="00F85D3A" w:rsidRDefault="00F85D3A" w:rsidP="002D66C8">
            <w:pPr>
              <w:ind w:left="0" w:right="0"/>
              <w:jc w:val="right"/>
              <w:rPr>
                <w:sz w:val="20"/>
              </w:rPr>
            </w:pPr>
            <w:r>
              <w:rPr>
                <w:sz w:val="20"/>
              </w:rPr>
              <w:t>10.5</w:t>
            </w:r>
          </w:p>
        </w:tc>
        <w:tc>
          <w:tcPr>
            <w:tcW w:w="835" w:type="dxa"/>
          </w:tcPr>
          <w:p w14:paraId="714C9B02" w14:textId="77777777" w:rsidR="00F85D3A" w:rsidRDefault="00F85D3A" w:rsidP="002D66C8">
            <w:pPr>
              <w:ind w:left="-37" w:right="0"/>
              <w:jc w:val="right"/>
              <w:rPr>
                <w:sz w:val="20"/>
              </w:rPr>
            </w:pPr>
            <w:r>
              <w:rPr>
                <w:sz w:val="20"/>
              </w:rPr>
              <w:t>2000</w:t>
            </w:r>
          </w:p>
        </w:tc>
        <w:tc>
          <w:tcPr>
            <w:tcW w:w="742" w:type="dxa"/>
            <w:shd w:val="clear" w:color="auto" w:fill="F2F2F2" w:themeFill="background1" w:themeFillShade="F2"/>
          </w:tcPr>
          <w:p w14:paraId="22E38800" w14:textId="77777777" w:rsidR="00F85D3A" w:rsidRDefault="00F85D3A" w:rsidP="002D66C8">
            <w:pPr>
              <w:ind w:left="74" w:right="0" w:hanging="74"/>
              <w:rPr>
                <w:sz w:val="20"/>
              </w:rPr>
            </w:pPr>
          </w:p>
        </w:tc>
        <w:tc>
          <w:tcPr>
            <w:tcW w:w="2376" w:type="dxa"/>
            <w:shd w:val="clear" w:color="auto" w:fill="F2F2F2" w:themeFill="background1" w:themeFillShade="F2"/>
          </w:tcPr>
          <w:p w14:paraId="0DE52D9D" w14:textId="77777777" w:rsidR="00F85D3A" w:rsidRDefault="00F85D3A" w:rsidP="002D66C8">
            <w:pPr>
              <w:ind w:left="-79" w:right="-215"/>
              <w:rPr>
                <w:sz w:val="20"/>
              </w:rPr>
            </w:pPr>
          </w:p>
        </w:tc>
        <w:tc>
          <w:tcPr>
            <w:tcW w:w="724" w:type="dxa"/>
            <w:shd w:val="clear" w:color="auto" w:fill="F2F2F2" w:themeFill="background1" w:themeFillShade="F2"/>
          </w:tcPr>
          <w:p w14:paraId="2C1389B2" w14:textId="77777777" w:rsidR="00F85D3A" w:rsidRDefault="00F85D3A" w:rsidP="002D66C8">
            <w:pPr>
              <w:ind w:left="0" w:right="0"/>
              <w:jc w:val="right"/>
              <w:rPr>
                <w:sz w:val="20"/>
              </w:rPr>
            </w:pPr>
          </w:p>
        </w:tc>
        <w:tc>
          <w:tcPr>
            <w:tcW w:w="835" w:type="dxa"/>
            <w:shd w:val="clear" w:color="auto" w:fill="F2F2F2" w:themeFill="background1" w:themeFillShade="F2"/>
          </w:tcPr>
          <w:p w14:paraId="04964B35" w14:textId="77777777" w:rsidR="00F85D3A" w:rsidRDefault="00F85D3A" w:rsidP="002D66C8">
            <w:pPr>
              <w:ind w:left="0" w:right="0"/>
              <w:jc w:val="right"/>
              <w:rPr>
                <w:sz w:val="20"/>
              </w:rPr>
            </w:pPr>
          </w:p>
        </w:tc>
      </w:tr>
      <w:tr w:rsidR="00F85D3A" w14:paraId="5A0AA1EC" w14:textId="77777777" w:rsidTr="002D66C8">
        <w:trPr>
          <w:trHeight w:hRule="exact" w:val="227"/>
        </w:trPr>
        <w:tc>
          <w:tcPr>
            <w:tcW w:w="626" w:type="dxa"/>
          </w:tcPr>
          <w:p w14:paraId="06B96A9A" w14:textId="77777777" w:rsidR="00F85D3A" w:rsidRDefault="00F85D3A" w:rsidP="002D66C8">
            <w:pPr>
              <w:ind w:left="-79" w:right="-215"/>
              <w:rPr>
                <w:sz w:val="20"/>
              </w:rPr>
            </w:pPr>
          </w:p>
        </w:tc>
        <w:tc>
          <w:tcPr>
            <w:tcW w:w="2494" w:type="dxa"/>
          </w:tcPr>
          <w:p w14:paraId="123B3C50" w14:textId="77777777" w:rsidR="00F85D3A" w:rsidRDefault="00F85D3A" w:rsidP="002D66C8">
            <w:pPr>
              <w:ind w:left="40" w:right="0" w:hanging="40"/>
              <w:rPr>
                <w:sz w:val="20"/>
              </w:rPr>
            </w:pPr>
            <w:r>
              <w:rPr>
                <w:sz w:val="20"/>
              </w:rPr>
              <w:t>Lily Neill</w:t>
            </w:r>
          </w:p>
        </w:tc>
        <w:tc>
          <w:tcPr>
            <w:tcW w:w="724" w:type="dxa"/>
          </w:tcPr>
          <w:p w14:paraId="05857C8B" w14:textId="77777777" w:rsidR="00F85D3A" w:rsidRDefault="00F85D3A" w:rsidP="002D66C8">
            <w:pPr>
              <w:ind w:left="0" w:right="0"/>
              <w:jc w:val="right"/>
              <w:rPr>
                <w:sz w:val="20"/>
              </w:rPr>
            </w:pPr>
            <w:r>
              <w:rPr>
                <w:sz w:val="20"/>
              </w:rPr>
              <w:t>10.5</w:t>
            </w:r>
          </w:p>
        </w:tc>
        <w:tc>
          <w:tcPr>
            <w:tcW w:w="835" w:type="dxa"/>
          </w:tcPr>
          <w:p w14:paraId="6D078BCD" w14:textId="77777777" w:rsidR="00F85D3A" w:rsidRDefault="00F85D3A" w:rsidP="002D66C8">
            <w:pPr>
              <w:ind w:left="-37" w:right="0"/>
              <w:jc w:val="right"/>
              <w:rPr>
                <w:sz w:val="20"/>
              </w:rPr>
            </w:pPr>
            <w:r>
              <w:rPr>
                <w:sz w:val="20"/>
              </w:rPr>
              <w:t>2016</w:t>
            </w:r>
          </w:p>
        </w:tc>
        <w:tc>
          <w:tcPr>
            <w:tcW w:w="742" w:type="dxa"/>
            <w:shd w:val="clear" w:color="auto" w:fill="F2F2F2" w:themeFill="background1" w:themeFillShade="F2"/>
          </w:tcPr>
          <w:p w14:paraId="558B3739" w14:textId="77777777" w:rsidR="00F85D3A" w:rsidRDefault="00F85D3A" w:rsidP="002D66C8">
            <w:pPr>
              <w:ind w:left="74" w:right="0" w:hanging="74"/>
              <w:rPr>
                <w:sz w:val="20"/>
              </w:rPr>
            </w:pPr>
          </w:p>
        </w:tc>
        <w:tc>
          <w:tcPr>
            <w:tcW w:w="2376" w:type="dxa"/>
            <w:shd w:val="clear" w:color="auto" w:fill="F2F2F2" w:themeFill="background1" w:themeFillShade="F2"/>
          </w:tcPr>
          <w:p w14:paraId="58D27A5F" w14:textId="77777777" w:rsidR="00F85D3A" w:rsidRDefault="00F85D3A" w:rsidP="002D66C8">
            <w:pPr>
              <w:ind w:left="-79" w:right="-215"/>
              <w:rPr>
                <w:sz w:val="20"/>
              </w:rPr>
            </w:pPr>
          </w:p>
        </w:tc>
        <w:tc>
          <w:tcPr>
            <w:tcW w:w="724" w:type="dxa"/>
            <w:shd w:val="clear" w:color="auto" w:fill="F2F2F2" w:themeFill="background1" w:themeFillShade="F2"/>
          </w:tcPr>
          <w:p w14:paraId="1DAD613C" w14:textId="77777777" w:rsidR="00F85D3A" w:rsidRDefault="00F85D3A" w:rsidP="002D66C8">
            <w:pPr>
              <w:ind w:left="0" w:right="0"/>
              <w:jc w:val="right"/>
              <w:rPr>
                <w:sz w:val="20"/>
              </w:rPr>
            </w:pPr>
          </w:p>
        </w:tc>
        <w:tc>
          <w:tcPr>
            <w:tcW w:w="835" w:type="dxa"/>
            <w:shd w:val="clear" w:color="auto" w:fill="F2F2F2" w:themeFill="background1" w:themeFillShade="F2"/>
          </w:tcPr>
          <w:p w14:paraId="1F7802A8" w14:textId="77777777" w:rsidR="00F85D3A" w:rsidRDefault="00F85D3A" w:rsidP="002D66C8">
            <w:pPr>
              <w:ind w:left="0" w:right="0"/>
              <w:jc w:val="right"/>
              <w:rPr>
                <w:sz w:val="20"/>
              </w:rPr>
            </w:pPr>
          </w:p>
        </w:tc>
      </w:tr>
      <w:tr w:rsidR="00F85D3A" w14:paraId="461F0938" w14:textId="77777777" w:rsidTr="002D66C8">
        <w:trPr>
          <w:trHeight w:hRule="exact" w:val="227"/>
        </w:trPr>
        <w:tc>
          <w:tcPr>
            <w:tcW w:w="626" w:type="dxa"/>
          </w:tcPr>
          <w:p w14:paraId="64F2D218" w14:textId="77777777" w:rsidR="00F85D3A" w:rsidRDefault="00F85D3A" w:rsidP="002D66C8">
            <w:pPr>
              <w:ind w:left="-79" w:right="-215"/>
              <w:rPr>
                <w:sz w:val="20"/>
              </w:rPr>
            </w:pPr>
            <w:r>
              <w:rPr>
                <w:sz w:val="20"/>
              </w:rPr>
              <w:t>U11 Kathryn</w:t>
            </w:r>
          </w:p>
        </w:tc>
        <w:tc>
          <w:tcPr>
            <w:tcW w:w="2494" w:type="dxa"/>
          </w:tcPr>
          <w:p w14:paraId="5272CA1E" w14:textId="77777777" w:rsidR="00F85D3A" w:rsidRDefault="00F85D3A" w:rsidP="002D66C8">
            <w:pPr>
              <w:ind w:left="40" w:right="0" w:hanging="40"/>
              <w:rPr>
                <w:sz w:val="20"/>
              </w:rPr>
            </w:pPr>
            <w:r>
              <w:rPr>
                <w:sz w:val="20"/>
              </w:rPr>
              <w:t>Kathryn Jukes</w:t>
            </w:r>
          </w:p>
        </w:tc>
        <w:tc>
          <w:tcPr>
            <w:tcW w:w="724" w:type="dxa"/>
          </w:tcPr>
          <w:p w14:paraId="18C0D437" w14:textId="77777777" w:rsidR="00F85D3A" w:rsidRDefault="00F85D3A" w:rsidP="002D66C8">
            <w:pPr>
              <w:ind w:left="0" w:right="0"/>
              <w:jc w:val="right"/>
              <w:rPr>
                <w:sz w:val="20"/>
              </w:rPr>
            </w:pPr>
            <w:r>
              <w:rPr>
                <w:sz w:val="20"/>
              </w:rPr>
              <w:t>10.3</w:t>
            </w:r>
          </w:p>
        </w:tc>
        <w:tc>
          <w:tcPr>
            <w:tcW w:w="835" w:type="dxa"/>
          </w:tcPr>
          <w:p w14:paraId="389A0A5D" w14:textId="77777777" w:rsidR="00F85D3A" w:rsidRDefault="00F85D3A" w:rsidP="002D66C8">
            <w:pPr>
              <w:ind w:left="-37" w:right="0"/>
              <w:jc w:val="right"/>
              <w:rPr>
                <w:sz w:val="20"/>
              </w:rPr>
            </w:pPr>
            <w:r>
              <w:rPr>
                <w:sz w:val="20"/>
              </w:rPr>
              <w:t>2009</w:t>
            </w:r>
          </w:p>
        </w:tc>
        <w:tc>
          <w:tcPr>
            <w:tcW w:w="742" w:type="dxa"/>
          </w:tcPr>
          <w:p w14:paraId="088C5719" w14:textId="77777777" w:rsidR="00F85D3A" w:rsidRDefault="00F85D3A" w:rsidP="002D66C8">
            <w:pPr>
              <w:ind w:left="74" w:right="0" w:hanging="74"/>
              <w:rPr>
                <w:sz w:val="20"/>
              </w:rPr>
            </w:pPr>
            <w:r>
              <w:rPr>
                <w:sz w:val="20"/>
              </w:rPr>
              <w:t>U11</w:t>
            </w:r>
          </w:p>
        </w:tc>
        <w:tc>
          <w:tcPr>
            <w:tcW w:w="2376" w:type="dxa"/>
          </w:tcPr>
          <w:p w14:paraId="0AF60E3C" w14:textId="77777777" w:rsidR="00F85D3A" w:rsidRDefault="00F85D3A" w:rsidP="002D66C8">
            <w:pPr>
              <w:ind w:left="-79" w:right="-215"/>
              <w:rPr>
                <w:sz w:val="20"/>
              </w:rPr>
            </w:pPr>
            <w:r>
              <w:rPr>
                <w:sz w:val="20"/>
              </w:rPr>
              <w:t>Jack Seawright</w:t>
            </w:r>
          </w:p>
        </w:tc>
        <w:tc>
          <w:tcPr>
            <w:tcW w:w="724" w:type="dxa"/>
          </w:tcPr>
          <w:p w14:paraId="1C8CD776" w14:textId="77777777" w:rsidR="00F85D3A" w:rsidRDefault="00F85D3A" w:rsidP="002D66C8">
            <w:pPr>
              <w:ind w:left="0" w:right="0"/>
              <w:jc w:val="right"/>
              <w:rPr>
                <w:sz w:val="20"/>
              </w:rPr>
            </w:pPr>
            <w:r>
              <w:rPr>
                <w:sz w:val="20"/>
              </w:rPr>
              <w:t>9.9</w:t>
            </w:r>
          </w:p>
        </w:tc>
        <w:tc>
          <w:tcPr>
            <w:tcW w:w="835" w:type="dxa"/>
          </w:tcPr>
          <w:p w14:paraId="62327E2A" w14:textId="77777777" w:rsidR="00F85D3A" w:rsidRDefault="00F85D3A" w:rsidP="002D66C8">
            <w:pPr>
              <w:ind w:left="0" w:right="0"/>
              <w:jc w:val="right"/>
              <w:rPr>
                <w:sz w:val="20"/>
              </w:rPr>
            </w:pPr>
            <w:r>
              <w:rPr>
                <w:sz w:val="20"/>
              </w:rPr>
              <w:t>2008</w:t>
            </w:r>
          </w:p>
        </w:tc>
      </w:tr>
      <w:tr w:rsidR="00F85D3A" w14:paraId="4F3B3152" w14:textId="77777777" w:rsidTr="002D66C8">
        <w:trPr>
          <w:trHeight w:hRule="exact" w:val="227"/>
        </w:trPr>
        <w:tc>
          <w:tcPr>
            <w:tcW w:w="626" w:type="dxa"/>
            <w:shd w:val="clear" w:color="auto" w:fill="F2F2F2" w:themeFill="background1" w:themeFillShade="F2"/>
          </w:tcPr>
          <w:p w14:paraId="2FB17BC4" w14:textId="77777777" w:rsidR="00F85D3A" w:rsidRDefault="00F85D3A" w:rsidP="002D66C8">
            <w:pPr>
              <w:ind w:left="-79" w:right="-215"/>
              <w:rPr>
                <w:sz w:val="20"/>
              </w:rPr>
            </w:pPr>
          </w:p>
        </w:tc>
        <w:tc>
          <w:tcPr>
            <w:tcW w:w="2494" w:type="dxa"/>
            <w:shd w:val="clear" w:color="auto" w:fill="F2F2F2" w:themeFill="background1" w:themeFillShade="F2"/>
          </w:tcPr>
          <w:p w14:paraId="46E5E08D" w14:textId="77777777" w:rsidR="00F85D3A" w:rsidRDefault="00F85D3A" w:rsidP="002D66C8">
            <w:pPr>
              <w:ind w:left="40" w:right="0" w:hanging="40"/>
              <w:rPr>
                <w:sz w:val="20"/>
              </w:rPr>
            </w:pPr>
          </w:p>
        </w:tc>
        <w:tc>
          <w:tcPr>
            <w:tcW w:w="724" w:type="dxa"/>
            <w:shd w:val="clear" w:color="auto" w:fill="F2F2F2" w:themeFill="background1" w:themeFillShade="F2"/>
          </w:tcPr>
          <w:p w14:paraId="7BE44C99" w14:textId="77777777" w:rsidR="00F85D3A" w:rsidRDefault="00F85D3A" w:rsidP="002D66C8">
            <w:pPr>
              <w:ind w:left="0" w:right="0"/>
              <w:jc w:val="right"/>
              <w:rPr>
                <w:sz w:val="20"/>
              </w:rPr>
            </w:pPr>
          </w:p>
        </w:tc>
        <w:tc>
          <w:tcPr>
            <w:tcW w:w="835" w:type="dxa"/>
            <w:shd w:val="clear" w:color="auto" w:fill="F2F2F2" w:themeFill="background1" w:themeFillShade="F2"/>
          </w:tcPr>
          <w:p w14:paraId="005B7F73" w14:textId="77777777" w:rsidR="00F85D3A" w:rsidRDefault="00F85D3A" w:rsidP="002D66C8">
            <w:pPr>
              <w:ind w:left="-37" w:right="0"/>
              <w:jc w:val="right"/>
              <w:rPr>
                <w:sz w:val="20"/>
              </w:rPr>
            </w:pPr>
          </w:p>
        </w:tc>
        <w:tc>
          <w:tcPr>
            <w:tcW w:w="742" w:type="dxa"/>
          </w:tcPr>
          <w:p w14:paraId="5135079D" w14:textId="77777777" w:rsidR="00F85D3A" w:rsidRDefault="00F85D3A" w:rsidP="002D66C8">
            <w:pPr>
              <w:ind w:left="74" w:right="0" w:hanging="74"/>
              <w:rPr>
                <w:sz w:val="20"/>
              </w:rPr>
            </w:pPr>
          </w:p>
        </w:tc>
        <w:tc>
          <w:tcPr>
            <w:tcW w:w="2376" w:type="dxa"/>
          </w:tcPr>
          <w:p w14:paraId="7A71EBA6" w14:textId="77777777" w:rsidR="00F85D3A" w:rsidRDefault="00F85D3A" w:rsidP="002D66C8">
            <w:pPr>
              <w:ind w:left="-79" w:right="-215"/>
              <w:rPr>
                <w:sz w:val="20"/>
              </w:rPr>
            </w:pPr>
            <w:r>
              <w:rPr>
                <w:sz w:val="20"/>
              </w:rPr>
              <w:t>Paddy Cunningham</w:t>
            </w:r>
          </w:p>
        </w:tc>
        <w:tc>
          <w:tcPr>
            <w:tcW w:w="724" w:type="dxa"/>
          </w:tcPr>
          <w:p w14:paraId="7F6A30D1" w14:textId="77777777" w:rsidR="00F85D3A" w:rsidRDefault="00F85D3A" w:rsidP="002D66C8">
            <w:pPr>
              <w:ind w:left="0" w:right="0"/>
              <w:jc w:val="right"/>
              <w:rPr>
                <w:sz w:val="20"/>
              </w:rPr>
            </w:pPr>
            <w:r>
              <w:rPr>
                <w:sz w:val="20"/>
              </w:rPr>
              <w:t>9.9</w:t>
            </w:r>
          </w:p>
        </w:tc>
        <w:tc>
          <w:tcPr>
            <w:tcW w:w="835" w:type="dxa"/>
          </w:tcPr>
          <w:p w14:paraId="27DFC953" w14:textId="77777777" w:rsidR="00F85D3A" w:rsidRDefault="00F85D3A" w:rsidP="002D66C8">
            <w:pPr>
              <w:ind w:left="0" w:right="0"/>
              <w:jc w:val="right"/>
              <w:rPr>
                <w:sz w:val="20"/>
              </w:rPr>
            </w:pPr>
            <w:r>
              <w:rPr>
                <w:sz w:val="20"/>
              </w:rPr>
              <w:t>2013</w:t>
            </w:r>
          </w:p>
        </w:tc>
      </w:tr>
      <w:tr w:rsidR="00F85D3A" w14:paraId="3CAAD454" w14:textId="77777777" w:rsidTr="002D66C8">
        <w:trPr>
          <w:trHeight w:hRule="exact" w:val="227"/>
        </w:trPr>
        <w:tc>
          <w:tcPr>
            <w:tcW w:w="626" w:type="dxa"/>
          </w:tcPr>
          <w:p w14:paraId="2CDFEB29" w14:textId="77777777" w:rsidR="00F85D3A" w:rsidRDefault="00F85D3A" w:rsidP="002D66C8">
            <w:pPr>
              <w:ind w:left="-79" w:right="-215"/>
              <w:rPr>
                <w:sz w:val="20"/>
              </w:rPr>
            </w:pPr>
            <w:r>
              <w:rPr>
                <w:sz w:val="20"/>
              </w:rPr>
              <w:t>U12</w:t>
            </w:r>
          </w:p>
        </w:tc>
        <w:tc>
          <w:tcPr>
            <w:tcW w:w="2494" w:type="dxa"/>
          </w:tcPr>
          <w:p w14:paraId="254D4B9A" w14:textId="77777777" w:rsidR="00F85D3A" w:rsidRDefault="00F85D3A" w:rsidP="002D66C8">
            <w:pPr>
              <w:ind w:left="40" w:right="0" w:hanging="40"/>
              <w:rPr>
                <w:sz w:val="20"/>
              </w:rPr>
            </w:pPr>
            <w:r>
              <w:rPr>
                <w:sz w:val="20"/>
              </w:rPr>
              <w:t>Kathryn Jukes</w:t>
            </w:r>
          </w:p>
        </w:tc>
        <w:tc>
          <w:tcPr>
            <w:tcW w:w="724" w:type="dxa"/>
          </w:tcPr>
          <w:p w14:paraId="215A2645" w14:textId="77777777" w:rsidR="00F85D3A" w:rsidRDefault="00F85D3A" w:rsidP="002D66C8">
            <w:pPr>
              <w:ind w:left="0" w:right="0"/>
              <w:jc w:val="right"/>
              <w:rPr>
                <w:sz w:val="20"/>
              </w:rPr>
            </w:pPr>
            <w:r>
              <w:rPr>
                <w:sz w:val="20"/>
              </w:rPr>
              <w:t>10.2</w:t>
            </w:r>
          </w:p>
        </w:tc>
        <w:tc>
          <w:tcPr>
            <w:tcW w:w="835" w:type="dxa"/>
          </w:tcPr>
          <w:p w14:paraId="1A7AD7F2" w14:textId="77777777" w:rsidR="00F85D3A" w:rsidRDefault="00F85D3A" w:rsidP="002D66C8">
            <w:pPr>
              <w:ind w:left="-37" w:right="0"/>
              <w:jc w:val="right"/>
              <w:rPr>
                <w:sz w:val="20"/>
              </w:rPr>
            </w:pPr>
            <w:r>
              <w:rPr>
                <w:sz w:val="20"/>
              </w:rPr>
              <w:t>2010</w:t>
            </w:r>
          </w:p>
        </w:tc>
        <w:tc>
          <w:tcPr>
            <w:tcW w:w="742" w:type="dxa"/>
          </w:tcPr>
          <w:p w14:paraId="75BB1F33" w14:textId="77777777" w:rsidR="00F85D3A" w:rsidRDefault="00F85D3A" w:rsidP="002D66C8">
            <w:pPr>
              <w:ind w:left="74" w:right="0" w:hanging="74"/>
              <w:rPr>
                <w:sz w:val="20"/>
              </w:rPr>
            </w:pPr>
            <w:r>
              <w:rPr>
                <w:sz w:val="20"/>
              </w:rPr>
              <w:t>U12</w:t>
            </w:r>
          </w:p>
        </w:tc>
        <w:tc>
          <w:tcPr>
            <w:tcW w:w="2376" w:type="dxa"/>
          </w:tcPr>
          <w:p w14:paraId="26A8E1E3" w14:textId="77777777" w:rsidR="00F85D3A" w:rsidRDefault="00F85D3A" w:rsidP="002D66C8">
            <w:pPr>
              <w:ind w:left="-79" w:right="-215"/>
              <w:rPr>
                <w:sz w:val="20"/>
              </w:rPr>
            </w:pPr>
            <w:r>
              <w:rPr>
                <w:sz w:val="20"/>
              </w:rPr>
              <w:t>Callum Grady</w:t>
            </w:r>
          </w:p>
        </w:tc>
        <w:tc>
          <w:tcPr>
            <w:tcW w:w="724" w:type="dxa"/>
          </w:tcPr>
          <w:p w14:paraId="37EE8CC5" w14:textId="77777777" w:rsidR="00F85D3A" w:rsidRDefault="00F85D3A" w:rsidP="002D66C8">
            <w:pPr>
              <w:ind w:left="0" w:right="0"/>
              <w:jc w:val="right"/>
              <w:rPr>
                <w:sz w:val="20"/>
              </w:rPr>
            </w:pPr>
            <w:r>
              <w:rPr>
                <w:sz w:val="20"/>
              </w:rPr>
              <w:t>9.6</w:t>
            </w:r>
          </w:p>
        </w:tc>
        <w:tc>
          <w:tcPr>
            <w:tcW w:w="835" w:type="dxa"/>
          </w:tcPr>
          <w:p w14:paraId="559B2A19" w14:textId="77777777" w:rsidR="00F85D3A" w:rsidRDefault="00F85D3A" w:rsidP="002D66C8">
            <w:pPr>
              <w:ind w:left="0" w:right="0"/>
              <w:jc w:val="right"/>
              <w:rPr>
                <w:sz w:val="20"/>
              </w:rPr>
            </w:pPr>
            <w:r>
              <w:rPr>
                <w:sz w:val="20"/>
              </w:rPr>
              <w:t>2006</w:t>
            </w:r>
          </w:p>
        </w:tc>
      </w:tr>
    </w:tbl>
    <w:p w14:paraId="00A06CCB" w14:textId="77777777" w:rsidR="00F85D3A" w:rsidRDefault="00F85D3A" w:rsidP="00F85D3A">
      <w:pPr>
        <w:ind w:right="-214"/>
        <w:jc w:val="center"/>
        <w:rPr>
          <w:sz w:val="20"/>
        </w:rPr>
      </w:pPr>
    </w:p>
    <w:p w14:paraId="257A45CB" w14:textId="77777777" w:rsidR="00F85D3A" w:rsidRDefault="00F85D3A" w:rsidP="00F85D3A">
      <w:pPr>
        <w:spacing w:before="120"/>
        <w:ind w:right="-214"/>
        <w:jc w:val="center"/>
        <w:rPr>
          <w:b/>
          <w:sz w:val="20"/>
        </w:rPr>
      </w:pPr>
      <w:r>
        <w:rPr>
          <w:b/>
          <w:sz w:val="20"/>
        </w:rPr>
        <w:t>100m</w:t>
      </w:r>
    </w:p>
    <w:tbl>
      <w:tblPr>
        <w:tblW w:w="9356" w:type="dxa"/>
        <w:tblInd w:w="108" w:type="dxa"/>
        <w:tblLayout w:type="fixed"/>
        <w:tblLook w:val="0000" w:firstRow="0" w:lastRow="0" w:firstColumn="0" w:lastColumn="0" w:noHBand="0" w:noVBand="0"/>
      </w:tblPr>
      <w:tblGrid>
        <w:gridCol w:w="625"/>
        <w:gridCol w:w="2495"/>
        <w:gridCol w:w="725"/>
        <w:gridCol w:w="830"/>
        <w:gridCol w:w="746"/>
        <w:gridCol w:w="2374"/>
        <w:gridCol w:w="725"/>
        <w:gridCol w:w="836"/>
      </w:tblGrid>
      <w:tr w:rsidR="00F85D3A" w14:paraId="0662415C" w14:textId="77777777" w:rsidTr="002D66C8">
        <w:trPr>
          <w:trHeight w:hRule="exact" w:val="227"/>
        </w:trPr>
        <w:tc>
          <w:tcPr>
            <w:tcW w:w="625" w:type="dxa"/>
          </w:tcPr>
          <w:p w14:paraId="5ED4505E" w14:textId="77777777" w:rsidR="00F85D3A" w:rsidRDefault="00F85D3A" w:rsidP="002D66C8">
            <w:pPr>
              <w:ind w:left="-79" w:right="-214"/>
              <w:rPr>
                <w:sz w:val="20"/>
              </w:rPr>
            </w:pPr>
            <w:r>
              <w:rPr>
                <w:sz w:val="20"/>
              </w:rPr>
              <w:t>U6</w:t>
            </w:r>
          </w:p>
        </w:tc>
        <w:tc>
          <w:tcPr>
            <w:tcW w:w="2495" w:type="dxa"/>
          </w:tcPr>
          <w:p w14:paraId="121C0067" w14:textId="77777777" w:rsidR="00F85D3A" w:rsidRDefault="00F85D3A" w:rsidP="002D66C8">
            <w:pPr>
              <w:ind w:left="-79" w:right="-214"/>
              <w:rPr>
                <w:sz w:val="20"/>
              </w:rPr>
            </w:pPr>
            <w:r>
              <w:rPr>
                <w:sz w:val="20"/>
              </w:rPr>
              <w:t>Bree-Arne McArdle</w:t>
            </w:r>
          </w:p>
        </w:tc>
        <w:tc>
          <w:tcPr>
            <w:tcW w:w="725" w:type="dxa"/>
          </w:tcPr>
          <w:p w14:paraId="57482DE8" w14:textId="77777777" w:rsidR="00F85D3A" w:rsidRDefault="00F85D3A" w:rsidP="002D66C8">
            <w:pPr>
              <w:ind w:left="0" w:right="0"/>
              <w:jc w:val="right"/>
              <w:rPr>
                <w:sz w:val="20"/>
              </w:rPr>
            </w:pPr>
            <w:r>
              <w:rPr>
                <w:sz w:val="20"/>
              </w:rPr>
              <w:t>19.3</w:t>
            </w:r>
          </w:p>
        </w:tc>
        <w:tc>
          <w:tcPr>
            <w:tcW w:w="830" w:type="dxa"/>
          </w:tcPr>
          <w:p w14:paraId="071609DB" w14:textId="77777777" w:rsidR="00F85D3A" w:rsidRDefault="00F85D3A" w:rsidP="002D66C8">
            <w:pPr>
              <w:ind w:left="0" w:right="0"/>
              <w:jc w:val="right"/>
              <w:rPr>
                <w:sz w:val="20"/>
              </w:rPr>
            </w:pPr>
            <w:r>
              <w:rPr>
                <w:sz w:val="20"/>
              </w:rPr>
              <w:t>1996</w:t>
            </w:r>
          </w:p>
        </w:tc>
        <w:tc>
          <w:tcPr>
            <w:tcW w:w="746" w:type="dxa"/>
          </w:tcPr>
          <w:p w14:paraId="7384D199" w14:textId="77777777" w:rsidR="00F85D3A" w:rsidRDefault="00F85D3A" w:rsidP="002D66C8">
            <w:pPr>
              <w:ind w:left="0" w:right="0"/>
              <w:rPr>
                <w:sz w:val="20"/>
              </w:rPr>
            </w:pPr>
            <w:r>
              <w:rPr>
                <w:sz w:val="20"/>
              </w:rPr>
              <w:t>U6</w:t>
            </w:r>
          </w:p>
        </w:tc>
        <w:tc>
          <w:tcPr>
            <w:tcW w:w="2374" w:type="dxa"/>
          </w:tcPr>
          <w:p w14:paraId="4969DFE1" w14:textId="77777777" w:rsidR="00F85D3A" w:rsidRDefault="00F85D3A" w:rsidP="002D66C8">
            <w:pPr>
              <w:ind w:left="-79" w:right="-214"/>
              <w:rPr>
                <w:sz w:val="20"/>
              </w:rPr>
            </w:pPr>
            <w:r>
              <w:rPr>
                <w:sz w:val="20"/>
              </w:rPr>
              <w:t>James Waterman</w:t>
            </w:r>
          </w:p>
        </w:tc>
        <w:tc>
          <w:tcPr>
            <w:tcW w:w="725" w:type="dxa"/>
          </w:tcPr>
          <w:p w14:paraId="7DBE99F8" w14:textId="77777777" w:rsidR="00F85D3A" w:rsidRDefault="00F85D3A" w:rsidP="002D66C8">
            <w:pPr>
              <w:ind w:left="0" w:right="0"/>
              <w:jc w:val="right"/>
              <w:rPr>
                <w:sz w:val="20"/>
              </w:rPr>
            </w:pPr>
            <w:r>
              <w:rPr>
                <w:sz w:val="20"/>
              </w:rPr>
              <w:t>18.7</w:t>
            </w:r>
          </w:p>
        </w:tc>
        <w:tc>
          <w:tcPr>
            <w:tcW w:w="836" w:type="dxa"/>
          </w:tcPr>
          <w:p w14:paraId="1425BA21" w14:textId="77777777" w:rsidR="00F85D3A" w:rsidRDefault="00F85D3A" w:rsidP="002D66C8">
            <w:pPr>
              <w:ind w:left="0" w:right="0"/>
              <w:jc w:val="right"/>
              <w:rPr>
                <w:sz w:val="20"/>
              </w:rPr>
            </w:pPr>
            <w:r>
              <w:rPr>
                <w:sz w:val="20"/>
              </w:rPr>
              <w:t>1995</w:t>
            </w:r>
          </w:p>
        </w:tc>
      </w:tr>
      <w:tr w:rsidR="00F85D3A" w14:paraId="2FBCFFB8" w14:textId="77777777" w:rsidTr="002D66C8">
        <w:trPr>
          <w:trHeight w:hRule="exact" w:val="227"/>
        </w:trPr>
        <w:tc>
          <w:tcPr>
            <w:tcW w:w="625" w:type="dxa"/>
          </w:tcPr>
          <w:p w14:paraId="027210D6" w14:textId="77777777" w:rsidR="00F85D3A" w:rsidRDefault="00F85D3A" w:rsidP="002D66C8">
            <w:pPr>
              <w:ind w:left="-79" w:right="-214"/>
              <w:rPr>
                <w:sz w:val="20"/>
              </w:rPr>
            </w:pPr>
            <w:r>
              <w:rPr>
                <w:sz w:val="20"/>
              </w:rPr>
              <w:t>U7</w:t>
            </w:r>
          </w:p>
        </w:tc>
        <w:tc>
          <w:tcPr>
            <w:tcW w:w="2495" w:type="dxa"/>
          </w:tcPr>
          <w:p w14:paraId="6CFC8DDF" w14:textId="77777777" w:rsidR="00F85D3A" w:rsidRDefault="00F85D3A" w:rsidP="002D66C8">
            <w:pPr>
              <w:ind w:left="-79" w:right="-214"/>
              <w:rPr>
                <w:sz w:val="20"/>
              </w:rPr>
            </w:pPr>
            <w:r>
              <w:rPr>
                <w:sz w:val="20"/>
              </w:rPr>
              <w:t>Mary Tiffin</w:t>
            </w:r>
          </w:p>
        </w:tc>
        <w:tc>
          <w:tcPr>
            <w:tcW w:w="725" w:type="dxa"/>
          </w:tcPr>
          <w:p w14:paraId="2FDBA3B1" w14:textId="77777777" w:rsidR="00F85D3A" w:rsidRDefault="00F85D3A" w:rsidP="002D66C8">
            <w:pPr>
              <w:ind w:left="0" w:right="0"/>
              <w:jc w:val="right"/>
              <w:rPr>
                <w:sz w:val="20"/>
              </w:rPr>
            </w:pPr>
            <w:r>
              <w:rPr>
                <w:sz w:val="20"/>
              </w:rPr>
              <w:t>17.4</w:t>
            </w:r>
          </w:p>
        </w:tc>
        <w:tc>
          <w:tcPr>
            <w:tcW w:w="830" w:type="dxa"/>
          </w:tcPr>
          <w:p w14:paraId="18239BA3" w14:textId="77777777" w:rsidR="00F85D3A" w:rsidRDefault="00F85D3A" w:rsidP="002D66C8">
            <w:pPr>
              <w:ind w:left="0" w:right="0"/>
              <w:jc w:val="right"/>
              <w:rPr>
                <w:sz w:val="20"/>
              </w:rPr>
            </w:pPr>
            <w:r>
              <w:rPr>
                <w:sz w:val="20"/>
              </w:rPr>
              <w:t>1986</w:t>
            </w:r>
          </w:p>
        </w:tc>
        <w:tc>
          <w:tcPr>
            <w:tcW w:w="746" w:type="dxa"/>
          </w:tcPr>
          <w:p w14:paraId="291689FE" w14:textId="77777777" w:rsidR="00F85D3A" w:rsidRDefault="00F85D3A" w:rsidP="002D66C8">
            <w:pPr>
              <w:ind w:left="0" w:right="0"/>
              <w:rPr>
                <w:sz w:val="20"/>
              </w:rPr>
            </w:pPr>
            <w:r>
              <w:rPr>
                <w:sz w:val="20"/>
              </w:rPr>
              <w:t>U7</w:t>
            </w:r>
          </w:p>
        </w:tc>
        <w:tc>
          <w:tcPr>
            <w:tcW w:w="2374" w:type="dxa"/>
          </w:tcPr>
          <w:p w14:paraId="60B89D94" w14:textId="77777777" w:rsidR="00F85D3A" w:rsidRDefault="00F85D3A" w:rsidP="002D66C8">
            <w:pPr>
              <w:ind w:left="-79" w:right="-214"/>
              <w:rPr>
                <w:sz w:val="20"/>
              </w:rPr>
            </w:pPr>
            <w:r>
              <w:rPr>
                <w:sz w:val="20"/>
              </w:rPr>
              <w:t>William Bannah</w:t>
            </w:r>
          </w:p>
        </w:tc>
        <w:tc>
          <w:tcPr>
            <w:tcW w:w="725" w:type="dxa"/>
          </w:tcPr>
          <w:p w14:paraId="25821B79" w14:textId="77777777" w:rsidR="00F85D3A" w:rsidRDefault="00F85D3A" w:rsidP="002D66C8">
            <w:pPr>
              <w:ind w:left="0" w:right="0"/>
              <w:jc w:val="right"/>
              <w:rPr>
                <w:sz w:val="20"/>
              </w:rPr>
            </w:pPr>
            <w:r>
              <w:rPr>
                <w:sz w:val="20"/>
              </w:rPr>
              <w:t>16.2</w:t>
            </w:r>
          </w:p>
        </w:tc>
        <w:tc>
          <w:tcPr>
            <w:tcW w:w="836" w:type="dxa"/>
          </w:tcPr>
          <w:p w14:paraId="0B64A93B" w14:textId="77777777" w:rsidR="00F85D3A" w:rsidRDefault="00F85D3A" w:rsidP="002D66C8">
            <w:pPr>
              <w:ind w:left="0" w:right="0"/>
              <w:jc w:val="right"/>
              <w:rPr>
                <w:sz w:val="20"/>
              </w:rPr>
            </w:pPr>
            <w:r>
              <w:rPr>
                <w:sz w:val="20"/>
              </w:rPr>
              <w:t>1985</w:t>
            </w:r>
          </w:p>
        </w:tc>
      </w:tr>
      <w:tr w:rsidR="00F85D3A" w14:paraId="1DDC6D73" w14:textId="77777777" w:rsidTr="002D66C8">
        <w:trPr>
          <w:trHeight w:hRule="exact" w:val="227"/>
        </w:trPr>
        <w:tc>
          <w:tcPr>
            <w:tcW w:w="625" w:type="dxa"/>
          </w:tcPr>
          <w:p w14:paraId="00AB1408" w14:textId="77777777" w:rsidR="00F85D3A" w:rsidRDefault="00F85D3A" w:rsidP="002D66C8">
            <w:pPr>
              <w:ind w:left="-79" w:right="-214"/>
              <w:rPr>
                <w:sz w:val="20"/>
              </w:rPr>
            </w:pPr>
          </w:p>
        </w:tc>
        <w:tc>
          <w:tcPr>
            <w:tcW w:w="2495" w:type="dxa"/>
          </w:tcPr>
          <w:p w14:paraId="3E2C36BF" w14:textId="77777777" w:rsidR="00F85D3A" w:rsidRPr="009D1D94" w:rsidRDefault="00F85D3A" w:rsidP="002D66C8">
            <w:pPr>
              <w:ind w:left="-79" w:right="-214"/>
              <w:rPr>
                <w:sz w:val="20"/>
                <w:szCs w:val="20"/>
              </w:rPr>
            </w:pPr>
            <w:r>
              <w:rPr>
                <w:sz w:val="20"/>
              </w:rPr>
              <w:t>Isabelle McCarthy</w:t>
            </w:r>
          </w:p>
        </w:tc>
        <w:tc>
          <w:tcPr>
            <w:tcW w:w="725" w:type="dxa"/>
          </w:tcPr>
          <w:p w14:paraId="413D0DF0" w14:textId="77777777" w:rsidR="00F85D3A" w:rsidRDefault="00F85D3A" w:rsidP="002D66C8">
            <w:pPr>
              <w:ind w:left="0" w:right="0"/>
              <w:jc w:val="right"/>
              <w:rPr>
                <w:sz w:val="20"/>
              </w:rPr>
            </w:pPr>
            <w:r>
              <w:rPr>
                <w:sz w:val="20"/>
              </w:rPr>
              <w:t>17.4</w:t>
            </w:r>
          </w:p>
        </w:tc>
        <w:tc>
          <w:tcPr>
            <w:tcW w:w="830" w:type="dxa"/>
          </w:tcPr>
          <w:p w14:paraId="5E4C793E" w14:textId="77777777" w:rsidR="00F85D3A" w:rsidRDefault="00F85D3A" w:rsidP="002D66C8">
            <w:pPr>
              <w:ind w:left="0" w:right="0"/>
              <w:jc w:val="right"/>
              <w:rPr>
                <w:sz w:val="20"/>
              </w:rPr>
            </w:pPr>
            <w:r>
              <w:rPr>
                <w:sz w:val="20"/>
              </w:rPr>
              <w:t>2021</w:t>
            </w:r>
          </w:p>
        </w:tc>
        <w:tc>
          <w:tcPr>
            <w:tcW w:w="746" w:type="dxa"/>
            <w:shd w:val="clear" w:color="auto" w:fill="F2F2F2" w:themeFill="background1" w:themeFillShade="F2"/>
          </w:tcPr>
          <w:p w14:paraId="36D41D2F" w14:textId="77777777" w:rsidR="00F85D3A" w:rsidRDefault="00F85D3A" w:rsidP="002D66C8">
            <w:pPr>
              <w:ind w:left="0" w:right="0"/>
              <w:rPr>
                <w:sz w:val="20"/>
              </w:rPr>
            </w:pPr>
          </w:p>
        </w:tc>
        <w:tc>
          <w:tcPr>
            <w:tcW w:w="2374" w:type="dxa"/>
            <w:shd w:val="clear" w:color="auto" w:fill="F2F2F2" w:themeFill="background1" w:themeFillShade="F2"/>
          </w:tcPr>
          <w:p w14:paraId="02706FDE" w14:textId="77777777" w:rsidR="00F85D3A" w:rsidRDefault="00F85D3A" w:rsidP="002D66C8">
            <w:pPr>
              <w:ind w:left="-79" w:right="-214"/>
              <w:rPr>
                <w:sz w:val="20"/>
              </w:rPr>
            </w:pPr>
          </w:p>
        </w:tc>
        <w:tc>
          <w:tcPr>
            <w:tcW w:w="725" w:type="dxa"/>
            <w:shd w:val="clear" w:color="auto" w:fill="F2F2F2" w:themeFill="background1" w:themeFillShade="F2"/>
          </w:tcPr>
          <w:p w14:paraId="2E803852" w14:textId="77777777" w:rsidR="00F85D3A" w:rsidRDefault="00F85D3A" w:rsidP="002D66C8">
            <w:pPr>
              <w:ind w:left="0" w:right="0"/>
              <w:jc w:val="right"/>
              <w:rPr>
                <w:sz w:val="20"/>
              </w:rPr>
            </w:pPr>
          </w:p>
        </w:tc>
        <w:tc>
          <w:tcPr>
            <w:tcW w:w="836" w:type="dxa"/>
            <w:shd w:val="clear" w:color="auto" w:fill="F2F2F2" w:themeFill="background1" w:themeFillShade="F2"/>
          </w:tcPr>
          <w:p w14:paraId="07FD5CC4" w14:textId="77777777" w:rsidR="00F85D3A" w:rsidRDefault="00F85D3A" w:rsidP="002D66C8">
            <w:pPr>
              <w:ind w:left="0" w:right="0"/>
              <w:jc w:val="right"/>
              <w:rPr>
                <w:sz w:val="20"/>
              </w:rPr>
            </w:pPr>
          </w:p>
        </w:tc>
      </w:tr>
      <w:tr w:rsidR="00F85D3A" w14:paraId="287FCA4B" w14:textId="77777777" w:rsidTr="002D66C8">
        <w:trPr>
          <w:trHeight w:hRule="exact" w:val="227"/>
        </w:trPr>
        <w:tc>
          <w:tcPr>
            <w:tcW w:w="625" w:type="dxa"/>
          </w:tcPr>
          <w:p w14:paraId="2C5F88A1" w14:textId="77777777" w:rsidR="00F85D3A" w:rsidRDefault="00F85D3A" w:rsidP="002D66C8">
            <w:pPr>
              <w:ind w:left="-79" w:right="-214"/>
              <w:rPr>
                <w:sz w:val="20"/>
              </w:rPr>
            </w:pPr>
          </w:p>
        </w:tc>
        <w:tc>
          <w:tcPr>
            <w:tcW w:w="2495" w:type="dxa"/>
          </w:tcPr>
          <w:p w14:paraId="680956A3" w14:textId="77777777" w:rsidR="00F85D3A" w:rsidRPr="009D1D94" w:rsidRDefault="00F85D3A" w:rsidP="002D66C8">
            <w:pPr>
              <w:ind w:left="-79" w:right="-214"/>
              <w:rPr>
                <w:sz w:val="20"/>
                <w:szCs w:val="20"/>
              </w:rPr>
            </w:pPr>
            <w:r>
              <w:rPr>
                <w:sz w:val="20"/>
              </w:rPr>
              <w:t>Tara Ryan</w:t>
            </w:r>
          </w:p>
        </w:tc>
        <w:tc>
          <w:tcPr>
            <w:tcW w:w="725" w:type="dxa"/>
          </w:tcPr>
          <w:p w14:paraId="494D965D" w14:textId="77777777" w:rsidR="00F85D3A" w:rsidRDefault="00F85D3A" w:rsidP="002D66C8">
            <w:pPr>
              <w:ind w:left="0" w:right="0"/>
              <w:jc w:val="right"/>
              <w:rPr>
                <w:sz w:val="20"/>
              </w:rPr>
            </w:pPr>
            <w:r>
              <w:rPr>
                <w:sz w:val="20"/>
              </w:rPr>
              <w:t>17.4</w:t>
            </w:r>
          </w:p>
        </w:tc>
        <w:tc>
          <w:tcPr>
            <w:tcW w:w="830" w:type="dxa"/>
          </w:tcPr>
          <w:p w14:paraId="408E3DE2" w14:textId="77777777" w:rsidR="00F85D3A" w:rsidRDefault="00F85D3A" w:rsidP="002D66C8">
            <w:pPr>
              <w:ind w:left="0" w:right="0"/>
              <w:jc w:val="right"/>
              <w:rPr>
                <w:sz w:val="20"/>
              </w:rPr>
            </w:pPr>
            <w:r>
              <w:rPr>
                <w:sz w:val="20"/>
              </w:rPr>
              <w:t>2021</w:t>
            </w:r>
          </w:p>
        </w:tc>
        <w:tc>
          <w:tcPr>
            <w:tcW w:w="746" w:type="dxa"/>
            <w:shd w:val="clear" w:color="auto" w:fill="F2F2F2" w:themeFill="background1" w:themeFillShade="F2"/>
          </w:tcPr>
          <w:p w14:paraId="2BE8E79C" w14:textId="77777777" w:rsidR="00F85D3A" w:rsidRDefault="00F85D3A" w:rsidP="002D66C8">
            <w:pPr>
              <w:ind w:left="0" w:right="0"/>
              <w:rPr>
                <w:sz w:val="20"/>
              </w:rPr>
            </w:pPr>
          </w:p>
        </w:tc>
        <w:tc>
          <w:tcPr>
            <w:tcW w:w="2374" w:type="dxa"/>
            <w:shd w:val="clear" w:color="auto" w:fill="F2F2F2" w:themeFill="background1" w:themeFillShade="F2"/>
          </w:tcPr>
          <w:p w14:paraId="210A23B7" w14:textId="77777777" w:rsidR="00F85D3A" w:rsidRDefault="00F85D3A" w:rsidP="002D66C8">
            <w:pPr>
              <w:ind w:left="-79" w:right="-214"/>
              <w:rPr>
                <w:sz w:val="20"/>
              </w:rPr>
            </w:pPr>
          </w:p>
        </w:tc>
        <w:tc>
          <w:tcPr>
            <w:tcW w:w="725" w:type="dxa"/>
            <w:shd w:val="clear" w:color="auto" w:fill="F2F2F2" w:themeFill="background1" w:themeFillShade="F2"/>
          </w:tcPr>
          <w:p w14:paraId="1D08E75E" w14:textId="77777777" w:rsidR="00F85D3A" w:rsidRDefault="00F85D3A" w:rsidP="002D66C8">
            <w:pPr>
              <w:ind w:left="0" w:right="0"/>
              <w:jc w:val="right"/>
              <w:rPr>
                <w:sz w:val="20"/>
              </w:rPr>
            </w:pPr>
          </w:p>
        </w:tc>
        <w:tc>
          <w:tcPr>
            <w:tcW w:w="836" w:type="dxa"/>
            <w:shd w:val="clear" w:color="auto" w:fill="F2F2F2" w:themeFill="background1" w:themeFillShade="F2"/>
          </w:tcPr>
          <w:p w14:paraId="79A0CA5A" w14:textId="77777777" w:rsidR="00F85D3A" w:rsidRDefault="00F85D3A" w:rsidP="002D66C8">
            <w:pPr>
              <w:ind w:left="0" w:right="0"/>
              <w:jc w:val="right"/>
              <w:rPr>
                <w:sz w:val="20"/>
              </w:rPr>
            </w:pPr>
          </w:p>
        </w:tc>
      </w:tr>
      <w:tr w:rsidR="00F85D3A" w14:paraId="522C143E" w14:textId="77777777" w:rsidTr="002D66C8">
        <w:trPr>
          <w:trHeight w:hRule="exact" w:val="227"/>
        </w:trPr>
        <w:tc>
          <w:tcPr>
            <w:tcW w:w="625" w:type="dxa"/>
          </w:tcPr>
          <w:p w14:paraId="498072CA" w14:textId="77777777" w:rsidR="00F85D3A" w:rsidRDefault="00F85D3A" w:rsidP="002D66C8">
            <w:pPr>
              <w:ind w:left="-79" w:right="-214"/>
              <w:rPr>
                <w:sz w:val="20"/>
              </w:rPr>
            </w:pPr>
            <w:r>
              <w:rPr>
                <w:sz w:val="20"/>
              </w:rPr>
              <w:t>U8</w:t>
            </w:r>
          </w:p>
        </w:tc>
        <w:tc>
          <w:tcPr>
            <w:tcW w:w="2495" w:type="dxa"/>
          </w:tcPr>
          <w:p w14:paraId="5FC09D87" w14:textId="77777777" w:rsidR="00F85D3A" w:rsidRPr="009D1D94" w:rsidRDefault="00F85D3A" w:rsidP="002D66C8">
            <w:pPr>
              <w:ind w:left="-79" w:right="-214"/>
              <w:rPr>
                <w:sz w:val="20"/>
                <w:szCs w:val="20"/>
              </w:rPr>
            </w:pPr>
            <w:r w:rsidRPr="009D1D94">
              <w:rPr>
                <w:sz w:val="20"/>
                <w:szCs w:val="20"/>
              </w:rPr>
              <w:t>Cassidy.Jackson-Carroll</w:t>
            </w:r>
          </w:p>
        </w:tc>
        <w:tc>
          <w:tcPr>
            <w:tcW w:w="725" w:type="dxa"/>
          </w:tcPr>
          <w:p w14:paraId="7B681E54" w14:textId="77777777" w:rsidR="00F85D3A" w:rsidRDefault="00F85D3A" w:rsidP="002D66C8">
            <w:pPr>
              <w:ind w:left="0" w:right="0"/>
              <w:jc w:val="right"/>
              <w:rPr>
                <w:sz w:val="20"/>
              </w:rPr>
            </w:pPr>
            <w:r>
              <w:rPr>
                <w:sz w:val="20"/>
              </w:rPr>
              <w:t>16.1</w:t>
            </w:r>
          </w:p>
        </w:tc>
        <w:tc>
          <w:tcPr>
            <w:tcW w:w="830" w:type="dxa"/>
          </w:tcPr>
          <w:p w14:paraId="646077FF" w14:textId="77777777" w:rsidR="00F85D3A" w:rsidRDefault="00F85D3A" w:rsidP="002D66C8">
            <w:pPr>
              <w:ind w:left="0" w:right="0"/>
              <w:jc w:val="right"/>
              <w:rPr>
                <w:sz w:val="20"/>
              </w:rPr>
            </w:pPr>
            <w:r>
              <w:rPr>
                <w:sz w:val="20"/>
              </w:rPr>
              <w:t>1987</w:t>
            </w:r>
          </w:p>
        </w:tc>
        <w:tc>
          <w:tcPr>
            <w:tcW w:w="746" w:type="dxa"/>
          </w:tcPr>
          <w:p w14:paraId="63E858A9" w14:textId="77777777" w:rsidR="00F85D3A" w:rsidRDefault="00F85D3A" w:rsidP="002D66C8">
            <w:pPr>
              <w:ind w:left="0" w:right="0"/>
              <w:rPr>
                <w:sz w:val="20"/>
              </w:rPr>
            </w:pPr>
            <w:r>
              <w:rPr>
                <w:sz w:val="20"/>
              </w:rPr>
              <w:t>U8</w:t>
            </w:r>
          </w:p>
        </w:tc>
        <w:tc>
          <w:tcPr>
            <w:tcW w:w="2374" w:type="dxa"/>
          </w:tcPr>
          <w:p w14:paraId="639E423B" w14:textId="77777777" w:rsidR="00F85D3A" w:rsidRDefault="00F85D3A" w:rsidP="002D66C8">
            <w:pPr>
              <w:ind w:left="-79" w:right="-214"/>
              <w:rPr>
                <w:sz w:val="20"/>
              </w:rPr>
            </w:pPr>
            <w:r>
              <w:rPr>
                <w:sz w:val="20"/>
              </w:rPr>
              <w:t>Tim Garrett</w:t>
            </w:r>
          </w:p>
        </w:tc>
        <w:tc>
          <w:tcPr>
            <w:tcW w:w="725" w:type="dxa"/>
          </w:tcPr>
          <w:p w14:paraId="495FAE6B" w14:textId="77777777" w:rsidR="00F85D3A" w:rsidRDefault="00F85D3A" w:rsidP="002D66C8">
            <w:pPr>
              <w:ind w:left="0" w:right="0"/>
              <w:jc w:val="right"/>
              <w:rPr>
                <w:sz w:val="20"/>
              </w:rPr>
            </w:pPr>
            <w:r>
              <w:rPr>
                <w:sz w:val="20"/>
              </w:rPr>
              <w:t>14.6</w:t>
            </w:r>
          </w:p>
        </w:tc>
        <w:tc>
          <w:tcPr>
            <w:tcW w:w="836" w:type="dxa"/>
          </w:tcPr>
          <w:p w14:paraId="76B328AB" w14:textId="77777777" w:rsidR="00F85D3A" w:rsidRDefault="00F85D3A" w:rsidP="002D66C8">
            <w:pPr>
              <w:ind w:left="0" w:right="0"/>
              <w:jc w:val="right"/>
              <w:rPr>
                <w:sz w:val="20"/>
              </w:rPr>
            </w:pPr>
            <w:r>
              <w:rPr>
                <w:sz w:val="20"/>
              </w:rPr>
              <w:t>1992</w:t>
            </w:r>
          </w:p>
        </w:tc>
      </w:tr>
      <w:tr w:rsidR="00F85D3A" w14:paraId="01699483" w14:textId="77777777" w:rsidTr="002D66C8">
        <w:trPr>
          <w:trHeight w:hRule="exact" w:val="227"/>
        </w:trPr>
        <w:tc>
          <w:tcPr>
            <w:tcW w:w="625" w:type="dxa"/>
          </w:tcPr>
          <w:p w14:paraId="00116C90" w14:textId="77777777" w:rsidR="00F85D3A" w:rsidRDefault="00F85D3A" w:rsidP="002D66C8">
            <w:pPr>
              <w:ind w:left="-79" w:right="-214"/>
              <w:rPr>
                <w:sz w:val="20"/>
              </w:rPr>
            </w:pPr>
          </w:p>
        </w:tc>
        <w:tc>
          <w:tcPr>
            <w:tcW w:w="2495" w:type="dxa"/>
          </w:tcPr>
          <w:p w14:paraId="377E8237" w14:textId="77777777" w:rsidR="00F85D3A" w:rsidRDefault="00F85D3A" w:rsidP="002D66C8">
            <w:pPr>
              <w:ind w:left="-79" w:right="-214"/>
              <w:rPr>
                <w:sz w:val="20"/>
              </w:rPr>
            </w:pPr>
            <w:r>
              <w:rPr>
                <w:sz w:val="20"/>
              </w:rPr>
              <w:t>Bree-Arne McArdle</w:t>
            </w:r>
          </w:p>
        </w:tc>
        <w:tc>
          <w:tcPr>
            <w:tcW w:w="725" w:type="dxa"/>
          </w:tcPr>
          <w:p w14:paraId="0B5650C7" w14:textId="77777777" w:rsidR="00F85D3A" w:rsidRDefault="00F85D3A" w:rsidP="002D66C8">
            <w:pPr>
              <w:ind w:left="0" w:right="0"/>
              <w:jc w:val="right"/>
              <w:rPr>
                <w:sz w:val="20"/>
              </w:rPr>
            </w:pPr>
            <w:r>
              <w:rPr>
                <w:sz w:val="20"/>
              </w:rPr>
              <w:t>16.1</w:t>
            </w:r>
          </w:p>
        </w:tc>
        <w:tc>
          <w:tcPr>
            <w:tcW w:w="830" w:type="dxa"/>
          </w:tcPr>
          <w:p w14:paraId="09658669" w14:textId="77777777" w:rsidR="00F85D3A" w:rsidRDefault="00F85D3A" w:rsidP="002D66C8">
            <w:pPr>
              <w:ind w:left="0" w:right="0"/>
              <w:jc w:val="right"/>
              <w:rPr>
                <w:sz w:val="20"/>
              </w:rPr>
            </w:pPr>
            <w:r>
              <w:rPr>
                <w:sz w:val="20"/>
              </w:rPr>
              <w:t>1998</w:t>
            </w:r>
          </w:p>
        </w:tc>
        <w:tc>
          <w:tcPr>
            <w:tcW w:w="746" w:type="dxa"/>
            <w:shd w:val="clear" w:color="auto" w:fill="F2F2F2" w:themeFill="background1" w:themeFillShade="F2"/>
          </w:tcPr>
          <w:p w14:paraId="16E232C1" w14:textId="77777777" w:rsidR="00F85D3A" w:rsidRDefault="00F85D3A" w:rsidP="002D66C8">
            <w:pPr>
              <w:ind w:left="0" w:right="0"/>
              <w:rPr>
                <w:sz w:val="20"/>
              </w:rPr>
            </w:pPr>
          </w:p>
        </w:tc>
        <w:tc>
          <w:tcPr>
            <w:tcW w:w="2374" w:type="dxa"/>
            <w:shd w:val="clear" w:color="auto" w:fill="F2F2F2" w:themeFill="background1" w:themeFillShade="F2"/>
          </w:tcPr>
          <w:p w14:paraId="7EC1C9F6" w14:textId="77777777" w:rsidR="00F85D3A" w:rsidRDefault="00F85D3A" w:rsidP="002D66C8">
            <w:pPr>
              <w:ind w:left="-79" w:right="-214"/>
              <w:rPr>
                <w:sz w:val="20"/>
              </w:rPr>
            </w:pPr>
          </w:p>
        </w:tc>
        <w:tc>
          <w:tcPr>
            <w:tcW w:w="725" w:type="dxa"/>
            <w:shd w:val="clear" w:color="auto" w:fill="F2F2F2" w:themeFill="background1" w:themeFillShade="F2"/>
          </w:tcPr>
          <w:p w14:paraId="6B6DD6E1" w14:textId="77777777" w:rsidR="00F85D3A" w:rsidRDefault="00F85D3A" w:rsidP="002D66C8">
            <w:pPr>
              <w:ind w:left="0" w:right="0"/>
              <w:jc w:val="right"/>
              <w:rPr>
                <w:sz w:val="20"/>
              </w:rPr>
            </w:pPr>
          </w:p>
        </w:tc>
        <w:tc>
          <w:tcPr>
            <w:tcW w:w="836" w:type="dxa"/>
            <w:shd w:val="clear" w:color="auto" w:fill="F2F2F2" w:themeFill="background1" w:themeFillShade="F2"/>
          </w:tcPr>
          <w:p w14:paraId="6FD960F5" w14:textId="77777777" w:rsidR="00F85D3A" w:rsidRDefault="00F85D3A" w:rsidP="002D66C8">
            <w:pPr>
              <w:ind w:left="0" w:right="0"/>
              <w:jc w:val="right"/>
              <w:rPr>
                <w:sz w:val="20"/>
              </w:rPr>
            </w:pPr>
          </w:p>
        </w:tc>
      </w:tr>
      <w:tr w:rsidR="00F85D3A" w14:paraId="67F77563" w14:textId="77777777" w:rsidTr="002D66C8">
        <w:trPr>
          <w:trHeight w:hRule="exact" w:val="227"/>
        </w:trPr>
        <w:tc>
          <w:tcPr>
            <w:tcW w:w="625" w:type="dxa"/>
          </w:tcPr>
          <w:p w14:paraId="4A7322A8" w14:textId="77777777" w:rsidR="00F85D3A" w:rsidRDefault="00F85D3A" w:rsidP="002D66C8">
            <w:pPr>
              <w:ind w:left="-79" w:right="-214"/>
              <w:rPr>
                <w:sz w:val="20"/>
              </w:rPr>
            </w:pPr>
            <w:r>
              <w:rPr>
                <w:sz w:val="20"/>
              </w:rPr>
              <w:t>U9</w:t>
            </w:r>
          </w:p>
        </w:tc>
        <w:tc>
          <w:tcPr>
            <w:tcW w:w="2495" w:type="dxa"/>
          </w:tcPr>
          <w:p w14:paraId="3E05624C" w14:textId="77777777" w:rsidR="00F85D3A" w:rsidRDefault="00F85D3A" w:rsidP="002D66C8">
            <w:pPr>
              <w:ind w:left="-79" w:right="-214"/>
              <w:rPr>
                <w:sz w:val="20"/>
              </w:rPr>
            </w:pPr>
            <w:r>
              <w:rPr>
                <w:sz w:val="20"/>
              </w:rPr>
              <w:t>Rebecca Moore</w:t>
            </w:r>
          </w:p>
        </w:tc>
        <w:tc>
          <w:tcPr>
            <w:tcW w:w="725" w:type="dxa"/>
          </w:tcPr>
          <w:p w14:paraId="6F98C5B0" w14:textId="77777777" w:rsidR="00F85D3A" w:rsidRDefault="00F85D3A" w:rsidP="002D66C8">
            <w:pPr>
              <w:ind w:left="0" w:right="0"/>
              <w:jc w:val="right"/>
              <w:rPr>
                <w:sz w:val="20"/>
              </w:rPr>
            </w:pPr>
            <w:r>
              <w:rPr>
                <w:sz w:val="20"/>
              </w:rPr>
              <w:t>15.2</w:t>
            </w:r>
          </w:p>
        </w:tc>
        <w:tc>
          <w:tcPr>
            <w:tcW w:w="830" w:type="dxa"/>
          </w:tcPr>
          <w:p w14:paraId="52E4E719" w14:textId="77777777" w:rsidR="00F85D3A" w:rsidRDefault="00F85D3A" w:rsidP="002D66C8">
            <w:pPr>
              <w:ind w:left="0" w:right="0"/>
              <w:jc w:val="right"/>
              <w:rPr>
                <w:sz w:val="20"/>
              </w:rPr>
            </w:pPr>
            <w:r>
              <w:rPr>
                <w:sz w:val="20"/>
              </w:rPr>
              <w:t>1990</w:t>
            </w:r>
          </w:p>
        </w:tc>
        <w:tc>
          <w:tcPr>
            <w:tcW w:w="746" w:type="dxa"/>
          </w:tcPr>
          <w:p w14:paraId="32829528" w14:textId="77777777" w:rsidR="00F85D3A" w:rsidRDefault="00F85D3A" w:rsidP="002D66C8">
            <w:pPr>
              <w:ind w:left="0" w:right="0"/>
              <w:rPr>
                <w:sz w:val="20"/>
              </w:rPr>
            </w:pPr>
            <w:r>
              <w:rPr>
                <w:sz w:val="20"/>
              </w:rPr>
              <w:t>U9</w:t>
            </w:r>
          </w:p>
        </w:tc>
        <w:tc>
          <w:tcPr>
            <w:tcW w:w="2374" w:type="dxa"/>
          </w:tcPr>
          <w:p w14:paraId="56A0E8A9" w14:textId="77777777" w:rsidR="00F85D3A" w:rsidRDefault="00F85D3A" w:rsidP="002D66C8">
            <w:pPr>
              <w:ind w:left="-79" w:right="-214"/>
              <w:rPr>
                <w:sz w:val="20"/>
              </w:rPr>
            </w:pPr>
            <w:r>
              <w:rPr>
                <w:sz w:val="20"/>
              </w:rPr>
              <w:t>Clint Devereaux</w:t>
            </w:r>
          </w:p>
        </w:tc>
        <w:tc>
          <w:tcPr>
            <w:tcW w:w="725" w:type="dxa"/>
          </w:tcPr>
          <w:p w14:paraId="760A8005" w14:textId="77777777" w:rsidR="00F85D3A" w:rsidRDefault="00F85D3A" w:rsidP="002D66C8">
            <w:pPr>
              <w:ind w:left="0" w:right="0"/>
              <w:jc w:val="right"/>
              <w:rPr>
                <w:sz w:val="20"/>
              </w:rPr>
            </w:pPr>
            <w:r>
              <w:rPr>
                <w:sz w:val="20"/>
              </w:rPr>
              <w:t>14.4</w:t>
            </w:r>
          </w:p>
        </w:tc>
        <w:tc>
          <w:tcPr>
            <w:tcW w:w="836" w:type="dxa"/>
          </w:tcPr>
          <w:p w14:paraId="0BDE3DD9" w14:textId="77777777" w:rsidR="00F85D3A" w:rsidRDefault="00F85D3A" w:rsidP="002D66C8">
            <w:pPr>
              <w:ind w:left="0" w:right="0"/>
              <w:jc w:val="right"/>
              <w:rPr>
                <w:sz w:val="20"/>
              </w:rPr>
            </w:pPr>
            <w:r>
              <w:rPr>
                <w:sz w:val="20"/>
              </w:rPr>
              <w:t>1993</w:t>
            </w:r>
          </w:p>
        </w:tc>
      </w:tr>
      <w:tr w:rsidR="00F85D3A" w14:paraId="250FA708" w14:textId="77777777" w:rsidTr="002D66C8">
        <w:trPr>
          <w:trHeight w:hRule="exact" w:val="227"/>
        </w:trPr>
        <w:tc>
          <w:tcPr>
            <w:tcW w:w="625" w:type="dxa"/>
          </w:tcPr>
          <w:p w14:paraId="1B5F42B7" w14:textId="77777777" w:rsidR="00F85D3A" w:rsidRDefault="00F85D3A" w:rsidP="002D66C8">
            <w:pPr>
              <w:ind w:left="-79" w:right="-214"/>
              <w:rPr>
                <w:sz w:val="20"/>
              </w:rPr>
            </w:pPr>
          </w:p>
        </w:tc>
        <w:tc>
          <w:tcPr>
            <w:tcW w:w="2495" w:type="dxa"/>
          </w:tcPr>
          <w:p w14:paraId="308F219A" w14:textId="77777777" w:rsidR="00F85D3A" w:rsidRDefault="00F85D3A" w:rsidP="002D66C8">
            <w:pPr>
              <w:ind w:left="-79" w:right="-214"/>
              <w:rPr>
                <w:sz w:val="20"/>
              </w:rPr>
            </w:pPr>
            <w:r>
              <w:rPr>
                <w:sz w:val="20"/>
              </w:rPr>
              <w:t>Loren Rowney</w:t>
            </w:r>
          </w:p>
        </w:tc>
        <w:tc>
          <w:tcPr>
            <w:tcW w:w="725" w:type="dxa"/>
          </w:tcPr>
          <w:p w14:paraId="7E08D07B" w14:textId="77777777" w:rsidR="00F85D3A" w:rsidRDefault="00F85D3A" w:rsidP="002D66C8">
            <w:pPr>
              <w:ind w:left="0" w:right="0"/>
              <w:jc w:val="right"/>
              <w:rPr>
                <w:sz w:val="20"/>
              </w:rPr>
            </w:pPr>
            <w:r>
              <w:rPr>
                <w:sz w:val="20"/>
              </w:rPr>
              <w:t>15.2</w:t>
            </w:r>
          </w:p>
        </w:tc>
        <w:tc>
          <w:tcPr>
            <w:tcW w:w="830" w:type="dxa"/>
          </w:tcPr>
          <w:p w14:paraId="33330016" w14:textId="77777777" w:rsidR="00F85D3A" w:rsidRDefault="00F85D3A" w:rsidP="002D66C8">
            <w:pPr>
              <w:ind w:left="0" w:right="0"/>
              <w:jc w:val="right"/>
              <w:rPr>
                <w:sz w:val="20"/>
              </w:rPr>
            </w:pPr>
            <w:r>
              <w:rPr>
                <w:sz w:val="20"/>
              </w:rPr>
              <w:t>1998</w:t>
            </w:r>
          </w:p>
        </w:tc>
        <w:tc>
          <w:tcPr>
            <w:tcW w:w="746" w:type="dxa"/>
            <w:shd w:val="clear" w:color="auto" w:fill="F2F2F2" w:themeFill="background1" w:themeFillShade="F2"/>
          </w:tcPr>
          <w:p w14:paraId="46971A24" w14:textId="77777777" w:rsidR="00F85D3A" w:rsidRDefault="00F85D3A" w:rsidP="002D66C8">
            <w:pPr>
              <w:ind w:left="0" w:right="0"/>
              <w:rPr>
                <w:sz w:val="20"/>
              </w:rPr>
            </w:pPr>
          </w:p>
        </w:tc>
        <w:tc>
          <w:tcPr>
            <w:tcW w:w="2374" w:type="dxa"/>
            <w:shd w:val="clear" w:color="auto" w:fill="F2F2F2" w:themeFill="background1" w:themeFillShade="F2"/>
          </w:tcPr>
          <w:p w14:paraId="2DD2C23A" w14:textId="77777777" w:rsidR="00F85D3A" w:rsidRDefault="00F85D3A" w:rsidP="002D66C8">
            <w:pPr>
              <w:ind w:left="-79" w:right="-214"/>
              <w:rPr>
                <w:sz w:val="20"/>
              </w:rPr>
            </w:pPr>
          </w:p>
        </w:tc>
        <w:tc>
          <w:tcPr>
            <w:tcW w:w="725" w:type="dxa"/>
            <w:shd w:val="clear" w:color="auto" w:fill="F2F2F2" w:themeFill="background1" w:themeFillShade="F2"/>
          </w:tcPr>
          <w:p w14:paraId="0971FB2C" w14:textId="77777777" w:rsidR="00F85D3A" w:rsidRDefault="00F85D3A" w:rsidP="002D66C8">
            <w:pPr>
              <w:ind w:left="0" w:right="0"/>
              <w:jc w:val="right"/>
              <w:rPr>
                <w:sz w:val="20"/>
              </w:rPr>
            </w:pPr>
          </w:p>
        </w:tc>
        <w:tc>
          <w:tcPr>
            <w:tcW w:w="836" w:type="dxa"/>
            <w:shd w:val="clear" w:color="auto" w:fill="F2F2F2" w:themeFill="background1" w:themeFillShade="F2"/>
          </w:tcPr>
          <w:p w14:paraId="74BD8120" w14:textId="77777777" w:rsidR="00F85D3A" w:rsidRDefault="00F85D3A" w:rsidP="002D66C8">
            <w:pPr>
              <w:ind w:left="0" w:right="0"/>
              <w:jc w:val="right"/>
              <w:rPr>
                <w:sz w:val="20"/>
              </w:rPr>
            </w:pPr>
          </w:p>
        </w:tc>
      </w:tr>
      <w:tr w:rsidR="00F85D3A" w14:paraId="505A57E6" w14:textId="77777777" w:rsidTr="002D66C8">
        <w:trPr>
          <w:trHeight w:hRule="exact" w:val="227"/>
        </w:trPr>
        <w:tc>
          <w:tcPr>
            <w:tcW w:w="625" w:type="dxa"/>
          </w:tcPr>
          <w:p w14:paraId="6487A1DD" w14:textId="77777777" w:rsidR="00F85D3A" w:rsidRDefault="00F85D3A" w:rsidP="002D66C8">
            <w:pPr>
              <w:ind w:left="-79" w:right="-214"/>
              <w:rPr>
                <w:sz w:val="20"/>
              </w:rPr>
            </w:pPr>
            <w:r>
              <w:rPr>
                <w:sz w:val="20"/>
              </w:rPr>
              <w:t>U10</w:t>
            </w:r>
          </w:p>
        </w:tc>
        <w:tc>
          <w:tcPr>
            <w:tcW w:w="2495" w:type="dxa"/>
          </w:tcPr>
          <w:p w14:paraId="425991D2" w14:textId="77777777" w:rsidR="00F85D3A" w:rsidRDefault="00F85D3A" w:rsidP="002D66C8">
            <w:pPr>
              <w:ind w:left="-79" w:right="-214"/>
              <w:rPr>
                <w:sz w:val="20"/>
              </w:rPr>
            </w:pPr>
            <w:r>
              <w:rPr>
                <w:sz w:val="20"/>
              </w:rPr>
              <w:t>Meg Charlton</w:t>
            </w:r>
          </w:p>
        </w:tc>
        <w:tc>
          <w:tcPr>
            <w:tcW w:w="725" w:type="dxa"/>
          </w:tcPr>
          <w:p w14:paraId="013C0CC5" w14:textId="77777777" w:rsidR="00F85D3A" w:rsidRDefault="00F85D3A" w:rsidP="002D66C8">
            <w:pPr>
              <w:ind w:left="0" w:right="0"/>
              <w:jc w:val="right"/>
              <w:rPr>
                <w:sz w:val="20"/>
              </w:rPr>
            </w:pPr>
            <w:r>
              <w:rPr>
                <w:sz w:val="20"/>
              </w:rPr>
              <w:t>14.6</w:t>
            </w:r>
          </w:p>
        </w:tc>
        <w:tc>
          <w:tcPr>
            <w:tcW w:w="830" w:type="dxa"/>
          </w:tcPr>
          <w:p w14:paraId="77C28F1F" w14:textId="77777777" w:rsidR="00F85D3A" w:rsidRDefault="00F85D3A" w:rsidP="002D66C8">
            <w:pPr>
              <w:ind w:left="0" w:right="0"/>
              <w:jc w:val="right"/>
              <w:rPr>
                <w:sz w:val="20"/>
              </w:rPr>
            </w:pPr>
            <w:r>
              <w:rPr>
                <w:sz w:val="20"/>
              </w:rPr>
              <w:t>2005</w:t>
            </w:r>
          </w:p>
        </w:tc>
        <w:tc>
          <w:tcPr>
            <w:tcW w:w="746" w:type="dxa"/>
          </w:tcPr>
          <w:p w14:paraId="7DF982E2" w14:textId="77777777" w:rsidR="00F85D3A" w:rsidRDefault="00F85D3A" w:rsidP="002D66C8">
            <w:pPr>
              <w:ind w:left="0" w:right="0"/>
              <w:rPr>
                <w:sz w:val="20"/>
              </w:rPr>
            </w:pPr>
            <w:r>
              <w:rPr>
                <w:sz w:val="20"/>
              </w:rPr>
              <w:t>U10</w:t>
            </w:r>
          </w:p>
        </w:tc>
        <w:tc>
          <w:tcPr>
            <w:tcW w:w="2374" w:type="dxa"/>
          </w:tcPr>
          <w:p w14:paraId="681F0FC3" w14:textId="77777777" w:rsidR="00F85D3A" w:rsidRDefault="00F85D3A" w:rsidP="002D66C8">
            <w:pPr>
              <w:ind w:left="-79" w:right="-214"/>
              <w:rPr>
                <w:sz w:val="20"/>
              </w:rPr>
            </w:pPr>
            <w:r w:rsidRPr="006276E0">
              <w:rPr>
                <w:sz w:val="20"/>
              </w:rPr>
              <w:t>Matthew Crooke</w:t>
            </w:r>
          </w:p>
        </w:tc>
        <w:tc>
          <w:tcPr>
            <w:tcW w:w="725" w:type="dxa"/>
          </w:tcPr>
          <w:p w14:paraId="0AAC88D4" w14:textId="77777777" w:rsidR="00F85D3A" w:rsidRDefault="00F85D3A" w:rsidP="002D66C8">
            <w:pPr>
              <w:ind w:left="0" w:right="0"/>
              <w:jc w:val="right"/>
              <w:rPr>
                <w:sz w:val="20"/>
              </w:rPr>
            </w:pPr>
            <w:r>
              <w:rPr>
                <w:sz w:val="20"/>
              </w:rPr>
              <w:t>14.2</w:t>
            </w:r>
          </w:p>
        </w:tc>
        <w:tc>
          <w:tcPr>
            <w:tcW w:w="836" w:type="dxa"/>
          </w:tcPr>
          <w:p w14:paraId="1809F074" w14:textId="77777777" w:rsidR="00F85D3A" w:rsidRDefault="00F85D3A" w:rsidP="002D66C8">
            <w:pPr>
              <w:ind w:left="0" w:right="0"/>
              <w:jc w:val="right"/>
              <w:rPr>
                <w:sz w:val="20"/>
              </w:rPr>
            </w:pPr>
            <w:r>
              <w:rPr>
                <w:sz w:val="20"/>
              </w:rPr>
              <w:t>1985</w:t>
            </w:r>
          </w:p>
        </w:tc>
      </w:tr>
      <w:tr w:rsidR="00F85D3A" w14:paraId="019770B8" w14:textId="77777777" w:rsidTr="002D66C8">
        <w:trPr>
          <w:trHeight w:hRule="exact" w:val="227"/>
        </w:trPr>
        <w:tc>
          <w:tcPr>
            <w:tcW w:w="625" w:type="dxa"/>
            <w:shd w:val="clear" w:color="auto" w:fill="F2F2F2" w:themeFill="background1" w:themeFillShade="F2"/>
          </w:tcPr>
          <w:p w14:paraId="34EAF084" w14:textId="77777777" w:rsidR="00F85D3A" w:rsidRDefault="00F85D3A" w:rsidP="002D66C8">
            <w:pPr>
              <w:ind w:left="-79" w:right="-214"/>
              <w:rPr>
                <w:sz w:val="20"/>
              </w:rPr>
            </w:pPr>
          </w:p>
        </w:tc>
        <w:tc>
          <w:tcPr>
            <w:tcW w:w="2495" w:type="dxa"/>
            <w:shd w:val="clear" w:color="auto" w:fill="F2F2F2" w:themeFill="background1" w:themeFillShade="F2"/>
          </w:tcPr>
          <w:p w14:paraId="3419C940" w14:textId="77777777" w:rsidR="00F85D3A" w:rsidRDefault="00F85D3A" w:rsidP="002D66C8">
            <w:pPr>
              <w:ind w:left="-79" w:right="-214"/>
              <w:rPr>
                <w:sz w:val="20"/>
              </w:rPr>
            </w:pPr>
          </w:p>
        </w:tc>
        <w:tc>
          <w:tcPr>
            <w:tcW w:w="725" w:type="dxa"/>
            <w:shd w:val="clear" w:color="auto" w:fill="F2F2F2" w:themeFill="background1" w:themeFillShade="F2"/>
          </w:tcPr>
          <w:p w14:paraId="5C4A7929" w14:textId="77777777" w:rsidR="00F85D3A" w:rsidRDefault="00F85D3A" w:rsidP="002D66C8">
            <w:pPr>
              <w:ind w:left="0" w:right="0"/>
              <w:jc w:val="right"/>
              <w:rPr>
                <w:sz w:val="20"/>
              </w:rPr>
            </w:pPr>
          </w:p>
        </w:tc>
        <w:tc>
          <w:tcPr>
            <w:tcW w:w="830" w:type="dxa"/>
            <w:shd w:val="clear" w:color="auto" w:fill="F2F2F2" w:themeFill="background1" w:themeFillShade="F2"/>
          </w:tcPr>
          <w:p w14:paraId="3016FCBA" w14:textId="77777777" w:rsidR="00F85D3A" w:rsidRDefault="00F85D3A" w:rsidP="002D66C8">
            <w:pPr>
              <w:ind w:left="0" w:right="0"/>
              <w:jc w:val="right"/>
              <w:rPr>
                <w:sz w:val="20"/>
              </w:rPr>
            </w:pPr>
          </w:p>
        </w:tc>
        <w:tc>
          <w:tcPr>
            <w:tcW w:w="746" w:type="dxa"/>
            <w:shd w:val="clear" w:color="auto" w:fill="auto"/>
          </w:tcPr>
          <w:p w14:paraId="7CEA3572" w14:textId="77777777" w:rsidR="00F85D3A" w:rsidRDefault="00F85D3A" w:rsidP="002D66C8">
            <w:pPr>
              <w:ind w:left="0" w:right="0"/>
              <w:rPr>
                <w:sz w:val="20"/>
              </w:rPr>
            </w:pPr>
          </w:p>
        </w:tc>
        <w:tc>
          <w:tcPr>
            <w:tcW w:w="2374" w:type="dxa"/>
          </w:tcPr>
          <w:p w14:paraId="40115A5D" w14:textId="77777777" w:rsidR="00F85D3A" w:rsidRDefault="00F85D3A" w:rsidP="002D66C8">
            <w:pPr>
              <w:ind w:left="-79" w:right="-214"/>
              <w:rPr>
                <w:sz w:val="20"/>
              </w:rPr>
            </w:pPr>
            <w:r>
              <w:rPr>
                <w:sz w:val="20"/>
              </w:rPr>
              <w:t>Max Newstead</w:t>
            </w:r>
          </w:p>
        </w:tc>
        <w:tc>
          <w:tcPr>
            <w:tcW w:w="725" w:type="dxa"/>
          </w:tcPr>
          <w:p w14:paraId="74C476AD" w14:textId="77777777" w:rsidR="00F85D3A" w:rsidRDefault="00F85D3A" w:rsidP="002D66C8">
            <w:pPr>
              <w:ind w:left="0" w:right="0"/>
              <w:jc w:val="right"/>
              <w:rPr>
                <w:sz w:val="20"/>
              </w:rPr>
            </w:pPr>
            <w:r>
              <w:rPr>
                <w:sz w:val="20"/>
              </w:rPr>
              <w:t>14.2</w:t>
            </w:r>
          </w:p>
        </w:tc>
        <w:tc>
          <w:tcPr>
            <w:tcW w:w="836" w:type="dxa"/>
          </w:tcPr>
          <w:p w14:paraId="3009C355" w14:textId="77777777" w:rsidR="00F85D3A" w:rsidRDefault="00F85D3A" w:rsidP="002D66C8">
            <w:pPr>
              <w:ind w:left="0" w:right="0"/>
              <w:jc w:val="right"/>
              <w:rPr>
                <w:sz w:val="20"/>
              </w:rPr>
            </w:pPr>
            <w:r>
              <w:rPr>
                <w:sz w:val="20"/>
              </w:rPr>
              <w:t>2001</w:t>
            </w:r>
          </w:p>
        </w:tc>
      </w:tr>
      <w:tr w:rsidR="00F85D3A" w14:paraId="41BB7DBF" w14:textId="77777777" w:rsidTr="002D66C8">
        <w:trPr>
          <w:trHeight w:hRule="exact" w:val="227"/>
        </w:trPr>
        <w:tc>
          <w:tcPr>
            <w:tcW w:w="625" w:type="dxa"/>
            <w:shd w:val="clear" w:color="auto" w:fill="F2F2F2" w:themeFill="background1" w:themeFillShade="F2"/>
          </w:tcPr>
          <w:p w14:paraId="29CBF858" w14:textId="77777777" w:rsidR="00F85D3A" w:rsidRDefault="00F85D3A" w:rsidP="002D66C8">
            <w:pPr>
              <w:ind w:left="-79" w:right="-214"/>
              <w:rPr>
                <w:sz w:val="20"/>
              </w:rPr>
            </w:pPr>
          </w:p>
        </w:tc>
        <w:tc>
          <w:tcPr>
            <w:tcW w:w="2495" w:type="dxa"/>
            <w:shd w:val="clear" w:color="auto" w:fill="F2F2F2" w:themeFill="background1" w:themeFillShade="F2"/>
          </w:tcPr>
          <w:p w14:paraId="110315F9" w14:textId="77777777" w:rsidR="00F85D3A" w:rsidRDefault="00F85D3A" w:rsidP="002D66C8">
            <w:pPr>
              <w:ind w:left="-79" w:right="-214"/>
              <w:rPr>
                <w:sz w:val="20"/>
              </w:rPr>
            </w:pPr>
          </w:p>
        </w:tc>
        <w:tc>
          <w:tcPr>
            <w:tcW w:w="725" w:type="dxa"/>
            <w:shd w:val="clear" w:color="auto" w:fill="F2F2F2" w:themeFill="background1" w:themeFillShade="F2"/>
          </w:tcPr>
          <w:p w14:paraId="3E6EB3CE" w14:textId="77777777" w:rsidR="00F85D3A" w:rsidRDefault="00F85D3A" w:rsidP="002D66C8">
            <w:pPr>
              <w:ind w:left="0" w:right="0"/>
              <w:jc w:val="right"/>
              <w:rPr>
                <w:sz w:val="20"/>
              </w:rPr>
            </w:pPr>
          </w:p>
        </w:tc>
        <w:tc>
          <w:tcPr>
            <w:tcW w:w="830" w:type="dxa"/>
            <w:shd w:val="clear" w:color="auto" w:fill="F2F2F2" w:themeFill="background1" w:themeFillShade="F2"/>
          </w:tcPr>
          <w:p w14:paraId="37F4CCD3" w14:textId="77777777" w:rsidR="00F85D3A" w:rsidRDefault="00F85D3A" w:rsidP="002D66C8">
            <w:pPr>
              <w:ind w:left="0" w:right="0"/>
              <w:jc w:val="right"/>
              <w:rPr>
                <w:sz w:val="20"/>
              </w:rPr>
            </w:pPr>
          </w:p>
        </w:tc>
        <w:tc>
          <w:tcPr>
            <w:tcW w:w="746" w:type="dxa"/>
            <w:shd w:val="clear" w:color="auto" w:fill="auto"/>
          </w:tcPr>
          <w:p w14:paraId="45629ADC" w14:textId="77777777" w:rsidR="00F85D3A" w:rsidRDefault="00F85D3A" w:rsidP="002D66C8">
            <w:pPr>
              <w:ind w:left="0" w:right="0"/>
              <w:rPr>
                <w:sz w:val="20"/>
              </w:rPr>
            </w:pPr>
          </w:p>
        </w:tc>
        <w:tc>
          <w:tcPr>
            <w:tcW w:w="2374" w:type="dxa"/>
          </w:tcPr>
          <w:p w14:paraId="72DBCC73" w14:textId="77777777" w:rsidR="00F85D3A" w:rsidRDefault="00F85D3A" w:rsidP="002D66C8">
            <w:pPr>
              <w:ind w:left="-79" w:right="-214"/>
              <w:rPr>
                <w:sz w:val="20"/>
              </w:rPr>
            </w:pPr>
            <w:r>
              <w:rPr>
                <w:sz w:val="20"/>
              </w:rPr>
              <w:t>Callum Grady</w:t>
            </w:r>
          </w:p>
        </w:tc>
        <w:tc>
          <w:tcPr>
            <w:tcW w:w="725" w:type="dxa"/>
          </w:tcPr>
          <w:p w14:paraId="753F5282" w14:textId="77777777" w:rsidR="00F85D3A" w:rsidRDefault="00F85D3A" w:rsidP="002D66C8">
            <w:pPr>
              <w:ind w:left="0" w:right="0"/>
              <w:jc w:val="right"/>
              <w:rPr>
                <w:sz w:val="20"/>
              </w:rPr>
            </w:pPr>
            <w:r>
              <w:rPr>
                <w:sz w:val="20"/>
              </w:rPr>
              <w:t>14.2</w:t>
            </w:r>
          </w:p>
        </w:tc>
        <w:tc>
          <w:tcPr>
            <w:tcW w:w="836" w:type="dxa"/>
          </w:tcPr>
          <w:p w14:paraId="194D3373" w14:textId="77777777" w:rsidR="00F85D3A" w:rsidRDefault="00F85D3A" w:rsidP="002D66C8">
            <w:pPr>
              <w:ind w:left="0" w:right="0"/>
              <w:jc w:val="right"/>
              <w:rPr>
                <w:sz w:val="20"/>
              </w:rPr>
            </w:pPr>
            <w:r>
              <w:rPr>
                <w:sz w:val="20"/>
              </w:rPr>
              <w:t>2004</w:t>
            </w:r>
          </w:p>
        </w:tc>
      </w:tr>
      <w:tr w:rsidR="00F85D3A" w14:paraId="55448A07" w14:textId="77777777" w:rsidTr="002D66C8">
        <w:trPr>
          <w:trHeight w:hRule="exact" w:val="227"/>
        </w:trPr>
        <w:tc>
          <w:tcPr>
            <w:tcW w:w="625" w:type="dxa"/>
            <w:shd w:val="clear" w:color="auto" w:fill="F2F2F2" w:themeFill="background1" w:themeFillShade="F2"/>
          </w:tcPr>
          <w:p w14:paraId="50D3E05A" w14:textId="77777777" w:rsidR="00F85D3A" w:rsidRDefault="00F85D3A" w:rsidP="002D66C8">
            <w:pPr>
              <w:ind w:left="-79" w:right="-214"/>
              <w:rPr>
                <w:sz w:val="20"/>
              </w:rPr>
            </w:pPr>
          </w:p>
        </w:tc>
        <w:tc>
          <w:tcPr>
            <w:tcW w:w="2495" w:type="dxa"/>
            <w:shd w:val="clear" w:color="auto" w:fill="F2F2F2" w:themeFill="background1" w:themeFillShade="F2"/>
          </w:tcPr>
          <w:p w14:paraId="6B52BFF9" w14:textId="77777777" w:rsidR="00F85D3A" w:rsidRDefault="00F85D3A" w:rsidP="002D66C8">
            <w:pPr>
              <w:ind w:left="-79" w:right="-214"/>
              <w:rPr>
                <w:sz w:val="20"/>
              </w:rPr>
            </w:pPr>
          </w:p>
        </w:tc>
        <w:tc>
          <w:tcPr>
            <w:tcW w:w="725" w:type="dxa"/>
            <w:shd w:val="clear" w:color="auto" w:fill="F2F2F2" w:themeFill="background1" w:themeFillShade="F2"/>
          </w:tcPr>
          <w:p w14:paraId="609BA725" w14:textId="77777777" w:rsidR="00F85D3A" w:rsidRDefault="00F85D3A" w:rsidP="002D66C8">
            <w:pPr>
              <w:ind w:left="0" w:right="0"/>
              <w:jc w:val="right"/>
              <w:rPr>
                <w:sz w:val="20"/>
              </w:rPr>
            </w:pPr>
          </w:p>
        </w:tc>
        <w:tc>
          <w:tcPr>
            <w:tcW w:w="830" w:type="dxa"/>
            <w:shd w:val="clear" w:color="auto" w:fill="F2F2F2" w:themeFill="background1" w:themeFillShade="F2"/>
          </w:tcPr>
          <w:p w14:paraId="4E6821AA" w14:textId="77777777" w:rsidR="00F85D3A" w:rsidRDefault="00F85D3A" w:rsidP="002D66C8">
            <w:pPr>
              <w:ind w:left="0" w:right="0"/>
              <w:jc w:val="right"/>
              <w:rPr>
                <w:sz w:val="20"/>
              </w:rPr>
            </w:pPr>
          </w:p>
        </w:tc>
        <w:tc>
          <w:tcPr>
            <w:tcW w:w="746" w:type="dxa"/>
            <w:shd w:val="clear" w:color="auto" w:fill="auto"/>
          </w:tcPr>
          <w:p w14:paraId="0BE04DD4" w14:textId="77777777" w:rsidR="00F85D3A" w:rsidRDefault="00F85D3A" w:rsidP="002D66C8">
            <w:pPr>
              <w:ind w:left="0" w:right="0"/>
              <w:rPr>
                <w:sz w:val="20"/>
              </w:rPr>
            </w:pPr>
          </w:p>
        </w:tc>
        <w:tc>
          <w:tcPr>
            <w:tcW w:w="2374" w:type="dxa"/>
          </w:tcPr>
          <w:p w14:paraId="3716740A" w14:textId="77777777" w:rsidR="00F85D3A" w:rsidRDefault="00F85D3A" w:rsidP="002D66C8">
            <w:pPr>
              <w:ind w:left="-79" w:right="-214"/>
              <w:rPr>
                <w:sz w:val="20"/>
              </w:rPr>
            </w:pPr>
            <w:r>
              <w:rPr>
                <w:sz w:val="20"/>
              </w:rPr>
              <w:t>Sam Vaughan</w:t>
            </w:r>
          </w:p>
        </w:tc>
        <w:tc>
          <w:tcPr>
            <w:tcW w:w="725" w:type="dxa"/>
          </w:tcPr>
          <w:p w14:paraId="736E7C0C" w14:textId="77777777" w:rsidR="00F85D3A" w:rsidRDefault="00F85D3A" w:rsidP="002D66C8">
            <w:pPr>
              <w:ind w:left="0" w:right="0"/>
              <w:jc w:val="right"/>
              <w:rPr>
                <w:sz w:val="20"/>
              </w:rPr>
            </w:pPr>
            <w:r>
              <w:rPr>
                <w:sz w:val="20"/>
              </w:rPr>
              <w:t>14.2</w:t>
            </w:r>
          </w:p>
        </w:tc>
        <w:tc>
          <w:tcPr>
            <w:tcW w:w="836" w:type="dxa"/>
          </w:tcPr>
          <w:p w14:paraId="7099BF15" w14:textId="77777777" w:rsidR="00F85D3A" w:rsidRDefault="00F85D3A" w:rsidP="002D66C8">
            <w:pPr>
              <w:ind w:left="0" w:right="0"/>
              <w:jc w:val="right"/>
              <w:rPr>
                <w:sz w:val="20"/>
              </w:rPr>
            </w:pPr>
            <w:r>
              <w:rPr>
                <w:sz w:val="20"/>
              </w:rPr>
              <w:t>2005</w:t>
            </w:r>
          </w:p>
        </w:tc>
      </w:tr>
      <w:tr w:rsidR="00F85D3A" w14:paraId="45D729F4" w14:textId="77777777" w:rsidTr="002D66C8">
        <w:trPr>
          <w:trHeight w:hRule="exact" w:val="227"/>
        </w:trPr>
        <w:tc>
          <w:tcPr>
            <w:tcW w:w="625" w:type="dxa"/>
          </w:tcPr>
          <w:p w14:paraId="4170230F" w14:textId="77777777" w:rsidR="00F85D3A" w:rsidRDefault="00F85D3A" w:rsidP="002D66C8">
            <w:pPr>
              <w:ind w:left="-79" w:right="-214"/>
              <w:rPr>
                <w:sz w:val="20"/>
              </w:rPr>
            </w:pPr>
            <w:r>
              <w:rPr>
                <w:sz w:val="20"/>
              </w:rPr>
              <w:t>U11</w:t>
            </w:r>
          </w:p>
        </w:tc>
        <w:tc>
          <w:tcPr>
            <w:tcW w:w="2495" w:type="dxa"/>
          </w:tcPr>
          <w:p w14:paraId="05FDBB3D" w14:textId="77777777" w:rsidR="00F85D3A" w:rsidRDefault="00F85D3A" w:rsidP="002D66C8">
            <w:pPr>
              <w:ind w:left="-79" w:right="-214"/>
              <w:rPr>
                <w:sz w:val="20"/>
              </w:rPr>
            </w:pPr>
            <w:r>
              <w:rPr>
                <w:sz w:val="20"/>
              </w:rPr>
              <w:t>Jackie Bayliss</w:t>
            </w:r>
          </w:p>
        </w:tc>
        <w:tc>
          <w:tcPr>
            <w:tcW w:w="725" w:type="dxa"/>
          </w:tcPr>
          <w:p w14:paraId="7204BCE4" w14:textId="77777777" w:rsidR="00F85D3A" w:rsidRDefault="00F85D3A" w:rsidP="002D66C8">
            <w:pPr>
              <w:ind w:left="0" w:right="0"/>
              <w:jc w:val="right"/>
              <w:rPr>
                <w:sz w:val="20"/>
              </w:rPr>
            </w:pPr>
            <w:r>
              <w:rPr>
                <w:sz w:val="20"/>
              </w:rPr>
              <w:t>14.1</w:t>
            </w:r>
          </w:p>
        </w:tc>
        <w:tc>
          <w:tcPr>
            <w:tcW w:w="830" w:type="dxa"/>
          </w:tcPr>
          <w:p w14:paraId="3ACF7DB3" w14:textId="77777777" w:rsidR="00F85D3A" w:rsidRDefault="00F85D3A" w:rsidP="002D66C8">
            <w:pPr>
              <w:ind w:left="0" w:right="0"/>
              <w:jc w:val="right"/>
              <w:rPr>
                <w:sz w:val="20"/>
              </w:rPr>
            </w:pPr>
            <w:r>
              <w:rPr>
                <w:sz w:val="20"/>
              </w:rPr>
              <w:t>1987</w:t>
            </w:r>
          </w:p>
        </w:tc>
        <w:tc>
          <w:tcPr>
            <w:tcW w:w="746" w:type="dxa"/>
          </w:tcPr>
          <w:p w14:paraId="45161411" w14:textId="77777777" w:rsidR="00F85D3A" w:rsidRDefault="00F85D3A" w:rsidP="002D66C8">
            <w:pPr>
              <w:ind w:left="0" w:right="0"/>
              <w:rPr>
                <w:sz w:val="20"/>
              </w:rPr>
            </w:pPr>
            <w:r>
              <w:rPr>
                <w:sz w:val="20"/>
              </w:rPr>
              <w:t>U11</w:t>
            </w:r>
          </w:p>
        </w:tc>
        <w:tc>
          <w:tcPr>
            <w:tcW w:w="2374" w:type="dxa"/>
          </w:tcPr>
          <w:p w14:paraId="7B0CBA6C" w14:textId="77777777" w:rsidR="00F85D3A" w:rsidRDefault="00F85D3A" w:rsidP="002D66C8">
            <w:pPr>
              <w:ind w:left="-79" w:right="-214"/>
              <w:rPr>
                <w:sz w:val="20"/>
              </w:rPr>
            </w:pPr>
            <w:r>
              <w:rPr>
                <w:sz w:val="20"/>
              </w:rPr>
              <w:t>Jack Clancy</w:t>
            </w:r>
          </w:p>
        </w:tc>
        <w:tc>
          <w:tcPr>
            <w:tcW w:w="725" w:type="dxa"/>
          </w:tcPr>
          <w:p w14:paraId="3258B0CE" w14:textId="77777777" w:rsidR="00F85D3A" w:rsidRDefault="00F85D3A" w:rsidP="002D66C8">
            <w:pPr>
              <w:ind w:left="0" w:right="0"/>
              <w:jc w:val="right"/>
              <w:rPr>
                <w:sz w:val="20"/>
              </w:rPr>
            </w:pPr>
            <w:r>
              <w:rPr>
                <w:sz w:val="20"/>
              </w:rPr>
              <w:t>13.6</w:t>
            </w:r>
          </w:p>
        </w:tc>
        <w:tc>
          <w:tcPr>
            <w:tcW w:w="836" w:type="dxa"/>
          </w:tcPr>
          <w:p w14:paraId="0F839426" w14:textId="77777777" w:rsidR="00F85D3A" w:rsidRDefault="00F85D3A" w:rsidP="002D66C8">
            <w:pPr>
              <w:ind w:left="0" w:right="0"/>
              <w:jc w:val="right"/>
              <w:rPr>
                <w:sz w:val="20"/>
              </w:rPr>
            </w:pPr>
            <w:r>
              <w:rPr>
                <w:sz w:val="20"/>
              </w:rPr>
              <w:t>1997</w:t>
            </w:r>
          </w:p>
        </w:tc>
      </w:tr>
      <w:tr w:rsidR="00F85D3A" w14:paraId="12D47D0F" w14:textId="77777777" w:rsidTr="002D66C8">
        <w:trPr>
          <w:trHeight w:hRule="exact" w:val="227"/>
        </w:trPr>
        <w:tc>
          <w:tcPr>
            <w:tcW w:w="625" w:type="dxa"/>
          </w:tcPr>
          <w:p w14:paraId="6A715FA9" w14:textId="77777777" w:rsidR="00F85D3A" w:rsidRDefault="00F85D3A" w:rsidP="002D66C8">
            <w:pPr>
              <w:ind w:left="-79" w:right="-214"/>
              <w:rPr>
                <w:sz w:val="20"/>
              </w:rPr>
            </w:pPr>
          </w:p>
        </w:tc>
        <w:tc>
          <w:tcPr>
            <w:tcW w:w="2495" w:type="dxa"/>
          </w:tcPr>
          <w:p w14:paraId="1A6FD76C" w14:textId="77777777" w:rsidR="00F85D3A" w:rsidRDefault="00F85D3A" w:rsidP="002D66C8">
            <w:pPr>
              <w:ind w:left="-79" w:right="-214"/>
              <w:rPr>
                <w:sz w:val="20"/>
              </w:rPr>
            </w:pPr>
            <w:r>
              <w:rPr>
                <w:sz w:val="20"/>
              </w:rPr>
              <w:t>Charlotte Caslick</w:t>
            </w:r>
          </w:p>
        </w:tc>
        <w:tc>
          <w:tcPr>
            <w:tcW w:w="725" w:type="dxa"/>
          </w:tcPr>
          <w:p w14:paraId="4FA81BD5" w14:textId="77777777" w:rsidR="00F85D3A" w:rsidRDefault="00F85D3A" w:rsidP="002D66C8">
            <w:pPr>
              <w:ind w:left="0" w:right="0"/>
              <w:jc w:val="right"/>
              <w:rPr>
                <w:sz w:val="20"/>
              </w:rPr>
            </w:pPr>
            <w:r>
              <w:rPr>
                <w:sz w:val="20"/>
              </w:rPr>
              <w:t>14.1</w:t>
            </w:r>
          </w:p>
        </w:tc>
        <w:tc>
          <w:tcPr>
            <w:tcW w:w="830" w:type="dxa"/>
          </w:tcPr>
          <w:p w14:paraId="7F408CCC" w14:textId="77777777" w:rsidR="00F85D3A" w:rsidRDefault="00F85D3A" w:rsidP="002D66C8">
            <w:pPr>
              <w:ind w:left="0" w:right="0"/>
              <w:jc w:val="right"/>
              <w:rPr>
                <w:sz w:val="20"/>
              </w:rPr>
            </w:pPr>
            <w:r>
              <w:rPr>
                <w:sz w:val="20"/>
              </w:rPr>
              <w:t>2006</w:t>
            </w:r>
          </w:p>
        </w:tc>
        <w:tc>
          <w:tcPr>
            <w:tcW w:w="746" w:type="dxa"/>
            <w:shd w:val="clear" w:color="auto" w:fill="F2F2F2" w:themeFill="background1" w:themeFillShade="F2"/>
          </w:tcPr>
          <w:p w14:paraId="6A6666D1" w14:textId="77777777" w:rsidR="00F85D3A" w:rsidRDefault="00F85D3A" w:rsidP="002D66C8">
            <w:pPr>
              <w:ind w:left="0" w:right="0"/>
              <w:rPr>
                <w:sz w:val="20"/>
              </w:rPr>
            </w:pPr>
          </w:p>
        </w:tc>
        <w:tc>
          <w:tcPr>
            <w:tcW w:w="2374" w:type="dxa"/>
            <w:shd w:val="clear" w:color="auto" w:fill="F2F2F2" w:themeFill="background1" w:themeFillShade="F2"/>
          </w:tcPr>
          <w:p w14:paraId="758351BD" w14:textId="77777777" w:rsidR="00F85D3A" w:rsidRDefault="00F85D3A" w:rsidP="002D66C8">
            <w:pPr>
              <w:ind w:left="-79" w:right="-214"/>
              <w:rPr>
                <w:sz w:val="20"/>
              </w:rPr>
            </w:pPr>
          </w:p>
        </w:tc>
        <w:tc>
          <w:tcPr>
            <w:tcW w:w="725" w:type="dxa"/>
            <w:shd w:val="clear" w:color="auto" w:fill="F2F2F2" w:themeFill="background1" w:themeFillShade="F2"/>
          </w:tcPr>
          <w:p w14:paraId="49E3BC7E" w14:textId="77777777" w:rsidR="00F85D3A" w:rsidRDefault="00F85D3A" w:rsidP="002D66C8">
            <w:pPr>
              <w:ind w:left="0" w:right="0"/>
              <w:jc w:val="right"/>
              <w:rPr>
                <w:sz w:val="20"/>
              </w:rPr>
            </w:pPr>
          </w:p>
        </w:tc>
        <w:tc>
          <w:tcPr>
            <w:tcW w:w="836" w:type="dxa"/>
            <w:shd w:val="clear" w:color="auto" w:fill="F2F2F2" w:themeFill="background1" w:themeFillShade="F2"/>
          </w:tcPr>
          <w:p w14:paraId="40C2F8ED" w14:textId="77777777" w:rsidR="00F85D3A" w:rsidRDefault="00F85D3A" w:rsidP="002D66C8">
            <w:pPr>
              <w:ind w:left="0" w:right="0"/>
              <w:jc w:val="right"/>
              <w:rPr>
                <w:sz w:val="20"/>
              </w:rPr>
            </w:pPr>
          </w:p>
        </w:tc>
      </w:tr>
      <w:tr w:rsidR="00F85D3A" w14:paraId="49C34C07" w14:textId="77777777" w:rsidTr="002D66C8">
        <w:trPr>
          <w:trHeight w:hRule="exact" w:val="227"/>
        </w:trPr>
        <w:tc>
          <w:tcPr>
            <w:tcW w:w="625" w:type="dxa"/>
          </w:tcPr>
          <w:p w14:paraId="7CCE5D92" w14:textId="77777777" w:rsidR="00F85D3A" w:rsidRDefault="00F85D3A" w:rsidP="002D66C8">
            <w:pPr>
              <w:ind w:left="-79" w:right="-214"/>
              <w:rPr>
                <w:sz w:val="20"/>
              </w:rPr>
            </w:pPr>
            <w:r>
              <w:rPr>
                <w:sz w:val="20"/>
              </w:rPr>
              <w:t>U12</w:t>
            </w:r>
          </w:p>
        </w:tc>
        <w:tc>
          <w:tcPr>
            <w:tcW w:w="2495" w:type="dxa"/>
          </w:tcPr>
          <w:p w14:paraId="13E8A1ED" w14:textId="77777777" w:rsidR="00F85D3A" w:rsidRDefault="00F85D3A" w:rsidP="002D66C8">
            <w:pPr>
              <w:ind w:left="-79" w:right="-214"/>
              <w:rPr>
                <w:sz w:val="20"/>
              </w:rPr>
            </w:pPr>
            <w:r>
              <w:rPr>
                <w:sz w:val="20"/>
              </w:rPr>
              <w:t>Nina White</w:t>
            </w:r>
          </w:p>
        </w:tc>
        <w:tc>
          <w:tcPr>
            <w:tcW w:w="725" w:type="dxa"/>
          </w:tcPr>
          <w:p w14:paraId="5E98CC8D" w14:textId="77777777" w:rsidR="00F85D3A" w:rsidRDefault="00F85D3A" w:rsidP="002D66C8">
            <w:pPr>
              <w:ind w:left="0" w:right="0"/>
              <w:jc w:val="right"/>
              <w:rPr>
                <w:sz w:val="20"/>
              </w:rPr>
            </w:pPr>
            <w:r>
              <w:rPr>
                <w:sz w:val="20"/>
              </w:rPr>
              <w:t>13.3</w:t>
            </w:r>
          </w:p>
        </w:tc>
        <w:tc>
          <w:tcPr>
            <w:tcW w:w="830" w:type="dxa"/>
          </w:tcPr>
          <w:p w14:paraId="26EC13B1" w14:textId="77777777" w:rsidR="00F85D3A" w:rsidRDefault="00F85D3A" w:rsidP="002D66C8">
            <w:pPr>
              <w:ind w:left="0" w:right="0"/>
              <w:jc w:val="right"/>
              <w:rPr>
                <w:sz w:val="20"/>
              </w:rPr>
            </w:pPr>
            <w:r>
              <w:rPr>
                <w:sz w:val="20"/>
              </w:rPr>
              <w:t>1990</w:t>
            </w:r>
          </w:p>
        </w:tc>
        <w:tc>
          <w:tcPr>
            <w:tcW w:w="746" w:type="dxa"/>
          </w:tcPr>
          <w:p w14:paraId="49BC384E" w14:textId="77777777" w:rsidR="00F85D3A" w:rsidRDefault="00F85D3A" w:rsidP="002D66C8">
            <w:pPr>
              <w:ind w:left="0" w:right="0"/>
              <w:rPr>
                <w:sz w:val="20"/>
              </w:rPr>
            </w:pPr>
            <w:r>
              <w:rPr>
                <w:sz w:val="20"/>
              </w:rPr>
              <w:t>U12</w:t>
            </w:r>
          </w:p>
        </w:tc>
        <w:tc>
          <w:tcPr>
            <w:tcW w:w="2374" w:type="dxa"/>
          </w:tcPr>
          <w:p w14:paraId="54C8DB5B" w14:textId="77777777" w:rsidR="00F85D3A" w:rsidRDefault="00F85D3A" w:rsidP="002D66C8">
            <w:pPr>
              <w:ind w:left="-79" w:right="-214"/>
              <w:rPr>
                <w:sz w:val="20"/>
              </w:rPr>
            </w:pPr>
            <w:r>
              <w:rPr>
                <w:sz w:val="20"/>
              </w:rPr>
              <w:t>Jack Clancy</w:t>
            </w:r>
          </w:p>
        </w:tc>
        <w:tc>
          <w:tcPr>
            <w:tcW w:w="725" w:type="dxa"/>
          </w:tcPr>
          <w:p w14:paraId="389415CA" w14:textId="77777777" w:rsidR="00F85D3A" w:rsidRDefault="00F85D3A" w:rsidP="002D66C8">
            <w:pPr>
              <w:ind w:left="0" w:right="0"/>
              <w:jc w:val="right"/>
              <w:rPr>
                <w:sz w:val="20"/>
              </w:rPr>
            </w:pPr>
            <w:r>
              <w:rPr>
                <w:sz w:val="20"/>
              </w:rPr>
              <w:t>12.6</w:t>
            </w:r>
          </w:p>
        </w:tc>
        <w:tc>
          <w:tcPr>
            <w:tcW w:w="836" w:type="dxa"/>
          </w:tcPr>
          <w:p w14:paraId="2414B728" w14:textId="77777777" w:rsidR="00F85D3A" w:rsidRDefault="00F85D3A" w:rsidP="002D66C8">
            <w:pPr>
              <w:ind w:left="0" w:right="0"/>
              <w:jc w:val="right"/>
              <w:rPr>
                <w:sz w:val="20"/>
              </w:rPr>
            </w:pPr>
            <w:r>
              <w:rPr>
                <w:sz w:val="20"/>
              </w:rPr>
              <w:t>1998</w:t>
            </w:r>
          </w:p>
        </w:tc>
      </w:tr>
      <w:tr w:rsidR="00F85D3A" w14:paraId="3534EB37" w14:textId="77777777" w:rsidTr="002D66C8">
        <w:trPr>
          <w:trHeight w:hRule="exact" w:val="227"/>
        </w:trPr>
        <w:tc>
          <w:tcPr>
            <w:tcW w:w="625" w:type="dxa"/>
          </w:tcPr>
          <w:p w14:paraId="644881DB" w14:textId="77777777" w:rsidR="00F85D3A" w:rsidRDefault="00F85D3A" w:rsidP="002D66C8">
            <w:pPr>
              <w:ind w:left="-79" w:right="-214"/>
              <w:rPr>
                <w:sz w:val="20"/>
              </w:rPr>
            </w:pPr>
            <w:r>
              <w:rPr>
                <w:sz w:val="20"/>
              </w:rPr>
              <w:t>U13</w:t>
            </w:r>
          </w:p>
        </w:tc>
        <w:tc>
          <w:tcPr>
            <w:tcW w:w="2495" w:type="dxa"/>
          </w:tcPr>
          <w:p w14:paraId="4CAA9C2E" w14:textId="77777777" w:rsidR="00F85D3A" w:rsidRDefault="00F85D3A" w:rsidP="002D66C8">
            <w:pPr>
              <w:ind w:left="-79" w:right="-214"/>
              <w:rPr>
                <w:sz w:val="20"/>
              </w:rPr>
            </w:pPr>
            <w:r>
              <w:rPr>
                <w:sz w:val="20"/>
              </w:rPr>
              <w:t>Erica Jones</w:t>
            </w:r>
          </w:p>
        </w:tc>
        <w:tc>
          <w:tcPr>
            <w:tcW w:w="725" w:type="dxa"/>
          </w:tcPr>
          <w:p w14:paraId="48366096" w14:textId="77777777" w:rsidR="00F85D3A" w:rsidRDefault="00F85D3A" w:rsidP="002D66C8">
            <w:pPr>
              <w:ind w:left="0" w:right="0"/>
              <w:jc w:val="right"/>
              <w:rPr>
                <w:sz w:val="20"/>
              </w:rPr>
            </w:pPr>
            <w:r>
              <w:rPr>
                <w:sz w:val="20"/>
              </w:rPr>
              <w:t>12.6</w:t>
            </w:r>
          </w:p>
        </w:tc>
        <w:tc>
          <w:tcPr>
            <w:tcW w:w="830" w:type="dxa"/>
          </w:tcPr>
          <w:p w14:paraId="69242618" w14:textId="77777777" w:rsidR="00F85D3A" w:rsidRDefault="00F85D3A" w:rsidP="002D66C8">
            <w:pPr>
              <w:ind w:left="0" w:right="0"/>
              <w:jc w:val="right"/>
              <w:rPr>
                <w:sz w:val="20"/>
              </w:rPr>
            </w:pPr>
            <w:r>
              <w:rPr>
                <w:sz w:val="20"/>
              </w:rPr>
              <w:t>1995</w:t>
            </w:r>
          </w:p>
        </w:tc>
        <w:tc>
          <w:tcPr>
            <w:tcW w:w="746" w:type="dxa"/>
          </w:tcPr>
          <w:p w14:paraId="2AD64B20" w14:textId="77777777" w:rsidR="00F85D3A" w:rsidRDefault="00F85D3A" w:rsidP="002D66C8">
            <w:pPr>
              <w:ind w:left="0" w:right="0"/>
              <w:rPr>
                <w:sz w:val="20"/>
              </w:rPr>
            </w:pPr>
            <w:r>
              <w:rPr>
                <w:sz w:val="20"/>
              </w:rPr>
              <w:t>U13</w:t>
            </w:r>
          </w:p>
        </w:tc>
        <w:tc>
          <w:tcPr>
            <w:tcW w:w="2374" w:type="dxa"/>
          </w:tcPr>
          <w:p w14:paraId="7A0CCD62" w14:textId="77777777" w:rsidR="00F85D3A" w:rsidRDefault="00F85D3A" w:rsidP="002D66C8">
            <w:pPr>
              <w:ind w:left="-79" w:right="-214"/>
              <w:rPr>
                <w:sz w:val="20"/>
              </w:rPr>
            </w:pPr>
            <w:r>
              <w:rPr>
                <w:sz w:val="20"/>
              </w:rPr>
              <w:t>Jack Clancy</w:t>
            </w:r>
          </w:p>
        </w:tc>
        <w:tc>
          <w:tcPr>
            <w:tcW w:w="725" w:type="dxa"/>
          </w:tcPr>
          <w:p w14:paraId="583022BC" w14:textId="77777777" w:rsidR="00F85D3A" w:rsidRDefault="00F85D3A" w:rsidP="002D66C8">
            <w:pPr>
              <w:ind w:left="0" w:right="0"/>
              <w:jc w:val="right"/>
              <w:rPr>
                <w:sz w:val="20"/>
              </w:rPr>
            </w:pPr>
            <w:r>
              <w:rPr>
                <w:sz w:val="20"/>
              </w:rPr>
              <w:t>12.4</w:t>
            </w:r>
          </w:p>
        </w:tc>
        <w:tc>
          <w:tcPr>
            <w:tcW w:w="836" w:type="dxa"/>
          </w:tcPr>
          <w:p w14:paraId="49B16322" w14:textId="77777777" w:rsidR="00F85D3A" w:rsidRDefault="00F85D3A" w:rsidP="002D66C8">
            <w:pPr>
              <w:ind w:left="0" w:right="0"/>
              <w:jc w:val="right"/>
              <w:rPr>
                <w:sz w:val="20"/>
              </w:rPr>
            </w:pPr>
            <w:r>
              <w:rPr>
                <w:sz w:val="20"/>
              </w:rPr>
              <w:t>1999</w:t>
            </w:r>
          </w:p>
        </w:tc>
      </w:tr>
      <w:tr w:rsidR="00F85D3A" w14:paraId="2E72DA70" w14:textId="77777777" w:rsidTr="002D66C8">
        <w:trPr>
          <w:trHeight w:hRule="exact" w:val="227"/>
        </w:trPr>
        <w:tc>
          <w:tcPr>
            <w:tcW w:w="625" w:type="dxa"/>
          </w:tcPr>
          <w:p w14:paraId="4A306AFB" w14:textId="77777777" w:rsidR="00F85D3A" w:rsidRDefault="00F85D3A" w:rsidP="002D66C8">
            <w:pPr>
              <w:ind w:left="-79" w:right="-214"/>
              <w:rPr>
                <w:sz w:val="20"/>
              </w:rPr>
            </w:pPr>
            <w:r>
              <w:rPr>
                <w:sz w:val="20"/>
              </w:rPr>
              <w:t>U14</w:t>
            </w:r>
          </w:p>
        </w:tc>
        <w:tc>
          <w:tcPr>
            <w:tcW w:w="2495" w:type="dxa"/>
          </w:tcPr>
          <w:p w14:paraId="3E84FC65" w14:textId="77777777" w:rsidR="00F85D3A" w:rsidRDefault="00F85D3A" w:rsidP="002D66C8">
            <w:pPr>
              <w:ind w:left="-79" w:right="-214"/>
              <w:rPr>
                <w:sz w:val="20"/>
              </w:rPr>
            </w:pPr>
            <w:r>
              <w:rPr>
                <w:sz w:val="20"/>
              </w:rPr>
              <w:t>Jackie Bayliss</w:t>
            </w:r>
          </w:p>
        </w:tc>
        <w:tc>
          <w:tcPr>
            <w:tcW w:w="725" w:type="dxa"/>
          </w:tcPr>
          <w:p w14:paraId="0ED38709" w14:textId="77777777" w:rsidR="00F85D3A" w:rsidRDefault="00F85D3A" w:rsidP="002D66C8">
            <w:pPr>
              <w:ind w:left="0" w:right="0"/>
              <w:jc w:val="right"/>
              <w:rPr>
                <w:sz w:val="20"/>
              </w:rPr>
            </w:pPr>
            <w:r>
              <w:rPr>
                <w:sz w:val="20"/>
              </w:rPr>
              <w:t>12.7</w:t>
            </w:r>
          </w:p>
        </w:tc>
        <w:tc>
          <w:tcPr>
            <w:tcW w:w="830" w:type="dxa"/>
          </w:tcPr>
          <w:p w14:paraId="63F01DAA" w14:textId="77777777" w:rsidR="00F85D3A" w:rsidRDefault="00F85D3A" w:rsidP="002D66C8">
            <w:pPr>
              <w:ind w:left="0" w:right="0"/>
              <w:jc w:val="right"/>
              <w:rPr>
                <w:sz w:val="20"/>
              </w:rPr>
            </w:pPr>
            <w:r>
              <w:rPr>
                <w:sz w:val="20"/>
              </w:rPr>
              <w:t>1990</w:t>
            </w:r>
          </w:p>
        </w:tc>
        <w:tc>
          <w:tcPr>
            <w:tcW w:w="746" w:type="dxa"/>
          </w:tcPr>
          <w:p w14:paraId="0DAEE1D8" w14:textId="77777777" w:rsidR="00F85D3A" w:rsidRDefault="00F85D3A" w:rsidP="002D66C8">
            <w:pPr>
              <w:ind w:left="0" w:right="0"/>
              <w:rPr>
                <w:sz w:val="20"/>
              </w:rPr>
            </w:pPr>
            <w:r>
              <w:rPr>
                <w:sz w:val="20"/>
              </w:rPr>
              <w:t>U14</w:t>
            </w:r>
          </w:p>
        </w:tc>
        <w:tc>
          <w:tcPr>
            <w:tcW w:w="2374" w:type="dxa"/>
          </w:tcPr>
          <w:p w14:paraId="091AE234" w14:textId="77777777" w:rsidR="00F85D3A" w:rsidRDefault="00F85D3A" w:rsidP="002D66C8">
            <w:pPr>
              <w:ind w:left="-79" w:right="-214"/>
              <w:rPr>
                <w:sz w:val="20"/>
              </w:rPr>
            </w:pPr>
            <w:r>
              <w:rPr>
                <w:sz w:val="20"/>
              </w:rPr>
              <w:t>Jack Clancy</w:t>
            </w:r>
          </w:p>
        </w:tc>
        <w:tc>
          <w:tcPr>
            <w:tcW w:w="725" w:type="dxa"/>
          </w:tcPr>
          <w:p w14:paraId="6764AA59" w14:textId="77777777" w:rsidR="00F85D3A" w:rsidRDefault="00F85D3A" w:rsidP="002D66C8">
            <w:pPr>
              <w:ind w:left="0" w:right="0"/>
              <w:jc w:val="right"/>
              <w:rPr>
                <w:sz w:val="20"/>
              </w:rPr>
            </w:pPr>
            <w:r>
              <w:rPr>
                <w:sz w:val="20"/>
              </w:rPr>
              <w:t>11.5</w:t>
            </w:r>
          </w:p>
        </w:tc>
        <w:tc>
          <w:tcPr>
            <w:tcW w:w="836" w:type="dxa"/>
          </w:tcPr>
          <w:p w14:paraId="1BE800C9" w14:textId="77777777" w:rsidR="00F85D3A" w:rsidRDefault="00F85D3A" w:rsidP="002D66C8">
            <w:pPr>
              <w:ind w:left="0" w:right="0"/>
              <w:jc w:val="right"/>
              <w:rPr>
                <w:sz w:val="20"/>
              </w:rPr>
            </w:pPr>
            <w:r>
              <w:rPr>
                <w:sz w:val="20"/>
              </w:rPr>
              <w:t>2000</w:t>
            </w:r>
          </w:p>
        </w:tc>
      </w:tr>
      <w:tr w:rsidR="00F85D3A" w14:paraId="022898FA" w14:textId="77777777" w:rsidTr="002D66C8">
        <w:trPr>
          <w:trHeight w:hRule="exact" w:val="227"/>
        </w:trPr>
        <w:tc>
          <w:tcPr>
            <w:tcW w:w="625" w:type="dxa"/>
          </w:tcPr>
          <w:p w14:paraId="0732D61B" w14:textId="77777777" w:rsidR="00F85D3A" w:rsidRDefault="00F85D3A" w:rsidP="002D66C8">
            <w:pPr>
              <w:ind w:left="-79" w:right="-214"/>
              <w:rPr>
                <w:sz w:val="20"/>
              </w:rPr>
            </w:pPr>
          </w:p>
        </w:tc>
        <w:tc>
          <w:tcPr>
            <w:tcW w:w="2495" w:type="dxa"/>
          </w:tcPr>
          <w:p w14:paraId="444C6E00" w14:textId="77777777" w:rsidR="00F85D3A" w:rsidRDefault="00F85D3A" w:rsidP="002D66C8">
            <w:pPr>
              <w:ind w:left="-79" w:right="-214"/>
              <w:rPr>
                <w:sz w:val="20"/>
              </w:rPr>
            </w:pPr>
            <w:r w:rsidRPr="00832F0F">
              <w:rPr>
                <w:sz w:val="20"/>
              </w:rPr>
              <w:t>Anais Dewilde</w:t>
            </w:r>
          </w:p>
        </w:tc>
        <w:tc>
          <w:tcPr>
            <w:tcW w:w="725" w:type="dxa"/>
          </w:tcPr>
          <w:p w14:paraId="4324C593" w14:textId="77777777" w:rsidR="00F85D3A" w:rsidRDefault="00F85D3A" w:rsidP="002D66C8">
            <w:pPr>
              <w:ind w:left="0" w:right="0"/>
              <w:jc w:val="right"/>
              <w:rPr>
                <w:sz w:val="20"/>
              </w:rPr>
            </w:pPr>
            <w:r>
              <w:rPr>
                <w:sz w:val="20"/>
              </w:rPr>
              <w:t>12.7</w:t>
            </w:r>
          </w:p>
        </w:tc>
        <w:tc>
          <w:tcPr>
            <w:tcW w:w="830" w:type="dxa"/>
          </w:tcPr>
          <w:p w14:paraId="74BC6E7E" w14:textId="77777777" w:rsidR="00F85D3A" w:rsidRDefault="00F85D3A" w:rsidP="002D66C8">
            <w:pPr>
              <w:ind w:left="0" w:right="0"/>
              <w:jc w:val="right"/>
              <w:rPr>
                <w:sz w:val="20"/>
              </w:rPr>
            </w:pPr>
            <w:r>
              <w:rPr>
                <w:sz w:val="20"/>
              </w:rPr>
              <w:t>2017</w:t>
            </w:r>
          </w:p>
        </w:tc>
        <w:tc>
          <w:tcPr>
            <w:tcW w:w="746" w:type="dxa"/>
            <w:shd w:val="clear" w:color="auto" w:fill="F2F2F2" w:themeFill="background1" w:themeFillShade="F2"/>
          </w:tcPr>
          <w:p w14:paraId="7BE7CCA9" w14:textId="77777777" w:rsidR="00F85D3A" w:rsidRDefault="00F85D3A" w:rsidP="002D66C8">
            <w:pPr>
              <w:ind w:left="0" w:right="0"/>
              <w:rPr>
                <w:sz w:val="20"/>
              </w:rPr>
            </w:pPr>
          </w:p>
        </w:tc>
        <w:tc>
          <w:tcPr>
            <w:tcW w:w="2374" w:type="dxa"/>
            <w:shd w:val="clear" w:color="auto" w:fill="F2F2F2" w:themeFill="background1" w:themeFillShade="F2"/>
          </w:tcPr>
          <w:p w14:paraId="06A35706" w14:textId="77777777" w:rsidR="00F85D3A" w:rsidRDefault="00F85D3A" w:rsidP="002D66C8">
            <w:pPr>
              <w:ind w:left="-79" w:right="-214"/>
              <w:rPr>
                <w:sz w:val="20"/>
              </w:rPr>
            </w:pPr>
          </w:p>
        </w:tc>
        <w:tc>
          <w:tcPr>
            <w:tcW w:w="725" w:type="dxa"/>
            <w:shd w:val="clear" w:color="auto" w:fill="F2F2F2" w:themeFill="background1" w:themeFillShade="F2"/>
          </w:tcPr>
          <w:p w14:paraId="434E3CBF" w14:textId="77777777" w:rsidR="00F85D3A" w:rsidRDefault="00F85D3A" w:rsidP="002D66C8">
            <w:pPr>
              <w:ind w:left="0" w:right="0"/>
              <w:jc w:val="right"/>
              <w:rPr>
                <w:sz w:val="20"/>
              </w:rPr>
            </w:pPr>
          </w:p>
        </w:tc>
        <w:tc>
          <w:tcPr>
            <w:tcW w:w="836" w:type="dxa"/>
            <w:shd w:val="clear" w:color="auto" w:fill="F2F2F2" w:themeFill="background1" w:themeFillShade="F2"/>
          </w:tcPr>
          <w:p w14:paraId="2B7D54BD" w14:textId="77777777" w:rsidR="00F85D3A" w:rsidRDefault="00F85D3A" w:rsidP="002D66C8">
            <w:pPr>
              <w:ind w:left="0" w:right="0"/>
              <w:jc w:val="right"/>
              <w:rPr>
                <w:sz w:val="20"/>
              </w:rPr>
            </w:pPr>
          </w:p>
        </w:tc>
      </w:tr>
      <w:tr w:rsidR="00F85D3A" w14:paraId="40F86839" w14:textId="77777777" w:rsidTr="002D66C8">
        <w:trPr>
          <w:trHeight w:hRule="exact" w:val="227"/>
        </w:trPr>
        <w:tc>
          <w:tcPr>
            <w:tcW w:w="625" w:type="dxa"/>
          </w:tcPr>
          <w:p w14:paraId="6A8158C7" w14:textId="77777777" w:rsidR="00F85D3A" w:rsidRDefault="00F85D3A" w:rsidP="002D66C8">
            <w:pPr>
              <w:ind w:left="-79" w:right="-214"/>
              <w:rPr>
                <w:sz w:val="20"/>
              </w:rPr>
            </w:pPr>
            <w:r>
              <w:rPr>
                <w:sz w:val="20"/>
              </w:rPr>
              <w:t>U15</w:t>
            </w:r>
          </w:p>
        </w:tc>
        <w:tc>
          <w:tcPr>
            <w:tcW w:w="2495" w:type="dxa"/>
          </w:tcPr>
          <w:p w14:paraId="7F37BFB4" w14:textId="77777777" w:rsidR="00F85D3A" w:rsidRDefault="00F85D3A" w:rsidP="002D66C8">
            <w:pPr>
              <w:ind w:left="-79" w:right="-214"/>
              <w:rPr>
                <w:sz w:val="20"/>
              </w:rPr>
            </w:pPr>
            <w:r>
              <w:rPr>
                <w:sz w:val="20"/>
              </w:rPr>
              <w:t>Virginia Trad</w:t>
            </w:r>
          </w:p>
        </w:tc>
        <w:tc>
          <w:tcPr>
            <w:tcW w:w="725" w:type="dxa"/>
          </w:tcPr>
          <w:p w14:paraId="18C26570" w14:textId="77777777" w:rsidR="00F85D3A" w:rsidRDefault="00F85D3A" w:rsidP="002D66C8">
            <w:pPr>
              <w:ind w:left="0" w:right="0"/>
              <w:jc w:val="right"/>
              <w:rPr>
                <w:sz w:val="20"/>
              </w:rPr>
            </w:pPr>
            <w:r>
              <w:rPr>
                <w:sz w:val="20"/>
              </w:rPr>
              <w:t>12.7</w:t>
            </w:r>
          </w:p>
        </w:tc>
        <w:tc>
          <w:tcPr>
            <w:tcW w:w="830" w:type="dxa"/>
          </w:tcPr>
          <w:p w14:paraId="74BA35B4" w14:textId="77777777" w:rsidR="00F85D3A" w:rsidRDefault="00F85D3A" w:rsidP="002D66C8">
            <w:pPr>
              <w:ind w:left="0" w:right="0"/>
              <w:jc w:val="right"/>
              <w:rPr>
                <w:sz w:val="20"/>
              </w:rPr>
            </w:pPr>
            <w:r>
              <w:rPr>
                <w:sz w:val="20"/>
              </w:rPr>
              <w:t>2006</w:t>
            </w:r>
          </w:p>
        </w:tc>
        <w:tc>
          <w:tcPr>
            <w:tcW w:w="746" w:type="dxa"/>
          </w:tcPr>
          <w:p w14:paraId="26AB2730" w14:textId="77777777" w:rsidR="00F85D3A" w:rsidRDefault="00F85D3A" w:rsidP="002D66C8">
            <w:pPr>
              <w:ind w:left="0" w:right="0"/>
              <w:rPr>
                <w:sz w:val="20"/>
              </w:rPr>
            </w:pPr>
            <w:r>
              <w:rPr>
                <w:sz w:val="20"/>
              </w:rPr>
              <w:t>U15</w:t>
            </w:r>
          </w:p>
        </w:tc>
        <w:tc>
          <w:tcPr>
            <w:tcW w:w="2374" w:type="dxa"/>
          </w:tcPr>
          <w:p w14:paraId="0F0B2C64" w14:textId="77777777" w:rsidR="00F85D3A" w:rsidRDefault="00F85D3A" w:rsidP="002D66C8">
            <w:pPr>
              <w:ind w:left="-79" w:right="-214"/>
              <w:rPr>
                <w:sz w:val="20"/>
              </w:rPr>
            </w:pPr>
            <w:r>
              <w:rPr>
                <w:sz w:val="20"/>
              </w:rPr>
              <w:t>Jack Clancy</w:t>
            </w:r>
          </w:p>
        </w:tc>
        <w:tc>
          <w:tcPr>
            <w:tcW w:w="725" w:type="dxa"/>
          </w:tcPr>
          <w:p w14:paraId="3AB2A489" w14:textId="77777777" w:rsidR="00F85D3A" w:rsidRDefault="00F85D3A" w:rsidP="002D66C8">
            <w:pPr>
              <w:ind w:left="0" w:right="0"/>
              <w:jc w:val="right"/>
              <w:rPr>
                <w:sz w:val="20"/>
              </w:rPr>
            </w:pPr>
            <w:r>
              <w:rPr>
                <w:sz w:val="20"/>
              </w:rPr>
              <w:t>11.9</w:t>
            </w:r>
          </w:p>
        </w:tc>
        <w:tc>
          <w:tcPr>
            <w:tcW w:w="836" w:type="dxa"/>
          </w:tcPr>
          <w:p w14:paraId="725EFC0D" w14:textId="77777777" w:rsidR="00F85D3A" w:rsidRDefault="00F85D3A" w:rsidP="002D66C8">
            <w:pPr>
              <w:ind w:left="0" w:right="0"/>
              <w:jc w:val="right"/>
              <w:rPr>
                <w:sz w:val="20"/>
              </w:rPr>
            </w:pPr>
            <w:r>
              <w:rPr>
                <w:sz w:val="20"/>
              </w:rPr>
              <w:t>2001</w:t>
            </w:r>
          </w:p>
        </w:tc>
      </w:tr>
      <w:tr w:rsidR="00F85D3A" w14:paraId="6C990259" w14:textId="77777777" w:rsidTr="002D66C8">
        <w:trPr>
          <w:trHeight w:hRule="exact" w:val="227"/>
        </w:trPr>
        <w:tc>
          <w:tcPr>
            <w:tcW w:w="625" w:type="dxa"/>
          </w:tcPr>
          <w:p w14:paraId="14C322F5" w14:textId="77777777" w:rsidR="00F85D3A" w:rsidRDefault="00F85D3A" w:rsidP="002D66C8">
            <w:pPr>
              <w:ind w:left="-79" w:right="-214"/>
              <w:rPr>
                <w:sz w:val="20"/>
              </w:rPr>
            </w:pPr>
            <w:r>
              <w:rPr>
                <w:sz w:val="20"/>
              </w:rPr>
              <w:t>U16</w:t>
            </w:r>
          </w:p>
        </w:tc>
        <w:tc>
          <w:tcPr>
            <w:tcW w:w="2495" w:type="dxa"/>
          </w:tcPr>
          <w:p w14:paraId="1D20D916" w14:textId="77777777" w:rsidR="00F85D3A" w:rsidRDefault="00F85D3A" w:rsidP="002D66C8">
            <w:pPr>
              <w:ind w:left="-79" w:right="-214"/>
              <w:rPr>
                <w:sz w:val="20"/>
              </w:rPr>
            </w:pPr>
            <w:r w:rsidRPr="00A1633C">
              <w:rPr>
                <w:sz w:val="20"/>
              </w:rPr>
              <w:t>Imelda Middleton</w:t>
            </w:r>
          </w:p>
        </w:tc>
        <w:tc>
          <w:tcPr>
            <w:tcW w:w="725" w:type="dxa"/>
          </w:tcPr>
          <w:p w14:paraId="1034F0CB" w14:textId="77777777" w:rsidR="00F85D3A" w:rsidRDefault="00F85D3A" w:rsidP="002D66C8">
            <w:pPr>
              <w:ind w:left="0" w:right="0"/>
              <w:jc w:val="right"/>
              <w:rPr>
                <w:sz w:val="20"/>
              </w:rPr>
            </w:pPr>
            <w:r>
              <w:rPr>
                <w:sz w:val="20"/>
              </w:rPr>
              <w:t>13.3</w:t>
            </w:r>
          </w:p>
        </w:tc>
        <w:tc>
          <w:tcPr>
            <w:tcW w:w="830" w:type="dxa"/>
          </w:tcPr>
          <w:p w14:paraId="5A066061" w14:textId="77777777" w:rsidR="00F85D3A" w:rsidRDefault="00F85D3A" w:rsidP="002D66C8">
            <w:pPr>
              <w:ind w:left="0" w:right="0"/>
              <w:jc w:val="right"/>
              <w:rPr>
                <w:sz w:val="20"/>
              </w:rPr>
            </w:pPr>
            <w:r>
              <w:rPr>
                <w:sz w:val="20"/>
              </w:rPr>
              <w:t>2017</w:t>
            </w:r>
          </w:p>
        </w:tc>
        <w:tc>
          <w:tcPr>
            <w:tcW w:w="746" w:type="dxa"/>
          </w:tcPr>
          <w:p w14:paraId="41AC51C3" w14:textId="77777777" w:rsidR="00F85D3A" w:rsidRDefault="00F85D3A" w:rsidP="002D66C8">
            <w:pPr>
              <w:ind w:left="0" w:right="0"/>
              <w:rPr>
                <w:sz w:val="20"/>
              </w:rPr>
            </w:pPr>
            <w:r>
              <w:rPr>
                <w:sz w:val="20"/>
              </w:rPr>
              <w:t>U16</w:t>
            </w:r>
          </w:p>
        </w:tc>
        <w:tc>
          <w:tcPr>
            <w:tcW w:w="2374" w:type="dxa"/>
          </w:tcPr>
          <w:p w14:paraId="0AC98E98" w14:textId="77777777" w:rsidR="00F85D3A" w:rsidRDefault="00F85D3A" w:rsidP="002D66C8">
            <w:pPr>
              <w:ind w:left="-79" w:right="-214"/>
              <w:rPr>
                <w:sz w:val="20"/>
              </w:rPr>
            </w:pPr>
            <w:r>
              <w:rPr>
                <w:sz w:val="20"/>
              </w:rPr>
              <w:t>Duncan Scott</w:t>
            </w:r>
          </w:p>
        </w:tc>
        <w:tc>
          <w:tcPr>
            <w:tcW w:w="725" w:type="dxa"/>
          </w:tcPr>
          <w:p w14:paraId="71700E25" w14:textId="77777777" w:rsidR="00F85D3A" w:rsidRDefault="00F85D3A" w:rsidP="002D66C8">
            <w:pPr>
              <w:ind w:left="0" w:right="0"/>
              <w:jc w:val="right"/>
              <w:rPr>
                <w:sz w:val="20"/>
              </w:rPr>
            </w:pPr>
            <w:r>
              <w:rPr>
                <w:sz w:val="20"/>
              </w:rPr>
              <w:t>11.7</w:t>
            </w:r>
          </w:p>
        </w:tc>
        <w:tc>
          <w:tcPr>
            <w:tcW w:w="836" w:type="dxa"/>
          </w:tcPr>
          <w:p w14:paraId="72DB92BB" w14:textId="77777777" w:rsidR="00F85D3A" w:rsidRDefault="00F85D3A" w:rsidP="002D66C8">
            <w:pPr>
              <w:ind w:left="0" w:right="0"/>
              <w:jc w:val="right"/>
              <w:rPr>
                <w:sz w:val="20"/>
              </w:rPr>
            </w:pPr>
            <w:r>
              <w:rPr>
                <w:sz w:val="20"/>
              </w:rPr>
              <w:t>2007</w:t>
            </w:r>
          </w:p>
        </w:tc>
      </w:tr>
      <w:tr w:rsidR="00F85D3A" w14:paraId="4AA29916" w14:textId="77777777" w:rsidTr="002D66C8">
        <w:trPr>
          <w:trHeight w:hRule="exact" w:val="227"/>
        </w:trPr>
        <w:tc>
          <w:tcPr>
            <w:tcW w:w="625" w:type="dxa"/>
          </w:tcPr>
          <w:p w14:paraId="44FBF842" w14:textId="77777777" w:rsidR="00F85D3A" w:rsidRDefault="00F85D3A" w:rsidP="002D66C8">
            <w:pPr>
              <w:ind w:left="-79" w:right="-214"/>
              <w:rPr>
                <w:sz w:val="20"/>
              </w:rPr>
            </w:pPr>
            <w:r>
              <w:rPr>
                <w:sz w:val="20"/>
              </w:rPr>
              <w:t>U17</w:t>
            </w:r>
          </w:p>
        </w:tc>
        <w:tc>
          <w:tcPr>
            <w:tcW w:w="2495" w:type="dxa"/>
          </w:tcPr>
          <w:p w14:paraId="116FD36C" w14:textId="77777777" w:rsidR="00F85D3A" w:rsidRDefault="00F85D3A" w:rsidP="002D66C8">
            <w:pPr>
              <w:ind w:left="-79" w:right="-214"/>
              <w:rPr>
                <w:sz w:val="20"/>
              </w:rPr>
            </w:pPr>
            <w:r>
              <w:rPr>
                <w:sz w:val="20"/>
              </w:rPr>
              <w:t>Olivia Boyd</w:t>
            </w:r>
          </w:p>
        </w:tc>
        <w:tc>
          <w:tcPr>
            <w:tcW w:w="725" w:type="dxa"/>
          </w:tcPr>
          <w:p w14:paraId="0A0E88BD" w14:textId="77777777" w:rsidR="00F85D3A" w:rsidRDefault="00F85D3A" w:rsidP="002D66C8">
            <w:pPr>
              <w:ind w:left="0" w:right="0"/>
              <w:jc w:val="right"/>
              <w:rPr>
                <w:sz w:val="20"/>
              </w:rPr>
            </w:pPr>
            <w:r>
              <w:rPr>
                <w:sz w:val="20"/>
              </w:rPr>
              <w:t>13.7</w:t>
            </w:r>
          </w:p>
        </w:tc>
        <w:tc>
          <w:tcPr>
            <w:tcW w:w="830" w:type="dxa"/>
          </w:tcPr>
          <w:p w14:paraId="6AA07E78" w14:textId="77777777" w:rsidR="00F85D3A" w:rsidRDefault="00F85D3A" w:rsidP="002D66C8">
            <w:pPr>
              <w:ind w:left="0" w:right="0"/>
              <w:jc w:val="right"/>
              <w:rPr>
                <w:sz w:val="20"/>
              </w:rPr>
            </w:pPr>
            <w:r>
              <w:rPr>
                <w:sz w:val="20"/>
              </w:rPr>
              <w:t>2021</w:t>
            </w:r>
          </w:p>
        </w:tc>
        <w:tc>
          <w:tcPr>
            <w:tcW w:w="746" w:type="dxa"/>
            <w:shd w:val="clear" w:color="auto" w:fill="F2F2F2" w:themeFill="background1" w:themeFillShade="F2"/>
          </w:tcPr>
          <w:p w14:paraId="2A20AA32" w14:textId="77777777" w:rsidR="00F85D3A" w:rsidRDefault="00F85D3A" w:rsidP="002D66C8">
            <w:pPr>
              <w:ind w:left="0" w:right="0"/>
              <w:rPr>
                <w:sz w:val="20"/>
              </w:rPr>
            </w:pPr>
          </w:p>
        </w:tc>
        <w:tc>
          <w:tcPr>
            <w:tcW w:w="2374" w:type="dxa"/>
            <w:shd w:val="clear" w:color="auto" w:fill="F2F2F2" w:themeFill="background1" w:themeFillShade="F2"/>
          </w:tcPr>
          <w:p w14:paraId="422E0985" w14:textId="77777777" w:rsidR="00F85D3A" w:rsidRDefault="00F85D3A" w:rsidP="002D66C8">
            <w:pPr>
              <w:ind w:left="-79" w:right="-214"/>
              <w:rPr>
                <w:sz w:val="20"/>
              </w:rPr>
            </w:pPr>
          </w:p>
        </w:tc>
        <w:tc>
          <w:tcPr>
            <w:tcW w:w="725" w:type="dxa"/>
            <w:shd w:val="clear" w:color="auto" w:fill="F2F2F2" w:themeFill="background1" w:themeFillShade="F2"/>
          </w:tcPr>
          <w:p w14:paraId="7B30067C" w14:textId="77777777" w:rsidR="00F85D3A" w:rsidRDefault="00F85D3A" w:rsidP="002D66C8">
            <w:pPr>
              <w:ind w:left="0" w:right="0"/>
              <w:jc w:val="right"/>
              <w:rPr>
                <w:sz w:val="20"/>
              </w:rPr>
            </w:pPr>
          </w:p>
        </w:tc>
        <w:tc>
          <w:tcPr>
            <w:tcW w:w="836" w:type="dxa"/>
            <w:shd w:val="clear" w:color="auto" w:fill="F2F2F2" w:themeFill="background1" w:themeFillShade="F2"/>
          </w:tcPr>
          <w:p w14:paraId="7C75B4B6" w14:textId="77777777" w:rsidR="00F85D3A" w:rsidRDefault="00F85D3A" w:rsidP="002D66C8">
            <w:pPr>
              <w:ind w:left="0" w:right="0"/>
              <w:jc w:val="right"/>
              <w:rPr>
                <w:sz w:val="20"/>
              </w:rPr>
            </w:pPr>
          </w:p>
        </w:tc>
      </w:tr>
    </w:tbl>
    <w:p w14:paraId="5AD7BB48" w14:textId="77777777" w:rsidR="00F85D3A" w:rsidRPr="00635879" w:rsidRDefault="00F85D3A" w:rsidP="00F85D3A">
      <w:pPr>
        <w:spacing w:before="160"/>
        <w:ind w:right="-214"/>
        <w:rPr>
          <w:sz w:val="2"/>
          <w:szCs w:val="2"/>
        </w:rPr>
      </w:pPr>
    </w:p>
    <w:p w14:paraId="21388E47"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br w:type="page"/>
      </w:r>
      <w:r>
        <w:rPr>
          <w:b/>
          <w:sz w:val="20"/>
        </w:rPr>
        <w:lastRenderedPageBreak/>
        <w:tab/>
        <w:t>GIRLS</w:t>
      </w:r>
      <w:r>
        <w:rPr>
          <w:b/>
          <w:sz w:val="20"/>
        </w:rPr>
        <w:tab/>
        <w:t>BOYS</w:t>
      </w:r>
    </w:p>
    <w:p w14:paraId="11B6FA76" w14:textId="77777777" w:rsidR="00F85D3A" w:rsidRDefault="00F85D3A" w:rsidP="00F85D3A">
      <w:pPr>
        <w:ind w:right="-214"/>
        <w:jc w:val="center"/>
        <w:rPr>
          <w:b/>
          <w:sz w:val="20"/>
        </w:rPr>
      </w:pPr>
      <w:r>
        <w:rPr>
          <w:b/>
          <w:sz w:val="20"/>
        </w:rPr>
        <w:t>200m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5995B779" w14:textId="77777777" w:rsidTr="002D66C8">
        <w:trPr>
          <w:trHeight w:hRule="exact" w:val="227"/>
        </w:trPr>
        <w:tc>
          <w:tcPr>
            <w:tcW w:w="626" w:type="dxa"/>
          </w:tcPr>
          <w:p w14:paraId="33B32AFA" w14:textId="77777777" w:rsidR="00F85D3A" w:rsidRDefault="00F85D3A" w:rsidP="002D66C8">
            <w:pPr>
              <w:ind w:left="-79" w:right="-214"/>
              <w:rPr>
                <w:sz w:val="20"/>
              </w:rPr>
            </w:pPr>
            <w:r>
              <w:rPr>
                <w:sz w:val="20"/>
              </w:rPr>
              <w:t>U6</w:t>
            </w:r>
          </w:p>
        </w:tc>
        <w:tc>
          <w:tcPr>
            <w:tcW w:w="2494" w:type="dxa"/>
          </w:tcPr>
          <w:p w14:paraId="7B8495CE" w14:textId="77777777" w:rsidR="00F85D3A" w:rsidRDefault="00F85D3A" w:rsidP="002D66C8">
            <w:pPr>
              <w:ind w:left="-79" w:right="-214"/>
              <w:rPr>
                <w:sz w:val="20"/>
              </w:rPr>
            </w:pPr>
            <w:r>
              <w:rPr>
                <w:sz w:val="20"/>
              </w:rPr>
              <w:t>Bree-Arne McArdle</w:t>
            </w:r>
          </w:p>
        </w:tc>
        <w:tc>
          <w:tcPr>
            <w:tcW w:w="724" w:type="dxa"/>
          </w:tcPr>
          <w:p w14:paraId="2873E9A3" w14:textId="77777777" w:rsidR="00F85D3A" w:rsidRDefault="00F85D3A" w:rsidP="002D66C8">
            <w:pPr>
              <w:ind w:left="0" w:right="0"/>
              <w:jc w:val="right"/>
              <w:rPr>
                <w:sz w:val="20"/>
              </w:rPr>
            </w:pPr>
            <w:r>
              <w:rPr>
                <w:sz w:val="20"/>
              </w:rPr>
              <w:t>42.1</w:t>
            </w:r>
          </w:p>
        </w:tc>
        <w:tc>
          <w:tcPr>
            <w:tcW w:w="835" w:type="dxa"/>
          </w:tcPr>
          <w:p w14:paraId="01D6D7FA" w14:textId="77777777" w:rsidR="00F85D3A" w:rsidRDefault="00F85D3A" w:rsidP="002D66C8">
            <w:pPr>
              <w:ind w:left="0" w:right="0"/>
              <w:jc w:val="right"/>
              <w:rPr>
                <w:sz w:val="20"/>
              </w:rPr>
            </w:pPr>
            <w:r>
              <w:rPr>
                <w:sz w:val="20"/>
              </w:rPr>
              <w:t>1996</w:t>
            </w:r>
          </w:p>
        </w:tc>
        <w:tc>
          <w:tcPr>
            <w:tcW w:w="742" w:type="dxa"/>
          </w:tcPr>
          <w:p w14:paraId="2A28496B" w14:textId="77777777" w:rsidR="00F85D3A" w:rsidRDefault="00F85D3A" w:rsidP="002D66C8">
            <w:pPr>
              <w:ind w:left="0" w:right="0"/>
              <w:rPr>
                <w:sz w:val="20"/>
              </w:rPr>
            </w:pPr>
            <w:r>
              <w:rPr>
                <w:sz w:val="20"/>
              </w:rPr>
              <w:t>U6</w:t>
            </w:r>
          </w:p>
        </w:tc>
        <w:tc>
          <w:tcPr>
            <w:tcW w:w="2376" w:type="dxa"/>
          </w:tcPr>
          <w:p w14:paraId="66955F2B" w14:textId="77777777" w:rsidR="00F85D3A" w:rsidRDefault="00F85D3A" w:rsidP="002D66C8">
            <w:pPr>
              <w:ind w:left="-79" w:right="-214"/>
              <w:rPr>
                <w:sz w:val="20"/>
              </w:rPr>
            </w:pPr>
            <w:r>
              <w:rPr>
                <w:sz w:val="20"/>
              </w:rPr>
              <w:t>Sam Vaughan</w:t>
            </w:r>
          </w:p>
        </w:tc>
        <w:tc>
          <w:tcPr>
            <w:tcW w:w="724" w:type="dxa"/>
          </w:tcPr>
          <w:p w14:paraId="0B70E88A" w14:textId="77777777" w:rsidR="00F85D3A" w:rsidRDefault="00F85D3A" w:rsidP="002D66C8">
            <w:pPr>
              <w:ind w:left="0" w:right="0"/>
              <w:jc w:val="right"/>
              <w:rPr>
                <w:sz w:val="20"/>
              </w:rPr>
            </w:pPr>
            <w:r>
              <w:rPr>
                <w:sz w:val="20"/>
              </w:rPr>
              <w:t>41.1</w:t>
            </w:r>
          </w:p>
        </w:tc>
        <w:tc>
          <w:tcPr>
            <w:tcW w:w="835" w:type="dxa"/>
          </w:tcPr>
          <w:p w14:paraId="0595A98A" w14:textId="77777777" w:rsidR="00F85D3A" w:rsidRDefault="00F85D3A" w:rsidP="002D66C8">
            <w:pPr>
              <w:ind w:left="0" w:right="0"/>
              <w:jc w:val="right"/>
              <w:rPr>
                <w:sz w:val="20"/>
              </w:rPr>
            </w:pPr>
            <w:r>
              <w:rPr>
                <w:sz w:val="20"/>
              </w:rPr>
              <w:t>2001</w:t>
            </w:r>
          </w:p>
        </w:tc>
      </w:tr>
      <w:tr w:rsidR="00F85D3A" w14:paraId="4AA368B3" w14:textId="77777777" w:rsidTr="002D66C8">
        <w:trPr>
          <w:trHeight w:hRule="exact" w:val="227"/>
        </w:trPr>
        <w:tc>
          <w:tcPr>
            <w:tcW w:w="626" w:type="dxa"/>
          </w:tcPr>
          <w:p w14:paraId="5FAC7A77" w14:textId="77777777" w:rsidR="00F85D3A" w:rsidRDefault="00F85D3A" w:rsidP="002D66C8">
            <w:pPr>
              <w:ind w:left="-79" w:right="-214"/>
              <w:rPr>
                <w:sz w:val="20"/>
              </w:rPr>
            </w:pPr>
            <w:r>
              <w:rPr>
                <w:sz w:val="20"/>
              </w:rPr>
              <w:t>U7</w:t>
            </w:r>
          </w:p>
        </w:tc>
        <w:tc>
          <w:tcPr>
            <w:tcW w:w="2494" w:type="dxa"/>
          </w:tcPr>
          <w:p w14:paraId="76E31B71" w14:textId="77777777" w:rsidR="00F85D3A" w:rsidRDefault="00F85D3A" w:rsidP="002D66C8">
            <w:pPr>
              <w:ind w:left="-79" w:right="-214"/>
              <w:rPr>
                <w:sz w:val="20"/>
              </w:rPr>
            </w:pPr>
            <w:r>
              <w:rPr>
                <w:sz w:val="20"/>
              </w:rPr>
              <w:t>Mary Tiffin</w:t>
            </w:r>
          </w:p>
        </w:tc>
        <w:tc>
          <w:tcPr>
            <w:tcW w:w="724" w:type="dxa"/>
          </w:tcPr>
          <w:p w14:paraId="01A0B3B1" w14:textId="77777777" w:rsidR="00F85D3A" w:rsidRDefault="00F85D3A" w:rsidP="002D66C8">
            <w:pPr>
              <w:ind w:left="0" w:right="0"/>
              <w:jc w:val="right"/>
              <w:rPr>
                <w:sz w:val="20"/>
              </w:rPr>
            </w:pPr>
            <w:r>
              <w:rPr>
                <w:sz w:val="20"/>
              </w:rPr>
              <w:t>37.3</w:t>
            </w:r>
          </w:p>
        </w:tc>
        <w:tc>
          <w:tcPr>
            <w:tcW w:w="835" w:type="dxa"/>
          </w:tcPr>
          <w:p w14:paraId="0D1A47AC" w14:textId="77777777" w:rsidR="00F85D3A" w:rsidRDefault="00F85D3A" w:rsidP="002D66C8">
            <w:pPr>
              <w:ind w:left="0" w:right="0"/>
              <w:jc w:val="right"/>
              <w:rPr>
                <w:sz w:val="20"/>
              </w:rPr>
            </w:pPr>
            <w:r>
              <w:rPr>
                <w:sz w:val="20"/>
              </w:rPr>
              <w:t>1986</w:t>
            </w:r>
          </w:p>
        </w:tc>
        <w:tc>
          <w:tcPr>
            <w:tcW w:w="742" w:type="dxa"/>
          </w:tcPr>
          <w:p w14:paraId="443C5811" w14:textId="77777777" w:rsidR="00F85D3A" w:rsidRDefault="00F85D3A" w:rsidP="002D66C8">
            <w:pPr>
              <w:ind w:left="0" w:right="0"/>
              <w:rPr>
                <w:sz w:val="20"/>
              </w:rPr>
            </w:pPr>
            <w:r>
              <w:rPr>
                <w:sz w:val="20"/>
              </w:rPr>
              <w:t>U7</w:t>
            </w:r>
          </w:p>
        </w:tc>
        <w:tc>
          <w:tcPr>
            <w:tcW w:w="2376" w:type="dxa"/>
          </w:tcPr>
          <w:p w14:paraId="5A0B6D90" w14:textId="77777777" w:rsidR="00F85D3A" w:rsidRDefault="00F85D3A" w:rsidP="002D66C8">
            <w:pPr>
              <w:ind w:left="-79" w:right="-214"/>
              <w:rPr>
                <w:sz w:val="20"/>
              </w:rPr>
            </w:pPr>
            <w:r>
              <w:rPr>
                <w:sz w:val="20"/>
              </w:rPr>
              <w:t>Daniel Mulvihill</w:t>
            </w:r>
          </w:p>
        </w:tc>
        <w:tc>
          <w:tcPr>
            <w:tcW w:w="724" w:type="dxa"/>
          </w:tcPr>
          <w:p w14:paraId="03770655" w14:textId="77777777" w:rsidR="00F85D3A" w:rsidRDefault="00F85D3A" w:rsidP="002D66C8">
            <w:pPr>
              <w:ind w:left="0" w:right="0"/>
              <w:jc w:val="right"/>
              <w:rPr>
                <w:sz w:val="20"/>
              </w:rPr>
            </w:pPr>
            <w:r>
              <w:rPr>
                <w:sz w:val="20"/>
              </w:rPr>
              <w:t>34.3</w:t>
            </w:r>
          </w:p>
        </w:tc>
        <w:tc>
          <w:tcPr>
            <w:tcW w:w="835" w:type="dxa"/>
          </w:tcPr>
          <w:p w14:paraId="083A9644" w14:textId="77777777" w:rsidR="00F85D3A" w:rsidRDefault="00F85D3A" w:rsidP="002D66C8">
            <w:pPr>
              <w:ind w:left="0" w:right="0"/>
              <w:jc w:val="right"/>
              <w:rPr>
                <w:sz w:val="20"/>
              </w:rPr>
            </w:pPr>
            <w:r>
              <w:rPr>
                <w:sz w:val="20"/>
              </w:rPr>
              <w:t>1989</w:t>
            </w:r>
          </w:p>
        </w:tc>
      </w:tr>
      <w:tr w:rsidR="00F85D3A" w14:paraId="6A5D127F" w14:textId="77777777" w:rsidTr="002D66C8">
        <w:trPr>
          <w:trHeight w:hRule="exact" w:val="227"/>
        </w:trPr>
        <w:tc>
          <w:tcPr>
            <w:tcW w:w="626" w:type="dxa"/>
          </w:tcPr>
          <w:p w14:paraId="79F46521" w14:textId="77777777" w:rsidR="00F85D3A" w:rsidRDefault="00F85D3A" w:rsidP="002D66C8">
            <w:pPr>
              <w:ind w:left="-79" w:right="-214"/>
              <w:rPr>
                <w:sz w:val="20"/>
              </w:rPr>
            </w:pPr>
            <w:r>
              <w:rPr>
                <w:sz w:val="20"/>
              </w:rPr>
              <w:t>U8</w:t>
            </w:r>
          </w:p>
        </w:tc>
        <w:tc>
          <w:tcPr>
            <w:tcW w:w="2494" w:type="dxa"/>
          </w:tcPr>
          <w:p w14:paraId="2FD8957B" w14:textId="77777777" w:rsidR="00F85D3A" w:rsidRDefault="00F85D3A" w:rsidP="002D66C8">
            <w:pPr>
              <w:ind w:left="-79" w:right="-214"/>
              <w:rPr>
                <w:sz w:val="20"/>
              </w:rPr>
            </w:pPr>
            <w:r>
              <w:rPr>
                <w:sz w:val="20"/>
              </w:rPr>
              <w:t>Bree-Arne McArdle</w:t>
            </w:r>
          </w:p>
        </w:tc>
        <w:tc>
          <w:tcPr>
            <w:tcW w:w="724" w:type="dxa"/>
          </w:tcPr>
          <w:p w14:paraId="22EB5824" w14:textId="77777777" w:rsidR="00F85D3A" w:rsidRDefault="00F85D3A" w:rsidP="002D66C8">
            <w:pPr>
              <w:ind w:left="0" w:right="0"/>
              <w:jc w:val="right"/>
              <w:rPr>
                <w:sz w:val="20"/>
              </w:rPr>
            </w:pPr>
            <w:r>
              <w:rPr>
                <w:sz w:val="20"/>
              </w:rPr>
              <w:t>33.9</w:t>
            </w:r>
          </w:p>
        </w:tc>
        <w:tc>
          <w:tcPr>
            <w:tcW w:w="835" w:type="dxa"/>
          </w:tcPr>
          <w:p w14:paraId="39A1295B" w14:textId="77777777" w:rsidR="00F85D3A" w:rsidRDefault="00F85D3A" w:rsidP="002D66C8">
            <w:pPr>
              <w:ind w:left="0" w:right="0"/>
              <w:jc w:val="right"/>
              <w:rPr>
                <w:sz w:val="20"/>
              </w:rPr>
            </w:pPr>
            <w:r>
              <w:rPr>
                <w:sz w:val="20"/>
              </w:rPr>
              <w:t>1998</w:t>
            </w:r>
          </w:p>
        </w:tc>
        <w:tc>
          <w:tcPr>
            <w:tcW w:w="742" w:type="dxa"/>
          </w:tcPr>
          <w:p w14:paraId="76BC5E73" w14:textId="77777777" w:rsidR="00F85D3A" w:rsidRDefault="00F85D3A" w:rsidP="002D66C8">
            <w:pPr>
              <w:ind w:left="0" w:right="0"/>
              <w:rPr>
                <w:sz w:val="20"/>
              </w:rPr>
            </w:pPr>
            <w:r>
              <w:rPr>
                <w:sz w:val="20"/>
              </w:rPr>
              <w:t>U8</w:t>
            </w:r>
          </w:p>
        </w:tc>
        <w:tc>
          <w:tcPr>
            <w:tcW w:w="2376" w:type="dxa"/>
          </w:tcPr>
          <w:p w14:paraId="33804C2D" w14:textId="77777777" w:rsidR="00F85D3A" w:rsidRPr="000F7558" w:rsidRDefault="00F85D3A" w:rsidP="002D66C8">
            <w:pPr>
              <w:ind w:left="-79" w:right="-214"/>
              <w:rPr>
                <w:sz w:val="20"/>
              </w:rPr>
            </w:pPr>
            <w:r w:rsidRPr="000F7558">
              <w:rPr>
                <w:sz w:val="20"/>
              </w:rPr>
              <w:t>Daniel Heckenberg</w:t>
            </w:r>
          </w:p>
        </w:tc>
        <w:tc>
          <w:tcPr>
            <w:tcW w:w="724" w:type="dxa"/>
          </w:tcPr>
          <w:p w14:paraId="5BF7317D" w14:textId="77777777" w:rsidR="00F85D3A" w:rsidRDefault="00F85D3A" w:rsidP="002D66C8">
            <w:pPr>
              <w:ind w:left="0" w:right="0"/>
              <w:jc w:val="right"/>
              <w:rPr>
                <w:sz w:val="20"/>
              </w:rPr>
            </w:pPr>
            <w:r>
              <w:rPr>
                <w:sz w:val="20"/>
              </w:rPr>
              <w:t>32.4</w:t>
            </w:r>
          </w:p>
        </w:tc>
        <w:tc>
          <w:tcPr>
            <w:tcW w:w="835" w:type="dxa"/>
          </w:tcPr>
          <w:p w14:paraId="35326BC4" w14:textId="77777777" w:rsidR="00F85D3A" w:rsidRDefault="00F85D3A" w:rsidP="002D66C8">
            <w:pPr>
              <w:ind w:left="0" w:right="0"/>
              <w:jc w:val="right"/>
              <w:rPr>
                <w:sz w:val="20"/>
              </w:rPr>
            </w:pPr>
            <w:r>
              <w:rPr>
                <w:sz w:val="20"/>
              </w:rPr>
              <w:t>1985</w:t>
            </w:r>
          </w:p>
        </w:tc>
      </w:tr>
      <w:tr w:rsidR="00F85D3A" w14:paraId="0A097EDF" w14:textId="77777777" w:rsidTr="002D66C8">
        <w:trPr>
          <w:trHeight w:hRule="exact" w:val="227"/>
        </w:trPr>
        <w:tc>
          <w:tcPr>
            <w:tcW w:w="626" w:type="dxa"/>
          </w:tcPr>
          <w:p w14:paraId="0F9B793E" w14:textId="77777777" w:rsidR="00F85D3A" w:rsidRDefault="00F85D3A" w:rsidP="002D66C8">
            <w:pPr>
              <w:ind w:left="-79" w:right="-214"/>
              <w:rPr>
                <w:sz w:val="20"/>
              </w:rPr>
            </w:pPr>
            <w:r>
              <w:rPr>
                <w:sz w:val="20"/>
              </w:rPr>
              <w:t>U9</w:t>
            </w:r>
          </w:p>
        </w:tc>
        <w:tc>
          <w:tcPr>
            <w:tcW w:w="2494" w:type="dxa"/>
          </w:tcPr>
          <w:p w14:paraId="5A86F09A" w14:textId="77777777" w:rsidR="00F85D3A" w:rsidRPr="00C21C67" w:rsidRDefault="00F85D3A" w:rsidP="002D66C8">
            <w:pPr>
              <w:ind w:left="-79" w:right="-214"/>
              <w:rPr>
                <w:sz w:val="20"/>
                <w:highlight w:val="yellow"/>
              </w:rPr>
            </w:pPr>
            <w:r w:rsidRPr="00BD1DF4">
              <w:rPr>
                <w:sz w:val="20"/>
              </w:rPr>
              <w:t>Sophie Moore</w:t>
            </w:r>
          </w:p>
        </w:tc>
        <w:tc>
          <w:tcPr>
            <w:tcW w:w="724" w:type="dxa"/>
          </w:tcPr>
          <w:p w14:paraId="05C91CD0" w14:textId="77777777" w:rsidR="00F85D3A" w:rsidRDefault="00F85D3A" w:rsidP="002D66C8">
            <w:pPr>
              <w:ind w:left="0" w:right="0"/>
              <w:jc w:val="right"/>
              <w:rPr>
                <w:sz w:val="20"/>
              </w:rPr>
            </w:pPr>
            <w:r>
              <w:rPr>
                <w:sz w:val="20"/>
              </w:rPr>
              <w:t>32.2</w:t>
            </w:r>
          </w:p>
        </w:tc>
        <w:tc>
          <w:tcPr>
            <w:tcW w:w="835" w:type="dxa"/>
          </w:tcPr>
          <w:p w14:paraId="0F631B60" w14:textId="77777777" w:rsidR="00F85D3A" w:rsidRDefault="00F85D3A" w:rsidP="002D66C8">
            <w:pPr>
              <w:ind w:left="0" w:right="0"/>
              <w:jc w:val="right"/>
              <w:rPr>
                <w:sz w:val="20"/>
              </w:rPr>
            </w:pPr>
            <w:r>
              <w:rPr>
                <w:sz w:val="20"/>
              </w:rPr>
              <w:t>2017</w:t>
            </w:r>
          </w:p>
        </w:tc>
        <w:tc>
          <w:tcPr>
            <w:tcW w:w="742" w:type="dxa"/>
          </w:tcPr>
          <w:p w14:paraId="681DF41C" w14:textId="77777777" w:rsidR="00F85D3A" w:rsidRDefault="00F85D3A" w:rsidP="002D66C8">
            <w:pPr>
              <w:ind w:left="0" w:right="0"/>
              <w:rPr>
                <w:sz w:val="20"/>
              </w:rPr>
            </w:pPr>
            <w:r>
              <w:rPr>
                <w:sz w:val="20"/>
              </w:rPr>
              <w:t>U9</w:t>
            </w:r>
          </w:p>
        </w:tc>
        <w:tc>
          <w:tcPr>
            <w:tcW w:w="2376" w:type="dxa"/>
          </w:tcPr>
          <w:p w14:paraId="602AC5E3" w14:textId="77777777" w:rsidR="00F85D3A" w:rsidRDefault="00F85D3A" w:rsidP="002D66C8">
            <w:pPr>
              <w:ind w:left="-79" w:right="-214"/>
              <w:rPr>
                <w:sz w:val="20"/>
              </w:rPr>
            </w:pPr>
            <w:r>
              <w:rPr>
                <w:sz w:val="20"/>
              </w:rPr>
              <w:t>Chidozie.Uruakpa</w:t>
            </w:r>
          </w:p>
        </w:tc>
        <w:tc>
          <w:tcPr>
            <w:tcW w:w="724" w:type="dxa"/>
          </w:tcPr>
          <w:p w14:paraId="63F68EFF" w14:textId="77777777" w:rsidR="00F85D3A" w:rsidRDefault="00F85D3A" w:rsidP="002D66C8">
            <w:pPr>
              <w:ind w:left="0" w:right="0"/>
              <w:jc w:val="right"/>
              <w:rPr>
                <w:sz w:val="20"/>
              </w:rPr>
            </w:pPr>
            <w:r>
              <w:rPr>
                <w:sz w:val="20"/>
              </w:rPr>
              <w:t>30.5</w:t>
            </w:r>
          </w:p>
        </w:tc>
        <w:tc>
          <w:tcPr>
            <w:tcW w:w="835" w:type="dxa"/>
          </w:tcPr>
          <w:p w14:paraId="04D8BE4F" w14:textId="77777777" w:rsidR="00F85D3A" w:rsidRDefault="00F85D3A" w:rsidP="002D66C8">
            <w:pPr>
              <w:ind w:left="0" w:right="0"/>
              <w:jc w:val="right"/>
              <w:rPr>
                <w:sz w:val="20"/>
              </w:rPr>
            </w:pPr>
            <w:r>
              <w:rPr>
                <w:sz w:val="20"/>
              </w:rPr>
              <w:t>1997</w:t>
            </w:r>
          </w:p>
        </w:tc>
      </w:tr>
      <w:tr w:rsidR="00F85D3A" w14:paraId="3FBDF0D4" w14:textId="77777777" w:rsidTr="002D66C8">
        <w:trPr>
          <w:trHeight w:hRule="exact" w:val="227"/>
        </w:trPr>
        <w:tc>
          <w:tcPr>
            <w:tcW w:w="626" w:type="dxa"/>
          </w:tcPr>
          <w:p w14:paraId="2954DDE5" w14:textId="77777777" w:rsidR="00F85D3A" w:rsidRDefault="00F85D3A" w:rsidP="002D66C8">
            <w:pPr>
              <w:ind w:left="-79" w:right="-214"/>
              <w:rPr>
                <w:sz w:val="20"/>
              </w:rPr>
            </w:pPr>
            <w:r>
              <w:rPr>
                <w:sz w:val="20"/>
              </w:rPr>
              <w:t>U10</w:t>
            </w:r>
          </w:p>
        </w:tc>
        <w:tc>
          <w:tcPr>
            <w:tcW w:w="2494" w:type="dxa"/>
          </w:tcPr>
          <w:p w14:paraId="37D16C77" w14:textId="77777777" w:rsidR="00F85D3A" w:rsidRDefault="00F85D3A" w:rsidP="002D66C8">
            <w:pPr>
              <w:ind w:left="-79" w:right="-214"/>
              <w:rPr>
                <w:sz w:val="20"/>
              </w:rPr>
            </w:pPr>
            <w:r>
              <w:rPr>
                <w:sz w:val="20"/>
              </w:rPr>
              <w:t>Rebecca Moore</w:t>
            </w:r>
          </w:p>
        </w:tc>
        <w:tc>
          <w:tcPr>
            <w:tcW w:w="724" w:type="dxa"/>
          </w:tcPr>
          <w:p w14:paraId="783AD5A3" w14:textId="77777777" w:rsidR="00F85D3A" w:rsidRDefault="00F85D3A" w:rsidP="002D66C8">
            <w:pPr>
              <w:ind w:left="0" w:right="0"/>
              <w:jc w:val="right"/>
              <w:rPr>
                <w:sz w:val="20"/>
              </w:rPr>
            </w:pPr>
            <w:r>
              <w:rPr>
                <w:sz w:val="20"/>
              </w:rPr>
              <w:t>30.1</w:t>
            </w:r>
          </w:p>
        </w:tc>
        <w:tc>
          <w:tcPr>
            <w:tcW w:w="835" w:type="dxa"/>
          </w:tcPr>
          <w:p w14:paraId="0422C834" w14:textId="77777777" w:rsidR="00F85D3A" w:rsidRDefault="00F85D3A" w:rsidP="002D66C8">
            <w:pPr>
              <w:ind w:left="0" w:right="0"/>
              <w:jc w:val="right"/>
              <w:rPr>
                <w:sz w:val="20"/>
              </w:rPr>
            </w:pPr>
            <w:r>
              <w:rPr>
                <w:sz w:val="20"/>
              </w:rPr>
              <w:t>1991</w:t>
            </w:r>
          </w:p>
        </w:tc>
        <w:tc>
          <w:tcPr>
            <w:tcW w:w="742" w:type="dxa"/>
          </w:tcPr>
          <w:p w14:paraId="45671B47" w14:textId="77777777" w:rsidR="00F85D3A" w:rsidRDefault="00F85D3A" w:rsidP="002D66C8">
            <w:pPr>
              <w:ind w:left="0" w:right="0"/>
              <w:rPr>
                <w:sz w:val="20"/>
              </w:rPr>
            </w:pPr>
            <w:r>
              <w:rPr>
                <w:sz w:val="20"/>
              </w:rPr>
              <w:t>U10</w:t>
            </w:r>
          </w:p>
        </w:tc>
        <w:tc>
          <w:tcPr>
            <w:tcW w:w="2376" w:type="dxa"/>
          </w:tcPr>
          <w:p w14:paraId="1F8E48F6" w14:textId="77777777" w:rsidR="00F85D3A" w:rsidRDefault="00F85D3A" w:rsidP="002D66C8">
            <w:pPr>
              <w:ind w:left="-79" w:right="-214"/>
              <w:rPr>
                <w:sz w:val="20"/>
              </w:rPr>
            </w:pPr>
            <w:r>
              <w:rPr>
                <w:sz w:val="20"/>
              </w:rPr>
              <w:t>Sam Vaughan</w:t>
            </w:r>
          </w:p>
        </w:tc>
        <w:tc>
          <w:tcPr>
            <w:tcW w:w="724" w:type="dxa"/>
          </w:tcPr>
          <w:p w14:paraId="3091DADD" w14:textId="77777777" w:rsidR="00F85D3A" w:rsidRDefault="00F85D3A" w:rsidP="002D66C8">
            <w:pPr>
              <w:ind w:left="0" w:right="0"/>
              <w:jc w:val="right"/>
              <w:rPr>
                <w:sz w:val="20"/>
              </w:rPr>
            </w:pPr>
            <w:r>
              <w:rPr>
                <w:sz w:val="20"/>
              </w:rPr>
              <w:t>29.1</w:t>
            </w:r>
          </w:p>
        </w:tc>
        <w:tc>
          <w:tcPr>
            <w:tcW w:w="835" w:type="dxa"/>
          </w:tcPr>
          <w:p w14:paraId="66860D6D" w14:textId="77777777" w:rsidR="00F85D3A" w:rsidRDefault="00F85D3A" w:rsidP="002D66C8">
            <w:pPr>
              <w:ind w:left="0" w:right="0"/>
              <w:jc w:val="right"/>
              <w:rPr>
                <w:sz w:val="20"/>
              </w:rPr>
            </w:pPr>
            <w:r>
              <w:rPr>
                <w:sz w:val="20"/>
              </w:rPr>
              <w:t>2005</w:t>
            </w:r>
          </w:p>
        </w:tc>
      </w:tr>
      <w:tr w:rsidR="00F85D3A" w14:paraId="44558B69" w14:textId="77777777" w:rsidTr="002D66C8">
        <w:trPr>
          <w:trHeight w:hRule="exact" w:val="227"/>
        </w:trPr>
        <w:tc>
          <w:tcPr>
            <w:tcW w:w="626" w:type="dxa"/>
          </w:tcPr>
          <w:p w14:paraId="74CCD3DF" w14:textId="77777777" w:rsidR="00F85D3A" w:rsidRDefault="00F85D3A" w:rsidP="002D66C8">
            <w:pPr>
              <w:ind w:left="-79" w:right="-214"/>
              <w:rPr>
                <w:sz w:val="20"/>
              </w:rPr>
            </w:pPr>
          </w:p>
        </w:tc>
        <w:tc>
          <w:tcPr>
            <w:tcW w:w="2494" w:type="dxa"/>
          </w:tcPr>
          <w:p w14:paraId="70E91090" w14:textId="77777777" w:rsidR="00F85D3A" w:rsidRDefault="00F85D3A" w:rsidP="002D66C8">
            <w:pPr>
              <w:ind w:left="-79" w:right="-214"/>
              <w:rPr>
                <w:sz w:val="20"/>
              </w:rPr>
            </w:pPr>
            <w:r>
              <w:rPr>
                <w:sz w:val="20"/>
              </w:rPr>
              <w:t>Bree-Arne McArdle</w:t>
            </w:r>
          </w:p>
        </w:tc>
        <w:tc>
          <w:tcPr>
            <w:tcW w:w="724" w:type="dxa"/>
          </w:tcPr>
          <w:p w14:paraId="382D5C93" w14:textId="77777777" w:rsidR="00F85D3A" w:rsidRDefault="00F85D3A" w:rsidP="002D66C8">
            <w:pPr>
              <w:ind w:left="0" w:right="0"/>
              <w:jc w:val="right"/>
              <w:rPr>
                <w:sz w:val="20"/>
              </w:rPr>
            </w:pPr>
            <w:r>
              <w:rPr>
                <w:sz w:val="20"/>
              </w:rPr>
              <w:t>30.1</w:t>
            </w:r>
          </w:p>
        </w:tc>
        <w:tc>
          <w:tcPr>
            <w:tcW w:w="835" w:type="dxa"/>
          </w:tcPr>
          <w:p w14:paraId="3F453B69" w14:textId="77777777" w:rsidR="00F85D3A" w:rsidRDefault="00F85D3A" w:rsidP="002D66C8">
            <w:pPr>
              <w:ind w:left="0" w:right="0"/>
              <w:jc w:val="right"/>
              <w:rPr>
                <w:sz w:val="20"/>
              </w:rPr>
            </w:pPr>
            <w:r>
              <w:rPr>
                <w:sz w:val="20"/>
              </w:rPr>
              <w:t>2000</w:t>
            </w:r>
          </w:p>
        </w:tc>
        <w:tc>
          <w:tcPr>
            <w:tcW w:w="742" w:type="dxa"/>
            <w:shd w:val="clear" w:color="auto" w:fill="F2F2F2" w:themeFill="background1" w:themeFillShade="F2"/>
          </w:tcPr>
          <w:p w14:paraId="5E04F3F9" w14:textId="77777777" w:rsidR="00F85D3A" w:rsidRDefault="00F85D3A" w:rsidP="002D66C8">
            <w:pPr>
              <w:ind w:left="0" w:right="0"/>
              <w:rPr>
                <w:sz w:val="20"/>
              </w:rPr>
            </w:pPr>
          </w:p>
        </w:tc>
        <w:tc>
          <w:tcPr>
            <w:tcW w:w="2376" w:type="dxa"/>
            <w:shd w:val="clear" w:color="auto" w:fill="F2F2F2" w:themeFill="background1" w:themeFillShade="F2"/>
          </w:tcPr>
          <w:p w14:paraId="7F108692" w14:textId="77777777" w:rsidR="00F85D3A" w:rsidRDefault="00F85D3A" w:rsidP="002D66C8">
            <w:pPr>
              <w:ind w:left="-79" w:right="-214"/>
              <w:rPr>
                <w:sz w:val="20"/>
              </w:rPr>
            </w:pPr>
          </w:p>
        </w:tc>
        <w:tc>
          <w:tcPr>
            <w:tcW w:w="724" w:type="dxa"/>
            <w:shd w:val="clear" w:color="auto" w:fill="F2F2F2" w:themeFill="background1" w:themeFillShade="F2"/>
          </w:tcPr>
          <w:p w14:paraId="38079D8E" w14:textId="77777777" w:rsidR="00F85D3A" w:rsidRDefault="00F85D3A" w:rsidP="002D66C8">
            <w:pPr>
              <w:ind w:left="0" w:right="0"/>
              <w:jc w:val="right"/>
              <w:rPr>
                <w:sz w:val="20"/>
              </w:rPr>
            </w:pPr>
          </w:p>
        </w:tc>
        <w:tc>
          <w:tcPr>
            <w:tcW w:w="835" w:type="dxa"/>
            <w:shd w:val="clear" w:color="auto" w:fill="F2F2F2" w:themeFill="background1" w:themeFillShade="F2"/>
          </w:tcPr>
          <w:p w14:paraId="173416A6" w14:textId="77777777" w:rsidR="00F85D3A" w:rsidRDefault="00F85D3A" w:rsidP="002D66C8">
            <w:pPr>
              <w:ind w:left="0" w:right="0"/>
              <w:jc w:val="right"/>
              <w:rPr>
                <w:sz w:val="20"/>
              </w:rPr>
            </w:pPr>
          </w:p>
        </w:tc>
      </w:tr>
      <w:tr w:rsidR="00F85D3A" w14:paraId="096956EF" w14:textId="77777777" w:rsidTr="002D66C8">
        <w:trPr>
          <w:trHeight w:hRule="exact" w:val="227"/>
        </w:trPr>
        <w:tc>
          <w:tcPr>
            <w:tcW w:w="626" w:type="dxa"/>
          </w:tcPr>
          <w:p w14:paraId="20D22253" w14:textId="77777777" w:rsidR="00F85D3A" w:rsidRDefault="00F85D3A" w:rsidP="002D66C8">
            <w:pPr>
              <w:ind w:left="-79" w:right="-214"/>
              <w:rPr>
                <w:sz w:val="20"/>
              </w:rPr>
            </w:pPr>
            <w:r>
              <w:rPr>
                <w:sz w:val="20"/>
              </w:rPr>
              <w:t>U11</w:t>
            </w:r>
          </w:p>
        </w:tc>
        <w:tc>
          <w:tcPr>
            <w:tcW w:w="2494" w:type="dxa"/>
          </w:tcPr>
          <w:p w14:paraId="387B8233" w14:textId="77777777" w:rsidR="00F85D3A" w:rsidRDefault="00F85D3A" w:rsidP="002D66C8">
            <w:pPr>
              <w:ind w:left="-79" w:right="-214"/>
              <w:rPr>
                <w:sz w:val="20"/>
              </w:rPr>
            </w:pPr>
            <w:r>
              <w:rPr>
                <w:sz w:val="20"/>
              </w:rPr>
              <w:t>Nina White</w:t>
            </w:r>
          </w:p>
        </w:tc>
        <w:tc>
          <w:tcPr>
            <w:tcW w:w="724" w:type="dxa"/>
          </w:tcPr>
          <w:p w14:paraId="753EB345" w14:textId="77777777" w:rsidR="00F85D3A" w:rsidRDefault="00F85D3A" w:rsidP="002D66C8">
            <w:pPr>
              <w:ind w:left="0" w:right="0"/>
              <w:jc w:val="right"/>
              <w:rPr>
                <w:sz w:val="20"/>
              </w:rPr>
            </w:pPr>
            <w:r>
              <w:rPr>
                <w:sz w:val="20"/>
              </w:rPr>
              <w:t>29.1</w:t>
            </w:r>
          </w:p>
        </w:tc>
        <w:tc>
          <w:tcPr>
            <w:tcW w:w="835" w:type="dxa"/>
          </w:tcPr>
          <w:p w14:paraId="0170489E" w14:textId="77777777" w:rsidR="00F85D3A" w:rsidRDefault="00F85D3A" w:rsidP="002D66C8">
            <w:pPr>
              <w:ind w:left="0" w:right="0"/>
              <w:jc w:val="right"/>
              <w:rPr>
                <w:sz w:val="20"/>
              </w:rPr>
            </w:pPr>
            <w:r>
              <w:rPr>
                <w:sz w:val="20"/>
              </w:rPr>
              <w:t>1989</w:t>
            </w:r>
          </w:p>
        </w:tc>
        <w:tc>
          <w:tcPr>
            <w:tcW w:w="742" w:type="dxa"/>
          </w:tcPr>
          <w:p w14:paraId="4B9E9443" w14:textId="77777777" w:rsidR="00F85D3A" w:rsidRDefault="00F85D3A" w:rsidP="002D66C8">
            <w:pPr>
              <w:ind w:left="0" w:right="0"/>
              <w:rPr>
                <w:sz w:val="20"/>
              </w:rPr>
            </w:pPr>
            <w:r>
              <w:rPr>
                <w:sz w:val="20"/>
              </w:rPr>
              <w:t>U11</w:t>
            </w:r>
          </w:p>
        </w:tc>
        <w:tc>
          <w:tcPr>
            <w:tcW w:w="2376" w:type="dxa"/>
          </w:tcPr>
          <w:p w14:paraId="1DAAB765" w14:textId="77777777" w:rsidR="00F85D3A" w:rsidRDefault="00F85D3A" w:rsidP="002D66C8">
            <w:pPr>
              <w:ind w:left="-79" w:right="-214"/>
              <w:rPr>
                <w:sz w:val="20"/>
              </w:rPr>
            </w:pPr>
            <w:r w:rsidRPr="009F3F52">
              <w:rPr>
                <w:sz w:val="20"/>
              </w:rPr>
              <w:t>Kristian Abandowitz</w:t>
            </w:r>
          </w:p>
        </w:tc>
        <w:tc>
          <w:tcPr>
            <w:tcW w:w="724" w:type="dxa"/>
          </w:tcPr>
          <w:p w14:paraId="394A4F98" w14:textId="77777777" w:rsidR="00F85D3A" w:rsidRDefault="00F85D3A" w:rsidP="002D66C8">
            <w:pPr>
              <w:ind w:left="0" w:right="0"/>
              <w:jc w:val="right"/>
              <w:rPr>
                <w:sz w:val="20"/>
              </w:rPr>
            </w:pPr>
            <w:r>
              <w:rPr>
                <w:sz w:val="20"/>
              </w:rPr>
              <w:t>28.4</w:t>
            </w:r>
          </w:p>
        </w:tc>
        <w:tc>
          <w:tcPr>
            <w:tcW w:w="835" w:type="dxa"/>
          </w:tcPr>
          <w:p w14:paraId="72DC5302" w14:textId="77777777" w:rsidR="00F85D3A" w:rsidRDefault="00F85D3A" w:rsidP="002D66C8">
            <w:pPr>
              <w:ind w:left="0" w:right="0"/>
              <w:jc w:val="right"/>
              <w:rPr>
                <w:sz w:val="20"/>
              </w:rPr>
            </w:pPr>
            <w:r>
              <w:rPr>
                <w:sz w:val="20"/>
              </w:rPr>
              <w:t>1986</w:t>
            </w:r>
          </w:p>
        </w:tc>
      </w:tr>
      <w:tr w:rsidR="00F85D3A" w14:paraId="1D31741C" w14:textId="77777777" w:rsidTr="002D66C8">
        <w:trPr>
          <w:trHeight w:hRule="exact" w:val="227"/>
        </w:trPr>
        <w:tc>
          <w:tcPr>
            <w:tcW w:w="626" w:type="dxa"/>
          </w:tcPr>
          <w:p w14:paraId="2938D52F" w14:textId="77777777" w:rsidR="00F85D3A" w:rsidRDefault="00F85D3A" w:rsidP="002D66C8">
            <w:pPr>
              <w:ind w:left="-79" w:right="-214"/>
              <w:rPr>
                <w:sz w:val="20"/>
              </w:rPr>
            </w:pPr>
            <w:r>
              <w:rPr>
                <w:sz w:val="20"/>
              </w:rPr>
              <w:t>U12</w:t>
            </w:r>
          </w:p>
        </w:tc>
        <w:tc>
          <w:tcPr>
            <w:tcW w:w="2494" w:type="dxa"/>
          </w:tcPr>
          <w:p w14:paraId="0457350F" w14:textId="77777777" w:rsidR="00F85D3A" w:rsidRDefault="00F85D3A" w:rsidP="002D66C8">
            <w:pPr>
              <w:ind w:left="-79" w:right="-214"/>
              <w:rPr>
                <w:sz w:val="20"/>
              </w:rPr>
            </w:pPr>
            <w:r>
              <w:rPr>
                <w:sz w:val="20"/>
              </w:rPr>
              <w:t>Nina White</w:t>
            </w:r>
          </w:p>
        </w:tc>
        <w:tc>
          <w:tcPr>
            <w:tcW w:w="724" w:type="dxa"/>
          </w:tcPr>
          <w:p w14:paraId="209B30C8" w14:textId="77777777" w:rsidR="00F85D3A" w:rsidRDefault="00F85D3A" w:rsidP="002D66C8">
            <w:pPr>
              <w:ind w:left="0" w:right="0"/>
              <w:jc w:val="right"/>
              <w:rPr>
                <w:sz w:val="20"/>
              </w:rPr>
            </w:pPr>
            <w:r>
              <w:rPr>
                <w:sz w:val="20"/>
              </w:rPr>
              <w:t>27.6</w:t>
            </w:r>
          </w:p>
        </w:tc>
        <w:tc>
          <w:tcPr>
            <w:tcW w:w="835" w:type="dxa"/>
          </w:tcPr>
          <w:p w14:paraId="7CAB2233" w14:textId="77777777" w:rsidR="00F85D3A" w:rsidRDefault="00F85D3A" w:rsidP="002D66C8">
            <w:pPr>
              <w:ind w:left="0" w:right="0"/>
              <w:jc w:val="right"/>
              <w:rPr>
                <w:sz w:val="20"/>
              </w:rPr>
            </w:pPr>
            <w:r>
              <w:rPr>
                <w:sz w:val="20"/>
              </w:rPr>
              <w:t>1990</w:t>
            </w:r>
          </w:p>
        </w:tc>
        <w:tc>
          <w:tcPr>
            <w:tcW w:w="742" w:type="dxa"/>
          </w:tcPr>
          <w:p w14:paraId="4C4BEB8C" w14:textId="77777777" w:rsidR="00F85D3A" w:rsidRDefault="00F85D3A" w:rsidP="002D66C8">
            <w:pPr>
              <w:ind w:left="0" w:right="0"/>
              <w:rPr>
                <w:sz w:val="20"/>
              </w:rPr>
            </w:pPr>
            <w:r>
              <w:rPr>
                <w:sz w:val="20"/>
              </w:rPr>
              <w:t>U12</w:t>
            </w:r>
          </w:p>
        </w:tc>
        <w:tc>
          <w:tcPr>
            <w:tcW w:w="2376" w:type="dxa"/>
          </w:tcPr>
          <w:p w14:paraId="17983ECA" w14:textId="77777777" w:rsidR="00F85D3A" w:rsidRDefault="00F85D3A" w:rsidP="002D66C8">
            <w:pPr>
              <w:ind w:left="-79" w:right="-214"/>
              <w:rPr>
                <w:sz w:val="20"/>
              </w:rPr>
            </w:pPr>
            <w:r>
              <w:rPr>
                <w:sz w:val="20"/>
              </w:rPr>
              <w:t>Jack Clancy</w:t>
            </w:r>
          </w:p>
        </w:tc>
        <w:tc>
          <w:tcPr>
            <w:tcW w:w="724" w:type="dxa"/>
          </w:tcPr>
          <w:p w14:paraId="46AD988F" w14:textId="77777777" w:rsidR="00F85D3A" w:rsidRDefault="00F85D3A" w:rsidP="002D66C8">
            <w:pPr>
              <w:ind w:left="0" w:right="0"/>
              <w:jc w:val="right"/>
              <w:rPr>
                <w:sz w:val="20"/>
              </w:rPr>
            </w:pPr>
            <w:r>
              <w:rPr>
                <w:sz w:val="20"/>
              </w:rPr>
              <w:t>26.3</w:t>
            </w:r>
          </w:p>
        </w:tc>
        <w:tc>
          <w:tcPr>
            <w:tcW w:w="835" w:type="dxa"/>
          </w:tcPr>
          <w:p w14:paraId="0CC2833D" w14:textId="77777777" w:rsidR="00F85D3A" w:rsidRDefault="00F85D3A" w:rsidP="002D66C8">
            <w:pPr>
              <w:ind w:left="0" w:right="0"/>
              <w:jc w:val="right"/>
              <w:rPr>
                <w:sz w:val="20"/>
              </w:rPr>
            </w:pPr>
            <w:r>
              <w:rPr>
                <w:sz w:val="20"/>
              </w:rPr>
              <w:t>1998</w:t>
            </w:r>
          </w:p>
        </w:tc>
      </w:tr>
      <w:tr w:rsidR="00F85D3A" w14:paraId="3F8D1DC5" w14:textId="77777777" w:rsidTr="002D66C8">
        <w:trPr>
          <w:trHeight w:hRule="exact" w:val="227"/>
        </w:trPr>
        <w:tc>
          <w:tcPr>
            <w:tcW w:w="626" w:type="dxa"/>
          </w:tcPr>
          <w:p w14:paraId="0D400B73" w14:textId="77777777" w:rsidR="00F85D3A" w:rsidRDefault="00F85D3A" w:rsidP="002D66C8">
            <w:pPr>
              <w:ind w:left="-79" w:right="-214"/>
              <w:rPr>
                <w:sz w:val="20"/>
              </w:rPr>
            </w:pPr>
            <w:r>
              <w:rPr>
                <w:sz w:val="20"/>
              </w:rPr>
              <w:t>U13</w:t>
            </w:r>
          </w:p>
        </w:tc>
        <w:tc>
          <w:tcPr>
            <w:tcW w:w="2494" w:type="dxa"/>
          </w:tcPr>
          <w:p w14:paraId="6D03F3DF" w14:textId="77777777" w:rsidR="00F85D3A" w:rsidRDefault="00F85D3A" w:rsidP="002D66C8">
            <w:pPr>
              <w:ind w:left="-79" w:right="-214"/>
              <w:rPr>
                <w:sz w:val="20"/>
              </w:rPr>
            </w:pPr>
            <w:r>
              <w:rPr>
                <w:sz w:val="20"/>
              </w:rPr>
              <w:t>Erica Jones</w:t>
            </w:r>
          </w:p>
        </w:tc>
        <w:tc>
          <w:tcPr>
            <w:tcW w:w="724" w:type="dxa"/>
          </w:tcPr>
          <w:p w14:paraId="4BAF9B96" w14:textId="77777777" w:rsidR="00F85D3A" w:rsidRDefault="00F85D3A" w:rsidP="002D66C8">
            <w:pPr>
              <w:ind w:left="0" w:right="0"/>
              <w:jc w:val="right"/>
              <w:rPr>
                <w:sz w:val="20"/>
              </w:rPr>
            </w:pPr>
            <w:r>
              <w:rPr>
                <w:sz w:val="20"/>
              </w:rPr>
              <w:t>26.5</w:t>
            </w:r>
          </w:p>
        </w:tc>
        <w:tc>
          <w:tcPr>
            <w:tcW w:w="835" w:type="dxa"/>
          </w:tcPr>
          <w:p w14:paraId="2AF0A0C9" w14:textId="77777777" w:rsidR="00F85D3A" w:rsidRDefault="00F85D3A" w:rsidP="002D66C8">
            <w:pPr>
              <w:ind w:left="0" w:right="0"/>
              <w:jc w:val="right"/>
              <w:rPr>
                <w:sz w:val="20"/>
              </w:rPr>
            </w:pPr>
            <w:r>
              <w:rPr>
                <w:sz w:val="20"/>
              </w:rPr>
              <w:t>1995</w:t>
            </w:r>
          </w:p>
        </w:tc>
        <w:tc>
          <w:tcPr>
            <w:tcW w:w="742" w:type="dxa"/>
          </w:tcPr>
          <w:p w14:paraId="6C5509F2" w14:textId="77777777" w:rsidR="00F85D3A" w:rsidRDefault="00F85D3A" w:rsidP="002D66C8">
            <w:pPr>
              <w:ind w:left="0" w:right="0"/>
              <w:rPr>
                <w:sz w:val="20"/>
              </w:rPr>
            </w:pPr>
            <w:r>
              <w:rPr>
                <w:sz w:val="20"/>
              </w:rPr>
              <w:t>U13</w:t>
            </w:r>
          </w:p>
        </w:tc>
        <w:tc>
          <w:tcPr>
            <w:tcW w:w="2376" w:type="dxa"/>
          </w:tcPr>
          <w:p w14:paraId="156B7B55" w14:textId="77777777" w:rsidR="00F85D3A" w:rsidRDefault="00F85D3A" w:rsidP="002D66C8">
            <w:pPr>
              <w:ind w:left="-79" w:right="-214"/>
              <w:rPr>
                <w:sz w:val="20"/>
              </w:rPr>
            </w:pPr>
            <w:r>
              <w:rPr>
                <w:sz w:val="20"/>
              </w:rPr>
              <w:t>Jack Clancy</w:t>
            </w:r>
          </w:p>
        </w:tc>
        <w:tc>
          <w:tcPr>
            <w:tcW w:w="724" w:type="dxa"/>
          </w:tcPr>
          <w:p w14:paraId="57672D71" w14:textId="77777777" w:rsidR="00F85D3A" w:rsidRDefault="00F85D3A" w:rsidP="002D66C8">
            <w:pPr>
              <w:ind w:left="0" w:right="0"/>
              <w:jc w:val="right"/>
              <w:rPr>
                <w:sz w:val="20"/>
              </w:rPr>
            </w:pPr>
            <w:r>
              <w:rPr>
                <w:sz w:val="20"/>
              </w:rPr>
              <w:t>25.3</w:t>
            </w:r>
          </w:p>
        </w:tc>
        <w:tc>
          <w:tcPr>
            <w:tcW w:w="835" w:type="dxa"/>
          </w:tcPr>
          <w:p w14:paraId="2C471F6B" w14:textId="77777777" w:rsidR="00F85D3A" w:rsidRDefault="00F85D3A" w:rsidP="002D66C8">
            <w:pPr>
              <w:ind w:left="0" w:right="0"/>
              <w:jc w:val="right"/>
              <w:rPr>
                <w:sz w:val="20"/>
              </w:rPr>
            </w:pPr>
            <w:r>
              <w:rPr>
                <w:sz w:val="20"/>
              </w:rPr>
              <w:t>1999</w:t>
            </w:r>
          </w:p>
        </w:tc>
      </w:tr>
      <w:tr w:rsidR="00F85D3A" w14:paraId="2989A9F7" w14:textId="77777777" w:rsidTr="002D66C8">
        <w:trPr>
          <w:trHeight w:hRule="exact" w:val="227"/>
        </w:trPr>
        <w:tc>
          <w:tcPr>
            <w:tcW w:w="626" w:type="dxa"/>
          </w:tcPr>
          <w:p w14:paraId="23BBD680" w14:textId="77777777" w:rsidR="00F85D3A" w:rsidRDefault="00F85D3A" w:rsidP="002D66C8">
            <w:pPr>
              <w:ind w:left="-79" w:right="-214"/>
              <w:rPr>
                <w:sz w:val="20"/>
              </w:rPr>
            </w:pPr>
            <w:r>
              <w:rPr>
                <w:sz w:val="20"/>
              </w:rPr>
              <w:t>U14</w:t>
            </w:r>
          </w:p>
        </w:tc>
        <w:tc>
          <w:tcPr>
            <w:tcW w:w="2494" w:type="dxa"/>
          </w:tcPr>
          <w:p w14:paraId="7820AE5C" w14:textId="77777777" w:rsidR="00F85D3A" w:rsidRDefault="00F85D3A" w:rsidP="002D66C8">
            <w:pPr>
              <w:ind w:left="-79" w:right="-214"/>
              <w:rPr>
                <w:sz w:val="20"/>
              </w:rPr>
            </w:pPr>
            <w:r>
              <w:rPr>
                <w:sz w:val="20"/>
              </w:rPr>
              <w:t>Jackie Bayliss</w:t>
            </w:r>
          </w:p>
        </w:tc>
        <w:tc>
          <w:tcPr>
            <w:tcW w:w="724" w:type="dxa"/>
          </w:tcPr>
          <w:p w14:paraId="18CDF2AA" w14:textId="77777777" w:rsidR="00F85D3A" w:rsidRDefault="00F85D3A" w:rsidP="002D66C8">
            <w:pPr>
              <w:ind w:left="0" w:right="0"/>
              <w:jc w:val="right"/>
              <w:rPr>
                <w:sz w:val="20"/>
              </w:rPr>
            </w:pPr>
            <w:r>
              <w:rPr>
                <w:sz w:val="20"/>
              </w:rPr>
              <w:t>26.0</w:t>
            </w:r>
          </w:p>
        </w:tc>
        <w:tc>
          <w:tcPr>
            <w:tcW w:w="835" w:type="dxa"/>
          </w:tcPr>
          <w:p w14:paraId="2FE32552" w14:textId="77777777" w:rsidR="00F85D3A" w:rsidRDefault="00F85D3A" w:rsidP="002D66C8">
            <w:pPr>
              <w:ind w:left="0" w:right="0"/>
              <w:jc w:val="right"/>
              <w:rPr>
                <w:sz w:val="20"/>
              </w:rPr>
            </w:pPr>
            <w:r>
              <w:rPr>
                <w:sz w:val="20"/>
              </w:rPr>
              <w:t>1990</w:t>
            </w:r>
          </w:p>
        </w:tc>
        <w:tc>
          <w:tcPr>
            <w:tcW w:w="742" w:type="dxa"/>
          </w:tcPr>
          <w:p w14:paraId="381B9228" w14:textId="77777777" w:rsidR="00F85D3A" w:rsidRDefault="00F85D3A" w:rsidP="002D66C8">
            <w:pPr>
              <w:ind w:left="0" w:right="0"/>
              <w:rPr>
                <w:sz w:val="20"/>
              </w:rPr>
            </w:pPr>
            <w:r>
              <w:rPr>
                <w:sz w:val="20"/>
              </w:rPr>
              <w:t>U14</w:t>
            </w:r>
          </w:p>
        </w:tc>
        <w:tc>
          <w:tcPr>
            <w:tcW w:w="2376" w:type="dxa"/>
          </w:tcPr>
          <w:p w14:paraId="14C2DA6E" w14:textId="77777777" w:rsidR="00F85D3A" w:rsidRDefault="00F85D3A" w:rsidP="002D66C8">
            <w:pPr>
              <w:ind w:left="-79" w:right="-214"/>
              <w:rPr>
                <w:sz w:val="20"/>
              </w:rPr>
            </w:pPr>
            <w:r>
              <w:rPr>
                <w:sz w:val="20"/>
              </w:rPr>
              <w:t>Jack Clancy</w:t>
            </w:r>
          </w:p>
        </w:tc>
        <w:tc>
          <w:tcPr>
            <w:tcW w:w="724" w:type="dxa"/>
          </w:tcPr>
          <w:p w14:paraId="124275E5" w14:textId="77777777" w:rsidR="00F85D3A" w:rsidRDefault="00F85D3A" w:rsidP="002D66C8">
            <w:pPr>
              <w:ind w:left="0" w:right="0"/>
              <w:jc w:val="right"/>
              <w:rPr>
                <w:sz w:val="20"/>
              </w:rPr>
            </w:pPr>
            <w:r>
              <w:rPr>
                <w:sz w:val="20"/>
              </w:rPr>
              <w:t>24.6</w:t>
            </w:r>
          </w:p>
        </w:tc>
        <w:tc>
          <w:tcPr>
            <w:tcW w:w="835" w:type="dxa"/>
          </w:tcPr>
          <w:p w14:paraId="1AB1940E" w14:textId="77777777" w:rsidR="00F85D3A" w:rsidRDefault="00F85D3A" w:rsidP="002D66C8">
            <w:pPr>
              <w:ind w:left="0" w:right="0"/>
              <w:jc w:val="right"/>
              <w:rPr>
                <w:sz w:val="20"/>
              </w:rPr>
            </w:pPr>
            <w:r>
              <w:rPr>
                <w:sz w:val="20"/>
              </w:rPr>
              <w:t>2000</w:t>
            </w:r>
          </w:p>
        </w:tc>
      </w:tr>
      <w:tr w:rsidR="00F85D3A" w14:paraId="525F304D" w14:textId="77777777" w:rsidTr="002D66C8">
        <w:trPr>
          <w:trHeight w:hRule="exact" w:val="227"/>
        </w:trPr>
        <w:tc>
          <w:tcPr>
            <w:tcW w:w="626" w:type="dxa"/>
          </w:tcPr>
          <w:p w14:paraId="214A2A25" w14:textId="77777777" w:rsidR="00F85D3A" w:rsidRDefault="00F85D3A" w:rsidP="002D66C8">
            <w:pPr>
              <w:ind w:left="-79" w:right="-214"/>
              <w:rPr>
                <w:sz w:val="20"/>
              </w:rPr>
            </w:pPr>
            <w:r>
              <w:rPr>
                <w:sz w:val="20"/>
              </w:rPr>
              <w:t>U15</w:t>
            </w:r>
          </w:p>
        </w:tc>
        <w:tc>
          <w:tcPr>
            <w:tcW w:w="2494" w:type="dxa"/>
          </w:tcPr>
          <w:p w14:paraId="353F96DF" w14:textId="77777777" w:rsidR="00F85D3A" w:rsidRDefault="00F85D3A" w:rsidP="002D66C8">
            <w:pPr>
              <w:ind w:left="-79" w:right="-214"/>
              <w:rPr>
                <w:sz w:val="20"/>
              </w:rPr>
            </w:pPr>
            <w:r>
              <w:rPr>
                <w:sz w:val="20"/>
              </w:rPr>
              <w:t>Virginia Trad</w:t>
            </w:r>
          </w:p>
        </w:tc>
        <w:tc>
          <w:tcPr>
            <w:tcW w:w="724" w:type="dxa"/>
          </w:tcPr>
          <w:p w14:paraId="638BC326" w14:textId="77777777" w:rsidR="00F85D3A" w:rsidRDefault="00F85D3A" w:rsidP="002D66C8">
            <w:pPr>
              <w:ind w:left="0" w:right="0"/>
              <w:jc w:val="right"/>
              <w:rPr>
                <w:sz w:val="20"/>
              </w:rPr>
            </w:pPr>
            <w:r>
              <w:rPr>
                <w:sz w:val="20"/>
              </w:rPr>
              <w:t>25.9</w:t>
            </w:r>
          </w:p>
        </w:tc>
        <w:tc>
          <w:tcPr>
            <w:tcW w:w="835" w:type="dxa"/>
          </w:tcPr>
          <w:p w14:paraId="03CA765B" w14:textId="77777777" w:rsidR="00F85D3A" w:rsidRDefault="00F85D3A" w:rsidP="002D66C8">
            <w:pPr>
              <w:ind w:left="0" w:right="0"/>
              <w:jc w:val="right"/>
              <w:rPr>
                <w:sz w:val="20"/>
              </w:rPr>
            </w:pPr>
            <w:r>
              <w:rPr>
                <w:sz w:val="20"/>
              </w:rPr>
              <w:t>2006</w:t>
            </w:r>
          </w:p>
        </w:tc>
        <w:tc>
          <w:tcPr>
            <w:tcW w:w="742" w:type="dxa"/>
          </w:tcPr>
          <w:p w14:paraId="092B239B" w14:textId="77777777" w:rsidR="00F85D3A" w:rsidRDefault="00F85D3A" w:rsidP="002D66C8">
            <w:pPr>
              <w:ind w:left="0" w:right="0"/>
              <w:rPr>
                <w:sz w:val="20"/>
              </w:rPr>
            </w:pPr>
            <w:r>
              <w:rPr>
                <w:sz w:val="20"/>
              </w:rPr>
              <w:t>U15</w:t>
            </w:r>
          </w:p>
        </w:tc>
        <w:tc>
          <w:tcPr>
            <w:tcW w:w="2376" w:type="dxa"/>
          </w:tcPr>
          <w:p w14:paraId="57019AAB" w14:textId="77777777" w:rsidR="00F85D3A" w:rsidRDefault="00F85D3A" w:rsidP="002D66C8">
            <w:pPr>
              <w:ind w:left="-79" w:right="-214"/>
              <w:rPr>
                <w:sz w:val="20"/>
              </w:rPr>
            </w:pPr>
            <w:r>
              <w:rPr>
                <w:sz w:val="20"/>
              </w:rPr>
              <w:t>Duncan Scott</w:t>
            </w:r>
          </w:p>
        </w:tc>
        <w:tc>
          <w:tcPr>
            <w:tcW w:w="724" w:type="dxa"/>
          </w:tcPr>
          <w:p w14:paraId="73977626" w14:textId="77777777" w:rsidR="00F85D3A" w:rsidRDefault="00F85D3A" w:rsidP="002D66C8">
            <w:pPr>
              <w:ind w:left="0" w:right="0"/>
              <w:jc w:val="right"/>
              <w:rPr>
                <w:sz w:val="20"/>
              </w:rPr>
            </w:pPr>
            <w:r>
              <w:rPr>
                <w:sz w:val="20"/>
              </w:rPr>
              <w:t>24.6</w:t>
            </w:r>
          </w:p>
        </w:tc>
        <w:tc>
          <w:tcPr>
            <w:tcW w:w="835" w:type="dxa"/>
          </w:tcPr>
          <w:p w14:paraId="149C7C74" w14:textId="77777777" w:rsidR="00F85D3A" w:rsidRDefault="00F85D3A" w:rsidP="002D66C8">
            <w:pPr>
              <w:ind w:left="0" w:right="0"/>
              <w:jc w:val="right"/>
              <w:rPr>
                <w:sz w:val="20"/>
              </w:rPr>
            </w:pPr>
            <w:r>
              <w:rPr>
                <w:sz w:val="20"/>
              </w:rPr>
              <w:t>2006</w:t>
            </w:r>
          </w:p>
        </w:tc>
      </w:tr>
      <w:tr w:rsidR="00F85D3A" w14:paraId="2D1A1C02" w14:textId="77777777" w:rsidTr="002D66C8">
        <w:trPr>
          <w:trHeight w:hRule="exact" w:val="227"/>
        </w:trPr>
        <w:tc>
          <w:tcPr>
            <w:tcW w:w="626" w:type="dxa"/>
          </w:tcPr>
          <w:p w14:paraId="28CCE2B9" w14:textId="77777777" w:rsidR="00F85D3A" w:rsidRDefault="00F85D3A" w:rsidP="002D66C8">
            <w:pPr>
              <w:ind w:left="-79" w:right="-214"/>
              <w:rPr>
                <w:sz w:val="20"/>
              </w:rPr>
            </w:pPr>
            <w:r>
              <w:rPr>
                <w:sz w:val="20"/>
              </w:rPr>
              <w:t>U16</w:t>
            </w:r>
          </w:p>
        </w:tc>
        <w:tc>
          <w:tcPr>
            <w:tcW w:w="2494" w:type="dxa"/>
          </w:tcPr>
          <w:p w14:paraId="5722AA7F" w14:textId="77777777" w:rsidR="00F85D3A" w:rsidRPr="00C21C67" w:rsidRDefault="00F85D3A" w:rsidP="002D66C8">
            <w:pPr>
              <w:ind w:left="-79" w:right="-214"/>
              <w:rPr>
                <w:sz w:val="20"/>
                <w:highlight w:val="yellow"/>
              </w:rPr>
            </w:pPr>
            <w:r w:rsidRPr="00A1633C">
              <w:rPr>
                <w:sz w:val="20"/>
              </w:rPr>
              <w:t>Imelda Middleton</w:t>
            </w:r>
          </w:p>
        </w:tc>
        <w:tc>
          <w:tcPr>
            <w:tcW w:w="724" w:type="dxa"/>
          </w:tcPr>
          <w:p w14:paraId="67F3BB6D" w14:textId="77777777" w:rsidR="00F85D3A" w:rsidRDefault="00F85D3A" w:rsidP="002D66C8">
            <w:pPr>
              <w:ind w:left="0" w:right="0"/>
              <w:jc w:val="right"/>
              <w:rPr>
                <w:sz w:val="20"/>
              </w:rPr>
            </w:pPr>
            <w:r>
              <w:rPr>
                <w:sz w:val="20"/>
              </w:rPr>
              <w:t>27.7</w:t>
            </w:r>
          </w:p>
        </w:tc>
        <w:tc>
          <w:tcPr>
            <w:tcW w:w="835" w:type="dxa"/>
          </w:tcPr>
          <w:p w14:paraId="0C6A3704" w14:textId="77777777" w:rsidR="00F85D3A" w:rsidRDefault="00F85D3A" w:rsidP="002D66C8">
            <w:pPr>
              <w:ind w:left="0" w:right="0"/>
              <w:jc w:val="right"/>
              <w:rPr>
                <w:sz w:val="20"/>
              </w:rPr>
            </w:pPr>
            <w:r>
              <w:rPr>
                <w:sz w:val="20"/>
              </w:rPr>
              <w:t>2017</w:t>
            </w:r>
          </w:p>
        </w:tc>
        <w:tc>
          <w:tcPr>
            <w:tcW w:w="742" w:type="dxa"/>
          </w:tcPr>
          <w:p w14:paraId="61CD55F0" w14:textId="77777777" w:rsidR="00F85D3A" w:rsidRDefault="00F85D3A" w:rsidP="002D66C8">
            <w:pPr>
              <w:ind w:left="0" w:right="0"/>
              <w:rPr>
                <w:sz w:val="20"/>
              </w:rPr>
            </w:pPr>
            <w:r>
              <w:rPr>
                <w:sz w:val="20"/>
              </w:rPr>
              <w:t>U16</w:t>
            </w:r>
          </w:p>
        </w:tc>
        <w:tc>
          <w:tcPr>
            <w:tcW w:w="2376" w:type="dxa"/>
          </w:tcPr>
          <w:p w14:paraId="1D66CEF4" w14:textId="77777777" w:rsidR="00F85D3A" w:rsidRDefault="00F85D3A" w:rsidP="002D66C8">
            <w:pPr>
              <w:ind w:left="-79" w:right="-214"/>
              <w:rPr>
                <w:sz w:val="20"/>
              </w:rPr>
            </w:pPr>
            <w:r>
              <w:rPr>
                <w:sz w:val="20"/>
              </w:rPr>
              <w:t>Duncan Scott</w:t>
            </w:r>
          </w:p>
        </w:tc>
        <w:tc>
          <w:tcPr>
            <w:tcW w:w="724" w:type="dxa"/>
          </w:tcPr>
          <w:p w14:paraId="0C1E164C" w14:textId="77777777" w:rsidR="00F85D3A" w:rsidRDefault="00F85D3A" w:rsidP="002D66C8">
            <w:pPr>
              <w:ind w:left="0" w:right="0"/>
              <w:jc w:val="right"/>
              <w:rPr>
                <w:sz w:val="20"/>
              </w:rPr>
            </w:pPr>
            <w:r>
              <w:rPr>
                <w:sz w:val="20"/>
              </w:rPr>
              <w:t>24.9</w:t>
            </w:r>
          </w:p>
        </w:tc>
        <w:tc>
          <w:tcPr>
            <w:tcW w:w="835" w:type="dxa"/>
          </w:tcPr>
          <w:p w14:paraId="794A292A" w14:textId="77777777" w:rsidR="00F85D3A" w:rsidRDefault="00F85D3A" w:rsidP="002D66C8">
            <w:pPr>
              <w:ind w:left="0" w:right="0"/>
              <w:jc w:val="right"/>
              <w:rPr>
                <w:sz w:val="20"/>
              </w:rPr>
            </w:pPr>
            <w:r>
              <w:rPr>
                <w:sz w:val="20"/>
              </w:rPr>
              <w:t>2007</w:t>
            </w:r>
          </w:p>
        </w:tc>
      </w:tr>
      <w:tr w:rsidR="00F85D3A" w14:paraId="369BE661" w14:textId="77777777" w:rsidTr="002D66C8">
        <w:trPr>
          <w:trHeight w:hRule="exact" w:val="227"/>
        </w:trPr>
        <w:tc>
          <w:tcPr>
            <w:tcW w:w="626" w:type="dxa"/>
            <w:shd w:val="clear" w:color="auto" w:fill="F2F2F2" w:themeFill="background1" w:themeFillShade="F2"/>
          </w:tcPr>
          <w:p w14:paraId="5DB133FE" w14:textId="77777777" w:rsidR="00F85D3A" w:rsidRDefault="00F85D3A" w:rsidP="002D66C8">
            <w:pPr>
              <w:ind w:left="-79" w:right="-214"/>
              <w:rPr>
                <w:sz w:val="20"/>
              </w:rPr>
            </w:pPr>
          </w:p>
        </w:tc>
        <w:tc>
          <w:tcPr>
            <w:tcW w:w="2494" w:type="dxa"/>
            <w:shd w:val="clear" w:color="auto" w:fill="F2F2F2" w:themeFill="background1" w:themeFillShade="F2"/>
          </w:tcPr>
          <w:p w14:paraId="72248B1C" w14:textId="77777777" w:rsidR="00F85D3A" w:rsidRDefault="00F85D3A" w:rsidP="002D66C8">
            <w:pPr>
              <w:ind w:left="-79" w:right="-214"/>
              <w:rPr>
                <w:sz w:val="20"/>
              </w:rPr>
            </w:pPr>
          </w:p>
        </w:tc>
        <w:tc>
          <w:tcPr>
            <w:tcW w:w="724" w:type="dxa"/>
            <w:shd w:val="clear" w:color="auto" w:fill="F2F2F2" w:themeFill="background1" w:themeFillShade="F2"/>
          </w:tcPr>
          <w:p w14:paraId="7EF9AA54" w14:textId="77777777" w:rsidR="00F85D3A" w:rsidRDefault="00F85D3A" w:rsidP="002D66C8">
            <w:pPr>
              <w:ind w:left="0" w:right="0"/>
              <w:jc w:val="right"/>
              <w:rPr>
                <w:sz w:val="20"/>
              </w:rPr>
            </w:pPr>
          </w:p>
        </w:tc>
        <w:tc>
          <w:tcPr>
            <w:tcW w:w="835" w:type="dxa"/>
            <w:shd w:val="clear" w:color="auto" w:fill="F2F2F2" w:themeFill="background1" w:themeFillShade="F2"/>
          </w:tcPr>
          <w:p w14:paraId="4B084DC7" w14:textId="77777777" w:rsidR="00F85D3A" w:rsidRDefault="00F85D3A" w:rsidP="002D66C8">
            <w:pPr>
              <w:ind w:left="0" w:right="0"/>
              <w:jc w:val="right"/>
              <w:rPr>
                <w:sz w:val="20"/>
              </w:rPr>
            </w:pPr>
          </w:p>
        </w:tc>
        <w:tc>
          <w:tcPr>
            <w:tcW w:w="742" w:type="dxa"/>
            <w:shd w:val="clear" w:color="auto" w:fill="FFFFFF" w:themeFill="background1"/>
          </w:tcPr>
          <w:p w14:paraId="189CAF7A" w14:textId="77777777" w:rsidR="00F85D3A" w:rsidRDefault="00F85D3A" w:rsidP="002D66C8">
            <w:pPr>
              <w:ind w:left="0" w:right="0"/>
              <w:rPr>
                <w:sz w:val="20"/>
              </w:rPr>
            </w:pPr>
          </w:p>
        </w:tc>
        <w:tc>
          <w:tcPr>
            <w:tcW w:w="2376" w:type="dxa"/>
          </w:tcPr>
          <w:p w14:paraId="4E04892D" w14:textId="77777777" w:rsidR="00F85D3A" w:rsidRDefault="00F85D3A" w:rsidP="002D66C8">
            <w:pPr>
              <w:ind w:left="-79" w:right="-214"/>
              <w:rPr>
                <w:sz w:val="20"/>
              </w:rPr>
            </w:pPr>
            <w:r w:rsidRPr="00A1633C">
              <w:rPr>
                <w:sz w:val="20"/>
              </w:rPr>
              <w:t>Nicholas Yem</w:t>
            </w:r>
          </w:p>
        </w:tc>
        <w:tc>
          <w:tcPr>
            <w:tcW w:w="724" w:type="dxa"/>
          </w:tcPr>
          <w:p w14:paraId="1F0F637C" w14:textId="77777777" w:rsidR="00F85D3A" w:rsidRDefault="00F85D3A" w:rsidP="002D66C8">
            <w:pPr>
              <w:ind w:left="0" w:right="0"/>
              <w:jc w:val="right"/>
              <w:rPr>
                <w:sz w:val="20"/>
              </w:rPr>
            </w:pPr>
            <w:r>
              <w:rPr>
                <w:sz w:val="20"/>
              </w:rPr>
              <w:t>24.9</w:t>
            </w:r>
          </w:p>
        </w:tc>
        <w:tc>
          <w:tcPr>
            <w:tcW w:w="835" w:type="dxa"/>
          </w:tcPr>
          <w:p w14:paraId="2C68413F" w14:textId="77777777" w:rsidR="00F85D3A" w:rsidRDefault="00F85D3A" w:rsidP="002D66C8">
            <w:pPr>
              <w:ind w:left="0" w:right="0"/>
              <w:jc w:val="right"/>
              <w:rPr>
                <w:sz w:val="20"/>
              </w:rPr>
            </w:pPr>
            <w:r>
              <w:rPr>
                <w:sz w:val="20"/>
              </w:rPr>
              <w:t>2016</w:t>
            </w:r>
          </w:p>
        </w:tc>
      </w:tr>
      <w:tr w:rsidR="00F85D3A" w14:paraId="0EDE89F1" w14:textId="77777777" w:rsidTr="002D66C8">
        <w:trPr>
          <w:trHeight w:hRule="exact" w:val="227"/>
        </w:trPr>
        <w:tc>
          <w:tcPr>
            <w:tcW w:w="626" w:type="dxa"/>
          </w:tcPr>
          <w:p w14:paraId="15E1DE93" w14:textId="77777777" w:rsidR="00F85D3A" w:rsidRDefault="00F85D3A" w:rsidP="002D66C8">
            <w:pPr>
              <w:ind w:left="-79" w:right="-214"/>
              <w:rPr>
                <w:sz w:val="20"/>
              </w:rPr>
            </w:pPr>
            <w:r>
              <w:rPr>
                <w:sz w:val="20"/>
              </w:rPr>
              <w:t>U17</w:t>
            </w:r>
          </w:p>
        </w:tc>
        <w:tc>
          <w:tcPr>
            <w:tcW w:w="2494" w:type="dxa"/>
          </w:tcPr>
          <w:p w14:paraId="15245DE2" w14:textId="77777777" w:rsidR="00F85D3A" w:rsidRDefault="00F85D3A" w:rsidP="002D66C8">
            <w:pPr>
              <w:ind w:left="-79" w:right="-214"/>
              <w:rPr>
                <w:sz w:val="20"/>
              </w:rPr>
            </w:pPr>
            <w:r>
              <w:rPr>
                <w:sz w:val="20"/>
              </w:rPr>
              <w:t>Olivia Boyd</w:t>
            </w:r>
          </w:p>
        </w:tc>
        <w:tc>
          <w:tcPr>
            <w:tcW w:w="724" w:type="dxa"/>
          </w:tcPr>
          <w:p w14:paraId="2F326E96" w14:textId="77777777" w:rsidR="00F85D3A" w:rsidRDefault="00F85D3A" w:rsidP="002D66C8">
            <w:pPr>
              <w:ind w:left="0" w:right="0"/>
              <w:jc w:val="right"/>
              <w:rPr>
                <w:sz w:val="20"/>
              </w:rPr>
            </w:pPr>
            <w:r>
              <w:rPr>
                <w:sz w:val="20"/>
              </w:rPr>
              <w:t>28.21</w:t>
            </w:r>
          </w:p>
        </w:tc>
        <w:tc>
          <w:tcPr>
            <w:tcW w:w="835" w:type="dxa"/>
          </w:tcPr>
          <w:p w14:paraId="3CC92EE8" w14:textId="77777777" w:rsidR="00F85D3A" w:rsidRDefault="00F85D3A" w:rsidP="002D66C8">
            <w:pPr>
              <w:ind w:left="0" w:right="0"/>
              <w:jc w:val="right"/>
              <w:rPr>
                <w:sz w:val="20"/>
              </w:rPr>
            </w:pPr>
            <w:r>
              <w:rPr>
                <w:sz w:val="20"/>
              </w:rPr>
              <w:t>2021</w:t>
            </w:r>
          </w:p>
        </w:tc>
        <w:tc>
          <w:tcPr>
            <w:tcW w:w="742" w:type="dxa"/>
            <w:shd w:val="clear" w:color="auto" w:fill="F2F2F2" w:themeFill="background1" w:themeFillShade="F2"/>
          </w:tcPr>
          <w:p w14:paraId="0D195FE3" w14:textId="77777777" w:rsidR="00F85D3A" w:rsidRDefault="00F85D3A" w:rsidP="002D66C8">
            <w:pPr>
              <w:ind w:left="0" w:right="0"/>
              <w:rPr>
                <w:sz w:val="20"/>
              </w:rPr>
            </w:pPr>
          </w:p>
        </w:tc>
        <w:tc>
          <w:tcPr>
            <w:tcW w:w="2376" w:type="dxa"/>
            <w:shd w:val="clear" w:color="auto" w:fill="F2F2F2" w:themeFill="background1" w:themeFillShade="F2"/>
          </w:tcPr>
          <w:p w14:paraId="218046A2" w14:textId="77777777" w:rsidR="00F85D3A" w:rsidRDefault="00F85D3A" w:rsidP="002D66C8">
            <w:pPr>
              <w:ind w:left="-79" w:right="-214"/>
              <w:rPr>
                <w:sz w:val="20"/>
              </w:rPr>
            </w:pPr>
          </w:p>
        </w:tc>
        <w:tc>
          <w:tcPr>
            <w:tcW w:w="724" w:type="dxa"/>
            <w:shd w:val="clear" w:color="auto" w:fill="F2F2F2" w:themeFill="background1" w:themeFillShade="F2"/>
          </w:tcPr>
          <w:p w14:paraId="51226D0C" w14:textId="77777777" w:rsidR="00F85D3A" w:rsidRDefault="00F85D3A" w:rsidP="002D66C8">
            <w:pPr>
              <w:ind w:left="0" w:right="0"/>
              <w:jc w:val="right"/>
              <w:rPr>
                <w:sz w:val="20"/>
              </w:rPr>
            </w:pPr>
          </w:p>
        </w:tc>
        <w:tc>
          <w:tcPr>
            <w:tcW w:w="835" w:type="dxa"/>
            <w:shd w:val="clear" w:color="auto" w:fill="F2F2F2" w:themeFill="background1" w:themeFillShade="F2"/>
          </w:tcPr>
          <w:p w14:paraId="30BE480B" w14:textId="77777777" w:rsidR="00F85D3A" w:rsidRDefault="00F85D3A" w:rsidP="002D66C8">
            <w:pPr>
              <w:ind w:left="0" w:right="0"/>
              <w:jc w:val="right"/>
              <w:rPr>
                <w:sz w:val="20"/>
              </w:rPr>
            </w:pPr>
          </w:p>
        </w:tc>
      </w:tr>
    </w:tbl>
    <w:p w14:paraId="0A5EA205" w14:textId="77777777" w:rsidR="00F85D3A" w:rsidRDefault="00F85D3A" w:rsidP="00F85D3A">
      <w:pPr>
        <w:ind w:right="-214"/>
        <w:jc w:val="center"/>
        <w:rPr>
          <w:sz w:val="20"/>
        </w:rPr>
      </w:pPr>
    </w:p>
    <w:p w14:paraId="6B7A4785" w14:textId="77777777" w:rsidR="00F85D3A" w:rsidRDefault="00F85D3A" w:rsidP="00F85D3A">
      <w:pPr>
        <w:spacing w:before="100"/>
        <w:ind w:right="-214"/>
        <w:jc w:val="center"/>
        <w:rPr>
          <w:b/>
          <w:sz w:val="20"/>
        </w:rPr>
      </w:pPr>
      <w:r>
        <w:rPr>
          <w:b/>
          <w:sz w:val="20"/>
        </w:rPr>
        <w:t>400m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34701060" w14:textId="77777777" w:rsidTr="002D66C8">
        <w:trPr>
          <w:trHeight w:hRule="exact" w:val="227"/>
        </w:trPr>
        <w:tc>
          <w:tcPr>
            <w:tcW w:w="626" w:type="dxa"/>
          </w:tcPr>
          <w:p w14:paraId="4D16B1E0" w14:textId="77777777" w:rsidR="00F85D3A" w:rsidRDefault="00F85D3A" w:rsidP="002D66C8">
            <w:pPr>
              <w:ind w:left="-79" w:right="-214"/>
              <w:rPr>
                <w:sz w:val="20"/>
              </w:rPr>
            </w:pPr>
            <w:r>
              <w:rPr>
                <w:sz w:val="20"/>
              </w:rPr>
              <w:t>U8</w:t>
            </w:r>
          </w:p>
        </w:tc>
        <w:tc>
          <w:tcPr>
            <w:tcW w:w="2494" w:type="dxa"/>
          </w:tcPr>
          <w:p w14:paraId="7AB2C240" w14:textId="77777777" w:rsidR="00F85D3A" w:rsidRDefault="00F85D3A" w:rsidP="002D66C8">
            <w:pPr>
              <w:ind w:left="-79" w:right="0"/>
              <w:rPr>
                <w:sz w:val="20"/>
              </w:rPr>
            </w:pPr>
            <w:r>
              <w:rPr>
                <w:sz w:val="20"/>
              </w:rPr>
              <w:t>Bree-Arne McArdle</w:t>
            </w:r>
          </w:p>
        </w:tc>
        <w:tc>
          <w:tcPr>
            <w:tcW w:w="724" w:type="dxa"/>
          </w:tcPr>
          <w:p w14:paraId="36D31653" w14:textId="77777777" w:rsidR="00F85D3A" w:rsidRDefault="00F85D3A" w:rsidP="002D66C8">
            <w:pPr>
              <w:ind w:left="-211" w:right="0"/>
              <w:jc w:val="right"/>
              <w:rPr>
                <w:sz w:val="20"/>
              </w:rPr>
            </w:pPr>
            <w:r>
              <w:rPr>
                <w:sz w:val="20"/>
              </w:rPr>
              <w:t>1:20.0</w:t>
            </w:r>
          </w:p>
        </w:tc>
        <w:tc>
          <w:tcPr>
            <w:tcW w:w="835" w:type="dxa"/>
          </w:tcPr>
          <w:p w14:paraId="5B0C3868" w14:textId="77777777" w:rsidR="00F85D3A" w:rsidRDefault="00F85D3A" w:rsidP="002D66C8">
            <w:pPr>
              <w:ind w:left="0" w:right="0"/>
              <w:jc w:val="right"/>
              <w:rPr>
                <w:sz w:val="20"/>
              </w:rPr>
            </w:pPr>
            <w:r>
              <w:rPr>
                <w:sz w:val="20"/>
              </w:rPr>
              <w:t>1998</w:t>
            </w:r>
          </w:p>
        </w:tc>
        <w:tc>
          <w:tcPr>
            <w:tcW w:w="742" w:type="dxa"/>
          </w:tcPr>
          <w:p w14:paraId="7EDCC7D7" w14:textId="77777777" w:rsidR="00F85D3A" w:rsidRDefault="00F85D3A" w:rsidP="002D66C8">
            <w:pPr>
              <w:ind w:left="0" w:right="0"/>
              <w:rPr>
                <w:sz w:val="20"/>
              </w:rPr>
            </w:pPr>
            <w:r>
              <w:rPr>
                <w:sz w:val="20"/>
              </w:rPr>
              <w:t>U8</w:t>
            </w:r>
          </w:p>
        </w:tc>
        <w:tc>
          <w:tcPr>
            <w:tcW w:w="2376" w:type="dxa"/>
          </w:tcPr>
          <w:p w14:paraId="76EB900B" w14:textId="77777777" w:rsidR="00F85D3A" w:rsidRDefault="00F85D3A" w:rsidP="002D66C8">
            <w:pPr>
              <w:ind w:left="-79" w:right="-214"/>
              <w:rPr>
                <w:sz w:val="20"/>
              </w:rPr>
            </w:pPr>
            <w:r>
              <w:rPr>
                <w:sz w:val="20"/>
              </w:rPr>
              <w:t>Clint Devereaux</w:t>
            </w:r>
          </w:p>
        </w:tc>
        <w:tc>
          <w:tcPr>
            <w:tcW w:w="724" w:type="dxa"/>
          </w:tcPr>
          <w:p w14:paraId="4601E976" w14:textId="77777777" w:rsidR="00F85D3A" w:rsidRDefault="00F85D3A" w:rsidP="002D66C8">
            <w:pPr>
              <w:ind w:left="-213" w:right="0"/>
              <w:jc w:val="right"/>
              <w:rPr>
                <w:sz w:val="20"/>
              </w:rPr>
            </w:pPr>
            <w:r>
              <w:rPr>
                <w:sz w:val="20"/>
              </w:rPr>
              <w:t>1:17.5</w:t>
            </w:r>
          </w:p>
        </w:tc>
        <w:tc>
          <w:tcPr>
            <w:tcW w:w="835" w:type="dxa"/>
          </w:tcPr>
          <w:p w14:paraId="52662A42" w14:textId="77777777" w:rsidR="00F85D3A" w:rsidRDefault="00F85D3A" w:rsidP="002D66C8">
            <w:pPr>
              <w:ind w:left="0" w:right="0"/>
              <w:jc w:val="right"/>
              <w:rPr>
                <w:sz w:val="20"/>
              </w:rPr>
            </w:pPr>
            <w:r>
              <w:rPr>
                <w:sz w:val="20"/>
              </w:rPr>
              <w:t>1992</w:t>
            </w:r>
          </w:p>
        </w:tc>
      </w:tr>
      <w:tr w:rsidR="00F85D3A" w14:paraId="212FBAAA" w14:textId="77777777" w:rsidTr="002D66C8">
        <w:trPr>
          <w:trHeight w:hRule="exact" w:val="227"/>
        </w:trPr>
        <w:tc>
          <w:tcPr>
            <w:tcW w:w="626" w:type="dxa"/>
          </w:tcPr>
          <w:p w14:paraId="4A310A04" w14:textId="77777777" w:rsidR="00F85D3A" w:rsidRDefault="00F85D3A" w:rsidP="002D66C8">
            <w:pPr>
              <w:ind w:left="-79" w:right="-214"/>
              <w:rPr>
                <w:sz w:val="20"/>
              </w:rPr>
            </w:pPr>
            <w:r>
              <w:rPr>
                <w:sz w:val="20"/>
              </w:rPr>
              <w:t>U9</w:t>
            </w:r>
          </w:p>
        </w:tc>
        <w:tc>
          <w:tcPr>
            <w:tcW w:w="2494" w:type="dxa"/>
          </w:tcPr>
          <w:p w14:paraId="565A1ECF" w14:textId="77777777" w:rsidR="00F85D3A" w:rsidRDefault="00F85D3A" w:rsidP="002D66C8">
            <w:pPr>
              <w:ind w:left="-79" w:right="-214"/>
              <w:rPr>
                <w:sz w:val="20"/>
              </w:rPr>
            </w:pPr>
            <w:r>
              <w:rPr>
                <w:sz w:val="20"/>
              </w:rPr>
              <w:t>Bree-Arne McArdle</w:t>
            </w:r>
          </w:p>
        </w:tc>
        <w:tc>
          <w:tcPr>
            <w:tcW w:w="724" w:type="dxa"/>
          </w:tcPr>
          <w:p w14:paraId="5A5CBF7E" w14:textId="77777777" w:rsidR="00F85D3A" w:rsidRDefault="00F85D3A" w:rsidP="002D66C8">
            <w:pPr>
              <w:ind w:left="-211" w:right="0"/>
              <w:jc w:val="right"/>
              <w:rPr>
                <w:sz w:val="20"/>
              </w:rPr>
            </w:pPr>
            <w:r>
              <w:rPr>
                <w:sz w:val="20"/>
              </w:rPr>
              <w:t>1:14.1</w:t>
            </w:r>
          </w:p>
        </w:tc>
        <w:tc>
          <w:tcPr>
            <w:tcW w:w="835" w:type="dxa"/>
          </w:tcPr>
          <w:p w14:paraId="332B2BE0" w14:textId="77777777" w:rsidR="00F85D3A" w:rsidRDefault="00F85D3A" w:rsidP="002D66C8">
            <w:pPr>
              <w:ind w:left="0" w:right="0"/>
              <w:jc w:val="right"/>
              <w:rPr>
                <w:sz w:val="20"/>
              </w:rPr>
            </w:pPr>
            <w:r>
              <w:rPr>
                <w:sz w:val="20"/>
              </w:rPr>
              <w:t>1999</w:t>
            </w:r>
          </w:p>
        </w:tc>
        <w:tc>
          <w:tcPr>
            <w:tcW w:w="742" w:type="dxa"/>
          </w:tcPr>
          <w:p w14:paraId="1A3F07D2" w14:textId="77777777" w:rsidR="00F85D3A" w:rsidRDefault="00F85D3A" w:rsidP="002D66C8">
            <w:pPr>
              <w:ind w:left="0" w:right="0"/>
              <w:rPr>
                <w:sz w:val="20"/>
              </w:rPr>
            </w:pPr>
            <w:r>
              <w:rPr>
                <w:sz w:val="20"/>
              </w:rPr>
              <w:t>U9</w:t>
            </w:r>
          </w:p>
        </w:tc>
        <w:tc>
          <w:tcPr>
            <w:tcW w:w="2376" w:type="dxa"/>
          </w:tcPr>
          <w:p w14:paraId="7F1BB5CA" w14:textId="77777777" w:rsidR="00F85D3A" w:rsidRDefault="00F85D3A" w:rsidP="002D66C8">
            <w:pPr>
              <w:ind w:left="-79" w:right="-214"/>
              <w:rPr>
                <w:sz w:val="20"/>
              </w:rPr>
            </w:pPr>
            <w:r>
              <w:rPr>
                <w:sz w:val="20"/>
              </w:rPr>
              <w:t>Shawn Ashkanasy</w:t>
            </w:r>
          </w:p>
        </w:tc>
        <w:tc>
          <w:tcPr>
            <w:tcW w:w="724" w:type="dxa"/>
          </w:tcPr>
          <w:p w14:paraId="6519F08E" w14:textId="77777777" w:rsidR="00F85D3A" w:rsidRDefault="00F85D3A" w:rsidP="002D66C8">
            <w:pPr>
              <w:ind w:left="-213" w:right="0"/>
              <w:jc w:val="right"/>
              <w:rPr>
                <w:sz w:val="20"/>
              </w:rPr>
            </w:pPr>
            <w:r>
              <w:rPr>
                <w:sz w:val="20"/>
              </w:rPr>
              <w:t>1:09.2</w:t>
            </w:r>
          </w:p>
        </w:tc>
        <w:tc>
          <w:tcPr>
            <w:tcW w:w="835" w:type="dxa"/>
          </w:tcPr>
          <w:p w14:paraId="2F2E6043" w14:textId="77777777" w:rsidR="00F85D3A" w:rsidRDefault="00F85D3A" w:rsidP="002D66C8">
            <w:pPr>
              <w:ind w:left="0" w:right="0"/>
              <w:jc w:val="right"/>
              <w:rPr>
                <w:sz w:val="20"/>
              </w:rPr>
            </w:pPr>
            <w:r>
              <w:rPr>
                <w:sz w:val="20"/>
              </w:rPr>
              <w:t>1985</w:t>
            </w:r>
          </w:p>
        </w:tc>
      </w:tr>
      <w:tr w:rsidR="00F85D3A" w14:paraId="435BFEC2" w14:textId="77777777" w:rsidTr="002D66C8">
        <w:trPr>
          <w:trHeight w:hRule="exact" w:val="227"/>
        </w:trPr>
        <w:tc>
          <w:tcPr>
            <w:tcW w:w="626" w:type="dxa"/>
          </w:tcPr>
          <w:p w14:paraId="3F18DACF" w14:textId="77777777" w:rsidR="00F85D3A" w:rsidRDefault="00F85D3A" w:rsidP="002D66C8">
            <w:pPr>
              <w:ind w:left="-79" w:right="-214"/>
              <w:rPr>
                <w:sz w:val="20"/>
              </w:rPr>
            </w:pPr>
            <w:r>
              <w:rPr>
                <w:sz w:val="20"/>
              </w:rPr>
              <w:t>U10</w:t>
            </w:r>
          </w:p>
        </w:tc>
        <w:tc>
          <w:tcPr>
            <w:tcW w:w="2494" w:type="dxa"/>
          </w:tcPr>
          <w:p w14:paraId="378F02E1" w14:textId="77777777" w:rsidR="00F85D3A" w:rsidRDefault="00F85D3A" w:rsidP="002D66C8">
            <w:pPr>
              <w:ind w:left="-79" w:right="-214"/>
              <w:rPr>
                <w:sz w:val="20"/>
              </w:rPr>
            </w:pPr>
            <w:r>
              <w:rPr>
                <w:sz w:val="20"/>
              </w:rPr>
              <w:t>Bree-Arne McArdle</w:t>
            </w:r>
          </w:p>
        </w:tc>
        <w:tc>
          <w:tcPr>
            <w:tcW w:w="724" w:type="dxa"/>
          </w:tcPr>
          <w:p w14:paraId="046E36C0" w14:textId="77777777" w:rsidR="00F85D3A" w:rsidRDefault="00F85D3A" w:rsidP="002D66C8">
            <w:pPr>
              <w:ind w:left="-211" w:right="0"/>
              <w:jc w:val="right"/>
              <w:rPr>
                <w:sz w:val="20"/>
              </w:rPr>
            </w:pPr>
            <w:r>
              <w:rPr>
                <w:sz w:val="20"/>
              </w:rPr>
              <w:t>1:08.5</w:t>
            </w:r>
          </w:p>
        </w:tc>
        <w:tc>
          <w:tcPr>
            <w:tcW w:w="835" w:type="dxa"/>
          </w:tcPr>
          <w:p w14:paraId="13372265" w14:textId="77777777" w:rsidR="00F85D3A" w:rsidRDefault="00F85D3A" w:rsidP="002D66C8">
            <w:pPr>
              <w:ind w:left="0" w:right="0"/>
              <w:jc w:val="right"/>
              <w:rPr>
                <w:sz w:val="20"/>
              </w:rPr>
            </w:pPr>
            <w:r>
              <w:rPr>
                <w:sz w:val="20"/>
              </w:rPr>
              <w:t>2000</w:t>
            </w:r>
          </w:p>
        </w:tc>
        <w:tc>
          <w:tcPr>
            <w:tcW w:w="742" w:type="dxa"/>
          </w:tcPr>
          <w:p w14:paraId="452F2A79" w14:textId="77777777" w:rsidR="00F85D3A" w:rsidRDefault="00F85D3A" w:rsidP="002D66C8">
            <w:pPr>
              <w:ind w:left="0" w:right="0"/>
              <w:rPr>
                <w:sz w:val="20"/>
              </w:rPr>
            </w:pPr>
            <w:r>
              <w:rPr>
                <w:sz w:val="20"/>
              </w:rPr>
              <w:t>U10</w:t>
            </w:r>
          </w:p>
        </w:tc>
        <w:tc>
          <w:tcPr>
            <w:tcW w:w="2376" w:type="dxa"/>
          </w:tcPr>
          <w:p w14:paraId="3D7D3D1F" w14:textId="77777777" w:rsidR="00F85D3A" w:rsidRDefault="00F85D3A" w:rsidP="002D66C8">
            <w:pPr>
              <w:ind w:left="-79" w:right="-214"/>
              <w:rPr>
                <w:sz w:val="20"/>
              </w:rPr>
            </w:pPr>
            <w:r>
              <w:rPr>
                <w:sz w:val="20"/>
              </w:rPr>
              <w:t>Sam Vaughan</w:t>
            </w:r>
          </w:p>
        </w:tc>
        <w:tc>
          <w:tcPr>
            <w:tcW w:w="724" w:type="dxa"/>
          </w:tcPr>
          <w:p w14:paraId="089EADF3" w14:textId="77777777" w:rsidR="00F85D3A" w:rsidRDefault="00F85D3A" w:rsidP="002D66C8">
            <w:pPr>
              <w:ind w:left="-213" w:right="0"/>
              <w:jc w:val="right"/>
              <w:rPr>
                <w:sz w:val="20"/>
              </w:rPr>
            </w:pPr>
            <w:r>
              <w:rPr>
                <w:sz w:val="20"/>
              </w:rPr>
              <w:t>1:06.0</w:t>
            </w:r>
          </w:p>
        </w:tc>
        <w:tc>
          <w:tcPr>
            <w:tcW w:w="835" w:type="dxa"/>
          </w:tcPr>
          <w:p w14:paraId="4A83F508" w14:textId="77777777" w:rsidR="00F85D3A" w:rsidRDefault="00F85D3A" w:rsidP="002D66C8">
            <w:pPr>
              <w:ind w:left="0" w:right="0"/>
              <w:jc w:val="right"/>
              <w:rPr>
                <w:sz w:val="20"/>
              </w:rPr>
            </w:pPr>
            <w:r>
              <w:rPr>
                <w:sz w:val="20"/>
              </w:rPr>
              <w:t>2005</w:t>
            </w:r>
          </w:p>
        </w:tc>
      </w:tr>
      <w:tr w:rsidR="00F85D3A" w14:paraId="2A905443" w14:textId="77777777" w:rsidTr="002D66C8">
        <w:trPr>
          <w:trHeight w:hRule="exact" w:val="227"/>
        </w:trPr>
        <w:tc>
          <w:tcPr>
            <w:tcW w:w="626" w:type="dxa"/>
          </w:tcPr>
          <w:p w14:paraId="3B4943ED" w14:textId="77777777" w:rsidR="00F85D3A" w:rsidRDefault="00F85D3A" w:rsidP="002D66C8">
            <w:pPr>
              <w:ind w:left="-79" w:right="-214"/>
              <w:rPr>
                <w:sz w:val="20"/>
              </w:rPr>
            </w:pPr>
            <w:r>
              <w:rPr>
                <w:sz w:val="20"/>
              </w:rPr>
              <w:t>U11</w:t>
            </w:r>
          </w:p>
        </w:tc>
        <w:tc>
          <w:tcPr>
            <w:tcW w:w="2494" w:type="dxa"/>
          </w:tcPr>
          <w:p w14:paraId="04BFA0B6" w14:textId="77777777" w:rsidR="00F85D3A" w:rsidRDefault="00F85D3A" w:rsidP="002D66C8">
            <w:pPr>
              <w:ind w:left="-79" w:right="-214"/>
              <w:rPr>
                <w:sz w:val="20"/>
              </w:rPr>
            </w:pPr>
            <w:r>
              <w:rPr>
                <w:sz w:val="20"/>
              </w:rPr>
              <w:t>Bree-Arne McArdle</w:t>
            </w:r>
          </w:p>
        </w:tc>
        <w:tc>
          <w:tcPr>
            <w:tcW w:w="724" w:type="dxa"/>
          </w:tcPr>
          <w:p w14:paraId="46850FC7" w14:textId="77777777" w:rsidR="00F85D3A" w:rsidRDefault="00F85D3A" w:rsidP="002D66C8">
            <w:pPr>
              <w:ind w:left="-211" w:right="0"/>
              <w:jc w:val="right"/>
              <w:rPr>
                <w:sz w:val="20"/>
              </w:rPr>
            </w:pPr>
            <w:r>
              <w:rPr>
                <w:sz w:val="20"/>
              </w:rPr>
              <w:t>1:03.7</w:t>
            </w:r>
          </w:p>
        </w:tc>
        <w:tc>
          <w:tcPr>
            <w:tcW w:w="835" w:type="dxa"/>
          </w:tcPr>
          <w:p w14:paraId="79BB1ED4" w14:textId="77777777" w:rsidR="00F85D3A" w:rsidRDefault="00F85D3A" w:rsidP="002D66C8">
            <w:pPr>
              <w:ind w:left="0" w:right="0"/>
              <w:jc w:val="right"/>
              <w:rPr>
                <w:sz w:val="20"/>
              </w:rPr>
            </w:pPr>
            <w:r>
              <w:rPr>
                <w:sz w:val="20"/>
              </w:rPr>
              <w:t>2001</w:t>
            </w:r>
          </w:p>
        </w:tc>
        <w:tc>
          <w:tcPr>
            <w:tcW w:w="742" w:type="dxa"/>
          </w:tcPr>
          <w:p w14:paraId="1A9AAD8B" w14:textId="77777777" w:rsidR="00F85D3A" w:rsidRDefault="00F85D3A" w:rsidP="002D66C8">
            <w:pPr>
              <w:ind w:left="0" w:right="0"/>
              <w:rPr>
                <w:sz w:val="20"/>
              </w:rPr>
            </w:pPr>
            <w:r>
              <w:rPr>
                <w:sz w:val="20"/>
              </w:rPr>
              <w:t>U11</w:t>
            </w:r>
          </w:p>
        </w:tc>
        <w:tc>
          <w:tcPr>
            <w:tcW w:w="2376" w:type="dxa"/>
          </w:tcPr>
          <w:p w14:paraId="3B007128" w14:textId="77777777" w:rsidR="00F85D3A" w:rsidRDefault="00F85D3A" w:rsidP="002D66C8">
            <w:pPr>
              <w:ind w:left="-79" w:right="-214"/>
              <w:rPr>
                <w:sz w:val="20"/>
              </w:rPr>
            </w:pPr>
            <w:r>
              <w:rPr>
                <w:sz w:val="20"/>
              </w:rPr>
              <w:t>Shawn Ashkanasy</w:t>
            </w:r>
          </w:p>
        </w:tc>
        <w:tc>
          <w:tcPr>
            <w:tcW w:w="724" w:type="dxa"/>
          </w:tcPr>
          <w:p w14:paraId="1B01E632" w14:textId="77777777" w:rsidR="00F85D3A" w:rsidRDefault="00F85D3A" w:rsidP="002D66C8">
            <w:pPr>
              <w:ind w:left="-213" w:right="0"/>
              <w:jc w:val="right"/>
              <w:rPr>
                <w:sz w:val="20"/>
              </w:rPr>
            </w:pPr>
            <w:r>
              <w:rPr>
                <w:sz w:val="20"/>
              </w:rPr>
              <w:t>1:04.4</w:t>
            </w:r>
          </w:p>
        </w:tc>
        <w:tc>
          <w:tcPr>
            <w:tcW w:w="835" w:type="dxa"/>
          </w:tcPr>
          <w:p w14:paraId="32E8DDC3" w14:textId="77777777" w:rsidR="00F85D3A" w:rsidRDefault="00F85D3A" w:rsidP="002D66C8">
            <w:pPr>
              <w:ind w:left="0" w:right="0"/>
              <w:jc w:val="right"/>
              <w:rPr>
                <w:sz w:val="20"/>
              </w:rPr>
            </w:pPr>
            <w:r>
              <w:rPr>
                <w:sz w:val="20"/>
              </w:rPr>
              <w:t>1987</w:t>
            </w:r>
          </w:p>
        </w:tc>
      </w:tr>
      <w:tr w:rsidR="00F85D3A" w14:paraId="1DCB2712" w14:textId="77777777" w:rsidTr="002D66C8">
        <w:trPr>
          <w:trHeight w:hRule="exact" w:val="227"/>
        </w:trPr>
        <w:tc>
          <w:tcPr>
            <w:tcW w:w="626" w:type="dxa"/>
          </w:tcPr>
          <w:p w14:paraId="7DFD60AF" w14:textId="77777777" w:rsidR="00F85D3A" w:rsidRDefault="00F85D3A" w:rsidP="002D66C8">
            <w:pPr>
              <w:ind w:left="-79" w:right="-214"/>
              <w:rPr>
                <w:sz w:val="20"/>
              </w:rPr>
            </w:pPr>
            <w:r>
              <w:rPr>
                <w:sz w:val="20"/>
              </w:rPr>
              <w:t>U12</w:t>
            </w:r>
          </w:p>
        </w:tc>
        <w:tc>
          <w:tcPr>
            <w:tcW w:w="2494" w:type="dxa"/>
          </w:tcPr>
          <w:p w14:paraId="7C730B50" w14:textId="77777777" w:rsidR="00F85D3A" w:rsidRDefault="00F85D3A" w:rsidP="002D66C8">
            <w:pPr>
              <w:ind w:left="-79" w:right="-214"/>
              <w:rPr>
                <w:sz w:val="20"/>
              </w:rPr>
            </w:pPr>
            <w:r>
              <w:rPr>
                <w:sz w:val="20"/>
              </w:rPr>
              <w:t>Jackie Bayliss</w:t>
            </w:r>
          </w:p>
        </w:tc>
        <w:tc>
          <w:tcPr>
            <w:tcW w:w="724" w:type="dxa"/>
          </w:tcPr>
          <w:p w14:paraId="6485F213" w14:textId="77777777" w:rsidR="00F85D3A" w:rsidRDefault="00F85D3A" w:rsidP="002D66C8">
            <w:pPr>
              <w:ind w:left="-211" w:right="0"/>
              <w:jc w:val="right"/>
              <w:rPr>
                <w:sz w:val="20"/>
              </w:rPr>
            </w:pPr>
            <w:r>
              <w:rPr>
                <w:sz w:val="20"/>
              </w:rPr>
              <w:t>1:03.3</w:t>
            </w:r>
          </w:p>
        </w:tc>
        <w:tc>
          <w:tcPr>
            <w:tcW w:w="835" w:type="dxa"/>
          </w:tcPr>
          <w:p w14:paraId="01A4A00B" w14:textId="77777777" w:rsidR="00F85D3A" w:rsidRDefault="00F85D3A" w:rsidP="002D66C8">
            <w:pPr>
              <w:ind w:left="0" w:right="0"/>
              <w:jc w:val="right"/>
              <w:rPr>
                <w:sz w:val="20"/>
              </w:rPr>
            </w:pPr>
            <w:r>
              <w:rPr>
                <w:sz w:val="20"/>
              </w:rPr>
              <w:t>1988</w:t>
            </w:r>
          </w:p>
        </w:tc>
        <w:tc>
          <w:tcPr>
            <w:tcW w:w="742" w:type="dxa"/>
          </w:tcPr>
          <w:p w14:paraId="239C7102" w14:textId="77777777" w:rsidR="00F85D3A" w:rsidRDefault="00F85D3A" w:rsidP="002D66C8">
            <w:pPr>
              <w:ind w:left="0" w:right="0"/>
              <w:rPr>
                <w:sz w:val="20"/>
              </w:rPr>
            </w:pPr>
            <w:r>
              <w:rPr>
                <w:sz w:val="20"/>
              </w:rPr>
              <w:t>U12</w:t>
            </w:r>
          </w:p>
        </w:tc>
        <w:tc>
          <w:tcPr>
            <w:tcW w:w="2376" w:type="dxa"/>
          </w:tcPr>
          <w:p w14:paraId="43A8173E" w14:textId="77777777" w:rsidR="00F85D3A" w:rsidRDefault="00F85D3A" w:rsidP="002D66C8">
            <w:pPr>
              <w:ind w:left="-79" w:right="-214"/>
              <w:rPr>
                <w:sz w:val="20"/>
              </w:rPr>
            </w:pPr>
            <w:r>
              <w:rPr>
                <w:sz w:val="20"/>
              </w:rPr>
              <w:t>Samuel Anderson</w:t>
            </w:r>
          </w:p>
        </w:tc>
        <w:tc>
          <w:tcPr>
            <w:tcW w:w="724" w:type="dxa"/>
          </w:tcPr>
          <w:p w14:paraId="22908FBD" w14:textId="77777777" w:rsidR="00F85D3A" w:rsidRDefault="00F85D3A" w:rsidP="002D66C8">
            <w:pPr>
              <w:ind w:left="-213" w:right="0"/>
              <w:jc w:val="right"/>
              <w:rPr>
                <w:sz w:val="20"/>
              </w:rPr>
            </w:pPr>
            <w:r>
              <w:rPr>
                <w:sz w:val="20"/>
              </w:rPr>
              <w:t>1:00.50</w:t>
            </w:r>
          </w:p>
        </w:tc>
        <w:tc>
          <w:tcPr>
            <w:tcW w:w="835" w:type="dxa"/>
          </w:tcPr>
          <w:p w14:paraId="1EE6F82A" w14:textId="77777777" w:rsidR="00F85D3A" w:rsidRDefault="00F85D3A" w:rsidP="002D66C8">
            <w:pPr>
              <w:ind w:left="0" w:right="0"/>
              <w:jc w:val="right"/>
              <w:rPr>
                <w:sz w:val="20"/>
              </w:rPr>
            </w:pPr>
            <w:r>
              <w:rPr>
                <w:sz w:val="20"/>
              </w:rPr>
              <w:t>2021</w:t>
            </w:r>
          </w:p>
        </w:tc>
      </w:tr>
      <w:tr w:rsidR="00F85D3A" w14:paraId="42A9057B" w14:textId="77777777" w:rsidTr="002D66C8">
        <w:trPr>
          <w:trHeight w:hRule="exact" w:val="227"/>
        </w:trPr>
        <w:tc>
          <w:tcPr>
            <w:tcW w:w="626" w:type="dxa"/>
          </w:tcPr>
          <w:p w14:paraId="15A69FC7" w14:textId="77777777" w:rsidR="00F85D3A" w:rsidRDefault="00F85D3A" w:rsidP="002D66C8">
            <w:pPr>
              <w:ind w:left="-79" w:right="-214"/>
              <w:rPr>
                <w:sz w:val="20"/>
              </w:rPr>
            </w:pPr>
            <w:r>
              <w:rPr>
                <w:sz w:val="20"/>
              </w:rPr>
              <w:t>U13</w:t>
            </w:r>
          </w:p>
        </w:tc>
        <w:tc>
          <w:tcPr>
            <w:tcW w:w="2494" w:type="dxa"/>
          </w:tcPr>
          <w:p w14:paraId="344C5EA6" w14:textId="77777777" w:rsidR="00F85D3A" w:rsidRDefault="00F85D3A" w:rsidP="002D66C8">
            <w:pPr>
              <w:ind w:left="-79" w:right="-214"/>
              <w:rPr>
                <w:sz w:val="20"/>
              </w:rPr>
            </w:pPr>
            <w:r>
              <w:rPr>
                <w:sz w:val="20"/>
              </w:rPr>
              <w:t>Jackie Bayliss</w:t>
            </w:r>
          </w:p>
        </w:tc>
        <w:tc>
          <w:tcPr>
            <w:tcW w:w="724" w:type="dxa"/>
          </w:tcPr>
          <w:p w14:paraId="70D7D979" w14:textId="77777777" w:rsidR="00F85D3A" w:rsidRDefault="00F85D3A" w:rsidP="002D66C8">
            <w:pPr>
              <w:ind w:left="-211" w:right="0"/>
              <w:jc w:val="right"/>
              <w:rPr>
                <w:sz w:val="20"/>
              </w:rPr>
            </w:pPr>
            <w:r>
              <w:rPr>
                <w:sz w:val="20"/>
              </w:rPr>
              <w:t>1:00.5</w:t>
            </w:r>
          </w:p>
        </w:tc>
        <w:tc>
          <w:tcPr>
            <w:tcW w:w="835" w:type="dxa"/>
          </w:tcPr>
          <w:p w14:paraId="23BEE8A0" w14:textId="77777777" w:rsidR="00F85D3A" w:rsidRDefault="00F85D3A" w:rsidP="002D66C8">
            <w:pPr>
              <w:ind w:left="0" w:right="0"/>
              <w:jc w:val="right"/>
              <w:rPr>
                <w:sz w:val="20"/>
              </w:rPr>
            </w:pPr>
            <w:r>
              <w:rPr>
                <w:sz w:val="20"/>
              </w:rPr>
              <w:t>1989</w:t>
            </w:r>
          </w:p>
        </w:tc>
        <w:tc>
          <w:tcPr>
            <w:tcW w:w="742" w:type="dxa"/>
          </w:tcPr>
          <w:p w14:paraId="6DEF0ABA" w14:textId="77777777" w:rsidR="00F85D3A" w:rsidRDefault="00F85D3A" w:rsidP="002D66C8">
            <w:pPr>
              <w:ind w:left="0" w:right="0"/>
              <w:rPr>
                <w:sz w:val="20"/>
              </w:rPr>
            </w:pPr>
            <w:r>
              <w:rPr>
                <w:sz w:val="20"/>
              </w:rPr>
              <w:t>U13</w:t>
            </w:r>
          </w:p>
        </w:tc>
        <w:tc>
          <w:tcPr>
            <w:tcW w:w="2376" w:type="dxa"/>
          </w:tcPr>
          <w:p w14:paraId="067B8227" w14:textId="77777777" w:rsidR="00F85D3A" w:rsidRDefault="00F85D3A" w:rsidP="002D66C8">
            <w:pPr>
              <w:ind w:left="-79" w:right="-214"/>
              <w:rPr>
                <w:sz w:val="20"/>
              </w:rPr>
            </w:pPr>
            <w:r>
              <w:rPr>
                <w:sz w:val="20"/>
              </w:rPr>
              <w:t>Jack Clancy</w:t>
            </w:r>
          </w:p>
        </w:tc>
        <w:tc>
          <w:tcPr>
            <w:tcW w:w="724" w:type="dxa"/>
          </w:tcPr>
          <w:p w14:paraId="4B3CB9F4" w14:textId="77777777" w:rsidR="00F85D3A" w:rsidRDefault="00F85D3A" w:rsidP="002D66C8">
            <w:pPr>
              <w:ind w:left="-213" w:right="0"/>
              <w:jc w:val="right"/>
              <w:rPr>
                <w:sz w:val="20"/>
              </w:rPr>
            </w:pPr>
            <w:r>
              <w:rPr>
                <w:sz w:val="20"/>
              </w:rPr>
              <w:t>57.0</w:t>
            </w:r>
          </w:p>
        </w:tc>
        <w:tc>
          <w:tcPr>
            <w:tcW w:w="835" w:type="dxa"/>
          </w:tcPr>
          <w:p w14:paraId="73B6B0C9" w14:textId="77777777" w:rsidR="00F85D3A" w:rsidRDefault="00F85D3A" w:rsidP="002D66C8">
            <w:pPr>
              <w:ind w:left="0" w:right="0"/>
              <w:jc w:val="right"/>
              <w:rPr>
                <w:sz w:val="20"/>
              </w:rPr>
            </w:pPr>
            <w:r>
              <w:rPr>
                <w:sz w:val="20"/>
              </w:rPr>
              <w:t>1999</w:t>
            </w:r>
          </w:p>
        </w:tc>
      </w:tr>
      <w:tr w:rsidR="00F85D3A" w14:paraId="0A0CEE6A" w14:textId="77777777" w:rsidTr="002D66C8">
        <w:trPr>
          <w:trHeight w:hRule="exact" w:val="227"/>
        </w:trPr>
        <w:tc>
          <w:tcPr>
            <w:tcW w:w="626" w:type="dxa"/>
          </w:tcPr>
          <w:p w14:paraId="69442044" w14:textId="77777777" w:rsidR="00F85D3A" w:rsidRDefault="00F85D3A" w:rsidP="002D66C8">
            <w:pPr>
              <w:ind w:left="-79" w:right="-214"/>
              <w:rPr>
                <w:sz w:val="20"/>
              </w:rPr>
            </w:pPr>
            <w:r>
              <w:rPr>
                <w:sz w:val="20"/>
              </w:rPr>
              <w:t>U14</w:t>
            </w:r>
          </w:p>
        </w:tc>
        <w:tc>
          <w:tcPr>
            <w:tcW w:w="2494" w:type="dxa"/>
          </w:tcPr>
          <w:p w14:paraId="7596AFB6" w14:textId="77777777" w:rsidR="00F85D3A" w:rsidRDefault="00F85D3A" w:rsidP="002D66C8">
            <w:pPr>
              <w:ind w:left="-79" w:right="-214"/>
              <w:rPr>
                <w:sz w:val="20"/>
              </w:rPr>
            </w:pPr>
            <w:r>
              <w:rPr>
                <w:sz w:val="20"/>
              </w:rPr>
              <w:t>Jackie Bayliss</w:t>
            </w:r>
          </w:p>
        </w:tc>
        <w:tc>
          <w:tcPr>
            <w:tcW w:w="724" w:type="dxa"/>
          </w:tcPr>
          <w:p w14:paraId="30DFBF3F" w14:textId="77777777" w:rsidR="00F85D3A" w:rsidRDefault="00F85D3A" w:rsidP="002D66C8">
            <w:pPr>
              <w:ind w:left="-211" w:right="0"/>
              <w:jc w:val="right"/>
              <w:rPr>
                <w:sz w:val="20"/>
              </w:rPr>
            </w:pPr>
            <w:r>
              <w:rPr>
                <w:sz w:val="20"/>
              </w:rPr>
              <w:t>1:02.5</w:t>
            </w:r>
          </w:p>
        </w:tc>
        <w:tc>
          <w:tcPr>
            <w:tcW w:w="835" w:type="dxa"/>
          </w:tcPr>
          <w:p w14:paraId="12B89D8B" w14:textId="77777777" w:rsidR="00F85D3A" w:rsidRDefault="00F85D3A" w:rsidP="002D66C8">
            <w:pPr>
              <w:ind w:left="0" w:right="0"/>
              <w:jc w:val="right"/>
              <w:rPr>
                <w:sz w:val="20"/>
              </w:rPr>
            </w:pPr>
            <w:r>
              <w:rPr>
                <w:sz w:val="20"/>
              </w:rPr>
              <w:t>1990</w:t>
            </w:r>
          </w:p>
        </w:tc>
        <w:tc>
          <w:tcPr>
            <w:tcW w:w="742" w:type="dxa"/>
          </w:tcPr>
          <w:p w14:paraId="4F80A62D" w14:textId="77777777" w:rsidR="00F85D3A" w:rsidRDefault="00F85D3A" w:rsidP="002D66C8">
            <w:pPr>
              <w:ind w:left="0" w:right="0"/>
              <w:rPr>
                <w:sz w:val="20"/>
              </w:rPr>
            </w:pPr>
            <w:r>
              <w:rPr>
                <w:sz w:val="20"/>
              </w:rPr>
              <w:t>U14</w:t>
            </w:r>
          </w:p>
        </w:tc>
        <w:tc>
          <w:tcPr>
            <w:tcW w:w="2376" w:type="dxa"/>
          </w:tcPr>
          <w:p w14:paraId="1573ED88" w14:textId="77777777" w:rsidR="00F85D3A" w:rsidRDefault="00F85D3A" w:rsidP="002D66C8">
            <w:pPr>
              <w:ind w:left="-79" w:right="-214"/>
              <w:rPr>
                <w:sz w:val="20"/>
              </w:rPr>
            </w:pPr>
            <w:r>
              <w:rPr>
                <w:sz w:val="20"/>
              </w:rPr>
              <w:t>Jack Clancy</w:t>
            </w:r>
          </w:p>
        </w:tc>
        <w:tc>
          <w:tcPr>
            <w:tcW w:w="724" w:type="dxa"/>
          </w:tcPr>
          <w:p w14:paraId="1B6C4470" w14:textId="77777777" w:rsidR="00F85D3A" w:rsidRDefault="00F85D3A" w:rsidP="002D66C8">
            <w:pPr>
              <w:ind w:left="-213" w:right="0"/>
              <w:jc w:val="right"/>
              <w:rPr>
                <w:sz w:val="20"/>
              </w:rPr>
            </w:pPr>
            <w:r>
              <w:rPr>
                <w:sz w:val="20"/>
              </w:rPr>
              <w:t>55.8</w:t>
            </w:r>
          </w:p>
        </w:tc>
        <w:tc>
          <w:tcPr>
            <w:tcW w:w="835" w:type="dxa"/>
          </w:tcPr>
          <w:p w14:paraId="238A41D9" w14:textId="77777777" w:rsidR="00F85D3A" w:rsidRDefault="00F85D3A" w:rsidP="002D66C8">
            <w:pPr>
              <w:ind w:left="0" w:right="0"/>
              <w:jc w:val="right"/>
              <w:rPr>
                <w:sz w:val="20"/>
              </w:rPr>
            </w:pPr>
            <w:r>
              <w:rPr>
                <w:sz w:val="20"/>
              </w:rPr>
              <w:t>2000</w:t>
            </w:r>
          </w:p>
        </w:tc>
      </w:tr>
      <w:tr w:rsidR="00F85D3A" w14:paraId="5E4EF783" w14:textId="77777777" w:rsidTr="002D66C8">
        <w:trPr>
          <w:trHeight w:hRule="exact" w:val="227"/>
        </w:trPr>
        <w:tc>
          <w:tcPr>
            <w:tcW w:w="626" w:type="dxa"/>
          </w:tcPr>
          <w:p w14:paraId="2D22FE0C" w14:textId="77777777" w:rsidR="00F85D3A" w:rsidRDefault="00F85D3A" w:rsidP="002D66C8">
            <w:pPr>
              <w:ind w:left="-79" w:right="-214"/>
              <w:rPr>
                <w:sz w:val="20"/>
              </w:rPr>
            </w:pPr>
            <w:r>
              <w:rPr>
                <w:sz w:val="20"/>
              </w:rPr>
              <w:t>U15</w:t>
            </w:r>
          </w:p>
        </w:tc>
        <w:tc>
          <w:tcPr>
            <w:tcW w:w="2494" w:type="dxa"/>
          </w:tcPr>
          <w:p w14:paraId="3278EC46" w14:textId="77777777" w:rsidR="00F85D3A" w:rsidRDefault="00F85D3A" w:rsidP="002D66C8">
            <w:pPr>
              <w:ind w:left="-79" w:right="-214"/>
              <w:rPr>
                <w:sz w:val="20"/>
              </w:rPr>
            </w:pPr>
            <w:r>
              <w:rPr>
                <w:sz w:val="20"/>
              </w:rPr>
              <w:t>Susan Holden</w:t>
            </w:r>
          </w:p>
        </w:tc>
        <w:tc>
          <w:tcPr>
            <w:tcW w:w="724" w:type="dxa"/>
          </w:tcPr>
          <w:p w14:paraId="640D1211" w14:textId="77777777" w:rsidR="00F85D3A" w:rsidRDefault="00F85D3A" w:rsidP="002D66C8">
            <w:pPr>
              <w:ind w:left="-211" w:right="0"/>
              <w:jc w:val="right"/>
              <w:rPr>
                <w:sz w:val="20"/>
              </w:rPr>
            </w:pPr>
            <w:r>
              <w:rPr>
                <w:sz w:val="20"/>
              </w:rPr>
              <w:t>1:02.9</w:t>
            </w:r>
          </w:p>
        </w:tc>
        <w:tc>
          <w:tcPr>
            <w:tcW w:w="835" w:type="dxa"/>
          </w:tcPr>
          <w:p w14:paraId="647B11CE" w14:textId="77777777" w:rsidR="00F85D3A" w:rsidRDefault="00F85D3A" w:rsidP="002D66C8">
            <w:pPr>
              <w:ind w:left="0" w:right="0"/>
              <w:jc w:val="right"/>
              <w:rPr>
                <w:sz w:val="20"/>
              </w:rPr>
            </w:pPr>
            <w:r>
              <w:rPr>
                <w:sz w:val="20"/>
              </w:rPr>
              <w:t>1991</w:t>
            </w:r>
          </w:p>
        </w:tc>
        <w:tc>
          <w:tcPr>
            <w:tcW w:w="742" w:type="dxa"/>
          </w:tcPr>
          <w:p w14:paraId="606700CC" w14:textId="77777777" w:rsidR="00F85D3A" w:rsidRDefault="00F85D3A" w:rsidP="002D66C8">
            <w:pPr>
              <w:ind w:left="0" w:right="0"/>
              <w:rPr>
                <w:sz w:val="20"/>
              </w:rPr>
            </w:pPr>
            <w:r>
              <w:rPr>
                <w:sz w:val="20"/>
              </w:rPr>
              <w:t>U15</w:t>
            </w:r>
          </w:p>
        </w:tc>
        <w:tc>
          <w:tcPr>
            <w:tcW w:w="2376" w:type="dxa"/>
          </w:tcPr>
          <w:p w14:paraId="6A9680B4" w14:textId="77777777" w:rsidR="00F85D3A" w:rsidRDefault="00F85D3A" w:rsidP="002D66C8">
            <w:pPr>
              <w:ind w:left="-79" w:right="-214"/>
              <w:rPr>
                <w:sz w:val="20"/>
              </w:rPr>
            </w:pPr>
            <w:r>
              <w:rPr>
                <w:sz w:val="20"/>
              </w:rPr>
              <w:t>Peter Shanks</w:t>
            </w:r>
          </w:p>
        </w:tc>
        <w:tc>
          <w:tcPr>
            <w:tcW w:w="724" w:type="dxa"/>
          </w:tcPr>
          <w:p w14:paraId="2AD45721" w14:textId="77777777" w:rsidR="00F85D3A" w:rsidRDefault="00F85D3A" w:rsidP="002D66C8">
            <w:pPr>
              <w:ind w:left="-213" w:right="0"/>
              <w:jc w:val="right"/>
              <w:rPr>
                <w:sz w:val="20"/>
              </w:rPr>
            </w:pPr>
            <w:r>
              <w:rPr>
                <w:sz w:val="20"/>
              </w:rPr>
              <w:t>54.8</w:t>
            </w:r>
          </w:p>
        </w:tc>
        <w:tc>
          <w:tcPr>
            <w:tcW w:w="835" w:type="dxa"/>
          </w:tcPr>
          <w:p w14:paraId="2F1F4962" w14:textId="77777777" w:rsidR="00F85D3A" w:rsidRDefault="00F85D3A" w:rsidP="002D66C8">
            <w:pPr>
              <w:ind w:left="0" w:right="0"/>
              <w:jc w:val="right"/>
              <w:rPr>
                <w:sz w:val="20"/>
              </w:rPr>
            </w:pPr>
            <w:r>
              <w:rPr>
                <w:sz w:val="20"/>
              </w:rPr>
              <w:t>1992</w:t>
            </w:r>
          </w:p>
        </w:tc>
      </w:tr>
      <w:tr w:rsidR="00F85D3A" w14:paraId="6B2C1060" w14:textId="77777777" w:rsidTr="002D66C8">
        <w:trPr>
          <w:trHeight w:hRule="exact" w:val="227"/>
        </w:trPr>
        <w:tc>
          <w:tcPr>
            <w:tcW w:w="626" w:type="dxa"/>
          </w:tcPr>
          <w:p w14:paraId="167A3E4D" w14:textId="77777777" w:rsidR="00F85D3A" w:rsidRDefault="00F85D3A" w:rsidP="002D66C8">
            <w:pPr>
              <w:ind w:left="-79" w:right="-214"/>
              <w:rPr>
                <w:sz w:val="20"/>
              </w:rPr>
            </w:pPr>
            <w:r>
              <w:rPr>
                <w:sz w:val="20"/>
              </w:rPr>
              <w:t>U16</w:t>
            </w:r>
          </w:p>
        </w:tc>
        <w:tc>
          <w:tcPr>
            <w:tcW w:w="2494" w:type="dxa"/>
          </w:tcPr>
          <w:p w14:paraId="6AB4BE0D" w14:textId="77777777" w:rsidR="00F85D3A" w:rsidRDefault="00F85D3A" w:rsidP="002D66C8">
            <w:pPr>
              <w:ind w:left="-79" w:right="-214"/>
              <w:rPr>
                <w:sz w:val="20"/>
              </w:rPr>
            </w:pPr>
            <w:r>
              <w:rPr>
                <w:sz w:val="20"/>
              </w:rPr>
              <w:t>Olivia Boyd</w:t>
            </w:r>
          </w:p>
        </w:tc>
        <w:tc>
          <w:tcPr>
            <w:tcW w:w="724" w:type="dxa"/>
          </w:tcPr>
          <w:p w14:paraId="32EBEDC3" w14:textId="77777777" w:rsidR="00F85D3A" w:rsidRDefault="00F85D3A" w:rsidP="002D66C8">
            <w:pPr>
              <w:ind w:left="-211" w:right="0"/>
              <w:jc w:val="right"/>
              <w:rPr>
                <w:sz w:val="20"/>
              </w:rPr>
            </w:pPr>
            <w:r>
              <w:rPr>
                <w:sz w:val="20"/>
              </w:rPr>
              <w:t>1:04.7</w:t>
            </w:r>
          </w:p>
        </w:tc>
        <w:tc>
          <w:tcPr>
            <w:tcW w:w="835" w:type="dxa"/>
          </w:tcPr>
          <w:p w14:paraId="200D210B" w14:textId="77777777" w:rsidR="00F85D3A" w:rsidRDefault="00F85D3A" w:rsidP="002D66C8">
            <w:pPr>
              <w:ind w:left="0" w:right="0"/>
              <w:jc w:val="right"/>
              <w:rPr>
                <w:sz w:val="20"/>
              </w:rPr>
            </w:pPr>
            <w:r>
              <w:rPr>
                <w:sz w:val="20"/>
              </w:rPr>
              <w:t>2020</w:t>
            </w:r>
          </w:p>
        </w:tc>
        <w:tc>
          <w:tcPr>
            <w:tcW w:w="742" w:type="dxa"/>
          </w:tcPr>
          <w:p w14:paraId="32B95640" w14:textId="77777777" w:rsidR="00F85D3A" w:rsidRDefault="00F85D3A" w:rsidP="002D66C8">
            <w:pPr>
              <w:ind w:left="0" w:right="0"/>
              <w:rPr>
                <w:sz w:val="20"/>
              </w:rPr>
            </w:pPr>
            <w:r>
              <w:rPr>
                <w:sz w:val="20"/>
              </w:rPr>
              <w:t>U16</w:t>
            </w:r>
          </w:p>
        </w:tc>
        <w:tc>
          <w:tcPr>
            <w:tcW w:w="2376" w:type="dxa"/>
          </w:tcPr>
          <w:p w14:paraId="0B2E9205" w14:textId="77777777" w:rsidR="00F85D3A" w:rsidRDefault="00F85D3A" w:rsidP="002D66C8">
            <w:pPr>
              <w:ind w:left="-79" w:right="-214"/>
              <w:rPr>
                <w:sz w:val="20"/>
              </w:rPr>
            </w:pPr>
            <w:r>
              <w:rPr>
                <w:sz w:val="20"/>
              </w:rPr>
              <w:t>Zac Tully</w:t>
            </w:r>
          </w:p>
        </w:tc>
        <w:tc>
          <w:tcPr>
            <w:tcW w:w="724" w:type="dxa"/>
          </w:tcPr>
          <w:p w14:paraId="14A48935" w14:textId="77777777" w:rsidR="00F85D3A" w:rsidRDefault="00F85D3A" w:rsidP="002D66C8">
            <w:pPr>
              <w:ind w:left="-213" w:right="0"/>
              <w:jc w:val="right"/>
              <w:rPr>
                <w:sz w:val="20"/>
              </w:rPr>
            </w:pPr>
            <w:r>
              <w:rPr>
                <w:sz w:val="20"/>
              </w:rPr>
              <w:t>58.3</w:t>
            </w:r>
          </w:p>
        </w:tc>
        <w:tc>
          <w:tcPr>
            <w:tcW w:w="835" w:type="dxa"/>
          </w:tcPr>
          <w:p w14:paraId="0730835C" w14:textId="77777777" w:rsidR="00F85D3A" w:rsidRDefault="00F85D3A" w:rsidP="002D66C8">
            <w:pPr>
              <w:ind w:left="0" w:right="0"/>
              <w:jc w:val="right"/>
              <w:rPr>
                <w:sz w:val="20"/>
              </w:rPr>
            </w:pPr>
            <w:r>
              <w:rPr>
                <w:sz w:val="20"/>
              </w:rPr>
              <w:t>2007</w:t>
            </w:r>
          </w:p>
        </w:tc>
      </w:tr>
      <w:tr w:rsidR="00F85D3A" w14:paraId="682F75DF" w14:textId="77777777" w:rsidTr="002D66C8">
        <w:trPr>
          <w:trHeight w:hRule="exact" w:val="227"/>
        </w:trPr>
        <w:tc>
          <w:tcPr>
            <w:tcW w:w="626" w:type="dxa"/>
          </w:tcPr>
          <w:p w14:paraId="147D164F" w14:textId="77777777" w:rsidR="00F85D3A" w:rsidRDefault="00F85D3A" w:rsidP="002D66C8">
            <w:pPr>
              <w:ind w:left="-79" w:right="-214"/>
              <w:rPr>
                <w:sz w:val="20"/>
              </w:rPr>
            </w:pPr>
            <w:r>
              <w:rPr>
                <w:sz w:val="20"/>
              </w:rPr>
              <w:t>U17</w:t>
            </w:r>
          </w:p>
        </w:tc>
        <w:tc>
          <w:tcPr>
            <w:tcW w:w="2494" w:type="dxa"/>
          </w:tcPr>
          <w:p w14:paraId="1DCD89AD" w14:textId="77777777" w:rsidR="00F85D3A" w:rsidRDefault="00F85D3A" w:rsidP="002D66C8">
            <w:pPr>
              <w:ind w:left="-79" w:right="-214"/>
              <w:rPr>
                <w:sz w:val="20"/>
              </w:rPr>
            </w:pPr>
            <w:r>
              <w:rPr>
                <w:sz w:val="20"/>
              </w:rPr>
              <w:t>Olivia Boyd</w:t>
            </w:r>
          </w:p>
        </w:tc>
        <w:tc>
          <w:tcPr>
            <w:tcW w:w="724" w:type="dxa"/>
          </w:tcPr>
          <w:p w14:paraId="7127756E" w14:textId="77777777" w:rsidR="00F85D3A" w:rsidRDefault="00F85D3A" w:rsidP="002D66C8">
            <w:pPr>
              <w:ind w:left="-211" w:right="0"/>
              <w:jc w:val="right"/>
              <w:rPr>
                <w:sz w:val="20"/>
              </w:rPr>
            </w:pPr>
            <w:r>
              <w:rPr>
                <w:sz w:val="20"/>
              </w:rPr>
              <w:t>1:01.66</w:t>
            </w:r>
          </w:p>
        </w:tc>
        <w:tc>
          <w:tcPr>
            <w:tcW w:w="835" w:type="dxa"/>
          </w:tcPr>
          <w:p w14:paraId="11D0F706" w14:textId="77777777" w:rsidR="00F85D3A" w:rsidRDefault="00F85D3A" w:rsidP="002D66C8">
            <w:pPr>
              <w:ind w:left="0" w:right="0"/>
              <w:jc w:val="right"/>
              <w:rPr>
                <w:sz w:val="20"/>
              </w:rPr>
            </w:pPr>
            <w:r>
              <w:rPr>
                <w:sz w:val="20"/>
              </w:rPr>
              <w:t>2021</w:t>
            </w:r>
          </w:p>
        </w:tc>
        <w:tc>
          <w:tcPr>
            <w:tcW w:w="742" w:type="dxa"/>
            <w:shd w:val="clear" w:color="auto" w:fill="FFFFFF" w:themeFill="background1"/>
          </w:tcPr>
          <w:p w14:paraId="18A1509D" w14:textId="77777777" w:rsidR="00F85D3A" w:rsidRDefault="00F85D3A" w:rsidP="002D66C8">
            <w:pPr>
              <w:ind w:left="0" w:right="0"/>
              <w:rPr>
                <w:sz w:val="20"/>
              </w:rPr>
            </w:pPr>
            <w:r>
              <w:rPr>
                <w:sz w:val="20"/>
              </w:rPr>
              <w:t>U17</w:t>
            </w:r>
          </w:p>
        </w:tc>
        <w:tc>
          <w:tcPr>
            <w:tcW w:w="2376" w:type="dxa"/>
            <w:shd w:val="clear" w:color="auto" w:fill="FFFFFF" w:themeFill="background1"/>
          </w:tcPr>
          <w:p w14:paraId="7F9E49AF" w14:textId="77777777" w:rsidR="00F85D3A" w:rsidRDefault="00F85D3A" w:rsidP="002D66C8">
            <w:pPr>
              <w:ind w:left="-79" w:right="-214"/>
              <w:rPr>
                <w:sz w:val="20"/>
              </w:rPr>
            </w:pPr>
            <w:r w:rsidRPr="00570975">
              <w:rPr>
                <w:sz w:val="20"/>
              </w:rPr>
              <w:t>Thomas Bryant</w:t>
            </w:r>
          </w:p>
        </w:tc>
        <w:tc>
          <w:tcPr>
            <w:tcW w:w="724" w:type="dxa"/>
            <w:shd w:val="clear" w:color="auto" w:fill="FFFFFF" w:themeFill="background1"/>
          </w:tcPr>
          <w:p w14:paraId="767DB6AE" w14:textId="77777777" w:rsidR="00F85D3A" w:rsidRDefault="00F85D3A" w:rsidP="002D66C8">
            <w:pPr>
              <w:ind w:left="-213" w:right="0"/>
              <w:jc w:val="right"/>
              <w:rPr>
                <w:sz w:val="20"/>
              </w:rPr>
            </w:pPr>
            <w:r>
              <w:rPr>
                <w:sz w:val="20"/>
              </w:rPr>
              <w:t>1:01.00</w:t>
            </w:r>
          </w:p>
        </w:tc>
        <w:tc>
          <w:tcPr>
            <w:tcW w:w="835" w:type="dxa"/>
            <w:shd w:val="clear" w:color="auto" w:fill="FFFFFF" w:themeFill="background1"/>
          </w:tcPr>
          <w:p w14:paraId="4FD63802" w14:textId="77777777" w:rsidR="00F85D3A" w:rsidRDefault="00F85D3A" w:rsidP="002D66C8">
            <w:pPr>
              <w:ind w:left="0" w:right="0"/>
              <w:jc w:val="right"/>
              <w:rPr>
                <w:sz w:val="20"/>
              </w:rPr>
            </w:pPr>
            <w:r>
              <w:rPr>
                <w:sz w:val="20"/>
              </w:rPr>
              <w:t>2022</w:t>
            </w:r>
          </w:p>
        </w:tc>
      </w:tr>
    </w:tbl>
    <w:p w14:paraId="7FC9E159" w14:textId="77777777" w:rsidR="00F85D3A" w:rsidRDefault="00F85D3A" w:rsidP="00F85D3A">
      <w:pPr>
        <w:ind w:right="-214"/>
        <w:jc w:val="center"/>
        <w:rPr>
          <w:sz w:val="20"/>
        </w:rPr>
      </w:pPr>
    </w:p>
    <w:p w14:paraId="7ED6FE67" w14:textId="77777777" w:rsidR="00F85D3A" w:rsidRDefault="00F85D3A" w:rsidP="00F85D3A">
      <w:pPr>
        <w:spacing w:before="100"/>
        <w:ind w:right="-214"/>
        <w:jc w:val="center"/>
        <w:rPr>
          <w:b/>
          <w:sz w:val="20"/>
        </w:rPr>
      </w:pPr>
      <w:r>
        <w:rPr>
          <w:b/>
          <w:sz w:val="20"/>
        </w:rPr>
        <w:t>800m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32AC8B3A" w14:textId="77777777" w:rsidTr="002D66C8">
        <w:trPr>
          <w:trHeight w:hRule="exact" w:val="227"/>
        </w:trPr>
        <w:tc>
          <w:tcPr>
            <w:tcW w:w="626" w:type="dxa"/>
          </w:tcPr>
          <w:p w14:paraId="18EAA4FD" w14:textId="77777777" w:rsidR="00F85D3A" w:rsidRDefault="00F85D3A" w:rsidP="002D66C8">
            <w:pPr>
              <w:ind w:left="-79" w:right="-214"/>
              <w:rPr>
                <w:sz w:val="20"/>
              </w:rPr>
            </w:pPr>
            <w:r>
              <w:rPr>
                <w:sz w:val="20"/>
              </w:rPr>
              <w:t>U9</w:t>
            </w:r>
          </w:p>
        </w:tc>
        <w:tc>
          <w:tcPr>
            <w:tcW w:w="2494" w:type="dxa"/>
          </w:tcPr>
          <w:p w14:paraId="7CC84337" w14:textId="77777777" w:rsidR="00F85D3A" w:rsidRDefault="00F85D3A" w:rsidP="002D66C8">
            <w:pPr>
              <w:ind w:left="-79" w:right="-214"/>
              <w:rPr>
                <w:sz w:val="20"/>
              </w:rPr>
            </w:pPr>
            <w:r>
              <w:rPr>
                <w:sz w:val="20"/>
              </w:rPr>
              <w:t>Loren Rowney</w:t>
            </w:r>
          </w:p>
        </w:tc>
        <w:tc>
          <w:tcPr>
            <w:tcW w:w="724" w:type="dxa"/>
          </w:tcPr>
          <w:p w14:paraId="29C795DC" w14:textId="77777777" w:rsidR="00F85D3A" w:rsidRDefault="00F85D3A" w:rsidP="002D66C8">
            <w:pPr>
              <w:ind w:left="-211" w:right="0"/>
              <w:jc w:val="right"/>
              <w:rPr>
                <w:sz w:val="20"/>
              </w:rPr>
            </w:pPr>
            <w:r>
              <w:rPr>
                <w:sz w:val="20"/>
              </w:rPr>
              <w:t>2:48.2</w:t>
            </w:r>
          </w:p>
        </w:tc>
        <w:tc>
          <w:tcPr>
            <w:tcW w:w="835" w:type="dxa"/>
          </w:tcPr>
          <w:p w14:paraId="68CCDC94" w14:textId="77777777" w:rsidR="00F85D3A" w:rsidRDefault="00F85D3A" w:rsidP="002D66C8">
            <w:pPr>
              <w:ind w:left="0" w:right="0"/>
              <w:jc w:val="right"/>
              <w:rPr>
                <w:sz w:val="20"/>
              </w:rPr>
            </w:pPr>
            <w:r>
              <w:rPr>
                <w:sz w:val="20"/>
              </w:rPr>
              <w:t>1998</w:t>
            </w:r>
          </w:p>
        </w:tc>
        <w:tc>
          <w:tcPr>
            <w:tcW w:w="742" w:type="dxa"/>
          </w:tcPr>
          <w:p w14:paraId="16371ACC" w14:textId="77777777" w:rsidR="00F85D3A" w:rsidRDefault="00F85D3A" w:rsidP="002D66C8">
            <w:pPr>
              <w:ind w:left="0" w:right="0"/>
              <w:rPr>
                <w:sz w:val="20"/>
              </w:rPr>
            </w:pPr>
            <w:r>
              <w:rPr>
                <w:sz w:val="20"/>
              </w:rPr>
              <w:t>U9</w:t>
            </w:r>
          </w:p>
        </w:tc>
        <w:tc>
          <w:tcPr>
            <w:tcW w:w="2376" w:type="dxa"/>
          </w:tcPr>
          <w:p w14:paraId="5B0BAF57" w14:textId="77777777" w:rsidR="00F85D3A" w:rsidRDefault="00F85D3A" w:rsidP="002D66C8">
            <w:pPr>
              <w:ind w:left="-79" w:right="-214"/>
              <w:rPr>
                <w:sz w:val="20"/>
              </w:rPr>
            </w:pPr>
            <w:r w:rsidRPr="00CB002E">
              <w:rPr>
                <w:sz w:val="20"/>
              </w:rPr>
              <w:t>Raphael Jadin</w:t>
            </w:r>
          </w:p>
        </w:tc>
        <w:tc>
          <w:tcPr>
            <w:tcW w:w="724" w:type="dxa"/>
          </w:tcPr>
          <w:p w14:paraId="6A529563" w14:textId="77777777" w:rsidR="00F85D3A" w:rsidRDefault="00F85D3A" w:rsidP="002D66C8">
            <w:pPr>
              <w:ind w:left="-213" w:right="0"/>
              <w:jc w:val="right"/>
              <w:rPr>
                <w:sz w:val="20"/>
              </w:rPr>
            </w:pPr>
            <w:r>
              <w:rPr>
                <w:sz w:val="20"/>
              </w:rPr>
              <w:t>2:39.5</w:t>
            </w:r>
          </w:p>
        </w:tc>
        <w:tc>
          <w:tcPr>
            <w:tcW w:w="835" w:type="dxa"/>
          </w:tcPr>
          <w:p w14:paraId="7D39EFAC" w14:textId="77777777" w:rsidR="00F85D3A" w:rsidRDefault="00F85D3A" w:rsidP="002D66C8">
            <w:pPr>
              <w:ind w:left="0" w:right="0"/>
              <w:jc w:val="right"/>
              <w:rPr>
                <w:sz w:val="20"/>
              </w:rPr>
            </w:pPr>
            <w:r>
              <w:rPr>
                <w:sz w:val="20"/>
              </w:rPr>
              <w:t>1988</w:t>
            </w:r>
          </w:p>
        </w:tc>
      </w:tr>
      <w:tr w:rsidR="00F85D3A" w14:paraId="1E3A8375" w14:textId="77777777" w:rsidTr="002D66C8">
        <w:trPr>
          <w:trHeight w:hRule="exact" w:val="227"/>
        </w:trPr>
        <w:tc>
          <w:tcPr>
            <w:tcW w:w="626" w:type="dxa"/>
          </w:tcPr>
          <w:p w14:paraId="2065FFB9" w14:textId="77777777" w:rsidR="00F85D3A" w:rsidRDefault="00F85D3A" w:rsidP="002D66C8">
            <w:pPr>
              <w:ind w:left="-79" w:right="-214"/>
              <w:rPr>
                <w:sz w:val="20"/>
              </w:rPr>
            </w:pPr>
            <w:r>
              <w:rPr>
                <w:sz w:val="20"/>
              </w:rPr>
              <w:t>U10</w:t>
            </w:r>
          </w:p>
        </w:tc>
        <w:tc>
          <w:tcPr>
            <w:tcW w:w="2494" w:type="dxa"/>
          </w:tcPr>
          <w:p w14:paraId="041012E9" w14:textId="77777777" w:rsidR="00F85D3A" w:rsidRDefault="00F85D3A" w:rsidP="002D66C8">
            <w:pPr>
              <w:ind w:left="-79" w:right="-214"/>
              <w:rPr>
                <w:sz w:val="20"/>
              </w:rPr>
            </w:pPr>
            <w:r>
              <w:rPr>
                <w:sz w:val="20"/>
              </w:rPr>
              <w:t>Bree-Arne McArdle</w:t>
            </w:r>
          </w:p>
        </w:tc>
        <w:tc>
          <w:tcPr>
            <w:tcW w:w="724" w:type="dxa"/>
          </w:tcPr>
          <w:p w14:paraId="77B218AF" w14:textId="77777777" w:rsidR="00F85D3A" w:rsidRDefault="00F85D3A" w:rsidP="002D66C8">
            <w:pPr>
              <w:ind w:left="-211" w:right="0"/>
              <w:jc w:val="right"/>
              <w:rPr>
                <w:sz w:val="20"/>
              </w:rPr>
            </w:pPr>
            <w:r>
              <w:rPr>
                <w:sz w:val="20"/>
              </w:rPr>
              <w:t>2:39.3</w:t>
            </w:r>
          </w:p>
        </w:tc>
        <w:tc>
          <w:tcPr>
            <w:tcW w:w="835" w:type="dxa"/>
          </w:tcPr>
          <w:p w14:paraId="0669D994" w14:textId="77777777" w:rsidR="00F85D3A" w:rsidRDefault="00F85D3A" w:rsidP="002D66C8">
            <w:pPr>
              <w:ind w:left="0" w:right="0"/>
              <w:jc w:val="right"/>
              <w:rPr>
                <w:sz w:val="20"/>
              </w:rPr>
            </w:pPr>
            <w:r>
              <w:rPr>
                <w:sz w:val="20"/>
              </w:rPr>
              <w:t>2000</w:t>
            </w:r>
          </w:p>
        </w:tc>
        <w:tc>
          <w:tcPr>
            <w:tcW w:w="742" w:type="dxa"/>
          </w:tcPr>
          <w:p w14:paraId="25CCBABD" w14:textId="77777777" w:rsidR="00F85D3A" w:rsidRDefault="00F85D3A" w:rsidP="002D66C8">
            <w:pPr>
              <w:ind w:left="0" w:right="0"/>
              <w:rPr>
                <w:sz w:val="20"/>
              </w:rPr>
            </w:pPr>
            <w:r>
              <w:rPr>
                <w:sz w:val="20"/>
              </w:rPr>
              <w:t>U10</w:t>
            </w:r>
          </w:p>
        </w:tc>
        <w:tc>
          <w:tcPr>
            <w:tcW w:w="2376" w:type="dxa"/>
          </w:tcPr>
          <w:p w14:paraId="3A24B270" w14:textId="77777777" w:rsidR="00F85D3A" w:rsidRDefault="00F85D3A" w:rsidP="002D66C8">
            <w:pPr>
              <w:ind w:left="-79" w:right="-214"/>
              <w:rPr>
                <w:sz w:val="20"/>
              </w:rPr>
            </w:pPr>
            <w:r>
              <w:rPr>
                <w:sz w:val="20"/>
              </w:rPr>
              <w:t>Evan Wilkes</w:t>
            </w:r>
          </w:p>
        </w:tc>
        <w:tc>
          <w:tcPr>
            <w:tcW w:w="724" w:type="dxa"/>
          </w:tcPr>
          <w:p w14:paraId="2CDE3AFF" w14:textId="77777777" w:rsidR="00F85D3A" w:rsidRDefault="00F85D3A" w:rsidP="002D66C8">
            <w:pPr>
              <w:ind w:left="-213" w:right="0"/>
              <w:jc w:val="right"/>
              <w:rPr>
                <w:sz w:val="20"/>
              </w:rPr>
            </w:pPr>
            <w:r>
              <w:rPr>
                <w:sz w:val="20"/>
              </w:rPr>
              <w:t>2:34.4</w:t>
            </w:r>
          </w:p>
        </w:tc>
        <w:tc>
          <w:tcPr>
            <w:tcW w:w="835" w:type="dxa"/>
          </w:tcPr>
          <w:p w14:paraId="648A06FA" w14:textId="77777777" w:rsidR="00F85D3A" w:rsidRDefault="00F85D3A" w:rsidP="002D66C8">
            <w:pPr>
              <w:ind w:left="0" w:right="0"/>
              <w:jc w:val="right"/>
              <w:rPr>
                <w:sz w:val="20"/>
              </w:rPr>
            </w:pPr>
            <w:r>
              <w:rPr>
                <w:sz w:val="20"/>
              </w:rPr>
              <w:t>1987</w:t>
            </w:r>
          </w:p>
        </w:tc>
      </w:tr>
      <w:tr w:rsidR="00F85D3A" w14:paraId="1BEDECE5" w14:textId="77777777" w:rsidTr="002D66C8">
        <w:trPr>
          <w:trHeight w:hRule="exact" w:val="227"/>
        </w:trPr>
        <w:tc>
          <w:tcPr>
            <w:tcW w:w="626" w:type="dxa"/>
          </w:tcPr>
          <w:p w14:paraId="45D1E2CA" w14:textId="77777777" w:rsidR="00F85D3A" w:rsidRDefault="00F85D3A" w:rsidP="002D66C8">
            <w:pPr>
              <w:ind w:left="-79" w:right="-214"/>
              <w:rPr>
                <w:sz w:val="20"/>
              </w:rPr>
            </w:pPr>
            <w:r>
              <w:rPr>
                <w:sz w:val="20"/>
              </w:rPr>
              <w:t>U11</w:t>
            </w:r>
          </w:p>
        </w:tc>
        <w:tc>
          <w:tcPr>
            <w:tcW w:w="2494" w:type="dxa"/>
          </w:tcPr>
          <w:p w14:paraId="1FF63D92" w14:textId="77777777" w:rsidR="00F85D3A" w:rsidRDefault="00F85D3A" w:rsidP="002D66C8">
            <w:pPr>
              <w:ind w:left="-79" w:right="-214"/>
              <w:rPr>
                <w:sz w:val="20"/>
              </w:rPr>
            </w:pPr>
            <w:r>
              <w:rPr>
                <w:sz w:val="20"/>
              </w:rPr>
              <w:t>Bree-Arne McArdle</w:t>
            </w:r>
          </w:p>
        </w:tc>
        <w:tc>
          <w:tcPr>
            <w:tcW w:w="724" w:type="dxa"/>
          </w:tcPr>
          <w:p w14:paraId="44A4C9E1" w14:textId="77777777" w:rsidR="00F85D3A" w:rsidRDefault="00F85D3A" w:rsidP="002D66C8">
            <w:pPr>
              <w:ind w:left="-211" w:right="0"/>
              <w:jc w:val="right"/>
              <w:rPr>
                <w:sz w:val="20"/>
              </w:rPr>
            </w:pPr>
            <w:r>
              <w:rPr>
                <w:sz w:val="20"/>
              </w:rPr>
              <w:t>2:29.6</w:t>
            </w:r>
          </w:p>
        </w:tc>
        <w:tc>
          <w:tcPr>
            <w:tcW w:w="835" w:type="dxa"/>
          </w:tcPr>
          <w:p w14:paraId="00E18D4A" w14:textId="77777777" w:rsidR="00F85D3A" w:rsidRDefault="00F85D3A" w:rsidP="002D66C8">
            <w:pPr>
              <w:ind w:left="0" w:right="0"/>
              <w:jc w:val="right"/>
              <w:rPr>
                <w:sz w:val="20"/>
              </w:rPr>
            </w:pPr>
            <w:r>
              <w:rPr>
                <w:sz w:val="20"/>
              </w:rPr>
              <w:t>2001</w:t>
            </w:r>
          </w:p>
        </w:tc>
        <w:tc>
          <w:tcPr>
            <w:tcW w:w="742" w:type="dxa"/>
          </w:tcPr>
          <w:p w14:paraId="67F60D79" w14:textId="77777777" w:rsidR="00F85D3A" w:rsidRDefault="00F85D3A" w:rsidP="002D66C8">
            <w:pPr>
              <w:ind w:left="0" w:right="0"/>
              <w:rPr>
                <w:sz w:val="20"/>
              </w:rPr>
            </w:pPr>
            <w:r>
              <w:rPr>
                <w:sz w:val="20"/>
              </w:rPr>
              <w:t>U11</w:t>
            </w:r>
          </w:p>
        </w:tc>
        <w:tc>
          <w:tcPr>
            <w:tcW w:w="2376" w:type="dxa"/>
          </w:tcPr>
          <w:p w14:paraId="656FC0A2" w14:textId="77777777" w:rsidR="00F85D3A" w:rsidRDefault="00F85D3A" w:rsidP="002D66C8">
            <w:pPr>
              <w:ind w:left="-79" w:right="-214"/>
              <w:rPr>
                <w:sz w:val="20"/>
              </w:rPr>
            </w:pPr>
            <w:r>
              <w:rPr>
                <w:sz w:val="20"/>
              </w:rPr>
              <w:t>Benjamin Ganko</w:t>
            </w:r>
          </w:p>
        </w:tc>
        <w:tc>
          <w:tcPr>
            <w:tcW w:w="724" w:type="dxa"/>
          </w:tcPr>
          <w:p w14:paraId="0B3DFED1" w14:textId="77777777" w:rsidR="00F85D3A" w:rsidRDefault="00F85D3A" w:rsidP="002D66C8">
            <w:pPr>
              <w:ind w:left="-213" w:right="0"/>
              <w:jc w:val="right"/>
              <w:rPr>
                <w:sz w:val="20"/>
              </w:rPr>
            </w:pPr>
            <w:r>
              <w:rPr>
                <w:sz w:val="20"/>
              </w:rPr>
              <w:t>2:25.3</w:t>
            </w:r>
          </w:p>
        </w:tc>
        <w:tc>
          <w:tcPr>
            <w:tcW w:w="835" w:type="dxa"/>
          </w:tcPr>
          <w:p w14:paraId="646543FB" w14:textId="77777777" w:rsidR="00F85D3A" w:rsidRDefault="00F85D3A" w:rsidP="002D66C8">
            <w:pPr>
              <w:ind w:left="0" w:right="0"/>
              <w:jc w:val="right"/>
              <w:rPr>
                <w:sz w:val="20"/>
              </w:rPr>
            </w:pPr>
            <w:r>
              <w:rPr>
                <w:sz w:val="20"/>
              </w:rPr>
              <w:t>2012</w:t>
            </w:r>
          </w:p>
        </w:tc>
      </w:tr>
      <w:tr w:rsidR="00F85D3A" w14:paraId="5C54FB5D" w14:textId="77777777" w:rsidTr="002D66C8">
        <w:trPr>
          <w:trHeight w:hRule="exact" w:val="227"/>
        </w:trPr>
        <w:tc>
          <w:tcPr>
            <w:tcW w:w="626" w:type="dxa"/>
          </w:tcPr>
          <w:p w14:paraId="11A5D893" w14:textId="77777777" w:rsidR="00F85D3A" w:rsidRDefault="00F85D3A" w:rsidP="002D66C8">
            <w:pPr>
              <w:ind w:left="-79" w:right="-214"/>
              <w:rPr>
                <w:sz w:val="20"/>
              </w:rPr>
            </w:pPr>
            <w:r>
              <w:rPr>
                <w:sz w:val="20"/>
              </w:rPr>
              <w:t>U12</w:t>
            </w:r>
          </w:p>
        </w:tc>
        <w:tc>
          <w:tcPr>
            <w:tcW w:w="2494" w:type="dxa"/>
          </w:tcPr>
          <w:p w14:paraId="2272288A" w14:textId="77777777" w:rsidR="00F85D3A" w:rsidRDefault="00F85D3A" w:rsidP="002D66C8">
            <w:pPr>
              <w:ind w:left="-79" w:right="-214"/>
              <w:rPr>
                <w:sz w:val="20"/>
              </w:rPr>
            </w:pPr>
            <w:r>
              <w:rPr>
                <w:sz w:val="20"/>
              </w:rPr>
              <w:t>Tenille Morrissey</w:t>
            </w:r>
          </w:p>
        </w:tc>
        <w:tc>
          <w:tcPr>
            <w:tcW w:w="724" w:type="dxa"/>
          </w:tcPr>
          <w:p w14:paraId="108A0543" w14:textId="77777777" w:rsidR="00F85D3A" w:rsidRDefault="00F85D3A" w:rsidP="002D66C8">
            <w:pPr>
              <w:ind w:left="-211" w:right="0"/>
              <w:jc w:val="right"/>
              <w:rPr>
                <w:sz w:val="20"/>
              </w:rPr>
            </w:pPr>
            <w:r>
              <w:rPr>
                <w:sz w:val="20"/>
              </w:rPr>
              <w:t>2:30.8</w:t>
            </w:r>
          </w:p>
        </w:tc>
        <w:tc>
          <w:tcPr>
            <w:tcW w:w="835" w:type="dxa"/>
          </w:tcPr>
          <w:p w14:paraId="19F887A0" w14:textId="77777777" w:rsidR="00F85D3A" w:rsidRDefault="00F85D3A" w:rsidP="002D66C8">
            <w:pPr>
              <w:ind w:left="0" w:right="0"/>
              <w:jc w:val="right"/>
              <w:rPr>
                <w:sz w:val="20"/>
              </w:rPr>
            </w:pPr>
            <w:r>
              <w:rPr>
                <w:sz w:val="20"/>
              </w:rPr>
              <w:t>1989</w:t>
            </w:r>
          </w:p>
        </w:tc>
        <w:tc>
          <w:tcPr>
            <w:tcW w:w="742" w:type="dxa"/>
          </w:tcPr>
          <w:p w14:paraId="6E77C603" w14:textId="77777777" w:rsidR="00F85D3A" w:rsidRDefault="00F85D3A" w:rsidP="002D66C8">
            <w:pPr>
              <w:ind w:left="0" w:right="0"/>
              <w:rPr>
                <w:sz w:val="20"/>
              </w:rPr>
            </w:pPr>
            <w:r>
              <w:rPr>
                <w:sz w:val="20"/>
              </w:rPr>
              <w:t>U12</w:t>
            </w:r>
          </w:p>
        </w:tc>
        <w:tc>
          <w:tcPr>
            <w:tcW w:w="2376" w:type="dxa"/>
          </w:tcPr>
          <w:p w14:paraId="03F44679" w14:textId="77777777" w:rsidR="00F85D3A" w:rsidRDefault="00F85D3A" w:rsidP="002D66C8">
            <w:pPr>
              <w:ind w:left="-79" w:right="-214"/>
              <w:rPr>
                <w:sz w:val="20"/>
              </w:rPr>
            </w:pPr>
            <w:r>
              <w:rPr>
                <w:sz w:val="20"/>
              </w:rPr>
              <w:t>Shawn Ashkanasy</w:t>
            </w:r>
          </w:p>
        </w:tc>
        <w:tc>
          <w:tcPr>
            <w:tcW w:w="724" w:type="dxa"/>
          </w:tcPr>
          <w:p w14:paraId="4D403A4B" w14:textId="77777777" w:rsidR="00F85D3A" w:rsidRDefault="00F85D3A" w:rsidP="002D66C8">
            <w:pPr>
              <w:ind w:left="-213" w:right="0"/>
              <w:jc w:val="right"/>
              <w:rPr>
                <w:sz w:val="20"/>
              </w:rPr>
            </w:pPr>
            <w:r>
              <w:rPr>
                <w:sz w:val="20"/>
              </w:rPr>
              <w:t>2:18.2</w:t>
            </w:r>
          </w:p>
        </w:tc>
        <w:tc>
          <w:tcPr>
            <w:tcW w:w="835" w:type="dxa"/>
          </w:tcPr>
          <w:p w14:paraId="34091AC6" w14:textId="77777777" w:rsidR="00F85D3A" w:rsidRDefault="00F85D3A" w:rsidP="002D66C8">
            <w:pPr>
              <w:ind w:left="0" w:right="0"/>
              <w:jc w:val="right"/>
              <w:rPr>
                <w:sz w:val="20"/>
              </w:rPr>
            </w:pPr>
            <w:r>
              <w:rPr>
                <w:sz w:val="20"/>
              </w:rPr>
              <w:t>1988</w:t>
            </w:r>
          </w:p>
        </w:tc>
      </w:tr>
      <w:tr w:rsidR="00F85D3A" w14:paraId="4625B5B1" w14:textId="77777777" w:rsidTr="002D66C8">
        <w:trPr>
          <w:trHeight w:hRule="exact" w:val="227"/>
        </w:trPr>
        <w:tc>
          <w:tcPr>
            <w:tcW w:w="626" w:type="dxa"/>
          </w:tcPr>
          <w:p w14:paraId="433C0C08" w14:textId="77777777" w:rsidR="00F85D3A" w:rsidRDefault="00F85D3A" w:rsidP="002D66C8">
            <w:pPr>
              <w:ind w:left="-79" w:right="-214"/>
              <w:rPr>
                <w:sz w:val="20"/>
              </w:rPr>
            </w:pPr>
            <w:r>
              <w:rPr>
                <w:sz w:val="20"/>
              </w:rPr>
              <w:t>U13</w:t>
            </w:r>
          </w:p>
        </w:tc>
        <w:tc>
          <w:tcPr>
            <w:tcW w:w="2494" w:type="dxa"/>
          </w:tcPr>
          <w:p w14:paraId="71A6624C" w14:textId="77777777" w:rsidR="00F85D3A" w:rsidRDefault="00F85D3A" w:rsidP="002D66C8">
            <w:pPr>
              <w:ind w:left="-79" w:right="-214"/>
              <w:rPr>
                <w:sz w:val="20"/>
              </w:rPr>
            </w:pPr>
            <w:r w:rsidRPr="00A1633C">
              <w:rPr>
                <w:sz w:val="20"/>
              </w:rPr>
              <w:t>Emma-Kate Watt</w:t>
            </w:r>
          </w:p>
        </w:tc>
        <w:tc>
          <w:tcPr>
            <w:tcW w:w="724" w:type="dxa"/>
          </w:tcPr>
          <w:p w14:paraId="1716042F" w14:textId="77777777" w:rsidR="00F85D3A" w:rsidRDefault="00F85D3A" w:rsidP="002D66C8">
            <w:pPr>
              <w:ind w:left="-211" w:right="0"/>
              <w:jc w:val="right"/>
              <w:rPr>
                <w:sz w:val="20"/>
              </w:rPr>
            </w:pPr>
            <w:r>
              <w:rPr>
                <w:sz w:val="20"/>
              </w:rPr>
              <w:t>2:25.3</w:t>
            </w:r>
          </w:p>
        </w:tc>
        <w:tc>
          <w:tcPr>
            <w:tcW w:w="835" w:type="dxa"/>
          </w:tcPr>
          <w:p w14:paraId="42AB3B3E" w14:textId="77777777" w:rsidR="00F85D3A" w:rsidRDefault="00F85D3A" w:rsidP="002D66C8">
            <w:pPr>
              <w:ind w:left="0" w:right="0"/>
              <w:jc w:val="right"/>
              <w:rPr>
                <w:sz w:val="20"/>
              </w:rPr>
            </w:pPr>
            <w:r>
              <w:rPr>
                <w:sz w:val="20"/>
              </w:rPr>
              <w:t>2017</w:t>
            </w:r>
          </w:p>
        </w:tc>
        <w:tc>
          <w:tcPr>
            <w:tcW w:w="742" w:type="dxa"/>
          </w:tcPr>
          <w:p w14:paraId="3E0C8DE5" w14:textId="77777777" w:rsidR="00F85D3A" w:rsidRDefault="00F85D3A" w:rsidP="002D66C8">
            <w:pPr>
              <w:ind w:left="0" w:right="0"/>
              <w:rPr>
                <w:sz w:val="20"/>
              </w:rPr>
            </w:pPr>
            <w:r>
              <w:rPr>
                <w:sz w:val="20"/>
              </w:rPr>
              <w:t>U13</w:t>
            </w:r>
          </w:p>
        </w:tc>
        <w:tc>
          <w:tcPr>
            <w:tcW w:w="2376" w:type="dxa"/>
          </w:tcPr>
          <w:p w14:paraId="02AC51E7" w14:textId="77777777" w:rsidR="00F85D3A" w:rsidRDefault="00F85D3A" w:rsidP="002D66C8">
            <w:pPr>
              <w:ind w:left="-79" w:right="-214"/>
              <w:rPr>
                <w:sz w:val="20"/>
              </w:rPr>
            </w:pPr>
            <w:r>
              <w:rPr>
                <w:sz w:val="20"/>
              </w:rPr>
              <w:t>Evan Wilkes</w:t>
            </w:r>
          </w:p>
        </w:tc>
        <w:tc>
          <w:tcPr>
            <w:tcW w:w="724" w:type="dxa"/>
          </w:tcPr>
          <w:p w14:paraId="27CEB7E0" w14:textId="77777777" w:rsidR="00F85D3A" w:rsidRDefault="00F85D3A" w:rsidP="002D66C8">
            <w:pPr>
              <w:ind w:left="-213" w:right="0"/>
              <w:jc w:val="right"/>
              <w:rPr>
                <w:sz w:val="20"/>
              </w:rPr>
            </w:pPr>
            <w:r>
              <w:rPr>
                <w:sz w:val="20"/>
              </w:rPr>
              <w:t>2:15.0</w:t>
            </w:r>
          </w:p>
        </w:tc>
        <w:tc>
          <w:tcPr>
            <w:tcW w:w="835" w:type="dxa"/>
          </w:tcPr>
          <w:p w14:paraId="4070E59E" w14:textId="77777777" w:rsidR="00F85D3A" w:rsidRDefault="00F85D3A" w:rsidP="002D66C8">
            <w:pPr>
              <w:ind w:left="0" w:right="0"/>
              <w:jc w:val="right"/>
              <w:rPr>
                <w:sz w:val="20"/>
              </w:rPr>
            </w:pPr>
            <w:r>
              <w:rPr>
                <w:sz w:val="20"/>
              </w:rPr>
              <w:t>1990</w:t>
            </w:r>
          </w:p>
        </w:tc>
      </w:tr>
      <w:tr w:rsidR="00F85D3A" w14:paraId="44BC31AB" w14:textId="77777777" w:rsidTr="002D66C8">
        <w:trPr>
          <w:trHeight w:hRule="exact" w:val="227"/>
        </w:trPr>
        <w:tc>
          <w:tcPr>
            <w:tcW w:w="626" w:type="dxa"/>
          </w:tcPr>
          <w:p w14:paraId="2FB8123B" w14:textId="77777777" w:rsidR="00F85D3A" w:rsidRDefault="00F85D3A" w:rsidP="002D66C8">
            <w:pPr>
              <w:ind w:left="-79" w:right="-214"/>
              <w:rPr>
                <w:sz w:val="20"/>
              </w:rPr>
            </w:pPr>
            <w:r>
              <w:rPr>
                <w:sz w:val="20"/>
              </w:rPr>
              <w:t>U14</w:t>
            </w:r>
          </w:p>
        </w:tc>
        <w:tc>
          <w:tcPr>
            <w:tcW w:w="2494" w:type="dxa"/>
          </w:tcPr>
          <w:p w14:paraId="43A02D7C" w14:textId="77777777" w:rsidR="00F85D3A" w:rsidRDefault="00F85D3A" w:rsidP="002D66C8">
            <w:pPr>
              <w:ind w:left="-79" w:right="-214"/>
              <w:rPr>
                <w:sz w:val="20"/>
              </w:rPr>
            </w:pPr>
            <w:r>
              <w:rPr>
                <w:sz w:val="20"/>
              </w:rPr>
              <w:t>Emma Hossack</w:t>
            </w:r>
          </w:p>
        </w:tc>
        <w:tc>
          <w:tcPr>
            <w:tcW w:w="724" w:type="dxa"/>
          </w:tcPr>
          <w:p w14:paraId="72FDD5E5" w14:textId="77777777" w:rsidR="00F85D3A" w:rsidRDefault="00F85D3A" w:rsidP="002D66C8">
            <w:pPr>
              <w:ind w:left="-211" w:right="0"/>
              <w:jc w:val="right"/>
              <w:rPr>
                <w:sz w:val="20"/>
              </w:rPr>
            </w:pPr>
            <w:r>
              <w:rPr>
                <w:sz w:val="20"/>
              </w:rPr>
              <w:t>2:20.1</w:t>
            </w:r>
          </w:p>
        </w:tc>
        <w:tc>
          <w:tcPr>
            <w:tcW w:w="835" w:type="dxa"/>
          </w:tcPr>
          <w:p w14:paraId="0F03A8F5" w14:textId="77777777" w:rsidR="00F85D3A" w:rsidRDefault="00F85D3A" w:rsidP="002D66C8">
            <w:pPr>
              <w:ind w:left="0" w:right="0"/>
              <w:jc w:val="right"/>
              <w:rPr>
                <w:sz w:val="20"/>
              </w:rPr>
            </w:pPr>
            <w:r>
              <w:rPr>
                <w:sz w:val="20"/>
              </w:rPr>
              <w:t>2017</w:t>
            </w:r>
          </w:p>
        </w:tc>
        <w:tc>
          <w:tcPr>
            <w:tcW w:w="742" w:type="dxa"/>
          </w:tcPr>
          <w:p w14:paraId="1A756EBC" w14:textId="77777777" w:rsidR="00F85D3A" w:rsidRDefault="00F85D3A" w:rsidP="002D66C8">
            <w:pPr>
              <w:ind w:left="0" w:right="0"/>
              <w:rPr>
                <w:sz w:val="20"/>
              </w:rPr>
            </w:pPr>
            <w:r>
              <w:rPr>
                <w:sz w:val="20"/>
              </w:rPr>
              <w:t>U14</w:t>
            </w:r>
          </w:p>
        </w:tc>
        <w:tc>
          <w:tcPr>
            <w:tcW w:w="2376" w:type="dxa"/>
          </w:tcPr>
          <w:p w14:paraId="2625F0D3" w14:textId="77777777" w:rsidR="00F85D3A" w:rsidRDefault="00F85D3A" w:rsidP="002D66C8">
            <w:pPr>
              <w:ind w:left="-79" w:right="-214"/>
              <w:rPr>
                <w:sz w:val="20"/>
              </w:rPr>
            </w:pPr>
            <w:r>
              <w:rPr>
                <w:sz w:val="20"/>
              </w:rPr>
              <w:t>Peter Shanks</w:t>
            </w:r>
          </w:p>
        </w:tc>
        <w:tc>
          <w:tcPr>
            <w:tcW w:w="724" w:type="dxa"/>
          </w:tcPr>
          <w:p w14:paraId="18948FEB" w14:textId="77777777" w:rsidR="00F85D3A" w:rsidRDefault="00F85D3A" w:rsidP="002D66C8">
            <w:pPr>
              <w:ind w:left="-213" w:right="0"/>
              <w:jc w:val="right"/>
              <w:rPr>
                <w:sz w:val="20"/>
              </w:rPr>
            </w:pPr>
            <w:r>
              <w:rPr>
                <w:sz w:val="20"/>
              </w:rPr>
              <w:t>2:12.1</w:t>
            </w:r>
          </w:p>
        </w:tc>
        <w:tc>
          <w:tcPr>
            <w:tcW w:w="835" w:type="dxa"/>
          </w:tcPr>
          <w:p w14:paraId="1661E5DE" w14:textId="77777777" w:rsidR="00F85D3A" w:rsidRDefault="00F85D3A" w:rsidP="002D66C8">
            <w:pPr>
              <w:ind w:left="0" w:right="0"/>
              <w:jc w:val="right"/>
              <w:rPr>
                <w:sz w:val="20"/>
              </w:rPr>
            </w:pPr>
            <w:r>
              <w:rPr>
                <w:sz w:val="20"/>
              </w:rPr>
              <w:t>1991</w:t>
            </w:r>
          </w:p>
        </w:tc>
      </w:tr>
      <w:tr w:rsidR="00F85D3A" w14:paraId="00BF2C13" w14:textId="77777777" w:rsidTr="002D66C8">
        <w:trPr>
          <w:trHeight w:hRule="exact" w:val="227"/>
        </w:trPr>
        <w:tc>
          <w:tcPr>
            <w:tcW w:w="626" w:type="dxa"/>
          </w:tcPr>
          <w:p w14:paraId="02CA338F" w14:textId="77777777" w:rsidR="00F85D3A" w:rsidRDefault="00F85D3A" w:rsidP="002D66C8">
            <w:pPr>
              <w:ind w:left="-79" w:right="-214"/>
              <w:rPr>
                <w:sz w:val="20"/>
              </w:rPr>
            </w:pPr>
            <w:r>
              <w:rPr>
                <w:sz w:val="20"/>
              </w:rPr>
              <w:t>U15</w:t>
            </w:r>
          </w:p>
        </w:tc>
        <w:tc>
          <w:tcPr>
            <w:tcW w:w="2494" w:type="dxa"/>
          </w:tcPr>
          <w:p w14:paraId="22289E89" w14:textId="77777777" w:rsidR="00F85D3A" w:rsidRDefault="00F85D3A" w:rsidP="002D66C8">
            <w:pPr>
              <w:ind w:left="-79" w:right="-214"/>
              <w:rPr>
                <w:sz w:val="20"/>
              </w:rPr>
            </w:pPr>
            <w:r>
              <w:rPr>
                <w:sz w:val="20"/>
              </w:rPr>
              <w:t>Emma Hossack</w:t>
            </w:r>
          </w:p>
        </w:tc>
        <w:tc>
          <w:tcPr>
            <w:tcW w:w="724" w:type="dxa"/>
          </w:tcPr>
          <w:p w14:paraId="0B56C059" w14:textId="77777777" w:rsidR="00F85D3A" w:rsidRDefault="00F85D3A" w:rsidP="002D66C8">
            <w:pPr>
              <w:ind w:left="-211" w:right="0"/>
              <w:jc w:val="right"/>
              <w:rPr>
                <w:sz w:val="20"/>
              </w:rPr>
            </w:pPr>
            <w:r>
              <w:rPr>
                <w:sz w:val="20"/>
              </w:rPr>
              <w:t>2:21.2</w:t>
            </w:r>
          </w:p>
        </w:tc>
        <w:tc>
          <w:tcPr>
            <w:tcW w:w="835" w:type="dxa"/>
          </w:tcPr>
          <w:p w14:paraId="1A1DC0E5" w14:textId="77777777" w:rsidR="00F85D3A" w:rsidRDefault="00F85D3A" w:rsidP="002D66C8">
            <w:pPr>
              <w:ind w:left="0" w:right="0"/>
              <w:jc w:val="right"/>
              <w:rPr>
                <w:sz w:val="20"/>
              </w:rPr>
            </w:pPr>
            <w:r>
              <w:rPr>
                <w:sz w:val="20"/>
              </w:rPr>
              <w:t>2018</w:t>
            </w:r>
          </w:p>
        </w:tc>
        <w:tc>
          <w:tcPr>
            <w:tcW w:w="742" w:type="dxa"/>
          </w:tcPr>
          <w:p w14:paraId="027DCB44" w14:textId="77777777" w:rsidR="00F85D3A" w:rsidRDefault="00F85D3A" w:rsidP="002D66C8">
            <w:pPr>
              <w:ind w:left="0" w:right="0"/>
              <w:rPr>
                <w:sz w:val="20"/>
              </w:rPr>
            </w:pPr>
            <w:r>
              <w:rPr>
                <w:sz w:val="20"/>
              </w:rPr>
              <w:t>U15</w:t>
            </w:r>
          </w:p>
        </w:tc>
        <w:tc>
          <w:tcPr>
            <w:tcW w:w="2376" w:type="dxa"/>
          </w:tcPr>
          <w:p w14:paraId="2EEB9A6A" w14:textId="77777777" w:rsidR="00F85D3A" w:rsidRDefault="00F85D3A" w:rsidP="002D66C8">
            <w:pPr>
              <w:ind w:left="-79" w:right="-214"/>
              <w:rPr>
                <w:sz w:val="20"/>
              </w:rPr>
            </w:pPr>
            <w:r>
              <w:rPr>
                <w:sz w:val="20"/>
              </w:rPr>
              <w:t>Peter Shanks</w:t>
            </w:r>
          </w:p>
        </w:tc>
        <w:tc>
          <w:tcPr>
            <w:tcW w:w="724" w:type="dxa"/>
          </w:tcPr>
          <w:p w14:paraId="1F8F9C85" w14:textId="77777777" w:rsidR="00F85D3A" w:rsidRDefault="00F85D3A" w:rsidP="002D66C8">
            <w:pPr>
              <w:ind w:left="-213" w:right="0"/>
              <w:jc w:val="right"/>
              <w:rPr>
                <w:sz w:val="20"/>
              </w:rPr>
            </w:pPr>
            <w:r>
              <w:rPr>
                <w:sz w:val="20"/>
              </w:rPr>
              <w:t>2:06.1</w:t>
            </w:r>
          </w:p>
        </w:tc>
        <w:tc>
          <w:tcPr>
            <w:tcW w:w="835" w:type="dxa"/>
          </w:tcPr>
          <w:p w14:paraId="637453C9" w14:textId="77777777" w:rsidR="00F85D3A" w:rsidRDefault="00F85D3A" w:rsidP="002D66C8">
            <w:pPr>
              <w:ind w:left="0" w:right="0"/>
              <w:jc w:val="right"/>
              <w:rPr>
                <w:sz w:val="20"/>
              </w:rPr>
            </w:pPr>
            <w:r>
              <w:rPr>
                <w:sz w:val="20"/>
              </w:rPr>
              <w:t>1992</w:t>
            </w:r>
          </w:p>
        </w:tc>
      </w:tr>
      <w:tr w:rsidR="00F85D3A" w14:paraId="186FF61D" w14:textId="77777777" w:rsidTr="002D66C8">
        <w:trPr>
          <w:trHeight w:hRule="exact" w:val="227"/>
        </w:trPr>
        <w:tc>
          <w:tcPr>
            <w:tcW w:w="626" w:type="dxa"/>
          </w:tcPr>
          <w:p w14:paraId="410A9784" w14:textId="77777777" w:rsidR="00F85D3A" w:rsidRDefault="00F85D3A" w:rsidP="002D66C8">
            <w:pPr>
              <w:ind w:left="-79" w:right="-214"/>
              <w:rPr>
                <w:sz w:val="20"/>
              </w:rPr>
            </w:pPr>
            <w:r>
              <w:rPr>
                <w:sz w:val="20"/>
              </w:rPr>
              <w:t>U16</w:t>
            </w:r>
          </w:p>
        </w:tc>
        <w:tc>
          <w:tcPr>
            <w:tcW w:w="2494" w:type="dxa"/>
          </w:tcPr>
          <w:p w14:paraId="4E6368C9" w14:textId="77777777" w:rsidR="00F85D3A" w:rsidRDefault="00F85D3A" w:rsidP="002D66C8">
            <w:pPr>
              <w:ind w:left="-79" w:right="-214"/>
              <w:rPr>
                <w:sz w:val="20"/>
              </w:rPr>
            </w:pPr>
            <w:r>
              <w:rPr>
                <w:sz w:val="20"/>
              </w:rPr>
              <w:t>Olivia Boyd</w:t>
            </w:r>
          </w:p>
        </w:tc>
        <w:tc>
          <w:tcPr>
            <w:tcW w:w="724" w:type="dxa"/>
          </w:tcPr>
          <w:p w14:paraId="56B7D769" w14:textId="77777777" w:rsidR="00F85D3A" w:rsidRDefault="00F85D3A" w:rsidP="002D66C8">
            <w:pPr>
              <w:ind w:left="-211" w:right="0"/>
              <w:jc w:val="right"/>
              <w:rPr>
                <w:sz w:val="20"/>
              </w:rPr>
            </w:pPr>
            <w:r>
              <w:rPr>
                <w:sz w:val="20"/>
              </w:rPr>
              <w:t>2:32.9</w:t>
            </w:r>
          </w:p>
        </w:tc>
        <w:tc>
          <w:tcPr>
            <w:tcW w:w="835" w:type="dxa"/>
          </w:tcPr>
          <w:p w14:paraId="65CFC2AA" w14:textId="77777777" w:rsidR="00F85D3A" w:rsidRDefault="00F85D3A" w:rsidP="002D66C8">
            <w:pPr>
              <w:ind w:left="0" w:right="0"/>
              <w:jc w:val="right"/>
              <w:rPr>
                <w:sz w:val="20"/>
              </w:rPr>
            </w:pPr>
            <w:r>
              <w:rPr>
                <w:sz w:val="20"/>
              </w:rPr>
              <w:t>2020</w:t>
            </w:r>
          </w:p>
        </w:tc>
        <w:tc>
          <w:tcPr>
            <w:tcW w:w="742" w:type="dxa"/>
          </w:tcPr>
          <w:p w14:paraId="6E6BE6B2" w14:textId="77777777" w:rsidR="00F85D3A" w:rsidRDefault="00F85D3A" w:rsidP="002D66C8">
            <w:pPr>
              <w:ind w:left="0" w:right="0"/>
              <w:rPr>
                <w:sz w:val="20"/>
              </w:rPr>
            </w:pPr>
            <w:r>
              <w:rPr>
                <w:sz w:val="20"/>
              </w:rPr>
              <w:t>U16</w:t>
            </w:r>
          </w:p>
        </w:tc>
        <w:tc>
          <w:tcPr>
            <w:tcW w:w="2376" w:type="dxa"/>
          </w:tcPr>
          <w:p w14:paraId="3C7E2CEE" w14:textId="77777777" w:rsidR="00F85D3A" w:rsidRDefault="00F85D3A" w:rsidP="002D66C8">
            <w:pPr>
              <w:ind w:left="-79" w:right="-214"/>
              <w:rPr>
                <w:sz w:val="20"/>
              </w:rPr>
            </w:pPr>
            <w:r>
              <w:rPr>
                <w:sz w:val="20"/>
              </w:rPr>
              <w:t>Thomas Bryant</w:t>
            </w:r>
          </w:p>
        </w:tc>
        <w:tc>
          <w:tcPr>
            <w:tcW w:w="724" w:type="dxa"/>
          </w:tcPr>
          <w:p w14:paraId="4F8E8073" w14:textId="77777777" w:rsidR="00F85D3A" w:rsidRDefault="00F85D3A" w:rsidP="002D66C8">
            <w:pPr>
              <w:ind w:left="-213" w:right="0"/>
              <w:jc w:val="right"/>
              <w:rPr>
                <w:sz w:val="20"/>
              </w:rPr>
            </w:pPr>
            <w:r>
              <w:rPr>
                <w:sz w:val="20"/>
              </w:rPr>
              <w:t>2:30.78</w:t>
            </w:r>
          </w:p>
        </w:tc>
        <w:tc>
          <w:tcPr>
            <w:tcW w:w="835" w:type="dxa"/>
          </w:tcPr>
          <w:p w14:paraId="28E29B63" w14:textId="77777777" w:rsidR="00F85D3A" w:rsidRDefault="00F85D3A" w:rsidP="002D66C8">
            <w:pPr>
              <w:ind w:left="0" w:right="0"/>
              <w:jc w:val="right"/>
              <w:rPr>
                <w:sz w:val="20"/>
              </w:rPr>
            </w:pPr>
            <w:r>
              <w:rPr>
                <w:sz w:val="20"/>
              </w:rPr>
              <w:t>2021</w:t>
            </w:r>
          </w:p>
        </w:tc>
      </w:tr>
      <w:tr w:rsidR="00F85D3A" w14:paraId="2B071344" w14:textId="77777777" w:rsidTr="002D66C8">
        <w:trPr>
          <w:trHeight w:hRule="exact" w:val="227"/>
        </w:trPr>
        <w:tc>
          <w:tcPr>
            <w:tcW w:w="626" w:type="dxa"/>
          </w:tcPr>
          <w:p w14:paraId="1A418583" w14:textId="77777777" w:rsidR="00F85D3A" w:rsidRDefault="00F85D3A" w:rsidP="002D66C8">
            <w:pPr>
              <w:ind w:left="-79" w:right="-214"/>
              <w:rPr>
                <w:sz w:val="20"/>
              </w:rPr>
            </w:pPr>
            <w:r>
              <w:rPr>
                <w:sz w:val="20"/>
              </w:rPr>
              <w:t>U17</w:t>
            </w:r>
          </w:p>
        </w:tc>
        <w:tc>
          <w:tcPr>
            <w:tcW w:w="2494" w:type="dxa"/>
          </w:tcPr>
          <w:p w14:paraId="5EABB74C" w14:textId="77777777" w:rsidR="00F85D3A" w:rsidRDefault="00F85D3A" w:rsidP="002D66C8">
            <w:pPr>
              <w:ind w:left="-79" w:right="-214"/>
              <w:rPr>
                <w:sz w:val="20"/>
              </w:rPr>
            </w:pPr>
            <w:r>
              <w:rPr>
                <w:sz w:val="20"/>
              </w:rPr>
              <w:t>Olivia Boyd</w:t>
            </w:r>
          </w:p>
        </w:tc>
        <w:tc>
          <w:tcPr>
            <w:tcW w:w="724" w:type="dxa"/>
          </w:tcPr>
          <w:p w14:paraId="7CA3CE19" w14:textId="77777777" w:rsidR="00F85D3A" w:rsidRDefault="00F85D3A" w:rsidP="002D66C8">
            <w:pPr>
              <w:ind w:left="-211" w:right="0"/>
              <w:jc w:val="right"/>
              <w:rPr>
                <w:sz w:val="20"/>
              </w:rPr>
            </w:pPr>
            <w:r>
              <w:rPr>
                <w:sz w:val="20"/>
              </w:rPr>
              <w:t>2:17.67</w:t>
            </w:r>
          </w:p>
        </w:tc>
        <w:tc>
          <w:tcPr>
            <w:tcW w:w="835" w:type="dxa"/>
          </w:tcPr>
          <w:p w14:paraId="3326A013" w14:textId="77777777" w:rsidR="00F85D3A" w:rsidRDefault="00F85D3A" w:rsidP="002D66C8">
            <w:pPr>
              <w:ind w:left="0" w:right="0"/>
              <w:jc w:val="right"/>
              <w:rPr>
                <w:sz w:val="20"/>
              </w:rPr>
            </w:pPr>
            <w:r>
              <w:rPr>
                <w:sz w:val="20"/>
              </w:rPr>
              <w:t>2021</w:t>
            </w:r>
          </w:p>
        </w:tc>
        <w:tc>
          <w:tcPr>
            <w:tcW w:w="742" w:type="dxa"/>
            <w:shd w:val="clear" w:color="auto" w:fill="FFFFFF" w:themeFill="background1"/>
          </w:tcPr>
          <w:p w14:paraId="6BD7D0A4" w14:textId="77777777" w:rsidR="00F85D3A" w:rsidRDefault="00F85D3A" w:rsidP="002D66C8">
            <w:pPr>
              <w:ind w:left="0" w:right="0"/>
              <w:rPr>
                <w:sz w:val="20"/>
              </w:rPr>
            </w:pPr>
            <w:r>
              <w:rPr>
                <w:sz w:val="20"/>
              </w:rPr>
              <w:t>U17</w:t>
            </w:r>
          </w:p>
        </w:tc>
        <w:tc>
          <w:tcPr>
            <w:tcW w:w="2376" w:type="dxa"/>
            <w:shd w:val="clear" w:color="auto" w:fill="FFFFFF" w:themeFill="background1"/>
          </w:tcPr>
          <w:p w14:paraId="516C1851" w14:textId="77777777" w:rsidR="00F85D3A" w:rsidRDefault="00F85D3A" w:rsidP="002D66C8">
            <w:pPr>
              <w:ind w:left="-79" w:right="-214"/>
              <w:rPr>
                <w:sz w:val="20"/>
              </w:rPr>
            </w:pPr>
            <w:r w:rsidRPr="00570975">
              <w:rPr>
                <w:sz w:val="20"/>
              </w:rPr>
              <w:t>Thomas Bryant</w:t>
            </w:r>
          </w:p>
        </w:tc>
        <w:tc>
          <w:tcPr>
            <w:tcW w:w="724" w:type="dxa"/>
            <w:shd w:val="clear" w:color="auto" w:fill="FFFFFF" w:themeFill="background1"/>
          </w:tcPr>
          <w:p w14:paraId="3AEDB544" w14:textId="77777777" w:rsidR="00F85D3A" w:rsidRDefault="00F85D3A" w:rsidP="002D66C8">
            <w:pPr>
              <w:ind w:left="-213" w:right="0"/>
              <w:jc w:val="right"/>
              <w:rPr>
                <w:sz w:val="20"/>
              </w:rPr>
            </w:pPr>
            <w:r>
              <w:rPr>
                <w:sz w:val="20"/>
              </w:rPr>
              <w:t>2:20.2</w:t>
            </w:r>
          </w:p>
        </w:tc>
        <w:tc>
          <w:tcPr>
            <w:tcW w:w="835" w:type="dxa"/>
            <w:shd w:val="clear" w:color="auto" w:fill="FFFFFF" w:themeFill="background1"/>
          </w:tcPr>
          <w:p w14:paraId="4C4FC360" w14:textId="77777777" w:rsidR="00F85D3A" w:rsidRDefault="00F85D3A" w:rsidP="002D66C8">
            <w:pPr>
              <w:ind w:left="0" w:right="0"/>
              <w:jc w:val="right"/>
              <w:rPr>
                <w:sz w:val="20"/>
              </w:rPr>
            </w:pPr>
            <w:r>
              <w:rPr>
                <w:sz w:val="20"/>
              </w:rPr>
              <w:t>2022</w:t>
            </w:r>
          </w:p>
        </w:tc>
      </w:tr>
    </w:tbl>
    <w:p w14:paraId="497AE5EE" w14:textId="77777777" w:rsidR="00F85D3A" w:rsidRDefault="00F85D3A" w:rsidP="00F85D3A">
      <w:pPr>
        <w:ind w:right="-214"/>
        <w:jc w:val="center"/>
        <w:rPr>
          <w:sz w:val="20"/>
        </w:rPr>
      </w:pPr>
    </w:p>
    <w:p w14:paraId="0AD3A738" w14:textId="77777777" w:rsidR="00F85D3A" w:rsidRDefault="00F85D3A" w:rsidP="00F85D3A">
      <w:pPr>
        <w:spacing w:before="100"/>
        <w:ind w:right="-214"/>
        <w:jc w:val="center"/>
        <w:rPr>
          <w:b/>
          <w:sz w:val="20"/>
        </w:rPr>
      </w:pPr>
      <w:r>
        <w:rPr>
          <w:b/>
          <w:sz w:val="20"/>
        </w:rPr>
        <w:t>1500m</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02436D09" w14:textId="77777777" w:rsidTr="002D66C8">
        <w:trPr>
          <w:trHeight w:hRule="exact" w:val="227"/>
        </w:trPr>
        <w:tc>
          <w:tcPr>
            <w:tcW w:w="626" w:type="dxa"/>
          </w:tcPr>
          <w:p w14:paraId="74C2B4F4" w14:textId="77777777" w:rsidR="00F85D3A" w:rsidRDefault="00F85D3A" w:rsidP="002D66C8">
            <w:pPr>
              <w:ind w:left="-79" w:right="-214"/>
              <w:rPr>
                <w:sz w:val="20"/>
              </w:rPr>
            </w:pPr>
            <w:r>
              <w:rPr>
                <w:sz w:val="20"/>
              </w:rPr>
              <w:t>U11</w:t>
            </w:r>
          </w:p>
        </w:tc>
        <w:tc>
          <w:tcPr>
            <w:tcW w:w="2494" w:type="dxa"/>
          </w:tcPr>
          <w:p w14:paraId="6CA4FBE2" w14:textId="77777777" w:rsidR="00F85D3A" w:rsidRDefault="00F85D3A" w:rsidP="002D66C8">
            <w:pPr>
              <w:ind w:left="-79" w:right="-214"/>
              <w:rPr>
                <w:sz w:val="20"/>
              </w:rPr>
            </w:pPr>
            <w:r>
              <w:rPr>
                <w:sz w:val="20"/>
              </w:rPr>
              <w:t>Bree-Arne McArdle</w:t>
            </w:r>
          </w:p>
        </w:tc>
        <w:tc>
          <w:tcPr>
            <w:tcW w:w="724" w:type="dxa"/>
          </w:tcPr>
          <w:p w14:paraId="10600810" w14:textId="77777777" w:rsidR="00F85D3A" w:rsidRDefault="00F85D3A" w:rsidP="002D66C8">
            <w:pPr>
              <w:ind w:left="-211" w:right="0"/>
              <w:jc w:val="right"/>
              <w:rPr>
                <w:sz w:val="20"/>
              </w:rPr>
            </w:pPr>
            <w:r>
              <w:rPr>
                <w:sz w:val="20"/>
              </w:rPr>
              <w:t>5:13.4</w:t>
            </w:r>
          </w:p>
        </w:tc>
        <w:tc>
          <w:tcPr>
            <w:tcW w:w="835" w:type="dxa"/>
          </w:tcPr>
          <w:p w14:paraId="4F220423" w14:textId="77777777" w:rsidR="00F85D3A" w:rsidRDefault="00F85D3A" w:rsidP="002D66C8">
            <w:pPr>
              <w:ind w:left="0" w:right="0"/>
              <w:jc w:val="right"/>
              <w:rPr>
                <w:sz w:val="20"/>
              </w:rPr>
            </w:pPr>
            <w:r>
              <w:rPr>
                <w:sz w:val="20"/>
              </w:rPr>
              <w:t>2001</w:t>
            </w:r>
          </w:p>
        </w:tc>
        <w:tc>
          <w:tcPr>
            <w:tcW w:w="742" w:type="dxa"/>
          </w:tcPr>
          <w:p w14:paraId="670580A3" w14:textId="77777777" w:rsidR="00F85D3A" w:rsidRDefault="00F85D3A" w:rsidP="002D66C8">
            <w:pPr>
              <w:ind w:left="0" w:right="0"/>
              <w:rPr>
                <w:sz w:val="20"/>
              </w:rPr>
            </w:pPr>
            <w:r>
              <w:rPr>
                <w:sz w:val="20"/>
              </w:rPr>
              <w:t>U11</w:t>
            </w:r>
          </w:p>
        </w:tc>
        <w:tc>
          <w:tcPr>
            <w:tcW w:w="2376" w:type="dxa"/>
          </w:tcPr>
          <w:p w14:paraId="5924E9D2" w14:textId="77777777" w:rsidR="00F85D3A" w:rsidRDefault="00F85D3A" w:rsidP="002D66C8">
            <w:pPr>
              <w:ind w:left="-79" w:right="-214"/>
              <w:rPr>
                <w:sz w:val="20"/>
              </w:rPr>
            </w:pPr>
            <w:r>
              <w:rPr>
                <w:sz w:val="20"/>
              </w:rPr>
              <w:t>Benjamin Ganko</w:t>
            </w:r>
          </w:p>
        </w:tc>
        <w:tc>
          <w:tcPr>
            <w:tcW w:w="724" w:type="dxa"/>
          </w:tcPr>
          <w:p w14:paraId="782AF9BF" w14:textId="77777777" w:rsidR="00F85D3A" w:rsidRDefault="00F85D3A" w:rsidP="002D66C8">
            <w:pPr>
              <w:ind w:left="-213" w:right="0"/>
              <w:jc w:val="right"/>
              <w:rPr>
                <w:sz w:val="20"/>
              </w:rPr>
            </w:pPr>
            <w:r>
              <w:rPr>
                <w:sz w:val="20"/>
              </w:rPr>
              <w:t>4:47.8</w:t>
            </w:r>
          </w:p>
        </w:tc>
        <w:tc>
          <w:tcPr>
            <w:tcW w:w="835" w:type="dxa"/>
          </w:tcPr>
          <w:p w14:paraId="23BC1A23" w14:textId="77777777" w:rsidR="00F85D3A" w:rsidRDefault="00F85D3A" w:rsidP="002D66C8">
            <w:pPr>
              <w:ind w:left="0" w:right="0"/>
              <w:jc w:val="right"/>
              <w:rPr>
                <w:sz w:val="20"/>
              </w:rPr>
            </w:pPr>
            <w:r>
              <w:rPr>
                <w:sz w:val="20"/>
              </w:rPr>
              <w:t>2012</w:t>
            </w:r>
          </w:p>
        </w:tc>
      </w:tr>
      <w:tr w:rsidR="00F85D3A" w14:paraId="4993E7FD" w14:textId="77777777" w:rsidTr="002D66C8">
        <w:trPr>
          <w:trHeight w:hRule="exact" w:val="227"/>
        </w:trPr>
        <w:tc>
          <w:tcPr>
            <w:tcW w:w="626" w:type="dxa"/>
          </w:tcPr>
          <w:p w14:paraId="6FBAAE36" w14:textId="77777777" w:rsidR="00F85D3A" w:rsidRDefault="00F85D3A" w:rsidP="002D66C8">
            <w:pPr>
              <w:ind w:left="-79" w:right="-214"/>
              <w:rPr>
                <w:sz w:val="20"/>
              </w:rPr>
            </w:pPr>
            <w:r>
              <w:rPr>
                <w:sz w:val="20"/>
              </w:rPr>
              <w:t>U12</w:t>
            </w:r>
          </w:p>
        </w:tc>
        <w:tc>
          <w:tcPr>
            <w:tcW w:w="2494" w:type="dxa"/>
          </w:tcPr>
          <w:p w14:paraId="67BA3372" w14:textId="77777777" w:rsidR="00F85D3A" w:rsidRDefault="00F85D3A" w:rsidP="002D66C8">
            <w:pPr>
              <w:ind w:left="-79" w:right="-214"/>
              <w:rPr>
                <w:sz w:val="20"/>
              </w:rPr>
            </w:pPr>
            <w:r>
              <w:rPr>
                <w:sz w:val="20"/>
              </w:rPr>
              <w:t>Tenille Morrissey</w:t>
            </w:r>
          </w:p>
        </w:tc>
        <w:tc>
          <w:tcPr>
            <w:tcW w:w="724" w:type="dxa"/>
          </w:tcPr>
          <w:p w14:paraId="6D54877C" w14:textId="77777777" w:rsidR="00F85D3A" w:rsidRDefault="00F85D3A" w:rsidP="002D66C8">
            <w:pPr>
              <w:ind w:left="-211" w:right="0"/>
              <w:jc w:val="right"/>
              <w:rPr>
                <w:sz w:val="20"/>
              </w:rPr>
            </w:pPr>
            <w:r>
              <w:rPr>
                <w:sz w:val="20"/>
              </w:rPr>
              <w:t>5:02.3</w:t>
            </w:r>
          </w:p>
        </w:tc>
        <w:tc>
          <w:tcPr>
            <w:tcW w:w="835" w:type="dxa"/>
          </w:tcPr>
          <w:p w14:paraId="5EDE8F8A" w14:textId="77777777" w:rsidR="00F85D3A" w:rsidRDefault="00F85D3A" w:rsidP="002D66C8">
            <w:pPr>
              <w:ind w:left="0" w:right="0"/>
              <w:jc w:val="right"/>
              <w:rPr>
                <w:sz w:val="20"/>
              </w:rPr>
            </w:pPr>
            <w:r>
              <w:rPr>
                <w:sz w:val="20"/>
              </w:rPr>
              <w:t>1989</w:t>
            </w:r>
          </w:p>
        </w:tc>
        <w:tc>
          <w:tcPr>
            <w:tcW w:w="742" w:type="dxa"/>
          </w:tcPr>
          <w:p w14:paraId="1B3585C4" w14:textId="77777777" w:rsidR="00F85D3A" w:rsidRDefault="00F85D3A" w:rsidP="002D66C8">
            <w:pPr>
              <w:ind w:left="0" w:right="0"/>
              <w:rPr>
                <w:sz w:val="20"/>
              </w:rPr>
            </w:pPr>
            <w:r>
              <w:rPr>
                <w:sz w:val="20"/>
              </w:rPr>
              <w:t>U12</w:t>
            </w:r>
          </w:p>
        </w:tc>
        <w:tc>
          <w:tcPr>
            <w:tcW w:w="2376" w:type="dxa"/>
          </w:tcPr>
          <w:p w14:paraId="6F596181" w14:textId="77777777" w:rsidR="00F85D3A" w:rsidRDefault="00F85D3A" w:rsidP="002D66C8">
            <w:pPr>
              <w:ind w:left="-79" w:right="-214"/>
              <w:rPr>
                <w:sz w:val="20"/>
              </w:rPr>
            </w:pPr>
            <w:r>
              <w:rPr>
                <w:sz w:val="20"/>
              </w:rPr>
              <w:t>Shawn Ashkanasy</w:t>
            </w:r>
          </w:p>
        </w:tc>
        <w:tc>
          <w:tcPr>
            <w:tcW w:w="724" w:type="dxa"/>
          </w:tcPr>
          <w:p w14:paraId="52FE7FA2" w14:textId="77777777" w:rsidR="00F85D3A" w:rsidRDefault="00F85D3A" w:rsidP="002D66C8">
            <w:pPr>
              <w:ind w:left="-213" w:right="0"/>
              <w:jc w:val="right"/>
              <w:rPr>
                <w:sz w:val="20"/>
              </w:rPr>
            </w:pPr>
            <w:r>
              <w:rPr>
                <w:sz w:val="20"/>
              </w:rPr>
              <w:t>4:51.0</w:t>
            </w:r>
          </w:p>
        </w:tc>
        <w:tc>
          <w:tcPr>
            <w:tcW w:w="835" w:type="dxa"/>
          </w:tcPr>
          <w:p w14:paraId="087347BE" w14:textId="77777777" w:rsidR="00F85D3A" w:rsidRDefault="00F85D3A" w:rsidP="002D66C8">
            <w:pPr>
              <w:ind w:left="0" w:right="0"/>
              <w:jc w:val="right"/>
              <w:rPr>
                <w:sz w:val="20"/>
              </w:rPr>
            </w:pPr>
            <w:r>
              <w:rPr>
                <w:sz w:val="20"/>
              </w:rPr>
              <w:t>1988</w:t>
            </w:r>
          </w:p>
        </w:tc>
      </w:tr>
      <w:tr w:rsidR="00F85D3A" w14:paraId="3A17D7C4" w14:textId="77777777" w:rsidTr="002D66C8">
        <w:trPr>
          <w:trHeight w:hRule="exact" w:val="227"/>
        </w:trPr>
        <w:tc>
          <w:tcPr>
            <w:tcW w:w="626" w:type="dxa"/>
          </w:tcPr>
          <w:p w14:paraId="4A37B5F1" w14:textId="77777777" w:rsidR="00F85D3A" w:rsidRDefault="00F85D3A" w:rsidP="002D66C8">
            <w:pPr>
              <w:ind w:left="-79" w:right="-214"/>
              <w:rPr>
                <w:sz w:val="20"/>
              </w:rPr>
            </w:pPr>
            <w:r>
              <w:rPr>
                <w:sz w:val="20"/>
              </w:rPr>
              <w:t>U13</w:t>
            </w:r>
          </w:p>
        </w:tc>
        <w:tc>
          <w:tcPr>
            <w:tcW w:w="2494" w:type="dxa"/>
          </w:tcPr>
          <w:p w14:paraId="564BC101" w14:textId="77777777" w:rsidR="00F85D3A" w:rsidRDefault="00F85D3A" w:rsidP="002D66C8">
            <w:pPr>
              <w:ind w:left="-79" w:right="-214"/>
              <w:rPr>
                <w:sz w:val="20"/>
              </w:rPr>
            </w:pPr>
            <w:r w:rsidRPr="00A1633C">
              <w:rPr>
                <w:sz w:val="20"/>
              </w:rPr>
              <w:t>Emma-Kate Watt</w:t>
            </w:r>
          </w:p>
        </w:tc>
        <w:tc>
          <w:tcPr>
            <w:tcW w:w="724" w:type="dxa"/>
          </w:tcPr>
          <w:p w14:paraId="33383721" w14:textId="77777777" w:rsidR="00F85D3A" w:rsidRDefault="00F85D3A" w:rsidP="002D66C8">
            <w:pPr>
              <w:ind w:left="-211" w:right="0"/>
              <w:jc w:val="right"/>
              <w:rPr>
                <w:sz w:val="20"/>
              </w:rPr>
            </w:pPr>
            <w:r>
              <w:rPr>
                <w:sz w:val="20"/>
              </w:rPr>
              <w:t>5:03.5</w:t>
            </w:r>
          </w:p>
        </w:tc>
        <w:tc>
          <w:tcPr>
            <w:tcW w:w="835" w:type="dxa"/>
          </w:tcPr>
          <w:p w14:paraId="0EA7B8D2" w14:textId="77777777" w:rsidR="00F85D3A" w:rsidRDefault="00F85D3A" w:rsidP="002D66C8">
            <w:pPr>
              <w:ind w:left="0" w:right="0"/>
              <w:jc w:val="right"/>
              <w:rPr>
                <w:sz w:val="20"/>
              </w:rPr>
            </w:pPr>
            <w:r>
              <w:rPr>
                <w:sz w:val="20"/>
              </w:rPr>
              <w:t>2017</w:t>
            </w:r>
          </w:p>
        </w:tc>
        <w:tc>
          <w:tcPr>
            <w:tcW w:w="742" w:type="dxa"/>
          </w:tcPr>
          <w:p w14:paraId="5369FCDF" w14:textId="77777777" w:rsidR="00F85D3A" w:rsidRDefault="00F85D3A" w:rsidP="002D66C8">
            <w:pPr>
              <w:ind w:left="0" w:right="0"/>
              <w:rPr>
                <w:sz w:val="20"/>
              </w:rPr>
            </w:pPr>
            <w:r>
              <w:rPr>
                <w:sz w:val="20"/>
              </w:rPr>
              <w:t>U13</w:t>
            </w:r>
          </w:p>
        </w:tc>
        <w:tc>
          <w:tcPr>
            <w:tcW w:w="2376" w:type="dxa"/>
          </w:tcPr>
          <w:p w14:paraId="2416D3C6" w14:textId="77777777" w:rsidR="00F85D3A" w:rsidRDefault="00F85D3A" w:rsidP="002D66C8">
            <w:pPr>
              <w:ind w:left="-79" w:right="-214"/>
              <w:rPr>
                <w:sz w:val="20"/>
              </w:rPr>
            </w:pPr>
            <w:r>
              <w:rPr>
                <w:sz w:val="20"/>
              </w:rPr>
              <w:t>James Turnbull</w:t>
            </w:r>
          </w:p>
        </w:tc>
        <w:tc>
          <w:tcPr>
            <w:tcW w:w="724" w:type="dxa"/>
          </w:tcPr>
          <w:p w14:paraId="1AC727D3" w14:textId="77777777" w:rsidR="00F85D3A" w:rsidRDefault="00F85D3A" w:rsidP="002D66C8">
            <w:pPr>
              <w:ind w:left="-213" w:right="0"/>
              <w:jc w:val="right"/>
              <w:rPr>
                <w:sz w:val="20"/>
              </w:rPr>
            </w:pPr>
            <w:r>
              <w:rPr>
                <w:sz w:val="20"/>
              </w:rPr>
              <w:t>4:36.7</w:t>
            </w:r>
          </w:p>
        </w:tc>
        <w:tc>
          <w:tcPr>
            <w:tcW w:w="835" w:type="dxa"/>
          </w:tcPr>
          <w:p w14:paraId="654F9BC6" w14:textId="77777777" w:rsidR="00F85D3A" w:rsidRDefault="00F85D3A" w:rsidP="002D66C8">
            <w:pPr>
              <w:ind w:left="0" w:right="0"/>
              <w:jc w:val="right"/>
              <w:rPr>
                <w:sz w:val="20"/>
              </w:rPr>
            </w:pPr>
            <w:r>
              <w:rPr>
                <w:sz w:val="20"/>
              </w:rPr>
              <w:t>1994</w:t>
            </w:r>
          </w:p>
        </w:tc>
      </w:tr>
      <w:tr w:rsidR="00F85D3A" w14:paraId="61A523E2" w14:textId="77777777" w:rsidTr="002D66C8">
        <w:trPr>
          <w:trHeight w:hRule="exact" w:val="227"/>
        </w:trPr>
        <w:tc>
          <w:tcPr>
            <w:tcW w:w="626" w:type="dxa"/>
          </w:tcPr>
          <w:p w14:paraId="3FBD5611" w14:textId="77777777" w:rsidR="00F85D3A" w:rsidRDefault="00F85D3A" w:rsidP="002D66C8">
            <w:pPr>
              <w:ind w:left="-79" w:right="-214"/>
              <w:rPr>
                <w:sz w:val="20"/>
              </w:rPr>
            </w:pPr>
            <w:r>
              <w:rPr>
                <w:sz w:val="20"/>
              </w:rPr>
              <w:t>U14</w:t>
            </w:r>
          </w:p>
        </w:tc>
        <w:tc>
          <w:tcPr>
            <w:tcW w:w="2494" w:type="dxa"/>
          </w:tcPr>
          <w:p w14:paraId="5D9B982D" w14:textId="77777777" w:rsidR="00F85D3A" w:rsidRDefault="00F85D3A" w:rsidP="002D66C8">
            <w:pPr>
              <w:ind w:left="-79" w:right="-214"/>
              <w:rPr>
                <w:sz w:val="20"/>
              </w:rPr>
            </w:pPr>
            <w:r>
              <w:rPr>
                <w:sz w:val="20"/>
              </w:rPr>
              <w:t>Emma Hossack</w:t>
            </w:r>
          </w:p>
        </w:tc>
        <w:tc>
          <w:tcPr>
            <w:tcW w:w="724" w:type="dxa"/>
          </w:tcPr>
          <w:p w14:paraId="3529D38F" w14:textId="77777777" w:rsidR="00F85D3A" w:rsidRDefault="00F85D3A" w:rsidP="002D66C8">
            <w:pPr>
              <w:ind w:left="-211" w:right="0"/>
              <w:jc w:val="right"/>
              <w:rPr>
                <w:sz w:val="20"/>
              </w:rPr>
            </w:pPr>
            <w:r>
              <w:rPr>
                <w:sz w:val="20"/>
              </w:rPr>
              <w:t>4:45.9</w:t>
            </w:r>
          </w:p>
        </w:tc>
        <w:tc>
          <w:tcPr>
            <w:tcW w:w="835" w:type="dxa"/>
          </w:tcPr>
          <w:p w14:paraId="20A5ED4B" w14:textId="77777777" w:rsidR="00F85D3A" w:rsidRDefault="00F85D3A" w:rsidP="002D66C8">
            <w:pPr>
              <w:ind w:left="0" w:right="0"/>
              <w:jc w:val="right"/>
              <w:rPr>
                <w:sz w:val="20"/>
              </w:rPr>
            </w:pPr>
            <w:r>
              <w:rPr>
                <w:sz w:val="20"/>
              </w:rPr>
              <w:t>2017</w:t>
            </w:r>
          </w:p>
        </w:tc>
        <w:tc>
          <w:tcPr>
            <w:tcW w:w="742" w:type="dxa"/>
          </w:tcPr>
          <w:p w14:paraId="188D0FA5" w14:textId="77777777" w:rsidR="00F85D3A" w:rsidRDefault="00F85D3A" w:rsidP="002D66C8">
            <w:pPr>
              <w:ind w:left="0" w:right="0"/>
              <w:rPr>
                <w:sz w:val="20"/>
              </w:rPr>
            </w:pPr>
            <w:r>
              <w:rPr>
                <w:sz w:val="20"/>
              </w:rPr>
              <w:t>U14</w:t>
            </w:r>
          </w:p>
        </w:tc>
        <w:tc>
          <w:tcPr>
            <w:tcW w:w="2376" w:type="dxa"/>
          </w:tcPr>
          <w:p w14:paraId="769DE5A9" w14:textId="77777777" w:rsidR="00F85D3A" w:rsidRDefault="00F85D3A" w:rsidP="002D66C8">
            <w:pPr>
              <w:ind w:left="-79" w:right="-214"/>
              <w:rPr>
                <w:sz w:val="20"/>
              </w:rPr>
            </w:pPr>
            <w:r>
              <w:rPr>
                <w:sz w:val="20"/>
              </w:rPr>
              <w:t>Patrick Cornwell</w:t>
            </w:r>
          </w:p>
        </w:tc>
        <w:tc>
          <w:tcPr>
            <w:tcW w:w="724" w:type="dxa"/>
          </w:tcPr>
          <w:p w14:paraId="2280717E" w14:textId="77777777" w:rsidR="00F85D3A" w:rsidRDefault="00F85D3A" w:rsidP="002D66C8">
            <w:pPr>
              <w:ind w:left="-213" w:right="0"/>
              <w:jc w:val="right"/>
              <w:rPr>
                <w:sz w:val="20"/>
              </w:rPr>
            </w:pPr>
            <w:r>
              <w:rPr>
                <w:sz w:val="20"/>
              </w:rPr>
              <w:t>4:32.0</w:t>
            </w:r>
          </w:p>
        </w:tc>
        <w:tc>
          <w:tcPr>
            <w:tcW w:w="835" w:type="dxa"/>
          </w:tcPr>
          <w:p w14:paraId="348EB43C" w14:textId="77777777" w:rsidR="00F85D3A" w:rsidRDefault="00F85D3A" w:rsidP="002D66C8">
            <w:pPr>
              <w:ind w:left="0" w:right="0"/>
              <w:jc w:val="right"/>
              <w:rPr>
                <w:sz w:val="20"/>
              </w:rPr>
            </w:pPr>
            <w:r>
              <w:rPr>
                <w:sz w:val="20"/>
              </w:rPr>
              <w:t>1987</w:t>
            </w:r>
          </w:p>
        </w:tc>
      </w:tr>
      <w:tr w:rsidR="00F85D3A" w14:paraId="254CE86F" w14:textId="77777777" w:rsidTr="002D66C8">
        <w:trPr>
          <w:trHeight w:hRule="exact" w:val="227"/>
        </w:trPr>
        <w:tc>
          <w:tcPr>
            <w:tcW w:w="626" w:type="dxa"/>
          </w:tcPr>
          <w:p w14:paraId="175E76E3" w14:textId="77777777" w:rsidR="00F85D3A" w:rsidRDefault="00F85D3A" w:rsidP="002D66C8">
            <w:pPr>
              <w:ind w:left="-79" w:right="-214"/>
              <w:rPr>
                <w:sz w:val="20"/>
              </w:rPr>
            </w:pPr>
            <w:r>
              <w:rPr>
                <w:sz w:val="20"/>
              </w:rPr>
              <w:t>U15</w:t>
            </w:r>
          </w:p>
        </w:tc>
        <w:tc>
          <w:tcPr>
            <w:tcW w:w="2494" w:type="dxa"/>
          </w:tcPr>
          <w:p w14:paraId="1E039784" w14:textId="77777777" w:rsidR="00F85D3A" w:rsidRDefault="00F85D3A" w:rsidP="002D66C8">
            <w:pPr>
              <w:ind w:left="-79" w:right="-214"/>
              <w:rPr>
                <w:sz w:val="20"/>
              </w:rPr>
            </w:pPr>
            <w:r>
              <w:rPr>
                <w:sz w:val="20"/>
              </w:rPr>
              <w:t>Emma Hossack</w:t>
            </w:r>
          </w:p>
        </w:tc>
        <w:tc>
          <w:tcPr>
            <w:tcW w:w="724" w:type="dxa"/>
          </w:tcPr>
          <w:p w14:paraId="0AD86D83" w14:textId="77777777" w:rsidR="00F85D3A" w:rsidRDefault="00F85D3A" w:rsidP="002D66C8">
            <w:pPr>
              <w:ind w:left="-211" w:right="0"/>
              <w:jc w:val="right"/>
              <w:rPr>
                <w:sz w:val="20"/>
              </w:rPr>
            </w:pPr>
            <w:r>
              <w:rPr>
                <w:sz w:val="20"/>
              </w:rPr>
              <w:t>4:54.5</w:t>
            </w:r>
          </w:p>
        </w:tc>
        <w:tc>
          <w:tcPr>
            <w:tcW w:w="835" w:type="dxa"/>
          </w:tcPr>
          <w:p w14:paraId="2BEDE3CD" w14:textId="77777777" w:rsidR="00F85D3A" w:rsidRDefault="00F85D3A" w:rsidP="002D66C8">
            <w:pPr>
              <w:ind w:left="0" w:right="0"/>
              <w:jc w:val="right"/>
              <w:rPr>
                <w:sz w:val="20"/>
              </w:rPr>
            </w:pPr>
            <w:r>
              <w:rPr>
                <w:sz w:val="20"/>
              </w:rPr>
              <w:t>2018</w:t>
            </w:r>
          </w:p>
        </w:tc>
        <w:tc>
          <w:tcPr>
            <w:tcW w:w="742" w:type="dxa"/>
          </w:tcPr>
          <w:p w14:paraId="60490590" w14:textId="77777777" w:rsidR="00F85D3A" w:rsidRDefault="00F85D3A" w:rsidP="002D66C8">
            <w:pPr>
              <w:ind w:left="0" w:right="0"/>
              <w:rPr>
                <w:sz w:val="20"/>
              </w:rPr>
            </w:pPr>
            <w:r>
              <w:rPr>
                <w:sz w:val="20"/>
              </w:rPr>
              <w:t>U15</w:t>
            </w:r>
          </w:p>
        </w:tc>
        <w:tc>
          <w:tcPr>
            <w:tcW w:w="2376" w:type="dxa"/>
          </w:tcPr>
          <w:p w14:paraId="6C675A33" w14:textId="77777777" w:rsidR="00F85D3A" w:rsidRDefault="00F85D3A" w:rsidP="002D66C8">
            <w:pPr>
              <w:ind w:left="-79" w:right="-214"/>
              <w:rPr>
                <w:sz w:val="20"/>
              </w:rPr>
            </w:pPr>
            <w:r>
              <w:rPr>
                <w:sz w:val="20"/>
              </w:rPr>
              <w:t>Conrad Hoskin</w:t>
            </w:r>
          </w:p>
        </w:tc>
        <w:tc>
          <w:tcPr>
            <w:tcW w:w="724" w:type="dxa"/>
          </w:tcPr>
          <w:p w14:paraId="53FC3E27" w14:textId="77777777" w:rsidR="00F85D3A" w:rsidRDefault="00F85D3A" w:rsidP="002D66C8">
            <w:pPr>
              <w:ind w:left="-213" w:right="0"/>
              <w:jc w:val="right"/>
              <w:rPr>
                <w:sz w:val="20"/>
              </w:rPr>
            </w:pPr>
            <w:r>
              <w:rPr>
                <w:sz w:val="20"/>
              </w:rPr>
              <w:t>4:23.8</w:t>
            </w:r>
          </w:p>
        </w:tc>
        <w:tc>
          <w:tcPr>
            <w:tcW w:w="835" w:type="dxa"/>
          </w:tcPr>
          <w:p w14:paraId="0EE9401A" w14:textId="77777777" w:rsidR="00F85D3A" w:rsidRDefault="00F85D3A" w:rsidP="002D66C8">
            <w:pPr>
              <w:ind w:left="0" w:right="0"/>
              <w:jc w:val="right"/>
              <w:rPr>
                <w:sz w:val="20"/>
              </w:rPr>
            </w:pPr>
            <w:r>
              <w:rPr>
                <w:sz w:val="20"/>
              </w:rPr>
              <w:t>1991</w:t>
            </w:r>
          </w:p>
        </w:tc>
      </w:tr>
      <w:tr w:rsidR="00F85D3A" w14:paraId="5BB4F93A" w14:textId="77777777" w:rsidTr="002D66C8">
        <w:trPr>
          <w:trHeight w:hRule="exact" w:val="227"/>
        </w:trPr>
        <w:tc>
          <w:tcPr>
            <w:tcW w:w="626" w:type="dxa"/>
          </w:tcPr>
          <w:p w14:paraId="127DACA4" w14:textId="77777777" w:rsidR="00F85D3A" w:rsidRDefault="00F85D3A" w:rsidP="002D66C8">
            <w:pPr>
              <w:ind w:left="-79" w:right="-214"/>
              <w:rPr>
                <w:sz w:val="20"/>
              </w:rPr>
            </w:pPr>
            <w:r>
              <w:rPr>
                <w:sz w:val="20"/>
              </w:rPr>
              <w:t>U16</w:t>
            </w:r>
          </w:p>
        </w:tc>
        <w:tc>
          <w:tcPr>
            <w:tcW w:w="2494" w:type="dxa"/>
          </w:tcPr>
          <w:p w14:paraId="7A54B989" w14:textId="77777777" w:rsidR="00F85D3A" w:rsidRDefault="00F85D3A" w:rsidP="002D66C8">
            <w:pPr>
              <w:ind w:left="-79" w:right="-214"/>
              <w:rPr>
                <w:sz w:val="20"/>
              </w:rPr>
            </w:pPr>
            <w:r>
              <w:rPr>
                <w:sz w:val="20"/>
              </w:rPr>
              <w:t>Olivia Boyd</w:t>
            </w:r>
          </w:p>
        </w:tc>
        <w:tc>
          <w:tcPr>
            <w:tcW w:w="724" w:type="dxa"/>
          </w:tcPr>
          <w:p w14:paraId="1F5EB22F" w14:textId="77777777" w:rsidR="00F85D3A" w:rsidRDefault="00F85D3A" w:rsidP="002D66C8">
            <w:pPr>
              <w:ind w:left="-211" w:right="0"/>
              <w:jc w:val="right"/>
              <w:rPr>
                <w:sz w:val="20"/>
              </w:rPr>
            </w:pPr>
            <w:r>
              <w:rPr>
                <w:sz w:val="20"/>
              </w:rPr>
              <w:t>5:29.8</w:t>
            </w:r>
          </w:p>
        </w:tc>
        <w:tc>
          <w:tcPr>
            <w:tcW w:w="835" w:type="dxa"/>
          </w:tcPr>
          <w:p w14:paraId="0EE680D4" w14:textId="77777777" w:rsidR="00F85D3A" w:rsidRDefault="00F85D3A" w:rsidP="002D66C8">
            <w:pPr>
              <w:ind w:left="0" w:right="0"/>
              <w:jc w:val="right"/>
              <w:rPr>
                <w:sz w:val="20"/>
              </w:rPr>
            </w:pPr>
            <w:r>
              <w:rPr>
                <w:sz w:val="20"/>
              </w:rPr>
              <w:t>2020</w:t>
            </w:r>
          </w:p>
        </w:tc>
        <w:tc>
          <w:tcPr>
            <w:tcW w:w="742" w:type="dxa"/>
          </w:tcPr>
          <w:p w14:paraId="3BE910FE" w14:textId="77777777" w:rsidR="00F85D3A" w:rsidRDefault="00F85D3A" w:rsidP="002D66C8">
            <w:pPr>
              <w:ind w:left="0" w:right="0"/>
              <w:rPr>
                <w:sz w:val="20"/>
              </w:rPr>
            </w:pPr>
            <w:r>
              <w:rPr>
                <w:sz w:val="20"/>
              </w:rPr>
              <w:t>U16</w:t>
            </w:r>
          </w:p>
        </w:tc>
        <w:tc>
          <w:tcPr>
            <w:tcW w:w="2376" w:type="dxa"/>
          </w:tcPr>
          <w:p w14:paraId="773DC127" w14:textId="77777777" w:rsidR="00F85D3A" w:rsidRDefault="00F85D3A" w:rsidP="002D66C8">
            <w:pPr>
              <w:ind w:left="-79" w:right="-214"/>
              <w:rPr>
                <w:sz w:val="20"/>
              </w:rPr>
            </w:pPr>
            <w:r>
              <w:rPr>
                <w:sz w:val="20"/>
              </w:rPr>
              <w:t>Zac Tully</w:t>
            </w:r>
          </w:p>
        </w:tc>
        <w:tc>
          <w:tcPr>
            <w:tcW w:w="724" w:type="dxa"/>
          </w:tcPr>
          <w:p w14:paraId="1727F00E" w14:textId="77777777" w:rsidR="00F85D3A" w:rsidRDefault="00F85D3A" w:rsidP="002D66C8">
            <w:pPr>
              <w:ind w:left="-213" w:right="0"/>
              <w:jc w:val="right"/>
              <w:rPr>
                <w:sz w:val="20"/>
              </w:rPr>
            </w:pPr>
            <w:r>
              <w:rPr>
                <w:sz w:val="20"/>
              </w:rPr>
              <w:t>5:12.1</w:t>
            </w:r>
          </w:p>
        </w:tc>
        <w:tc>
          <w:tcPr>
            <w:tcW w:w="835" w:type="dxa"/>
          </w:tcPr>
          <w:p w14:paraId="7230F85D" w14:textId="77777777" w:rsidR="00F85D3A" w:rsidRDefault="00F85D3A" w:rsidP="002D66C8">
            <w:pPr>
              <w:ind w:left="0" w:right="0"/>
              <w:jc w:val="right"/>
              <w:rPr>
                <w:sz w:val="20"/>
              </w:rPr>
            </w:pPr>
            <w:r>
              <w:rPr>
                <w:sz w:val="20"/>
              </w:rPr>
              <w:t>2007</w:t>
            </w:r>
          </w:p>
        </w:tc>
      </w:tr>
      <w:tr w:rsidR="00F85D3A" w14:paraId="38C2356E" w14:textId="77777777" w:rsidTr="002D66C8">
        <w:trPr>
          <w:trHeight w:hRule="exact" w:val="227"/>
        </w:trPr>
        <w:tc>
          <w:tcPr>
            <w:tcW w:w="626" w:type="dxa"/>
          </w:tcPr>
          <w:p w14:paraId="48CA0035" w14:textId="77777777" w:rsidR="00F85D3A" w:rsidRDefault="00F85D3A" w:rsidP="002D66C8">
            <w:pPr>
              <w:ind w:left="-79" w:right="-214"/>
              <w:rPr>
                <w:sz w:val="20"/>
              </w:rPr>
            </w:pPr>
            <w:r>
              <w:rPr>
                <w:sz w:val="20"/>
              </w:rPr>
              <w:t>U17</w:t>
            </w:r>
          </w:p>
        </w:tc>
        <w:tc>
          <w:tcPr>
            <w:tcW w:w="2494" w:type="dxa"/>
          </w:tcPr>
          <w:p w14:paraId="0876DECE" w14:textId="77777777" w:rsidR="00F85D3A" w:rsidRDefault="00F85D3A" w:rsidP="002D66C8">
            <w:pPr>
              <w:ind w:left="-79" w:right="-214"/>
              <w:rPr>
                <w:sz w:val="20"/>
              </w:rPr>
            </w:pPr>
            <w:r>
              <w:rPr>
                <w:sz w:val="20"/>
              </w:rPr>
              <w:t>Olivia Boyd</w:t>
            </w:r>
          </w:p>
        </w:tc>
        <w:tc>
          <w:tcPr>
            <w:tcW w:w="724" w:type="dxa"/>
          </w:tcPr>
          <w:p w14:paraId="534E2761" w14:textId="77777777" w:rsidR="00F85D3A" w:rsidRDefault="00F85D3A" w:rsidP="002D66C8">
            <w:pPr>
              <w:ind w:left="-211" w:right="0"/>
              <w:jc w:val="right"/>
              <w:rPr>
                <w:sz w:val="20"/>
              </w:rPr>
            </w:pPr>
            <w:r>
              <w:rPr>
                <w:sz w:val="20"/>
              </w:rPr>
              <w:t>4:49.66</w:t>
            </w:r>
          </w:p>
        </w:tc>
        <w:tc>
          <w:tcPr>
            <w:tcW w:w="835" w:type="dxa"/>
          </w:tcPr>
          <w:p w14:paraId="784983F5" w14:textId="77777777" w:rsidR="00F85D3A" w:rsidRDefault="00F85D3A" w:rsidP="002D66C8">
            <w:pPr>
              <w:ind w:left="0" w:right="0"/>
              <w:jc w:val="right"/>
              <w:rPr>
                <w:sz w:val="20"/>
              </w:rPr>
            </w:pPr>
            <w:r>
              <w:rPr>
                <w:sz w:val="20"/>
              </w:rPr>
              <w:t>2021</w:t>
            </w:r>
          </w:p>
        </w:tc>
        <w:tc>
          <w:tcPr>
            <w:tcW w:w="742" w:type="dxa"/>
            <w:shd w:val="clear" w:color="auto" w:fill="FFFFFF" w:themeFill="background1"/>
          </w:tcPr>
          <w:p w14:paraId="37585866" w14:textId="77777777" w:rsidR="00F85D3A" w:rsidRDefault="00F85D3A" w:rsidP="002D66C8">
            <w:pPr>
              <w:ind w:left="0" w:right="0"/>
              <w:rPr>
                <w:sz w:val="20"/>
              </w:rPr>
            </w:pPr>
            <w:r>
              <w:rPr>
                <w:sz w:val="20"/>
              </w:rPr>
              <w:t>U17</w:t>
            </w:r>
          </w:p>
        </w:tc>
        <w:tc>
          <w:tcPr>
            <w:tcW w:w="2376" w:type="dxa"/>
            <w:shd w:val="clear" w:color="auto" w:fill="FFFFFF" w:themeFill="background1"/>
          </w:tcPr>
          <w:p w14:paraId="53440769" w14:textId="77777777" w:rsidR="00F85D3A" w:rsidRPr="00E13DE9" w:rsidRDefault="00F85D3A" w:rsidP="002D66C8">
            <w:pPr>
              <w:ind w:left="-79" w:right="-214"/>
              <w:rPr>
                <w:b/>
                <w:bCs/>
                <w:sz w:val="20"/>
              </w:rPr>
            </w:pPr>
            <w:r w:rsidRPr="00570975">
              <w:rPr>
                <w:sz w:val="20"/>
              </w:rPr>
              <w:t>Thomas Bryant</w:t>
            </w:r>
          </w:p>
        </w:tc>
        <w:tc>
          <w:tcPr>
            <w:tcW w:w="724" w:type="dxa"/>
            <w:shd w:val="clear" w:color="auto" w:fill="FFFFFF" w:themeFill="background1"/>
          </w:tcPr>
          <w:p w14:paraId="73DD367C" w14:textId="77777777" w:rsidR="00F85D3A" w:rsidRDefault="00F85D3A" w:rsidP="002D66C8">
            <w:pPr>
              <w:ind w:left="-213" w:right="0"/>
              <w:jc w:val="right"/>
              <w:rPr>
                <w:sz w:val="20"/>
              </w:rPr>
            </w:pPr>
            <w:r>
              <w:rPr>
                <w:sz w:val="20"/>
              </w:rPr>
              <w:t>5:12.3</w:t>
            </w:r>
          </w:p>
        </w:tc>
        <w:tc>
          <w:tcPr>
            <w:tcW w:w="835" w:type="dxa"/>
            <w:shd w:val="clear" w:color="auto" w:fill="FFFFFF" w:themeFill="background1"/>
          </w:tcPr>
          <w:p w14:paraId="0880301B" w14:textId="77777777" w:rsidR="00F85D3A" w:rsidRDefault="00F85D3A" w:rsidP="002D66C8">
            <w:pPr>
              <w:ind w:left="0" w:right="0"/>
              <w:jc w:val="right"/>
              <w:rPr>
                <w:sz w:val="20"/>
              </w:rPr>
            </w:pPr>
            <w:r>
              <w:rPr>
                <w:sz w:val="20"/>
              </w:rPr>
              <w:t>2022</w:t>
            </w:r>
          </w:p>
        </w:tc>
      </w:tr>
    </w:tbl>
    <w:p w14:paraId="0D888A97" w14:textId="77777777" w:rsidR="00F85D3A" w:rsidRDefault="00F85D3A" w:rsidP="00F85D3A">
      <w:pPr>
        <w:ind w:right="-214"/>
        <w:jc w:val="center"/>
        <w:rPr>
          <w:sz w:val="20"/>
        </w:rPr>
      </w:pPr>
    </w:p>
    <w:p w14:paraId="4A397D39" w14:textId="77777777" w:rsidR="00F85D3A" w:rsidRDefault="00F85D3A" w:rsidP="00F85D3A">
      <w:pPr>
        <w:spacing w:after="160" w:line="259" w:lineRule="auto"/>
        <w:ind w:left="0" w:right="0"/>
        <w:jc w:val="left"/>
        <w:rPr>
          <w:sz w:val="20"/>
        </w:rPr>
      </w:pPr>
      <w:r>
        <w:rPr>
          <w:sz w:val="20"/>
        </w:rPr>
        <w:br w:type="page"/>
      </w:r>
    </w:p>
    <w:p w14:paraId="1A85E0A8"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lastRenderedPageBreak/>
        <w:tab/>
        <w:t>GIRLS</w:t>
      </w:r>
      <w:r>
        <w:rPr>
          <w:b/>
          <w:sz w:val="20"/>
        </w:rPr>
        <w:tab/>
        <w:t>BOYS</w:t>
      </w:r>
    </w:p>
    <w:p w14:paraId="1D08448E" w14:textId="77777777" w:rsidR="00F85D3A" w:rsidRDefault="00F85D3A" w:rsidP="00F85D3A">
      <w:pPr>
        <w:tabs>
          <w:tab w:val="center" w:pos="4766"/>
          <w:tab w:val="left" w:pos="7680"/>
        </w:tabs>
        <w:spacing w:before="100"/>
        <w:ind w:right="-214"/>
        <w:jc w:val="center"/>
        <w:rPr>
          <w:b/>
          <w:sz w:val="20"/>
        </w:rPr>
      </w:pPr>
      <w:r>
        <w:rPr>
          <w:b/>
          <w:sz w:val="20"/>
        </w:rPr>
        <w:t>300m Walk</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592C8FB7" w14:textId="77777777" w:rsidTr="002D66C8">
        <w:trPr>
          <w:trHeight w:hRule="exact" w:val="227"/>
        </w:trPr>
        <w:tc>
          <w:tcPr>
            <w:tcW w:w="626" w:type="dxa"/>
          </w:tcPr>
          <w:p w14:paraId="613AC5EA" w14:textId="77777777" w:rsidR="00F85D3A" w:rsidRDefault="00F85D3A" w:rsidP="002D66C8">
            <w:pPr>
              <w:ind w:left="-79" w:right="-214"/>
              <w:rPr>
                <w:sz w:val="20"/>
              </w:rPr>
            </w:pPr>
            <w:r>
              <w:rPr>
                <w:sz w:val="20"/>
              </w:rPr>
              <w:t>U6</w:t>
            </w:r>
          </w:p>
        </w:tc>
        <w:tc>
          <w:tcPr>
            <w:tcW w:w="2494" w:type="dxa"/>
          </w:tcPr>
          <w:p w14:paraId="26C7830B" w14:textId="77777777" w:rsidR="00F85D3A" w:rsidRDefault="00F85D3A" w:rsidP="002D66C8">
            <w:pPr>
              <w:ind w:left="-79" w:right="-214"/>
              <w:rPr>
                <w:sz w:val="20"/>
              </w:rPr>
            </w:pPr>
            <w:r>
              <w:rPr>
                <w:sz w:val="20"/>
              </w:rPr>
              <w:t>Katrina Riese</w:t>
            </w:r>
          </w:p>
        </w:tc>
        <w:tc>
          <w:tcPr>
            <w:tcW w:w="724" w:type="dxa"/>
          </w:tcPr>
          <w:p w14:paraId="4EFAF917" w14:textId="77777777" w:rsidR="00F85D3A" w:rsidRDefault="00F85D3A" w:rsidP="002D66C8">
            <w:pPr>
              <w:ind w:left="-211" w:right="0"/>
              <w:jc w:val="right"/>
              <w:rPr>
                <w:sz w:val="20"/>
              </w:rPr>
            </w:pPr>
            <w:r>
              <w:rPr>
                <w:sz w:val="20"/>
              </w:rPr>
              <w:t>2:07.5</w:t>
            </w:r>
          </w:p>
        </w:tc>
        <w:tc>
          <w:tcPr>
            <w:tcW w:w="835" w:type="dxa"/>
          </w:tcPr>
          <w:p w14:paraId="0D32B4C3" w14:textId="77777777" w:rsidR="00F85D3A" w:rsidRDefault="00F85D3A" w:rsidP="002D66C8">
            <w:pPr>
              <w:ind w:left="0" w:right="0"/>
              <w:jc w:val="right"/>
              <w:rPr>
                <w:sz w:val="20"/>
              </w:rPr>
            </w:pPr>
            <w:r>
              <w:rPr>
                <w:sz w:val="20"/>
              </w:rPr>
              <w:t>2004</w:t>
            </w:r>
          </w:p>
        </w:tc>
        <w:tc>
          <w:tcPr>
            <w:tcW w:w="742" w:type="dxa"/>
          </w:tcPr>
          <w:p w14:paraId="6D4D424D" w14:textId="77777777" w:rsidR="00F85D3A" w:rsidRDefault="00F85D3A" w:rsidP="002D66C8">
            <w:pPr>
              <w:ind w:left="0" w:right="0"/>
              <w:rPr>
                <w:sz w:val="20"/>
              </w:rPr>
            </w:pPr>
            <w:r>
              <w:rPr>
                <w:sz w:val="20"/>
              </w:rPr>
              <w:t>U6</w:t>
            </w:r>
          </w:p>
        </w:tc>
        <w:tc>
          <w:tcPr>
            <w:tcW w:w="2376" w:type="dxa"/>
          </w:tcPr>
          <w:p w14:paraId="47F57D48" w14:textId="77777777" w:rsidR="00F85D3A" w:rsidRDefault="00F85D3A" w:rsidP="002D66C8">
            <w:pPr>
              <w:ind w:left="-79" w:right="-214"/>
              <w:rPr>
                <w:sz w:val="20"/>
              </w:rPr>
            </w:pPr>
            <w:r>
              <w:rPr>
                <w:sz w:val="20"/>
              </w:rPr>
              <w:t>Nilsen Berquier</w:t>
            </w:r>
          </w:p>
        </w:tc>
        <w:tc>
          <w:tcPr>
            <w:tcW w:w="724" w:type="dxa"/>
          </w:tcPr>
          <w:p w14:paraId="2FD40FFE" w14:textId="77777777" w:rsidR="00F85D3A" w:rsidRDefault="00F85D3A" w:rsidP="002D66C8">
            <w:pPr>
              <w:ind w:left="-213" w:right="0"/>
              <w:jc w:val="right"/>
              <w:rPr>
                <w:sz w:val="20"/>
              </w:rPr>
            </w:pPr>
            <w:r>
              <w:rPr>
                <w:sz w:val="20"/>
              </w:rPr>
              <w:t>1:59.5</w:t>
            </w:r>
          </w:p>
        </w:tc>
        <w:tc>
          <w:tcPr>
            <w:tcW w:w="835" w:type="dxa"/>
          </w:tcPr>
          <w:p w14:paraId="75765F22" w14:textId="77777777" w:rsidR="00F85D3A" w:rsidRDefault="00F85D3A" w:rsidP="002D66C8">
            <w:pPr>
              <w:ind w:left="0" w:right="0"/>
              <w:jc w:val="right"/>
              <w:rPr>
                <w:sz w:val="20"/>
              </w:rPr>
            </w:pPr>
            <w:r>
              <w:rPr>
                <w:sz w:val="20"/>
              </w:rPr>
              <w:t>1994</w:t>
            </w:r>
          </w:p>
        </w:tc>
      </w:tr>
      <w:tr w:rsidR="00F85D3A" w14:paraId="23914BB2" w14:textId="77777777" w:rsidTr="002D66C8">
        <w:trPr>
          <w:trHeight w:hRule="exact" w:val="227"/>
        </w:trPr>
        <w:tc>
          <w:tcPr>
            <w:tcW w:w="626" w:type="dxa"/>
          </w:tcPr>
          <w:p w14:paraId="1D923CC5" w14:textId="77777777" w:rsidR="00F85D3A" w:rsidRDefault="00F85D3A" w:rsidP="002D66C8">
            <w:pPr>
              <w:ind w:left="-79" w:right="-214"/>
              <w:rPr>
                <w:sz w:val="20"/>
              </w:rPr>
            </w:pPr>
            <w:r>
              <w:rPr>
                <w:sz w:val="20"/>
              </w:rPr>
              <w:t>U7</w:t>
            </w:r>
          </w:p>
        </w:tc>
        <w:tc>
          <w:tcPr>
            <w:tcW w:w="2494" w:type="dxa"/>
          </w:tcPr>
          <w:p w14:paraId="0E320A84" w14:textId="77777777" w:rsidR="00F85D3A" w:rsidRDefault="00F85D3A" w:rsidP="002D66C8">
            <w:pPr>
              <w:ind w:left="-79" w:right="-214"/>
              <w:rPr>
                <w:sz w:val="20"/>
              </w:rPr>
            </w:pPr>
            <w:r>
              <w:rPr>
                <w:sz w:val="20"/>
              </w:rPr>
              <w:t>Jane Mulvihill</w:t>
            </w:r>
          </w:p>
        </w:tc>
        <w:tc>
          <w:tcPr>
            <w:tcW w:w="724" w:type="dxa"/>
          </w:tcPr>
          <w:p w14:paraId="30CA1F3A" w14:textId="77777777" w:rsidR="00F85D3A" w:rsidRDefault="00F85D3A" w:rsidP="002D66C8">
            <w:pPr>
              <w:ind w:left="-211" w:right="0"/>
              <w:jc w:val="right"/>
              <w:rPr>
                <w:sz w:val="20"/>
              </w:rPr>
            </w:pPr>
            <w:r>
              <w:rPr>
                <w:sz w:val="20"/>
              </w:rPr>
              <w:t>1:39.2</w:t>
            </w:r>
          </w:p>
        </w:tc>
        <w:tc>
          <w:tcPr>
            <w:tcW w:w="835" w:type="dxa"/>
          </w:tcPr>
          <w:p w14:paraId="551CD387" w14:textId="77777777" w:rsidR="00F85D3A" w:rsidRDefault="00F85D3A" w:rsidP="002D66C8">
            <w:pPr>
              <w:ind w:left="0" w:right="0"/>
              <w:jc w:val="right"/>
              <w:rPr>
                <w:sz w:val="20"/>
              </w:rPr>
            </w:pPr>
            <w:r>
              <w:rPr>
                <w:sz w:val="20"/>
              </w:rPr>
              <w:t>1991</w:t>
            </w:r>
          </w:p>
        </w:tc>
        <w:tc>
          <w:tcPr>
            <w:tcW w:w="742" w:type="dxa"/>
          </w:tcPr>
          <w:p w14:paraId="4DEBCB9E" w14:textId="77777777" w:rsidR="00F85D3A" w:rsidRDefault="00F85D3A" w:rsidP="002D66C8">
            <w:pPr>
              <w:ind w:left="0" w:right="0"/>
              <w:rPr>
                <w:sz w:val="20"/>
              </w:rPr>
            </w:pPr>
            <w:r>
              <w:rPr>
                <w:sz w:val="20"/>
              </w:rPr>
              <w:t>U7</w:t>
            </w:r>
          </w:p>
        </w:tc>
        <w:tc>
          <w:tcPr>
            <w:tcW w:w="2376" w:type="dxa"/>
          </w:tcPr>
          <w:p w14:paraId="69EF439D" w14:textId="77777777" w:rsidR="00F85D3A" w:rsidRDefault="00F85D3A" w:rsidP="002D66C8">
            <w:pPr>
              <w:ind w:left="-79" w:right="-214"/>
              <w:rPr>
                <w:sz w:val="20"/>
              </w:rPr>
            </w:pPr>
            <w:r>
              <w:rPr>
                <w:sz w:val="20"/>
              </w:rPr>
              <w:t>Timbi Poon</w:t>
            </w:r>
          </w:p>
        </w:tc>
        <w:tc>
          <w:tcPr>
            <w:tcW w:w="724" w:type="dxa"/>
          </w:tcPr>
          <w:p w14:paraId="1B01C85C" w14:textId="77777777" w:rsidR="00F85D3A" w:rsidRDefault="00F85D3A" w:rsidP="002D66C8">
            <w:pPr>
              <w:ind w:left="-213" w:right="0"/>
              <w:jc w:val="right"/>
              <w:rPr>
                <w:sz w:val="20"/>
              </w:rPr>
            </w:pPr>
            <w:r>
              <w:rPr>
                <w:sz w:val="20"/>
              </w:rPr>
              <w:t>1:43.4</w:t>
            </w:r>
          </w:p>
        </w:tc>
        <w:tc>
          <w:tcPr>
            <w:tcW w:w="835" w:type="dxa"/>
          </w:tcPr>
          <w:p w14:paraId="2E704199" w14:textId="77777777" w:rsidR="00F85D3A" w:rsidRDefault="00F85D3A" w:rsidP="002D66C8">
            <w:pPr>
              <w:ind w:left="0" w:right="0"/>
              <w:jc w:val="right"/>
              <w:rPr>
                <w:sz w:val="20"/>
              </w:rPr>
            </w:pPr>
            <w:r>
              <w:rPr>
                <w:sz w:val="20"/>
              </w:rPr>
              <w:t>1993</w:t>
            </w:r>
          </w:p>
        </w:tc>
      </w:tr>
      <w:tr w:rsidR="00F85D3A" w14:paraId="4CECB79C" w14:textId="77777777" w:rsidTr="002D66C8">
        <w:trPr>
          <w:trHeight w:hRule="exact" w:val="227"/>
        </w:trPr>
        <w:tc>
          <w:tcPr>
            <w:tcW w:w="626" w:type="dxa"/>
          </w:tcPr>
          <w:p w14:paraId="1811BF96" w14:textId="77777777" w:rsidR="00F85D3A" w:rsidRDefault="00F85D3A" w:rsidP="002D66C8">
            <w:pPr>
              <w:ind w:left="-79" w:right="-214"/>
              <w:rPr>
                <w:sz w:val="20"/>
              </w:rPr>
            </w:pPr>
            <w:r>
              <w:rPr>
                <w:sz w:val="20"/>
              </w:rPr>
              <w:t>U8</w:t>
            </w:r>
          </w:p>
        </w:tc>
        <w:tc>
          <w:tcPr>
            <w:tcW w:w="2494" w:type="dxa"/>
          </w:tcPr>
          <w:p w14:paraId="7BEFA1C0" w14:textId="77777777" w:rsidR="00F85D3A" w:rsidRDefault="00F85D3A" w:rsidP="002D66C8">
            <w:pPr>
              <w:ind w:left="-79" w:right="-214"/>
              <w:rPr>
                <w:sz w:val="20"/>
              </w:rPr>
            </w:pPr>
            <w:r>
              <w:rPr>
                <w:sz w:val="20"/>
              </w:rPr>
              <w:t>Kristina Kedwell</w:t>
            </w:r>
          </w:p>
        </w:tc>
        <w:tc>
          <w:tcPr>
            <w:tcW w:w="724" w:type="dxa"/>
          </w:tcPr>
          <w:p w14:paraId="331D2ECC" w14:textId="77777777" w:rsidR="00F85D3A" w:rsidRDefault="00F85D3A" w:rsidP="002D66C8">
            <w:pPr>
              <w:ind w:left="-211" w:right="0"/>
              <w:jc w:val="right"/>
              <w:rPr>
                <w:sz w:val="20"/>
              </w:rPr>
            </w:pPr>
            <w:r>
              <w:rPr>
                <w:sz w:val="20"/>
              </w:rPr>
              <w:t>1:29.4</w:t>
            </w:r>
          </w:p>
        </w:tc>
        <w:tc>
          <w:tcPr>
            <w:tcW w:w="835" w:type="dxa"/>
          </w:tcPr>
          <w:p w14:paraId="01991F41" w14:textId="77777777" w:rsidR="00F85D3A" w:rsidRDefault="00F85D3A" w:rsidP="002D66C8">
            <w:pPr>
              <w:ind w:left="0" w:right="0"/>
              <w:jc w:val="right"/>
              <w:rPr>
                <w:sz w:val="20"/>
              </w:rPr>
            </w:pPr>
            <w:r>
              <w:rPr>
                <w:sz w:val="20"/>
              </w:rPr>
              <w:t>1993</w:t>
            </w:r>
          </w:p>
        </w:tc>
        <w:tc>
          <w:tcPr>
            <w:tcW w:w="742" w:type="dxa"/>
          </w:tcPr>
          <w:p w14:paraId="6A50BD9A" w14:textId="77777777" w:rsidR="00F85D3A" w:rsidRDefault="00F85D3A" w:rsidP="002D66C8">
            <w:pPr>
              <w:ind w:left="0" w:right="0"/>
              <w:rPr>
                <w:sz w:val="20"/>
              </w:rPr>
            </w:pPr>
            <w:r>
              <w:rPr>
                <w:sz w:val="20"/>
              </w:rPr>
              <w:t>U8</w:t>
            </w:r>
          </w:p>
        </w:tc>
        <w:tc>
          <w:tcPr>
            <w:tcW w:w="2376" w:type="dxa"/>
          </w:tcPr>
          <w:p w14:paraId="3686B79B" w14:textId="77777777" w:rsidR="00F85D3A" w:rsidRDefault="00F85D3A" w:rsidP="002D66C8">
            <w:pPr>
              <w:ind w:left="-79" w:right="-214"/>
              <w:rPr>
                <w:sz w:val="20"/>
              </w:rPr>
            </w:pPr>
            <w:r>
              <w:rPr>
                <w:sz w:val="20"/>
              </w:rPr>
              <w:t>William Armstrong</w:t>
            </w:r>
          </w:p>
        </w:tc>
        <w:tc>
          <w:tcPr>
            <w:tcW w:w="724" w:type="dxa"/>
          </w:tcPr>
          <w:p w14:paraId="693E8182" w14:textId="77777777" w:rsidR="00F85D3A" w:rsidRDefault="00F85D3A" w:rsidP="002D66C8">
            <w:pPr>
              <w:ind w:left="-213" w:right="0"/>
              <w:jc w:val="right"/>
              <w:rPr>
                <w:sz w:val="20"/>
              </w:rPr>
            </w:pPr>
            <w:r>
              <w:rPr>
                <w:sz w:val="20"/>
              </w:rPr>
              <w:t>1:33.5</w:t>
            </w:r>
          </w:p>
        </w:tc>
        <w:tc>
          <w:tcPr>
            <w:tcW w:w="835" w:type="dxa"/>
          </w:tcPr>
          <w:p w14:paraId="1DFB4E04" w14:textId="77777777" w:rsidR="00F85D3A" w:rsidRDefault="00F85D3A" w:rsidP="002D66C8">
            <w:pPr>
              <w:ind w:left="0" w:right="0"/>
              <w:jc w:val="right"/>
              <w:rPr>
                <w:sz w:val="20"/>
              </w:rPr>
            </w:pPr>
            <w:r>
              <w:rPr>
                <w:sz w:val="20"/>
              </w:rPr>
              <w:t>1991</w:t>
            </w:r>
          </w:p>
        </w:tc>
      </w:tr>
      <w:tr w:rsidR="00F85D3A" w14:paraId="1EB80640" w14:textId="77777777" w:rsidTr="002D66C8">
        <w:tblPrEx>
          <w:tblBorders>
            <w:bottom w:val="single" w:sz="6" w:space="0" w:color="auto"/>
            <w:insideH w:val="single" w:sz="6" w:space="0" w:color="auto"/>
            <w:insideV w:val="single" w:sz="6" w:space="0" w:color="auto"/>
          </w:tblBorders>
        </w:tblPrEx>
        <w:trPr>
          <w:trHeight w:hRule="exact" w:val="227"/>
        </w:trPr>
        <w:tc>
          <w:tcPr>
            <w:tcW w:w="626" w:type="dxa"/>
            <w:tcBorders>
              <w:top w:val="nil"/>
              <w:bottom w:val="nil"/>
              <w:right w:val="nil"/>
            </w:tcBorders>
          </w:tcPr>
          <w:p w14:paraId="304CB271" w14:textId="77777777" w:rsidR="00F85D3A" w:rsidRDefault="00F85D3A" w:rsidP="002D66C8">
            <w:pPr>
              <w:ind w:left="-79" w:right="-214"/>
              <w:rPr>
                <w:sz w:val="20"/>
              </w:rPr>
            </w:pPr>
            <w:r>
              <w:rPr>
                <w:sz w:val="20"/>
              </w:rPr>
              <w:t>U9</w:t>
            </w:r>
          </w:p>
        </w:tc>
        <w:tc>
          <w:tcPr>
            <w:tcW w:w="2494" w:type="dxa"/>
            <w:tcBorders>
              <w:top w:val="nil"/>
              <w:left w:val="nil"/>
              <w:bottom w:val="nil"/>
              <w:right w:val="nil"/>
            </w:tcBorders>
          </w:tcPr>
          <w:p w14:paraId="09665991" w14:textId="77777777" w:rsidR="00F85D3A" w:rsidRDefault="00F85D3A" w:rsidP="002D66C8">
            <w:pPr>
              <w:ind w:left="-79" w:right="-214"/>
              <w:rPr>
                <w:sz w:val="20"/>
              </w:rPr>
            </w:pPr>
            <w:r>
              <w:rPr>
                <w:sz w:val="20"/>
              </w:rPr>
              <w:t>Sophie Rose</w:t>
            </w:r>
          </w:p>
        </w:tc>
        <w:tc>
          <w:tcPr>
            <w:tcW w:w="724" w:type="dxa"/>
            <w:tcBorders>
              <w:top w:val="nil"/>
              <w:left w:val="nil"/>
              <w:bottom w:val="nil"/>
              <w:right w:val="nil"/>
            </w:tcBorders>
          </w:tcPr>
          <w:p w14:paraId="3686D237" w14:textId="77777777" w:rsidR="00F85D3A" w:rsidRDefault="00F85D3A" w:rsidP="002D66C8">
            <w:pPr>
              <w:ind w:left="-211" w:right="0"/>
              <w:jc w:val="right"/>
              <w:rPr>
                <w:sz w:val="20"/>
              </w:rPr>
            </w:pPr>
            <w:r>
              <w:rPr>
                <w:sz w:val="20"/>
              </w:rPr>
              <w:t>1:27.9</w:t>
            </w:r>
          </w:p>
        </w:tc>
        <w:tc>
          <w:tcPr>
            <w:tcW w:w="835" w:type="dxa"/>
            <w:tcBorders>
              <w:top w:val="nil"/>
              <w:left w:val="nil"/>
              <w:bottom w:val="nil"/>
              <w:right w:val="nil"/>
            </w:tcBorders>
          </w:tcPr>
          <w:p w14:paraId="6D3B46D8" w14:textId="77777777" w:rsidR="00F85D3A" w:rsidRDefault="00F85D3A" w:rsidP="002D66C8">
            <w:pPr>
              <w:ind w:left="0" w:right="0"/>
              <w:jc w:val="right"/>
              <w:rPr>
                <w:sz w:val="20"/>
              </w:rPr>
            </w:pPr>
            <w:r>
              <w:rPr>
                <w:sz w:val="20"/>
              </w:rPr>
              <w:t>1992</w:t>
            </w:r>
          </w:p>
        </w:tc>
        <w:tc>
          <w:tcPr>
            <w:tcW w:w="742" w:type="dxa"/>
            <w:tcBorders>
              <w:top w:val="nil"/>
              <w:left w:val="nil"/>
              <w:bottom w:val="nil"/>
              <w:right w:val="nil"/>
            </w:tcBorders>
          </w:tcPr>
          <w:p w14:paraId="1619B585" w14:textId="77777777" w:rsidR="00F85D3A" w:rsidRDefault="00F85D3A" w:rsidP="002D66C8">
            <w:pPr>
              <w:ind w:left="0" w:right="0"/>
              <w:rPr>
                <w:sz w:val="20"/>
              </w:rPr>
            </w:pPr>
            <w:r>
              <w:rPr>
                <w:sz w:val="20"/>
              </w:rPr>
              <w:t>U9</w:t>
            </w:r>
          </w:p>
        </w:tc>
        <w:tc>
          <w:tcPr>
            <w:tcW w:w="2376" w:type="dxa"/>
            <w:tcBorders>
              <w:top w:val="nil"/>
              <w:left w:val="nil"/>
              <w:bottom w:val="nil"/>
              <w:right w:val="nil"/>
            </w:tcBorders>
          </w:tcPr>
          <w:p w14:paraId="73557C44" w14:textId="77777777" w:rsidR="00F85D3A" w:rsidRDefault="00F85D3A" w:rsidP="002D66C8">
            <w:pPr>
              <w:ind w:left="-79" w:right="-214"/>
              <w:rPr>
                <w:sz w:val="20"/>
              </w:rPr>
            </w:pPr>
            <w:r>
              <w:rPr>
                <w:sz w:val="20"/>
              </w:rPr>
              <w:t>Geoff Martin</w:t>
            </w:r>
          </w:p>
        </w:tc>
        <w:tc>
          <w:tcPr>
            <w:tcW w:w="724" w:type="dxa"/>
            <w:tcBorders>
              <w:top w:val="nil"/>
              <w:left w:val="nil"/>
              <w:bottom w:val="nil"/>
              <w:right w:val="nil"/>
            </w:tcBorders>
          </w:tcPr>
          <w:p w14:paraId="318D2B73" w14:textId="77777777" w:rsidR="00F85D3A" w:rsidRDefault="00F85D3A" w:rsidP="002D66C8">
            <w:pPr>
              <w:ind w:left="-213" w:right="0"/>
              <w:jc w:val="right"/>
              <w:rPr>
                <w:sz w:val="20"/>
              </w:rPr>
            </w:pPr>
            <w:r>
              <w:rPr>
                <w:sz w:val="20"/>
              </w:rPr>
              <w:t>1:23.3</w:t>
            </w:r>
          </w:p>
        </w:tc>
        <w:tc>
          <w:tcPr>
            <w:tcW w:w="835" w:type="dxa"/>
            <w:tcBorders>
              <w:top w:val="nil"/>
              <w:left w:val="nil"/>
              <w:bottom w:val="nil"/>
            </w:tcBorders>
          </w:tcPr>
          <w:p w14:paraId="0FC8A03D" w14:textId="77777777" w:rsidR="00F85D3A" w:rsidRDefault="00F85D3A" w:rsidP="002D66C8">
            <w:pPr>
              <w:ind w:left="0" w:right="0"/>
              <w:jc w:val="right"/>
              <w:rPr>
                <w:sz w:val="20"/>
              </w:rPr>
            </w:pPr>
            <w:r>
              <w:rPr>
                <w:sz w:val="20"/>
              </w:rPr>
              <w:t>1994</w:t>
            </w:r>
          </w:p>
        </w:tc>
      </w:tr>
    </w:tbl>
    <w:p w14:paraId="14D480AC" w14:textId="77777777" w:rsidR="00F85D3A" w:rsidRDefault="00F85D3A" w:rsidP="00F85D3A">
      <w:pPr>
        <w:ind w:right="-214"/>
        <w:jc w:val="center"/>
        <w:rPr>
          <w:sz w:val="20"/>
        </w:rPr>
      </w:pPr>
    </w:p>
    <w:p w14:paraId="3758FB89" w14:textId="77777777" w:rsidR="00F85D3A" w:rsidRDefault="00F85D3A" w:rsidP="00F85D3A">
      <w:pPr>
        <w:spacing w:before="100"/>
        <w:ind w:right="-214"/>
        <w:jc w:val="center"/>
        <w:rPr>
          <w:b/>
          <w:sz w:val="20"/>
        </w:rPr>
      </w:pPr>
      <w:r>
        <w:rPr>
          <w:b/>
          <w:sz w:val="20"/>
        </w:rPr>
        <w:t>700m Walk</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F8A085C" w14:textId="77777777" w:rsidTr="002D66C8">
        <w:trPr>
          <w:trHeight w:hRule="exact" w:val="227"/>
        </w:trPr>
        <w:tc>
          <w:tcPr>
            <w:tcW w:w="626" w:type="dxa"/>
          </w:tcPr>
          <w:p w14:paraId="6BB68152" w14:textId="77777777" w:rsidR="00F85D3A" w:rsidRDefault="00F85D3A" w:rsidP="002D66C8">
            <w:pPr>
              <w:ind w:left="-79" w:right="-214"/>
              <w:rPr>
                <w:sz w:val="20"/>
              </w:rPr>
            </w:pPr>
            <w:r>
              <w:rPr>
                <w:sz w:val="20"/>
              </w:rPr>
              <w:t>U8*</w:t>
            </w:r>
          </w:p>
        </w:tc>
        <w:tc>
          <w:tcPr>
            <w:tcW w:w="2494" w:type="dxa"/>
          </w:tcPr>
          <w:p w14:paraId="538C1CBA" w14:textId="77777777" w:rsidR="00F85D3A" w:rsidRDefault="00F85D3A" w:rsidP="002D66C8">
            <w:pPr>
              <w:ind w:left="-79" w:right="-214"/>
              <w:rPr>
                <w:sz w:val="20"/>
              </w:rPr>
            </w:pPr>
            <w:r>
              <w:rPr>
                <w:sz w:val="20"/>
              </w:rPr>
              <w:t>Andie Ganter</w:t>
            </w:r>
          </w:p>
        </w:tc>
        <w:tc>
          <w:tcPr>
            <w:tcW w:w="724" w:type="dxa"/>
          </w:tcPr>
          <w:p w14:paraId="4136E1D0" w14:textId="77777777" w:rsidR="00F85D3A" w:rsidRDefault="00F85D3A" w:rsidP="002D66C8">
            <w:pPr>
              <w:ind w:left="-211" w:right="0"/>
              <w:jc w:val="right"/>
              <w:rPr>
                <w:sz w:val="20"/>
              </w:rPr>
            </w:pPr>
            <w:r>
              <w:rPr>
                <w:sz w:val="20"/>
              </w:rPr>
              <w:t>5:12.9</w:t>
            </w:r>
          </w:p>
        </w:tc>
        <w:tc>
          <w:tcPr>
            <w:tcW w:w="835" w:type="dxa"/>
          </w:tcPr>
          <w:p w14:paraId="7181C505" w14:textId="77777777" w:rsidR="00F85D3A" w:rsidRDefault="00F85D3A" w:rsidP="002D66C8">
            <w:pPr>
              <w:ind w:left="0" w:right="0"/>
              <w:jc w:val="right"/>
              <w:rPr>
                <w:sz w:val="20"/>
              </w:rPr>
            </w:pPr>
            <w:r>
              <w:rPr>
                <w:sz w:val="20"/>
              </w:rPr>
              <w:t>2020</w:t>
            </w:r>
          </w:p>
        </w:tc>
        <w:tc>
          <w:tcPr>
            <w:tcW w:w="742" w:type="dxa"/>
          </w:tcPr>
          <w:p w14:paraId="1A705691" w14:textId="77777777" w:rsidR="00F85D3A" w:rsidRDefault="00F85D3A" w:rsidP="002D66C8">
            <w:pPr>
              <w:ind w:left="0" w:right="0"/>
              <w:rPr>
                <w:sz w:val="20"/>
              </w:rPr>
            </w:pPr>
            <w:r>
              <w:rPr>
                <w:sz w:val="20"/>
              </w:rPr>
              <w:t>U8*</w:t>
            </w:r>
          </w:p>
        </w:tc>
        <w:tc>
          <w:tcPr>
            <w:tcW w:w="2376" w:type="dxa"/>
          </w:tcPr>
          <w:p w14:paraId="62B5B4FE" w14:textId="77777777" w:rsidR="00F85D3A" w:rsidRDefault="00F85D3A" w:rsidP="002D66C8">
            <w:pPr>
              <w:ind w:left="-79" w:right="-214"/>
              <w:rPr>
                <w:sz w:val="20"/>
              </w:rPr>
            </w:pPr>
            <w:r>
              <w:rPr>
                <w:sz w:val="20"/>
              </w:rPr>
              <w:t>Alex Sanders</w:t>
            </w:r>
          </w:p>
        </w:tc>
        <w:tc>
          <w:tcPr>
            <w:tcW w:w="724" w:type="dxa"/>
          </w:tcPr>
          <w:p w14:paraId="6FED5694" w14:textId="77777777" w:rsidR="00F85D3A" w:rsidRDefault="00F85D3A" w:rsidP="002D66C8">
            <w:pPr>
              <w:ind w:left="-213" w:right="0"/>
              <w:jc w:val="right"/>
              <w:rPr>
                <w:sz w:val="20"/>
              </w:rPr>
            </w:pPr>
            <w:r>
              <w:rPr>
                <w:sz w:val="20"/>
              </w:rPr>
              <w:t>5:19.3</w:t>
            </w:r>
          </w:p>
        </w:tc>
        <w:tc>
          <w:tcPr>
            <w:tcW w:w="835" w:type="dxa"/>
          </w:tcPr>
          <w:p w14:paraId="7F1F5197" w14:textId="77777777" w:rsidR="00F85D3A" w:rsidRDefault="00F85D3A" w:rsidP="002D66C8">
            <w:pPr>
              <w:ind w:left="0" w:right="0"/>
              <w:jc w:val="right"/>
              <w:rPr>
                <w:sz w:val="20"/>
              </w:rPr>
            </w:pPr>
            <w:r>
              <w:rPr>
                <w:sz w:val="20"/>
              </w:rPr>
              <w:t>2020</w:t>
            </w:r>
          </w:p>
        </w:tc>
      </w:tr>
      <w:tr w:rsidR="00F85D3A" w14:paraId="4637627B" w14:textId="77777777" w:rsidTr="002D66C8">
        <w:trPr>
          <w:trHeight w:hRule="exact" w:val="227"/>
        </w:trPr>
        <w:tc>
          <w:tcPr>
            <w:tcW w:w="626" w:type="dxa"/>
          </w:tcPr>
          <w:p w14:paraId="1D6FB107" w14:textId="77777777" w:rsidR="00F85D3A" w:rsidRDefault="00F85D3A" w:rsidP="002D66C8">
            <w:pPr>
              <w:ind w:left="-79" w:right="-214"/>
              <w:rPr>
                <w:sz w:val="20"/>
              </w:rPr>
            </w:pPr>
            <w:r>
              <w:rPr>
                <w:sz w:val="20"/>
              </w:rPr>
              <w:t>U9</w:t>
            </w:r>
          </w:p>
        </w:tc>
        <w:tc>
          <w:tcPr>
            <w:tcW w:w="2494" w:type="dxa"/>
          </w:tcPr>
          <w:p w14:paraId="60E719E8" w14:textId="77777777" w:rsidR="00F85D3A" w:rsidRDefault="00F85D3A" w:rsidP="002D66C8">
            <w:pPr>
              <w:ind w:left="-79" w:right="-214"/>
              <w:rPr>
                <w:sz w:val="20"/>
              </w:rPr>
            </w:pPr>
            <w:r>
              <w:rPr>
                <w:sz w:val="20"/>
              </w:rPr>
              <w:t>Sophie Rose</w:t>
            </w:r>
          </w:p>
        </w:tc>
        <w:tc>
          <w:tcPr>
            <w:tcW w:w="724" w:type="dxa"/>
          </w:tcPr>
          <w:p w14:paraId="1CD9B43F" w14:textId="77777777" w:rsidR="00F85D3A" w:rsidRDefault="00F85D3A" w:rsidP="002D66C8">
            <w:pPr>
              <w:ind w:left="-211" w:right="0"/>
              <w:jc w:val="right"/>
              <w:rPr>
                <w:sz w:val="20"/>
              </w:rPr>
            </w:pPr>
            <w:r>
              <w:rPr>
                <w:sz w:val="20"/>
              </w:rPr>
              <w:t>3:39.4</w:t>
            </w:r>
          </w:p>
        </w:tc>
        <w:tc>
          <w:tcPr>
            <w:tcW w:w="835" w:type="dxa"/>
          </w:tcPr>
          <w:p w14:paraId="66E49BFE" w14:textId="77777777" w:rsidR="00F85D3A" w:rsidRDefault="00F85D3A" w:rsidP="002D66C8">
            <w:pPr>
              <w:ind w:left="0" w:right="0"/>
              <w:jc w:val="right"/>
              <w:rPr>
                <w:sz w:val="20"/>
              </w:rPr>
            </w:pPr>
            <w:r>
              <w:rPr>
                <w:sz w:val="20"/>
              </w:rPr>
              <w:t>1992</w:t>
            </w:r>
          </w:p>
        </w:tc>
        <w:tc>
          <w:tcPr>
            <w:tcW w:w="742" w:type="dxa"/>
          </w:tcPr>
          <w:p w14:paraId="6B414792" w14:textId="77777777" w:rsidR="00F85D3A" w:rsidRDefault="00F85D3A" w:rsidP="002D66C8">
            <w:pPr>
              <w:ind w:left="0" w:right="0"/>
              <w:rPr>
                <w:sz w:val="20"/>
              </w:rPr>
            </w:pPr>
            <w:r>
              <w:rPr>
                <w:sz w:val="20"/>
              </w:rPr>
              <w:t>U9</w:t>
            </w:r>
          </w:p>
        </w:tc>
        <w:tc>
          <w:tcPr>
            <w:tcW w:w="2376" w:type="dxa"/>
          </w:tcPr>
          <w:p w14:paraId="4263A63F" w14:textId="77777777" w:rsidR="00F85D3A" w:rsidRDefault="00F85D3A" w:rsidP="002D66C8">
            <w:pPr>
              <w:ind w:left="-79" w:right="-214"/>
              <w:rPr>
                <w:sz w:val="20"/>
              </w:rPr>
            </w:pPr>
            <w:r>
              <w:rPr>
                <w:sz w:val="20"/>
              </w:rPr>
              <w:t>Geoff Martin</w:t>
            </w:r>
          </w:p>
        </w:tc>
        <w:tc>
          <w:tcPr>
            <w:tcW w:w="724" w:type="dxa"/>
          </w:tcPr>
          <w:p w14:paraId="03EDA29F" w14:textId="77777777" w:rsidR="00F85D3A" w:rsidRDefault="00F85D3A" w:rsidP="002D66C8">
            <w:pPr>
              <w:ind w:left="-213" w:right="0"/>
              <w:jc w:val="right"/>
              <w:rPr>
                <w:sz w:val="20"/>
              </w:rPr>
            </w:pPr>
            <w:r>
              <w:rPr>
                <w:sz w:val="20"/>
              </w:rPr>
              <w:t>3:30.5</w:t>
            </w:r>
          </w:p>
        </w:tc>
        <w:tc>
          <w:tcPr>
            <w:tcW w:w="835" w:type="dxa"/>
          </w:tcPr>
          <w:p w14:paraId="4E84582C" w14:textId="77777777" w:rsidR="00F85D3A" w:rsidRDefault="00F85D3A" w:rsidP="002D66C8">
            <w:pPr>
              <w:ind w:left="0" w:right="0"/>
              <w:jc w:val="right"/>
              <w:rPr>
                <w:sz w:val="20"/>
              </w:rPr>
            </w:pPr>
            <w:r>
              <w:rPr>
                <w:sz w:val="20"/>
              </w:rPr>
              <w:t>1994</w:t>
            </w:r>
          </w:p>
        </w:tc>
      </w:tr>
      <w:tr w:rsidR="00F85D3A" w14:paraId="092F021E" w14:textId="77777777" w:rsidTr="002D66C8">
        <w:trPr>
          <w:trHeight w:hRule="exact" w:val="227"/>
        </w:trPr>
        <w:tc>
          <w:tcPr>
            <w:tcW w:w="626" w:type="dxa"/>
          </w:tcPr>
          <w:p w14:paraId="55C9E1FF" w14:textId="77777777" w:rsidR="00F85D3A" w:rsidRDefault="00F85D3A" w:rsidP="002D66C8">
            <w:pPr>
              <w:ind w:left="-79" w:right="-214"/>
              <w:rPr>
                <w:sz w:val="20"/>
              </w:rPr>
            </w:pPr>
            <w:r>
              <w:rPr>
                <w:sz w:val="20"/>
              </w:rPr>
              <w:t>U10</w:t>
            </w:r>
          </w:p>
        </w:tc>
        <w:tc>
          <w:tcPr>
            <w:tcW w:w="2494" w:type="dxa"/>
          </w:tcPr>
          <w:p w14:paraId="3CEFE142" w14:textId="77777777" w:rsidR="00F85D3A" w:rsidRDefault="00F85D3A" w:rsidP="002D66C8">
            <w:pPr>
              <w:ind w:left="-79" w:right="-214"/>
              <w:rPr>
                <w:sz w:val="20"/>
              </w:rPr>
            </w:pPr>
            <w:r>
              <w:rPr>
                <w:sz w:val="20"/>
              </w:rPr>
              <w:t>Katrina Riese</w:t>
            </w:r>
          </w:p>
        </w:tc>
        <w:tc>
          <w:tcPr>
            <w:tcW w:w="724" w:type="dxa"/>
          </w:tcPr>
          <w:p w14:paraId="59A170D9" w14:textId="77777777" w:rsidR="00F85D3A" w:rsidRDefault="00F85D3A" w:rsidP="002D66C8">
            <w:pPr>
              <w:ind w:left="-211" w:right="0"/>
              <w:jc w:val="right"/>
              <w:rPr>
                <w:sz w:val="20"/>
              </w:rPr>
            </w:pPr>
            <w:r>
              <w:rPr>
                <w:sz w:val="20"/>
              </w:rPr>
              <w:t>3:56.6</w:t>
            </w:r>
          </w:p>
        </w:tc>
        <w:tc>
          <w:tcPr>
            <w:tcW w:w="835" w:type="dxa"/>
          </w:tcPr>
          <w:p w14:paraId="217326CD" w14:textId="77777777" w:rsidR="00F85D3A" w:rsidRDefault="00F85D3A" w:rsidP="002D66C8">
            <w:pPr>
              <w:ind w:left="0" w:right="0"/>
              <w:jc w:val="right"/>
              <w:rPr>
                <w:sz w:val="20"/>
              </w:rPr>
            </w:pPr>
            <w:r>
              <w:rPr>
                <w:sz w:val="20"/>
              </w:rPr>
              <w:t>2008</w:t>
            </w:r>
          </w:p>
        </w:tc>
        <w:tc>
          <w:tcPr>
            <w:tcW w:w="742" w:type="dxa"/>
          </w:tcPr>
          <w:p w14:paraId="59A44483" w14:textId="77777777" w:rsidR="00F85D3A" w:rsidRDefault="00F85D3A" w:rsidP="002D66C8">
            <w:pPr>
              <w:ind w:left="0" w:right="0"/>
              <w:rPr>
                <w:sz w:val="20"/>
              </w:rPr>
            </w:pPr>
            <w:r>
              <w:rPr>
                <w:sz w:val="20"/>
              </w:rPr>
              <w:t>U10</w:t>
            </w:r>
          </w:p>
        </w:tc>
        <w:tc>
          <w:tcPr>
            <w:tcW w:w="2376" w:type="dxa"/>
          </w:tcPr>
          <w:p w14:paraId="0DE53EB8" w14:textId="77777777" w:rsidR="00F85D3A" w:rsidRDefault="00F85D3A" w:rsidP="002D66C8">
            <w:pPr>
              <w:ind w:left="-79" w:right="-214"/>
              <w:rPr>
                <w:sz w:val="20"/>
              </w:rPr>
            </w:pPr>
            <w:r>
              <w:rPr>
                <w:sz w:val="20"/>
              </w:rPr>
              <w:t>William Armstrong</w:t>
            </w:r>
          </w:p>
        </w:tc>
        <w:tc>
          <w:tcPr>
            <w:tcW w:w="724" w:type="dxa"/>
          </w:tcPr>
          <w:p w14:paraId="2EA3C640" w14:textId="77777777" w:rsidR="00F85D3A" w:rsidRDefault="00F85D3A" w:rsidP="002D66C8">
            <w:pPr>
              <w:ind w:left="-213" w:right="0"/>
              <w:jc w:val="right"/>
              <w:rPr>
                <w:sz w:val="20"/>
              </w:rPr>
            </w:pPr>
            <w:r>
              <w:rPr>
                <w:sz w:val="20"/>
              </w:rPr>
              <w:t>3:27.6</w:t>
            </w:r>
          </w:p>
        </w:tc>
        <w:tc>
          <w:tcPr>
            <w:tcW w:w="835" w:type="dxa"/>
          </w:tcPr>
          <w:p w14:paraId="5BF961EF" w14:textId="77777777" w:rsidR="00F85D3A" w:rsidRDefault="00F85D3A" w:rsidP="002D66C8">
            <w:pPr>
              <w:ind w:left="0" w:right="0"/>
              <w:jc w:val="right"/>
              <w:rPr>
                <w:sz w:val="20"/>
              </w:rPr>
            </w:pPr>
            <w:r>
              <w:rPr>
                <w:sz w:val="20"/>
              </w:rPr>
              <w:t>1993</w:t>
            </w:r>
          </w:p>
        </w:tc>
      </w:tr>
      <w:tr w:rsidR="00F85D3A" w14:paraId="799ED6CF" w14:textId="77777777" w:rsidTr="002D66C8">
        <w:trPr>
          <w:trHeight w:hRule="exact" w:val="227"/>
        </w:trPr>
        <w:tc>
          <w:tcPr>
            <w:tcW w:w="626" w:type="dxa"/>
          </w:tcPr>
          <w:p w14:paraId="6B70E8C6" w14:textId="77777777" w:rsidR="00F85D3A" w:rsidRDefault="00F85D3A" w:rsidP="002D66C8">
            <w:pPr>
              <w:ind w:left="-79" w:right="-214"/>
              <w:rPr>
                <w:sz w:val="20"/>
              </w:rPr>
            </w:pPr>
            <w:r>
              <w:rPr>
                <w:sz w:val="20"/>
              </w:rPr>
              <w:t>U11</w:t>
            </w:r>
          </w:p>
        </w:tc>
        <w:tc>
          <w:tcPr>
            <w:tcW w:w="2494" w:type="dxa"/>
          </w:tcPr>
          <w:p w14:paraId="659EF6C1" w14:textId="77777777" w:rsidR="00F85D3A" w:rsidRDefault="00F85D3A" w:rsidP="002D66C8">
            <w:pPr>
              <w:ind w:left="-79" w:right="-214"/>
              <w:rPr>
                <w:sz w:val="20"/>
              </w:rPr>
            </w:pPr>
            <w:r>
              <w:rPr>
                <w:sz w:val="20"/>
              </w:rPr>
              <w:t>Rebecca Teahen</w:t>
            </w:r>
          </w:p>
        </w:tc>
        <w:tc>
          <w:tcPr>
            <w:tcW w:w="724" w:type="dxa"/>
          </w:tcPr>
          <w:p w14:paraId="1E6D29A6" w14:textId="77777777" w:rsidR="00F85D3A" w:rsidRDefault="00F85D3A" w:rsidP="002D66C8">
            <w:pPr>
              <w:ind w:left="-211" w:right="0"/>
              <w:jc w:val="right"/>
              <w:rPr>
                <w:sz w:val="20"/>
              </w:rPr>
            </w:pPr>
            <w:r>
              <w:rPr>
                <w:sz w:val="20"/>
              </w:rPr>
              <w:t>3:44.5</w:t>
            </w:r>
          </w:p>
        </w:tc>
        <w:tc>
          <w:tcPr>
            <w:tcW w:w="835" w:type="dxa"/>
          </w:tcPr>
          <w:p w14:paraId="5CE38F7B" w14:textId="77777777" w:rsidR="00F85D3A" w:rsidRDefault="00F85D3A" w:rsidP="002D66C8">
            <w:pPr>
              <w:ind w:left="0" w:right="0"/>
              <w:jc w:val="right"/>
              <w:rPr>
                <w:sz w:val="20"/>
              </w:rPr>
            </w:pPr>
            <w:r>
              <w:rPr>
                <w:sz w:val="20"/>
              </w:rPr>
              <w:t>2018</w:t>
            </w:r>
          </w:p>
        </w:tc>
        <w:tc>
          <w:tcPr>
            <w:tcW w:w="742" w:type="dxa"/>
          </w:tcPr>
          <w:p w14:paraId="21045B25" w14:textId="77777777" w:rsidR="00F85D3A" w:rsidRDefault="00F85D3A" w:rsidP="002D66C8">
            <w:pPr>
              <w:ind w:left="0" w:right="0"/>
              <w:rPr>
                <w:sz w:val="20"/>
              </w:rPr>
            </w:pPr>
            <w:r>
              <w:rPr>
                <w:sz w:val="20"/>
              </w:rPr>
              <w:t>U11</w:t>
            </w:r>
          </w:p>
        </w:tc>
        <w:tc>
          <w:tcPr>
            <w:tcW w:w="2376" w:type="dxa"/>
          </w:tcPr>
          <w:p w14:paraId="3F295EC7" w14:textId="77777777" w:rsidR="00F85D3A" w:rsidRDefault="00F85D3A" w:rsidP="002D66C8">
            <w:pPr>
              <w:ind w:left="-79" w:right="-214"/>
              <w:rPr>
                <w:sz w:val="20"/>
              </w:rPr>
            </w:pPr>
            <w:r>
              <w:rPr>
                <w:sz w:val="20"/>
              </w:rPr>
              <w:t>Geoff Martin</w:t>
            </w:r>
          </w:p>
        </w:tc>
        <w:tc>
          <w:tcPr>
            <w:tcW w:w="724" w:type="dxa"/>
          </w:tcPr>
          <w:p w14:paraId="3125C4F2" w14:textId="77777777" w:rsidR="00F85D3A" w:rsidRDefault="00F85D3A" w:rsidP="002D66C8">
            <w:pPr>
              <w:ind w:left="-213" w:right="0"/>
              <w:jc w:val="right"/>
              <w:rPr>
                <w:sz w:val="20"/>
              </w:rPr>
            </w:pPr>
            <w:r>
              <w:rPr>
                <w:sz w:val="20"/>
              </w:rPr>
              <w:t>3:26.7</w:t>
            </w:r>
          </w:p>
        </w:tc>
        <w:tc>
          <w:tcPr>
            <w:tcW w:w="835" w:type="dxa"/>
          </w:tcPr>
          <w:p w14:paraId="11014ACA" w14:textId="77777777" w:rsidR="00F85D3A" w:rsidRDefault="00F85D3A" w:rsidP="002D66C8">
            <w:pPr>
              <w:ind w:left="0" w:right="0"/>
              <w:jc w:val="right"/>
              <w:rPr>
                <w:sz w:val="20"/>
              </w:rPr>
            </w:pPr>
            <w:r>
              <w:rPr>
                <w:sz w:val="20"/>
              </w:rPr>
              <w:t>1996</w:t>
            </w:r>
          </w:p>
        </w:tc>
      </w:tr>
      <w:tr w:rsidR="00F85D3A" w14:paraId="59CBA021" w14:textId="77777777" w:rsidTr="002D66C8">
        <w:trPr>
          <w:trHeight w:hRule="exact" w:val="227"/>
        </w:trPr>
        <w:tc>
          <w:tcPr>
            <w:tcW w:w="626" w:type="dxa"/>
          </w:tcPr>
          <w:p w14:paraId="5DA3C293" w14:textId="77777777" w:rsidR="00F85D3A" w:rsidRDefault="00F85D3A" w:rsidP="002D66C8">
            <w:pPr>
              <w:ind w:left="-79" w:right="-214"/>
              <w:rPr>
                <w:sz w:val="20"/>
              </w:rPr>
            </w:pPr>
            <w:r>
              <w:rPr>
                <w:sz w:val="20"/>
              </w:rPr>
              <w:t>U12</w:t>
            </w:r>
          </w:p>
        </w:tc>
        <w:tc>
          <w:tcPr>
            <w:tcW w:w="2494" w:type="dxa"/>
          </w:tcPr>
          <w:p w14:paraId="6E6C7983" w14:textId="77777777" w:rsidR="00F85D3A" w:rsidRDefault="00F85D3A" w:rsidP="002D66C8">
            <w:pPr>
              <w:ind w:left="-79" w:right="-214"/>
              <w:rPr>
                <w:sz w:val="20"/>
              </w:rPr>
            </w:pPr>
            <w:r>
              <w:rPr>
                <w:sz w:val="20"/>
              </w:rPr>
              <w:t>Sarah Bitomsky</w:t>
            </w:r>
          </w:p>
        </w:tc>
        <w:tc>
          <w:tcPr>
            <w:tcW w:w="724" w:type="dxa"/>
          </w:tcPr>
          <w:p w14:paraId="527E76F2" w14:textId="77777777" w:rsidR="00F85D3A" w:rsidRDefault="00F85D3A" w:rsidP="002D66C8">
            <w:pPr>
              <w:ind w:left="-211" w:right="0"/>
              <w:jc w:val="right"/>
              <w:rPr>
                <w:sz w:val="20"/>
              </w:rPr>
            </w:pPr>
            <w:r>
              <w:rPr>
                <w:sz w:val="20"/>
              </w:rPr>
              <w:t>3:38.5</w:t>
            </w:r>
          </w:p>
        </w:tc>
        <w:tc>
          <w:tcPr>
            <w:tcW w:w="835" w:type="dxa"/>
          </w:tcPr>
          <w:p w14:paraId="58A61288" w14:textId="77777777" w:rsidR="00F85D3A" w:rsidRDefault="00F85D3A" w:rsidP="002D66C8">
            <w:pPr>
              <w:ind w:left="0" w:right="0"/>
              <w:jc w:val="right"/>
              <w:rPr>
                <w:sz w:val="20"/>
              </w:rPr>
            </w:pPr>
            <w:r>
              <w:rPr>
                <w:sz w:val="20"/>
              </w:rPr>
              <w:t>1994</w:t>
            </w:r>
          </w:p>
        </w:tc>
        <w:tc>
          <w:tcPr>
            <w:tcW w:w="742" w:type="dxa"/>
          </w:tcPr>
          <w:p w14:paraId="7621C578" w14:textId="77777777" w:rsidR="00F85D3A" w:rsidRDefault="00F85D3A" w:rsidP="002D66C8">
            <w:pPr>
              <w:ind w:left="0" w:right="0"/>
              <w:rPr>
                <w:sz w:val="20"/>
              </w:rPr>
            </w:pPr>
            <w:r>
              <w:rPr>
                <w:sz w:val="20"/>
              </w:rPr>
              <w:t>U12</w:t>
            </w:r>
          </w:p>
        </w:tc>
        <w:tc>
          <w:tcPr>
            <w:tcW w:w="2376" w:type="dxa"/>
          </w:tcPr>
          <w:p w14:paraId="08A1732D" w14:textId="77777777" w:rsidR="00F85D3A" w:rsidRDefault="00F85D3A" w:rsidP="002D66C8">
            <w:pPr>
              <w:ind w:left="-79" w:right="-214"/>
              <w:rPr>
                <w:sz w:val="20"/>
              </w:rPr>
            </w:pPr>
            <w:r>
              <w:rPr>
                <w:sz w:val="20"/>
              </w:rPr>
              <w:t>Oliver Zuk</w:t>
            </w:r>
          </w:p>
        </w:tc>
        <w:tc>
          <w:tcPr>
            <w:tcW w:w="724" w:type="dxa"/>
          </w:tcPr>
          <w:p w14:paraId="34CC2C16" w14:textId="77777777" w:rsidR="00F85D3A" w:rsidRDefault="00F85D3A" w:rsidP="002D66C8">
            <w:pPr>
              <w:ind w:left="-213" w:right="0"/>
              <w:jc w:val="right"/>
              <w:rPr>
                <w:sz w:val="20"/>
              </w:rPr>
            </w:pPr>
            <w:r>
              <w:rPr>
                <w:sz w:val="20"/>
              </w:rPr>
              <w:t>3:11.2</w:t>
            </w:r>
          </w:p>
        </w:tc>
        <w:tc>
          <w:tcPr>
            <w:tcW w:w="835" w:type="dxa"/>
          </w:tcPr>
          <w:p w14:paraId="17C41E50" w14:textId="77777777" w:rsidR="00F85D3A" w:rsidRDefault="00F85D3A" w:rsidP="002D66C8">
            <w:pPr>
              <w:ind w:left="0" w:right="0"/>
              <w:jc w:val="right"/>
              <w:rPr>
                <w:sz w:val="20"/>
              </w:rPr>
            </w:pPr>
            <w:r>
              <w:rPr>
                <w:sz w:val="20"/>
              </w:rPr>
              <w:t>1993</w:t>
            </w:r>
          </w:p>
        </w:tc>
      </w:tr>
      <w:tr w:rsidR="00F85D3A" w14:paraId="46DE96FF" w14:textId="77777777" w:rsidTr="002D66C8">
        <w:trPr>
          <w:trHeight w:hRule="exact" w:val="227"/>
        </w:trPr>
        <w:tc>
          <w:tcPr>
            <w:tcW w:w="626" w:type="dxa"/>
          </w:tcPr>
          <w:p w14:paraId="73CAED40" w14:textId="77777777" w:rsidR="00F85D3A" w:rsidRDefault="00F85D3A" w:rsidP="002D66C8">
            <w:pPr>
              <w:ind w:left="-79" w:right="-214"/>
              <w:rPr>
                <w:sz w:val="20"/>
              </w:rPr>
            </w:pPr>
            <w:r>
              <w:rPr>
                <w:sz w:val="20"/>
              </w:rPr>
              <w:t>U13</w:t>
            </w:r>
          </w:p>
        </w:tc>
        <w:tc>
          <w:tcPr>
            <w:tcW w:w="2494" w:type="dxa"/>
          </w:tcPr>
          <w:p w14:paraId="4AFC933B" w14:textId="77777777" w:rsidR="00F85D3A" w:rsidRDefault="00F85D3A" w:rsidP="002D66C8">
            <w:pPr>
              <w:ind w:left="-79" w:right="-214"/>
              <w:rPr>
                <w:sz w:val="20"/>
              </w:rPr>
            </w:pPr>
            <w:r>
              <w:rPr>
                <w:sz w:val="20"/>
              </w:rPr>
              <w:t>Kate Sanford</w:t>
            </w:r>
          </w:p>
        </w:tc>
        <w:tc>
          <w:tcPr>
            <w:tcW w:w="724" w:type="dxa"/>
          </w:tcPr>
          <w:p w14:paraId="56A91653" w14:textId="77777777" w:rsidR="00F85D3A" w:rsidRDefault="00F85D3A" w:rsidP="002D66C8">
            <w:pPr>
              <w:ind w:left="-211" w:right="0"/>
              <w:jc w:val="right"/>
              <w:rPr>
                <w:sz w:val="20"/>
              </w:rPr>
            </w:pPr>
            <w:r>
              <w:rPr>
                <w:sz w:val="20"/>
              </w:rPr>
              <w:t>3:22.8</w:t>
            </w:r>
          </w:p>
        </w:tc>
        <w:tc>
          <w:tcPr>
            <w:tcW w:w="835" w:type="dxa"/>
          </w:tcPr>
          <w:p w14:paraId="2FCA4A77" w14:textId="77777777" w:rsidR="00F85D3A" w:rsidRDefault="00F85D3A" w:rsidP="002D66C8">
            <w:pPr>
              <w:ind w:left="0" w:right="0"/>
              <w:jc w:val="right"/>
              <w:rPr>
                <w:sz w:val="20"/>
              </w:rPr>
            </w:pPr>
            <w:r>
              <w:rPr>
                <w:sz w:val="20"/>
              </w:rPr>
              <w:t>2004</w:t>
            </w:r>
          </w:p>
        </w:tc>
        <w:tc>
          <w:tcPr>
            <w:tcW w:w="742" w:type="dxa"/>
          </w:tcPr>
          <w:p w14:paraId="7E9788AD" w14:textId="77777777" w:rsidR="00F85D3A" w:rsidRDefault="00F85D3A" w:rsidP="002D66C8">
            <w:pPr>
              <w:ind w:left="0" w:right="0"/>
              <w:rPr>
                <w:sz w:val="20"/>
              </w:rPr>
            </w:pPr>
            <w:r>
              <w:rPr>
                <w:sz w:val="20"/>
              </w:rPr>
              <w:t>U13</w:t>
            </w:r>
          </w:p>
        </w:tc>
        <w:tc>
          <w:tcPr>
            <w:tcW w:w="2376" w:type="dxa"/>
          </w:tcPr>
          <w:p w14:paraId="16633FB3" w14:textId="77777777" w:rsidR="00F85D3A" w:rsidRDefault="00F85D3A" w:rsidP="002D66C8">
            <w:pPr>
              <w:ind w:left="-79" w:right="-214"/>
              <w:rPr>
                <w:sz w:val="20"/>
              </w:rPr>
            </w:pPr>
            <w:r>
              <w:rPr>
                <w:sz w:val="20"/>
              </w:rPr>
              <w:t>Oliver Zuk</w:t>
            </w:r>
          </w:p>
        </w:tc>
        <w:tc>
          <w:tcPr>
            <w:tcW w:w="724" w:type="dxa"/>
          </w:tcPr>
          <w:p w14:paraId="788F6A66" w14:textId="77777777" w:rsidR="00F85D3A" w:rsidRDefault="00F85D3A" w:rsidP="002D66C8">
            <w:pPr>
              <w:ind w:left="-213" w:right="0"/>
              <w:jc w:val="right"/>
              <w:rPr>
                <w:sz w:val="20"/>
              </w:rPr>
            </w:pPr>
            <w:r>
              <w:rPr>
                <w:sz w:val="20"/>
              </w:rPr>
              <w:t>3:02.4</w:t>
            </w:r>
          </w:p>
        </w:tc>
        <w:tc>
          <w:tcPr>
            <w:tcW w:w="835" w:type="dxa"/>
          </w:tcPr>
          <w:p w14:paraId="30F1C9FC" w14:textId="77777777" w:rsidR="00F85D3A" w:rsidRDefault="00F85D3A" w:rsidP="002D66C8">
            <w:pPr>
              <w:ind w:left="0" w:right="0"/>
              <w:jc w:val="right"/>
              <w:rPr>
                <w:sz w:val="20"/>
              </w:rPr>
            </w:pPr>
            <w:r>
              <w:rPr>
                <w:sz w:val="20"/>
              </w:rPr>
              <w:t>1994</w:t>
            </w:r>
          </w:p>
        </w:tc>
      </w:tr>
      <w:tr w:rsidR="00F85D3A" w14:paraId="6C8468A4" w14:textId="77777777" w:rsidTr="002D66C8">
        <w:trPr>
          <w:trHeight w:hRule="exact" w:val="227"/>
        </w:trPr>
        <w:tc>
          <w:tcPr>
            <w:tcW w:w="626" w:type="dxa"/>
          </w:tcPr>
          <w:p w14:paraId="6453954B" w14:textId="77777777" w:rsidR="00F85D3A" w:rsidRDefault="00F85D3A" w:rsidP="002D66C8">
            <w:pPr>
              <w:ind w:left="-79" w:right="-214"/>
              <w:rPr>
                <w:sz w:val="20"/>
              </w:rPr>
            </w:pPr>
            <w:r>
              <w:rPr>
                <w:sz w:val="20"/>
              </w:rPr>
              <w:t>U14</w:t>
            </w:r>
          </w:p>
        </w:tc>
        <w:tc>
          <w:tcPr>
            <w:tcW w:w="2494" w:type="dxa"/>
          </w:tcPr>
          <w:p w14:paraId="75934438" w14:textId="77777777" w:rsidR="00F85D3A" w:rsidRDefault="00F85D3A" w:rsidP="002D66C8">
            <w:pPr>
              <w:ind w:left="-79" w:right="-214"/>
              <w:rPr>
                <w:sz w:val="20"/>
              </w:rPr>
            </w:pPr>
            <w:r>
              <w:rPr>
                <w:sz w:val="20"/>
              </w:rPr>
              <w:t>Roxy Schmidt</w:t>
            </w:r>
          </w:p>
        </w:tc>
        <w:tc>
          <w:tcPr>
            <w:tcW w:w="724" w:type="dxa"/>
          </w:tcPr>
          <w:p w14:paraId="2DAD20B7" w14:textId="77777777" w:rsidR="00F85D3A" w:rsidRDefault="00F85D3A" w:rsidP="002D66C8">
            <w:pPr>
              <w:ind w:left="-211" w:right="0"/>
              <w:jc w:val="right"/>
              <w:rPr>
                <w:sz w:val="20"/>
              </w:rPr>
            </w:pPr>
            <w:r>
              <w:rPr>
                <w:sz w:val="20"/>
              </w:rPr>
              <w:t>3:10.7</w:t>
            </w:r>
          </w:p>
        </w:tc>
        <w:tc>
          <w:tcPr>
            <w:tcW w:w="835" w:type="dxa"/>
          </w:tcPr>
          <w:p w14:paraId="65CCD66F" w14:textId="77777777" w:rsidR="00F85D3A" w:rsidRDefault="00F85D3A" w:rsidP="002D66C8">
            <w:pPr>
              <w:ind w:left="0" w:right="0"/>
              <w:jc w:val="right"/>
              <w:rPr>
                <w:sz w:val="20"/>
              </w:rPr>
            </w:pPr>
            <w:r>
              <w:rPr>
                <w:sz w:val="20"/>
              </w:rPr>
              <w:t>1998</w:t>
            </w:r>
          </w:p>
        </w:tc>
        <w:tc>
          <w:tcPr>
            <w:tcW w:w="742" w:type="dxa"/>
          </w:tcPr>
          <w:p w14:paraId="7E4B44E0" w14:textId="77777777" w:rsidR="00F85D3A" w:rsidRDefault="00F85D3A" w:rsidP="002D66C8">
            <w:pPr>
              <w:ind w:left="0" w:right="0"/>
              <w:rPr>
                <w:sz w:val="20"/>
              </w:rPr>
            </w:pPr>
            <w:r>
              <w:rPr>
                <w:sz w:val="20"/>
              </w:rPr>
              <w:t>U14</w:t>
            </w:r>
          </w:p>
        </w:tc>
        <w:tc>
          <w:tcPr>
            <w:tcW w:w="2376" w:type="dxa"/>
          </w:tcPr>
          <w:p w14:paraId="289E3C70" w14:textId="77777777" w:rsidR="00F85D3A" w:rsidRDefault="00F85D3A" w:rsidP="002D66C8">
            <w:pPr>
              <w:ind w:left="-79" w:right="-214"/>
              <w:rPr>
                <w:sz w:val="20"/>
              </w:rPr>
            </w:pPr>
            <w:r>
              <w:rPr>
                <w:sz w:val="20"/>
              </w:rPr>
              <w:t>Oliver Zuk</w:t>
            </w:r>
          </w:p>
        </w:tc>
        <w:tc>
          <w:tcPr>
            <w:tcW w:w="724" w:type="dxa"/>
          </w:tcPr>
          <w:p w14:paraId="5981604A" w14:textId="77777777" w:rsidR="00F85D3A" w:rsidRDefault="00F85D3A" w:rsidP="002D66C8">
            <w:pPr>
              <w:ind w:left="-213" w:right="0"/>
              <w:jc w:val="right"/>
              <w:rPr>
                <w:sz w:val="20"/>
              </w:rPr>
            </w:pPr>
            <w:r>
              <w:rPr>
                <w:sz w:val="20"/>
              </w:rPr>
              <w:t>2:58.4</w:t>
            </w:r>
          </w:p>
        </w:tc>
        <w:tc>
          <w:tcPr>
            <w:tcW w:w="835" w:type="dxa"/>
          </w:tcPr>
          <w:p w14:paraId="5357DB49" w14:textId="77777777" w:rsidR="00F85D3A" w:rsidRDefault="00F85D3A" w:rsidP="002D66C8">
            <w:pPr>
              <w:ind w:left="0" w:right="0"/>
              <w:jc w:val="right"/>
              <w:rPr>
                <w:sz w:val="20"/>
              </w:rPr>
            </w:pPr>
            <w:r>
              <w:rPr>
                <w:sz w:val="20"/>
              </w:rPr>
              <w:t>1995</w:t>
            </w:r>
          </w:p>
        </w:tc>
      </w:tr>
      <w:tr w:rsidR="00F85D3A" w14:paraId="47A7B8CC" w14:textId="77777777" w:rsidTr="002D66C8">
        <w:trPr>
          <w:trHeight w:hRule="exact" w:val="227"/>
        </w:trPr>
        <w:tc>
          <w:tcPr>
            <w:tcW w:w="626" w:type="dxa"/>
          </w:tcPr>
          <w:p w14:paraId="2EAF55B6" w14:textId="77777777" w:rsidR="00F85D3A" w:rsidRDefault="00F85D3A" w:rsidP="002D66C8">
            <w:pPr>
              <w:ind w:left="-79" w:right="-214"/>
              <w:rPr>
                <w:sz w:val="20"/>
              </w:rPr>
            </w:pPr>
            <w:r>
              <w:rPr>
                <w:sz w:val="20"/>
              </w:rPr>
              <w:t>U15</w:t>
            </w:r>
          </w:p>
        </w:tc>
        <w:tc>
          <w:tcPr>
            <w:tcW w:w="2494" w:type="dxa"/>
          </w:tcPr>
          <w:p w14:paraId="177803F5" w14:textId="77777777" w:rsidR="00F85D3A" w:rsidRDefault="00F85D3A" w:rsidP="002D66C8">
            <w:pPr>
              <w:ind w:left="-79" w:right="-214"/>
              <w:rPr>
                <w:sz w:val="20"/>
              </w:rPr>
            </w:pPr>
            <w:r>
              <w:rPr>
                <w:sz w:val="20"/>
              </w:rPr>
              <w:t>Roxy Schmidt</w:t>
            </w:r>
          </w:p>
        </w:tc>
        <w:tc>
          <w:tcPr>
            <w:tcW w:w="724" w:type="dxa"/>
          </w:tcPr>
          <w:p w14:paraId="723C8380" w14:textId="77777777" w:rsidR="00F85D3A" w:rsidRDefault="00F85D3A" w:rsidP="002D66C8">
            <w:pPr>
              <w:ind w:left="-211" w:right="0"/>
              <w:jc w:val="right"/>
              <w:rPr>
                <w:sz w:val="20"/>
              </w:rPr>
            </w:pPr>
            <w:r>
              <w:rPr>
                <w:sz w:val="20"/>
              </w:rPr>
              <w:t>2:57.4</w:t>
            </w:r>
          </w:p>
        </w:tc>
        <w:tc>
          <w:tcPr>
            <w:tcW w:w="835" w:type="dxa"/>
          </w:tcPr>
          <w:p w14:paraId="168DB9DE" w14:textId="77777777" w:rsidR="00F85D3A" w:rsidRDefault="00F85D3A" w:rsidP="002D66C8">
            <w:pPr>
              <w:ind w:left="0" w:right="0"/>
              <w:jc w:val="right"/>
              <w:rPr>
                <w:sz w:val="20"/>
              </w:rPr>
            </w:pPr>
            <w:r>
              <w:rPr>
                <w:sz w:val="20"/>
              </w:rPr>
              <w:t>1999</w:t>
            </w:r>
          </w:p>
        </w:tc>
        <w:tc>
          <w:tcPr>
            <w:tcW w:w="742" w:type="dxa"/>
          </w:tcPr>
          <w:p w14:paraId="56203092" w14:textId="77777777" w:rsidR="00F85D3A" w:rsidRDefault="00F85D3A" w:rsidP="002D66C8">
            <w:pPr>
              <w:ind w:left="0" w:right="0"/>
              <w:rPr>
                <w:sz w:val="20"/>
              </w:rPr>
            </w:pPr>
            <w:r>
              <w:rPr>
                <w:sz w:val="20"/>
              </w:rPr>
              <w:t>U15</w:t>
            </w:r>
          </w:p>
        </w:tc>
        <w:tc>
          <w:tcPr>
            <w:tcW w:w="2376" w:type="dxa"/>
          </w:tcPr>
          <w:p w14:paraId="2BF43059" w14:textId="77777777" w:rsidR="00F85D3A" w:rsidRDefault="00F85D3A" w:rsidP="002D66C8">
            <w:pPr>
              <w:ind w:left="-79" w:right="-214"/>
              <w:rPr>
                <w:sz w:val="20"/>
              </w:rPr>
            </w:pPr>
            <w:r>
              <w:rPr>
                <w:sz w:val="20"/>
              </w:rPr>
              <w:t>William Armstrong</w:t>
            </w:r>
          </w:p>
        </w:tc>
        <w:tc>
          <w:tcPr>
            <w:tcW w:w="724" w:type="dxa"/>
          </w:tcPr>
          <w:p w14:paraId="51EFA1F8" w14:textId="77777777" w:rsidR="00F85D3A" w:rsidRDefault="00F85D3A" w:rsidP="002D66C8">
            <w:pPr>
              <w:ind w:left="-213" w:right="0"/>
              <w:jc w:val="right"/>
              <w:rPr>
                <w:sz w:val="20"/>
              </w:rPr>
            </w:pPr>
            <w:r>
              <w:rPr>
                <w:sz w:val="20"/>
              </w:rPr>
              <w:t>2:53.5</w:t>
            </w:r>
          </w:p>
        </w:tc>
        <w:tc>
          <w:tcPr>
            <w:tcW w:w="835" w:type="dxa"/>
          </w:tcPr>
          <w:p w14:paraId="7125868D" w14:textId="77777777" w:rsidR="00F85D3A" w:rsidRDefault="00F85D3A" w:rsidP="002D66C8">
            <w:pPr>
              <w:ind w:left="0" w:right="0"/>
              <w:jc w:val="right"/>
              <w:rPr>
                <w:sz w:val="20"/>
              </w:rPr>
            </w:pPr>
            <w:r>
              <w:rPr>
                <w:sz w:val="20"/>
              </w:rPr>
              <w:t>1998</w:t>
            </w:r>
          </w:p>
        </w:tc>
      </w:tr>
      <w:tr w:rsidR="00F85D3A" w14:paraId="66F9B1DC" w14:textId="77777777" w:rsidTr="002D66C8">
        <w:trPr>
          <w:trHeight w:hRule="exact" w:val="227"/>
        </w:trPr>
        <w:tc>
          <w:tcPr>
            <w:tcW w:w="626" w:type="dxa"/>
          </w:tcPr>
          <w:p w14:paraId="08694168" w14:textId="77777777" w:rsidR="00F85D3A" w:rsidRDefault="00F85D3A" w:rsidP="002D66C8">
            <w:pPr>
              <w:ind w:left="-79" w:right="-214"/>
              <w:rPr>
                <w:sz w:val="20"/>
              </w:rPr>
            </w:pPr>
            <w:r>
              <w:rPr>
                <w:sz w:val="20"/>
              </w:rPr>
              <w:t>U16</w:t>
            </w:r>
          </w:p>
        </w:tc>
        <w:tc>
          <w:tcPr>
            <w:tcW w:w="2494" w:type="dxa"/>
          </w:tcPr>
          <w:p w14:paraId="48FED759" w14:textId="77777777" w:rsidR="00F85D3A" w:rsidRDefault="00F85D3A" w:rsidP="002D66C8">
            <w:pPr>
              <w:ind w:left="-79" w:right="-214"/>
              <w:rPr>
                <w:sz w:val="20"/>
              </w:rPr>
            </w:pPr>
            <w:r>
              <w:rPr>
                <w:sz w:val="20"/>
              </w:rPr>
              <w:t>Mikaela Woodward</w:t>
            </w:r>
          </w:p>
        </w:tc>
        <w:tc>
          <w:tcPr>
            <w:tcW w:w="724" w:type="dxa"/>
          </w:tcPr>
          <w:p w14:paraId="73983D62" w14:textId="77777777" w:rsidR="00F85D3A" w:rsidRDefault="00F85D3A" w:rsidP="002D66C8">
            <w:pPr>
              <w:ind w:left="-211" w:right="0"/>
              <w:jc w:val="right"/>
              <w:rPr>
                <w:sz w:val="20"/>
              </w:rPr>
            </w:pPr>
            <w:r>
              <w:rPr>
                <w:sz w:val="20"/>
              </w:rPr>
              <w:t>3:18.8</w:t>
            </w:r>
          </w:p>
        </w:tc>
        <w:tc>
          <w:tcPr>
            <w:tcW w:w="835" w:type="dxa"/>
          </w:tcPr>
          <w:p w14:paraId="3277C074" w14:textId="77777777" w:rsidR="00F85D3A" w:rsidRDefault="00F85D3A" w:rsidP="002D66C8">
            <w:pPr>
              <w:ind w:left="0" w:right="0"/>
              <w:jc w:val="right"/>
              <w:rPr>
                <w:sz w:val="20"/>
              </w:rPr>
            </w:pPr>
            <w:r>
              <w:rPr>
                <w:sz w:val="20"/>
              </w:rPr>
              <w:t>2015</w:t>
            </w:r>
          </w:p>
        </w:tc>
        <w:tc>
          <w:tcPr>
            <w:tcW w:w="742" w:type="dxa"/>
            <w:shd w:val="clear" w:color="auto" w:fill="F2F2F2" w:themeFill="background1" w:themeFillShade="F2"/>
          </w:tcPr>
          <w:p w14:paraId="371EF2B0" w14:textId="77777777" w:rsidR="00F85D3A" w:rsidRDefault="00F85D3A" w:rsidP="002D66C8">
            <w:pPr>
              <w:ind w:left="0" w:right="0"/>
              <w:rPr>
                <w:sz w:val="20"/>
              </w:rPr>
            </w:pPr>
          </w:p>
        </w:tc>
        <w:tc>
          <w:tcPr>
            <w:tcW w:w="2376" w:type="dxa"/>
            <w:shd w:val="clear" w:color="auto" w:fill="F2F2F2" w:themeFill="background1" w:themeFillShade="F2"/>
          </w:tcPr>
          <w:p w14:paraId="39512DE4" w14:textId="77777777" w:rsidR="00F85D3A" w:rsidRDefault="00F85D3A" w:rsidP="002D66C8">
            <w:pPr>
              <w:ind w:left="-79" w:right="-214"/>
              <w:rPr>
                <w:sz w:val="20"/>
              </w:rPr>
            </w:pPr>
          </w:p>
        </w:tc>
        <w:tc>
          <w:tcPr>
            <w:tcW w:w="724" w:type="dxa"/>
            <w:shd w:val="clear" w:color="auto" w:fill="F2F2F2" w:themeFill="background1" w:themeFillShade="F2"/>
          </w:tcPr>
          <w:p w14:paraId="7A5A6981" w14:textId="77777777" w:rsidR="00F85D3A" w:rsidRDefault="00F85D3A" w:rsidP="002D66C8">
            <w:pPr>
              <w:ind w:left="-213" w:right="0"/>
              <w:jc w:val="right"/>
              <w:rPr>
                <w:sz w:val="20"/>
              </w:rPr>
            </w:pPr>
          </w:p>
        </w:tc>
        <w:tc>
          <w:tcPr>
            <w:tcW w:w="835" w:type="dxa"/>
            <w:shd w:val="clear" w:color="auto" w:fill="F2F2F2" w:themeFill="background1" w:themeFillShade="F2"/>
          </w:tcPr>
          <w:p w14:paraId="798E665B" w14:textId="77777777" w:rsidR="00F85D3A" w:rsidRDefault="00F85D3A" w:rsidP="002D66C8">
            <w:pPr>
              <w:ind w:left="0" w:right="0"/>
              <w:jc w:val="right"/>
              <w:rPr>
                <w:sz w:val="20"/>
              </w:rPr>
            </w:pPr>
          </w:p>
        </w:tc>
      </w:tr>
    </w:tbl>
    <w:p w14:paraId="1429280E" w14:textId="77777777" w:rsidR="00F85D3A" w:rsidRDefault="00F85D3A" w:rsidP="00F85D3A">
      <w:pPr>
        <w:ind w:right="-214"/>
        <w:jc w:val="center"/>
        <w:rPr>
          <w:sz w:val="20"/>
        </w:rPr>
      </w:pPr>
    </w:p>
    <w:p w14:paraId="09F2607B" w14:textId="77777777" w:rsidR="00F85D3A" w:rsidRDefault="00F85D3A" w:rsidP="00F85D3A">
      <w:pPr>
        <w:spacing w:before="100"/>
        <w:ind w:right="-214"/>
        <w:jc w:val="center"/>
        <w:rPr>
          <w:b/>
          <w:sz w:val="20"/>
        </w:rPr>
      </w:pPr>
      <w:r>
        <w:rPr>
          <w:b/>
          <w:sz w:val="20"/>
        </w:rPr>
        <w:t>1100m Walk</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17C16190" w14:textId="77777777" w:rsidTr="002D66C8">
        <w:trPr>
          <w:trHeight w:hRule="exact" w:val="227"/>
        </w:trPr>
        <w:tc>
          <w:tcPr>
            <w:tcW w:w="626" w:type="dxa"/>
          </w:tcPr>
          <w:p w14:paraId="326BF56C" w14:textId="77777777" w:rsidR="00F85D3A" w:rsidRDefault="00F85D3A" w:rsidP="002D66C8">
            <w:pPr>
              <w:ind w:left="-79" w:right="-214"/>
              <w:rPr>
                <w:sz w:val="20"/>
              </w:rPr>
            </w:pPr>
            <w:r>
              <w:rPr>
                <w:sz w:val="20"/>
              </w:rPr>
              <w:t>U10</w:t>
            </w:r>
          </w:p>
        </w:tc>
        <w:tc>
          <w:tcPr>
            <w:tcW w:w="2494" w:type="dxa"/>
          </w:tcPr>
          <w:p w14:paraId="72B3068D" w14:textId="77777777" w:rsidR="00F85D3A" w:rsidRDefault="00F85D3A" w:rsidP="002D66C8">
            <w:pPr>
              <w:ind w:left="-79" w:right="-214"/>
              <w:rPr>
                <w:sz w:val="20"/>
              </w:rPr>
            </w:pPr>
            <w:r>
              <w:rPr>
                <w:sz w:val="20"/>
              </w:rPr>
              <w:t>Zoe Renton</w:t>
            </w:r>
          </w:p>
        </w:tc>
        <w:tc>
          <w:tcPr>
            <w:tcW w:w="724" w:type="dxa"/>
          </w:tcPr>
          <w:p w14:paraId="590F32A7" w14:textId="77777777" w:rsidR="00F85D3A" w:rsidRDefault="00F85D3A" w:rsidP="002D66C8">
            <w:pPr>
              <w:ind w:left="-211" w:right="0"/>
              <w:jc w:val="right"/>
              <w:rPr>
                <w:sz w:val="20"/>
              </w:rPr>
            </w:pPr>
            <w:r>
              <w:rPr>
                <w:sz w:val="20"/>
              </w:rPr>
              <w:t>6:07.25</w:t>
            </w:r>
          </w:p>
        </w:tc>
        <w:tc>
          <w:tcPr>
            <w:tcW w:w="835" w:type="dxa"/>
          </w:tcPr>
          <w:p w14:paraId="37170C02" w14:textId="77777777" w:rsidR="00F85D3A" w:rsidRDefault="00F85D3A" w:rsidP="002D66C8">
            <w:pPr>
              <w:ind w:left="0" w:right="0"/>
              <w:jc w:val="right"/>
              <w:rPr>
                <w:sz w:val="20"/>
              </w:rPr>
            </w:pPr>
            <w:r>
              <w:rPr>
                <w:sz w:val="20"/>
              </w:rPr>
              <w:t>2021</w:t>
            </w:r>
          </w:p>
        </w:tc>
        <w:tc>
          <w:tcPr>
            <w:tcW w:w="742" w:type="dxa"/>
          </w:tcPr>
          <w:p w14:paraId="0A346C51" w14:textId="77777777" w:rsidR="00F85D3A" w:rsidRDefault="00F85D3A" w:rsidP="002D66C8">
            <w:pPr>
              <w:ind w:left="0" w:right="0"/>
              <w:rPr>
                <w:sz w:val="20"/>
              </w:rPr>
            </w:pPr>
            <w:r>
              <w:rPr>
                <w:sz w:val="20"/>
              </w:rPr>
              <w:t>U10</w:t>
            </w:r>
          </w:p>
        </w:tc>
        <w:tc>
          <w:tcPr>
            <w:tcW w:w="2376" w:type="dxa"/>
          </w:tcPr>
          <w:p w14:paraId="182C0CC3" w14:textId="77777777" w:rsidR="00F85D3A" w:rsidRDefault="00F85D3A" w:rsidP="002D66C8">
            <w:pPr>
              <w:ind w:left="-79" w:right="-214"/>
              <w:rPr>
                <w:sz w:val="20"/>
              </w:rPr>
            </w:pPr>
            <w:r>
              <w:rPr>
                <w:sz w:val="20"/>
              </w:rPr>
              <w:t>Geoff Martin</w:t>
            </w:r>
          </w:p>
        </w:tc>
        <w:tc>
          <w:tcPr>
            <w:tcW w:w="724" w:type="dxa"/>
          </w:tcPr>
          <w:p w14:paraId="6CF24431" w14:textId="77777777" w:rsidR="00F85D3A" w:rsidRDefault="00F85D3A" w:rsidP="002D66C8">
            <w:pPr>
              <w:ind w:left="-213" w:right="0"/>
              <w:jc w:val="right"/>
              <w:rPr>
                <w:sz w:val="20"/>
              </w:rPr>
            </w:pPr>
            <w:r>
              <w:rPr>
                <w:sz w:val="20"/>
              </w:rPr>
              <w:t>5:42.6</w:t>
            </w:r>
          </w:p>
        </w:tc>
        <w:tc>
          <w:tcPr>
            <w:tcW w:w="835" w:type="dxa"/>
          </w:tcPr>
          <w:p w14:paraId="252F0436" w14:textId="77777777" w:rsidR="00F85D3A" w:rsidRDefault="00F85D3A" w:rsidP="002D66C8">
            <w:pPr>
              <w:ind w:left="0" w:right="0"/>
              <w:jc w:val="right"/>
              <w:rPr>
                <w:sz w:val="20"/>
              </w:rPr>
            </w:pPr>
            <w:r>
              <w:rPr>
                <w:sz w:val="20"/>
              </w:rPr>
              <w:t>1995</w:t>
            </w:r>
          </w:p>
        </w:tc>
      </w:tr>
      <w:tr w:rsidR="00F85D3A" w14:paraId="4F008E3D" w14:textId="77777777" w:rsidTr="002D66C8">
        <w:trPr>
          <w:trHeight w:hRule="exact" w:val="227"/>
        </w:trPr>
        <w:tc>
          <w:tcPr>
            <w:tcW w:w="626" w:type="dxa"/>
          </w:tcPr>
          <w:p w14:paraId="70C891E6" w14:textId="77777777" w:rsidR="00F85D3A" w:rsidRDefault="00F85D3A" w:rsidP="002D66C8">
            <w:pPr>
              <w:ind w:left="-79" w:right="-214"/>
              <w:rPr>
                <w:sz w:val="20"/>
              </w:rPr>
            </w:pPr>
            <w:r>
              <w:rPr>
                <w:sz w:val="20"/>
              </w:rPr>
              <w:t>U11</w:t>
            </w:r>
          </w:p>
        </w:tc>
        <w:tc>
          <w:tcPr>
            <w:tcW w:w="2494" w:type="dxa"/>
          </w:tcPr>
          <w:p w14:paraId="5992146C" w14:textId="77777777" w:rsidR="00F85D3A" w:rsidRDefault="00F85D3A" w:rsidP="002D66C8">
            <w:pPr>
              <w:ind w:left="-79" w:right="-214"/>
              <w:rPr>
                <w:sz w:val="20"/>
              </w:rPr>
            </w:pPr>
            <w:r>
              <w:rPr>
                <w:sz w:val="20"/>
              </w:rPr>
              <w:t>Rebecca Teahen</w:t>
            </w:r>
          </w:p>
        </w:tc>
        <w:tc>
          <w:tcPr>
            <w:tcW w:w="724" w:type="dxa"/>
          </w:tcPr>
          <w:p w14:paraId="5426546A" w14:textId="77777777" w:rsidR="00F85D3A" w:rsidRDefault="00F85D3A" w:rsidP="002D66C8">
            <w:pPr>
              <w:ind w:left="-211" w:right="0"/>
              <w:jc w:val="right"/>
              <w:rPr>
                <w:sz w:val="20"/>
              </w:rPr>
            </w:pPr>
            <w:r>
              <w:rPr>
                <w:sz w:val="20"/>
              </w:rPr>
              <w:t>5:38.0</w:t>
            </w:r>
          </w:p>
        </w:tc>
        <w:tc>
          <w:tcPr>
            <w:tcW w:w="835" w:type="dxa"/>
          </w:tcPr>
          <w:p w14:paraId="5D8156E6" w14:textId="77777777" w:rsidR="00F85D3A" w:rsidRDefault="00F85D3A" w:rsidP="002D66C8">
            <w:pPr>
              <w:ind w:left="0" w:right="0"/>
              <w:jc w:val="right"/>
              <w:rPr>
                <w:sz w:val="20"/>
              </w:rPr>
            </w:pPr>
            <w:r>
              <w:rPr>
                <w:sz w:val="20"/>
              </w:rPr>
              <w:t>2018</w:t>
            </w:r>
          </w:p>
        </w:tc>
        <w:tc>
          <w:tcPr>
            <w:tcW w:w="742" w:type="dxa"/>
          </w:tcPr>
          <w:p w14:paraId="45EFA114" w14:textId="77777777" w:rsidR="00F85D3A" w:rsidRDefault="00F85D3A" w:rsidP="002D66C8">
            <w:pPr>
              <w:ind w:left="0" w:right="0"/>
              <w:rPr>
                <w:sz w:val="20"/>
              </w:rPr>
            </w:pPr>
            <w:r>
              <w:rPr>
                <w:sz w:val="20"/>
              </w:rPr>
              <w:t>U11</w:t>
            </w:r>
          </w:p>
        </w:tc>
        <w:tc>
          <w:tcPr>
            <w:tcW w:w="2376" w:type="dxa"/>
          </w:tcPr>
          <w:p w14:paraId="150348D8" w14:textId="77777777" w:rsidR="00F85D3A" w:rsidRDefault="00F85D3A" w:rsidP="002D66C8">
            <w:pPr>
              <w:ind w:left="-79" w:right="-214"/>
              <w:rPr>
                <w:sz w:val="20"/>
              </w:rPr>
            </w:pPr>
            <w:r>
              <w:rPr>
                <w:sz w:val="20"/>
              </w:rPr>
              <w:t>Geoff Martin</w:t>
            </w:r>
          </w:p>
        </w:tc>
        <w:tc>
          <w:tcPr>
            <w:tcW w:w="724" w:type="dxa"/>
          </w:tcPr>
          <w:p w14:paraId="3A0E525F" w14:textId="77777777" w:rsidR="00F85D3A" w:rsidRDefault="00F85D3A" w:rsidP="002D66C8">
            <w:pPr>
              <w:ind w:left="-213" w:right="0"/>
              <w:jc w:val="right"/>
              <w:rPr>
                <w:sz w:val="20"/>
              </w:rPr>
            </w:pPr>
            <w:r>
              <w:rPr>
                <w:sz w:val="20"/>
              </w:rPr>
              <w:t>5:51.7</w:t>
            </w:r>
          </w:p>
        </w:tc>
        <w:tc>
          <w:tcPr>
            <w:tcW w:w="835" w:type="dxa"/>
          </w:tcPr>
          <w:p w14:paraId="527AE06D" w14:textId="77777777" w:rsidR="00F85D3A" w:rsidRDefault="00F85D3A" w:rsidP="002D66C8">
            <w:pPr>
              <w:ind w:left="0" w:right="0"/>
              <w:jc w:val="right"/>
              <w:rPr>
                <w:sz w:val="20"/>
              </w:rPr>
            </w:pPr>
            <w:r>
              <w:rPr>
                <w:sz w:val="20"/>
              </w:rPr>
              <w:t>1996</w:t>
            </w:r>
          </w:p>
        </w:tc>
      </w:tr>
    </w:tbl>
    <w:p w14:paraId="635D8F6D" w14:textId="77777777" w:rsidR="00F85D3A" w:rsidRDefault="00F85D3A" w:rsidP="00F85D3A">
      <w:pPr>
        <w:ind w:right="-214"/>
        <w:jc w:val="center"/>
        <w:rPr>
          <w:sz w:val="20"/>
        </w:rPr>
      </w:pPr>
    </w:p>
    <w:p w14:paraId="17543D90" w14:textId="77777777" w:rsidR="00F85D3A" w:rsidRDefault="00F85D3A" w:rsidP="00F85D3A">
      <w:pPr>
        <w:spacing w:before="100"/>
        <w:ind w:right="-214"/>
        <w:jc w:val="center"/>
        <w:rPr>
          <w:b/>
          <w:sz w:val="20"/>
        </w:rPr>
      </w:pPr>
      <w:r>
        <w:rPr>
          <w:b/>
          <w:sz w:val="20"/>
        </w:rPr>
        <w:t>1500m Walk</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88E1339" w14:textId="77777777" w:rsidTr="002D66C8">
        <w:trPr>
          <w:trHeight w:hRule="exact" w:val="227"/>
        </w:trPr>
        <w:tc>
          <w:tcPr>
            <w:tcW w:w="626" w:type="dxa"/>
          </w:tcPr>
          <w:p w14:paraId="15CA858C" w14:textId="77777777" w:rsidR="00F85D3A" w:rsidRDefault="00F85D3A" w:rsidP="002D66C8">
            <w:pPr>
              <w:ind w:left="-79" w:right="-214"/>
              <w:rPr>
                <w:sz w:val="20"/>
              </w:rPr>
            </w:pPr>
            <w:r>
              <w:rPr>
                <w:sz w:val="20"/>
              </w:rPr>
              <w:t>U12</w:t>
            </w:r>
          </w:p>
        </w:tc>
        <w:tc>
          <w:tcPr>
            <w:tcW w:w="2494" w:type="dxa"/>
          </w:tcPr>
          <w:p w14:paraId="1572033C" w14:textId="77777777" w:rsidR="00F85D3A" w:rsidRDefault="00F85D3A" w:rsidP="002D66C8">
            <w:pPr>
              <w:ind w:left="-79" w:right="-214"/>
              <w:rPr>
                <w:sz w:val="20"/>
              </w:rPr>
            </w:pPr>
            <w:r>
              <w:rPr>
                <w:sz w:val="20"/>
              </w:rPr>
              <w:t>Rebecca Teahen</w:t>
            </w:r>
          </w:p>
        </w:tc>
        <w:tc>
          <w:tcPr>
            <w:tcW w:w="724" w:type="dxa"/>
          </w:tcPr>
          <w:p w14:paraId="51F2D130" w14:textId="77777777" w:rsidR="00F85D3A" w:rsidRDefault="00F85D3A" w:rsidP="002D66C8">
            <w:pPr>
              <w:ind w:left="-211" w:right="0"/>
              <w:jc w:val="right"/>
              <w:rPr>
                <w:sz w:val="20"/>
              </w:rPr>
            </w:pPr>
            <w:r>
              <w:rPr>
                <w:sz w:val="20"/>
              </w:rPr>
              <w:t>7:55.6</w:t>
            </w:r>
          </w:p>
        </w:tc>
        <w:tc>
          <w:tcPr>
            <w:tcW w:w="835" w:type="dxa"/>
          </w:tcPr>
          <w:p w14:paraId="6B5007B6" w14:textId="77777777" w:rsidR="00F85D3A" w:rsidRDefault="00F85D3A" w:rsidP="002D66C8">
            <w:pPr>
              <w:ind w:left="0" w:right="0"/>
              <w:jc w:val="right"/>
              <w:rPr>
                <w:sz w:val="20"/>
              </w:rPr>
            </w:pPr>
            <w:r>
              <w:rPr>
                <w:sz w:val="20"/>
              </w:rPr>
              <w:t>2019</w:t>
            </w:r>
          </w:p>
        </w:tc>
        <w:tc>
          <w:tcPr>
            <w:tcW w:w="742" w:type="dxa"/>
          </w:tcPr>
          <w:p w14:paraId="7844B2D2" w14:textId="77777777" w:rsidR="00F85D3A" w:rsidRDefault="00F85D3A" w:rsidP="002D66C8">
            <w:pPr>
              <w:ind w:left="0" w:right="0"/>
              <w:rPr>
                <w:sz w:val="20"/>
              </w:rPr>
            </w:pPr>
            <w:r>
              <w:rPr>
                <w:sz w:val="20"/>
              </w:rPr>
              <w:t>U12</w:t>
            </w:r>
          </w:p>
        </w:tc>
        <w:tc>
          <w:tcPr>
            <w:tcW w:w="2376" w:type="dxa"/>
          </w:tcPr>
          <w:p w14:paraId="7E8D1D18" w14:textId="77777777" w:rsidR="00F85D3A" w:rsidRDefault="00F85D3A" w:rsidP="002D66C8">
            <w:pPr>
              <w:ind w:left="-79" w:right="-214"/>
              <w:rPr>
                <w:sz w:val="20"/>
              </w:rPr>
            </w:pPr>
            <w:r>
              <w:rPr>
                <w:sz w:val="20"/>
              </w:rPr>
              <w:t>Oliver Zuk</w:t>
            </w:r>
          </w:p>
        </w:tc>
        <w:tc>
          <w:tcPr>
            <w:tcW w:w="724" w:type="dxa"/>
          </w:tcPr>
          <w:p w14:paraId="06A216D6" w14:textId="77777777" w:rsidR="00F85D3A" w:rsidRDefault="00F85D3A" w:rsidP="002D66C8">
            <w:pPr>
              <w:ind w:left="-213" w:right="0"/>
              <w:jc w:val="right"/>
              <w:rPr>
                <w:sz w:val="20"/>
              </w:rPr>
            </w:pPr>
            <w:r>
              <w:rPr>
                <w:sz w:val="20"/>
              </w:rPr>
              <w:t>7:21.3</w:t>
            </w:r>
          </w:p>
        </w:tc>
        <w:tc>
          <w:tcPr>
            <w:tcW w:w="835" w:type="dxa"/>
          </w:tcPr>
          <w:p w14:paraId="1352BFA0" w14:textId="77777777" w:rsidR="00F85D3A" w:rsidRDefault="00F85D3A" w:rsidP="002D66C8">
            <w:pPr>
              <w:ind w:left="0" w:right="0"/>
              <w:jc w:val="right"/>
              <w:rPr>
                <w:sz w:val="20"/>
              </w:rPr>
            </w:pPr>
            <w:r>
              <w:rPr>
                <w:sz w:val="20"/>
              </w:rPr>
              <w:t>1993</w:t>
            </w:r>
          </w:p>
        </w:tc>
      </w:tr>
      <w:tr w:rsidR="00F85D3A" w14:paraId="7085B474" w14:textId="77777777" w:rsidTr="002D66C8">
        <w:trPr>
          <w:trHeight w:hRule="exact" w:val="227"/>
        </w:trPr>
        <w:tc>
          <w:tcPr>
            <w:tcW w:w="626" w:type="dxa"/>
          </w:tcPr>
          <w:p w14:paraId="2D845118" w14:textId="77777777" w:rsidR="00F85D3A" w:rsidRDefault="00F85D3A" w:rsidP="002D66C8">
            <w:pPr>
              <w:ind w:left="-79" w:right="-214"/>
              <w:rPr>
                <w:sz w:val="20"/>
              </w:rPr>
            </w:pPr>
            <w:r>
              <w:rPr>
                <w:sz w:val="20"/>
              </w:rPr>
              <w:t>U13</w:t>
            </w:r>
          </w:p>
        </w:tc>
        <w:tc>
          <w:tcPr>
            <w:tcW w:w="2494" w:type="dxa"/>
          </w:tcPr>
          <w:p w14:paraId="4827C1F6" w14:textId="77777777" w:rsidR="00F85D3A" w:rsidRDefault="00F85D3A" w:rsidP="002D66C8">
            <w:pPr>
              <w:ind w:left="-79" w:right="-214"/>
              <w:rPr>
                <w:sz w:val="20"/>
              </w:rPr>
            </w:pPr>
            <w:r>
              <w:rPr>
                <w:sz w:val="20"/>
              </w:rPr>
              <w:t>Kate Sanford</w:t>
            </w:r>
          </w:p>
        </w:tc>
        <w:tc>
          <w:tcPr>
            <w:tcW w:w="724" w:type="dxa"/>
          </w:tcPr>
          <w:p w14:paraId="3848D5B5" w14:textId="77777777" w:rsidR="00F85D3A" w:rsidRDefault="00F85D3A" w:rsidP="002D66C8">
            <w:pPr>
              <w:ind w:left="-211" w:right="0"/>
              <w:jc w:val="right"/>
              <w:rPr>
                <w:sz w:val="20"/>
              </w:rPr>
            </w:pPr>
            <w:r>
              <w:rPr>
                <w:sz w:val="20"/>
              </w:rPr>
              <w:t>7:29.2</w:t>
            </w:r>
          </w:p>
        </w:tc>
        <w:tc>
          <w:tcPr>
            <w:tcW w:w="835" w:type="dxa"/>
          </w:tcPr>
          <w:p w14:paraId="5D3B4456" w14:textId="77777777" w:rsidR="00F85D3A" w:rsidRDefault="00F85D3A" w:rsidP="002D66C8">
            <w:pPr>
              <w:ind w:left="0" w:right="0"/>
              <w:jc w:val="right"/>
              <w:rPr>
                <w:sz w:val="20"/>
              </w:rPr>
            </w:pPr>
            <w:r>
              <w:rPr>
                <w:sz w:val="20"/>
              </w:rPr>
              <w:t>2004</w:t>
            </w:r>
          </w:p>
        </w:tc>
        <w:tc>
          <w:tcPr>
            <w:tcW w:w="742" w:type="dxa"/>
          </w:tcPr>
          <w:p w14:paraId="45B9914D" w14:textId="77777777" w:rsidR="00F85D3A" w:rsidRDefault="00F85D3A" w:rsidP="002D66C8">
            <w:pPr>
              <w:ind w:left="0" w:right="0"/>
              <w:rPr>
                <w:sz w:val="20"/>
              </w:rPr>
            </w:pPr>
            <w:r>
              <w:rPr>
                <w:sz w:val="20"/>
              </w:rPr>
              <w:t>U13</w:t>
            </w:r>
          </w:p>
        </w:tc>
        <w:tc>
          <w:tcPr>
            <w:tcW w:w="2376" w:type="dxa"/>
          </w:tcPr>
          <w:p w14:paraId="7B080CB0" w14:textId="77777777" w:rsidR="00F85D3A" w:rsidRDefault="00F85D3A" w:rsidP="002D66C8">
            <w:pPr>
              <w:ind w:left="-79" w:right="-214"/>
              <w:rPr>
                <w:sz w:val="20"/>
              </w:rPr>
            </w:pPr>
            <w:r>
              <w:rPr>
                <w:sz w:val="20"/>
              </w:rPr>
              <w:t>Oliver Zuk</w:t>
            </w:r>
          </w:p>
        </w:tc>
        <w:tc>
          <w:tcPr>
            <w:tcW w:w="724" w:type="dxa"/>
          </w:tcPr>
          <w:p w14:paraId="7EDBB458" w14:textId="77777777" w:rsidR="00F85D3A" w:rsidRDefault="00F85D3A" w:rsidP="002D66C8">
            <w:pPr>
              <w:ind w:left="-213" w:right="0"/>
              <w:jc w:val="right"/>
              <w:rPr>
                <w:sz w:val="20"/>
              </w:rPr>
            </w:pPr>
            <w:r>
              <w:rPr>
                <w:sz w:val="20"/>
              </w:rPr>
              <w:t>6:53.3</w:t>
            </w:r>
          </w:p>
        </w:tc>
        <w:tc>
          <w:tcPr>
            <w:tcW w:w="835" w:type="dxa"/>
          </w:tcPr>
          <w:p w14:paraId="4DA29046" w14:textId="77777777" w:rsidR="00F85D3A" w:rsidRDefault="00F85D3A" w:rsidP="002D66C8">
            <w:pPr>
              <w:ind w:left="0" w:right="0"/>
              <w:jc w:val="right"/>
              <w:rPr>
                <w:sz w:val="20"/>
              </w:rPr>
            </w:pPr>
            <w:r>
              <w:rPr>
                <w:sz w:val="20"/>
              </w:rPr>
              <w:t>1994</w:t>
            </w:r>
          </w:p>
        </w:tc>
      </w:tr>
      <w:tr w:rsidR="00F85D3A" w14:paraId="38A4E6E3" w14:textId="77777777" w:rsidTr="002D66C8">
        <w:trPr>
          <w:trHeight w:hRule="exact" w:val="227"/>
        </w:trPr>
        <w:tc>
          <w:tcPr>
            <w:tcW w:w="626" w:type="dxa"/>
          </w:tcPr>
          <w:p w14:paraId="5468BCFA" w14:textId="77777777" w:rsidR="00F85D3A" w:rsidRDefault="00F85D3A" w:rsidP="002D66C8">
            <w:pPr>
              <w:ind w:left="-79" w:right="-214"/>
              <w:rPr>
                <w:sz w:val="20"/>
              </w:rPr>
            </w:pPr>
            <w:r>
              <w:rPr>
                <w:sz w:val="20"/>
              </w:rPr>
              <w:t>U14</w:t>
            </w:r>
          </w:p>
        </w:tc>
        <w:tc>
          <w:tcPr>
            <w:tcW w:w="2494" w:type="dxa"/>
          </w:tcPr>
          <w:p w14:paraId="51269FF5" w14:textId="77777777" w:rsidR="00F85D3A" w:rsidRDefault="00F85D3A" w:rsidP="002D66C8">
            <w:pPr>
              <w:ind w:left="-79" w:right="-214"/>
              <w:rPr>
                <w:sz w:val="20"/>
              </w:rPr>
            </w:pPr>
            <w:r>
              <w:rPr>
                <w:sz w:val="20"/>
              </w:rPr>
              <w:t>Rebecca Teahen</w:t>
            </w:r>
          </w:p>
        </w:tc>
        <w:tc>
          <w:tcPr>
            <w:tcW w:w="724" w:type="dxa"/>
          </w:tcPr>
          <w:p w14:paraId="51D34B60" w14:textId="77777777" w:rsidR="00F85D3A" w:rsidRDefault="00F85D3A" w:rsidP="002D66C8">
            <w:pPr>
              <w:ind w:left="-211" w:right="0"/>
              <w:jc w:val="right"/>
              <w:rPr>
                <w:sz w:val="20"/>
              </w:rPr>
            </w:pPr>
            <w:r>
              <w:rPr>
                <w:sz w:val="20"/>
              </w:rPr>
              <w:t>7:05.39</w:t>
            </w:r>
          </w:p>
        </w:tc>
        <w:tc>
          <w:tcPr>
            <w:tcW w:w="835" w:type="dxa"/>
          </w:tcPr>
          <w:p w14:paraId="31FF85C1" w14:textId="77777777" w:rsidR="00F85D3A" w:rsidRDefault="00F85D3A" w:rsidP="002D66C8">
            <w:pPr>
              <w:ind w:left="0" w:right="0"/>
              <w:jc w:val="right"/>
              <w:rPr>
                <w:sz w:val="20"/>
              </w:rPr>
            </w:pPr>
            <w:r>
              <w:rPr>
                <w:sz w:val="20"/>
              </w:rPr>
              <w:t>2021</w:t>
            </w:r>
          </w:p>
        </w:tc>
        <w:tc>
          <w:tcPr>
            <w:tcW w:w="742" w:type="dxa"/>
          </w:tcPr>
          <w:p w14:paraId="32BB1BD3" w14:textId="77777777" w:rsidR="00F85D3A" w:rsidRDefault="00F85D3A" w:rsidP="002D66C8">
            <w:pPr>
              <w:ind w:left="0" w:right="0"/>
              <w:rPr>
                <w:sz w:val="20"/>
              </w:rPr>
            </w:pPr>
            <w:r>
              <w:rPr>
                <w:sz w:val="20"/>
              </w:rPr>
              <w:t>U14</w:t>
            </w:r>
          </w:p>
        </w:tc>
        <w:tc>
          <w:tcPr>
            <w:tcW w:w="2376" w:type="dxa"/>
          </w:tcPr>
          <w:p w14:paraId="4F2737E8" w14:textId="77777777" w:rsidR="00F85D3A" w:rsidRDefault="00F85D3A" w:rsidP="002D66C8">
            <w:pPr>
              <w:ind w:left="-79" w:right="-214"/>
              <w:rPr>
                <w:sz w:val="20"/>
              </w:rPr>
            </w:pPr>
            <w:r>
              <w:rPr>
                <w:sz w:val="20"/>
              </w:rPr>
              <w:t>Oliver Zuk</w:t>
            </w:r>
          </w:p>
        </w:tc>
        <w:tc>
          <w:tcPr>
            <w:tcW w:w="724" w:type="dxa"/>
          </w:tcPr>
          <w:p w14:paraId="2E989959" w14:textId="77777777" w:rsidR="00F85D3A" w:rsidRDefault="00F85D3A" w:rsidP="002D66C8">
            <w:pPr>
              <w:ind w:left="-213" w:right="0"/>
              <w:jc w:val="right"/>
              <w:rPr>
                <w:sz w:val="20"/>
              </w:rPr>
            </w:pPr>
            <w:r>
              <w:rPr>
                <w:sz w:val="20"/>
              </w:rPr>
              <w:t>7:12.5</w:t>
            </w:r>
          </w:p>
        </w:tc>
        <w:tc>
          <w:tcPr>
            <w:tcW w:w="835" w:type="dxa"/>
          </w:tcPr>
          <w:p w14:paraId="2F3FAB8C" w14:textId="77777777" w:rsidR="00F85D3A" w:rsidRDefault="00F85D3A" w:rsidP="002D66C8">
            <w:pPr>
              <w:ind w:left="0" w:right="0"/>
              <w:jc w:val="right"/>
              <w:rPr>
                <w:sz w:val="20"/>
              </w:rPr>
            </w:pPr>
            <w:r>
              <w:rPr>
                <w:sz w:val="20"/>
              </w:rPr>
              <w:t>1995</w:t>
            </w:r>
          </w:p>
        </w:tc>
      </w:tr>
      <w:tr w:rsidR="00F85D3A" w14:paraId="6D7B05C8" w14:textId="77777777" w:rsidTr="002D66C8">
        <w:trPr>
          <w:trHeight w:hRule="exact" w:val="227"/>
        </w:trPr>
        <w:tc>
          <w:tcPr>
            <w:tcW w:w="626" w:type="dxa"/>
          </w:tcPr>
          <w:p w14:paraId="293A61D1" w14:textId="77777777" w:rsidR="00F85D3A" w:rsidRDefault="00F85D3A" w:rsidP="002D66C8">
            <w:pPr>
              <w:ind w:left="-79" w:right="-214"/>
              <w:rPr>
                <w:sz w:val="20"/>
              </w:rPr>
            </w:pPr>
            <w:r>
              <w:rPr>
                <w:sz w:val="20"/>
              </w:rPr>
              <w:t>U15</w:t>
            </w:r>
          </w:p>
        </w:tc>
        <w:tc>
          <w:tcPr>
            <w:tcW w:w="2494" w:type="dxa"/>
          </w:tcPr>
          <w:p w14:paraId="3FC7501D" w14:textId="77777777" w:rsidR="00F85D3A" w:rsidRDefault="00F85D3A" w:rsidP="002D66C8">
            <w:pPr>
              <w:ind w:left="-79" w:right="-214"/>
              <w:rPr>
                <w:sz w:val="20"/>
              </w:rPr>
            </w:pPr>
            <w:r>
              <w:rPr>
                <w:sz w:val="20"/>
              </w:rPr>
              <w:t>Roxy Schmidt</w:t>
            </w:r>
          </w:p>
        </w:tc>
        <w:tc>
          <w:tcPr>
            <w:tcW w:w="724" w:type="dxa"/>
          </w:tcPr>
          <w:p w14:paraId="5C59436C" w14:textId="77777777" w:rsidR="00F85D3A" w:rsidRDefault="00F85D3A" w:rsidP="002D66C8">
            <w:pPr>
              <w:ind w:left="-211" w:right="0"/>
              <w:jc w:val="right"/>
              <w:rPr>
                <w:sz w:val="20"/>
              </w:rPr>
            </w:pPr>
            <w:r>
              <w:rPr>
                <w:sz w:val="20"/>
              </w:rPr>
              <w:t>6:55.3</w:t>
            </w:r>
          </w:p>
        </w:tc>
        <w:tc>
          <w:tcPr>
            <w:tcW w:w="835" w:type="dxa"/>
          </w:tcPr>
          <w:p w14:paraId="677C6CBC" w14:textId="77777777" w:rsidR="00F85D3A" w:rsidRDefault="00F85D3A" w:rsidP="002D66C8">
            <w:pPr>
              <w:ind w:left="0" w:right="0"/>
              <w:jc w:val="right"/>
              <w:rPr>
                <w:sz w:val="20"/>
              </w:rPr>
            </w:pPr>
            <w:r>
              <w:rPr>
                <w:sz w:val="20"/>
              </w:rPr>
              <w:t>1999</w:t>
            </w:r>
          </w:p>
        </w:tc>
        <w:tc>
          <w:tcPr>
            <w:tcW w:w="742" w:type="dxa"/>
          </w:tcPr>
          <w:p w14:paraId="2B6454B8" w14:textId="77777777" w:rsidR="00F85D3A" w:rsidRDefault="00F85D3A" w:rsidP="002D66C8">
            <w:pPr>
              <w:ind w:left="0" w:right="0"/>
              <w:rPr>
                <w:sz w:val="20"/>
              </w:rPr>
            </w:pPr>
            <w:r>
              <w:rPr>
                <w:sz w:val="20"/>
              </w:rPr>
              <w:t>U15</w:t>
            </w:r>
          </w:p>
        </w:tc>
        <w:tc>
          <w:tcPr>
            <w:tcW w:w="2376" w:type="dxa"/>
          </w:tcPr>
          <w:p w14:paraId="4312EA50" w14:textId="77777777" w:rsidR="00F85D3A" w:rsidRDefault="00F85D3A" w:rsidP="002D66C8">
            <w:pPr>
              <w:ind w:left="-79" w:right="-214"/>
              <w:rPr>
                <w:sz w:val="20"/>
              </w:rPr>
            </w:pPr>
            <w:r>
              <w:rPr>
                <w:sz w:val="20"/>
              </w:rPr>
              <w:t>William Armstrong</w:t>
            </w:r>
          </w:p>
        </w:tc>
        <w:tc>
          <w:tcPr>
            <w:tcW w:w="724" w:type="dxa"/>
          </w:tcPr>
          <w:p w14:paraId="47B3E63D" w14:textId="77777777" w:rsidR="00F85D3A" w:rsidRDefault="00F85D3A" w:rsidP="002D66C8">
            <w:pPr>
              <w:ind w:left="-213" w:right="0"/>
              <w:jc w:val="right"/>
              <w:rPr>
                <w:sz w:val="20"/>
              </w:rPr>
            </w:pPr>
            <w:r>
              <w:rPr>
                <w:sz w:val="20"/>
              </w:rPr>
              <w:t>6:45.6</w:t>
            </w:r>
          </w:p>
        </w:tc>
        <w:tc>
          <w:tcPr>
            <w:tcW w:w="835" w:type="dxa"/>
          </w:tcPr>
          <w:p w14:paraId="5B949092" w14:textId="77777777" w:rsidR="00F85D3A" w:rsidRDefault="00F85D3A" w:rsidP="002D66C8">
            <w:pPr>
              <w:ind w:left="0" w:right="0"/>
              <w:jc w:val="right"/>
              <w:rPr>
                <w:sz w:val="20"/>
              </w:rPr>
            </w:pPr>
            <w:r>
              <w:rPr>
                <w:sz w:val="20"/>
              </w:rPr>
              <w:t>1998</w:t>
            </w:r>
          </w:p>
        </w:tc>
      </w:tr>
      <w:tr w:rsidR="00F85D3A" w14:paraId="62E58F54" w14:textId="77777777" w:rsidTr="002D66C8">
        <w:trPr>
          <w:trHeight w:hRule="exact" w:val="227"/>
        </w:trPr>
        <w:tc>
          <w:tcPr>
            <w:tcW w:w="626" w:type="dxa"/>
          </w:tcPr>
          <w:p w14:paraId="2399B435" w14:textId="77777777" w:rsidR="00F85D3A" w:rsidRDefault="00F85D3A" w:rsidP="002D66C8">
            <w:pPr>
              <w:ind w:left="-79" w:right="-214"/>
              <w:rPr>
                <w:sz w:val="20"/>
              </w:rPr>
            </w:pPr>
            <w:r>
              <w:rPr>
                <w:sz w:val="20"/>
              </w:rPr>
              <w:t>U16</w:t>
            </w:r>
          </w:p>
        </w:tc>
        <w:tc>
          <w:tcPr>
            <w:tcW w:w="2494" w:type="dxa"/>
          </w:tcPr>
          <w:p w14:paraId="5AA3141E" w14:textId="77777777" w:rsidR="00F85D3A" w:rsidRDefault="00F85D3A" w:rsidP="002D66C8">
            <w:pPr>
              <w:ind w:left="-79" w:right="-214"/>
              <w:rPr>
                <w:sz w:val="20"/>
              </w:rPr>
            </w:pPr>
            <w:r>
              <w:rPr>
                <w:sz w:val="20"/>
              </w:rPr>
              <w:t>Mikaela Woodward</w:t>
            </w:r>
          </w:p>
        </w:tc>
        <w:tc>
          <w:tcPr>
            <w:tcW w:w="724" w:type="dxa"/>
          </w:tcPr>
          <w:p w14:paraId="3D47ABF3" w14:textId="77777777" w:rsidR="00F85D3A" w:rsidRDefault="00F85D3A" w:rsidP="002D66C8">
            <w:pPr>
              <w:ind w:left="-211" w:right="0"/>
              <w:jc w:val="right"/>
              <w:rPr>
                <w:sz w:val="20"/>
              </w:rPr>
            </w:pPr>
            <w:r>
              <w:rPr>
                <w:sz w:val="20"/>
              </w:rPr>
              <w:t>7:45.4</w:t>
            </w:r>
          </w:p>
        </w:tc>
        <w:tc>
          <w:tcPr>
            <w:tcW w:w="835" w:type="dxa"/>
          </w:tcPr>
          <w:p w14:paraId="019C5615" w14:textId="77777777" w:rsidR="00F85D3A" w:rsidRDefault="00F85D3A" w:rsidP="002D66C8">
            <w:pPr>
              <w:ind w:left="0" w:right="0"/>
              <w:jc w:val="right"/>
              <w:rPr>
                <w:sz w:val="20"/>
              </w:rPr>
            </w:pPr>
            <w:r>
              <w:rPr>
                <w:sz w:val="20"/>
              </w:rPr>
              <w:t>2015</w:t>
            </w:r>
          </w:p>
        </w:tc>
        <w:tc>
          <w:tcPr>
            <w:tcW w:w="742" w:type="dxa"/>
            <w:shd w:val="clear" w:color="auto" w:fill="F2F2F2" w:themeFill="background1" w:themeFillShade="F2"/>
          </w:tcPr>
          <w:p w14:paraId="659F1E12" w14:textId="77777777" w:rsidR="00F85D3A" w:rsidRDefault="00F85D3A" w:rsidP="002D66C8">
            <w:pPr>
              <w:ind w:left="0" w:right="0"/>
              <w:rPr>
                <w:sz w:val="20"/>
              </w:rPr>
            </w:pPr>
          </w:p>
        </w:tc>
        <w:tc>
          <w:tcPr>
            <w:tcW w:w="2376" w:type="dxa"/>
            <w:shd w:val="clear" w:color="auto" w:fill="F2F2F2" w:themeFill="background1" w:themeFillShade="F2"/>
          </w:tcPr>
          <w:p w14:paraId="24518C75" w14:textId="77777777" w:rsidR="00F85D3A" w:rsidRDefault="00F85D3A" w:rsidP="002D66C8">
            <w:pPr>
              <w:ind w:left="-79" w:right="-214"/>
              <w:rPr>
                <w:sz w:val="20"/>
              </w:rPr>
            </w:pPr>
          </w:p>
        </w:tc>
        <w:tc>
          <w:tcPr>
            <w:tcW w:w="724" w:type="dxa"/>
            <w:shd w:val="clear" w:color="auto" w:fill="F2F2F2" w:themeFill="background1" w:themeFillShade="F2"/>
          </w:tcPr>
          <w:p w14:paraId="6786235E" w14:textId="77777777" w:rsidR="00F85D3A" w:rsidRDefault="00F85D3A" w:rsidP="002D66C8">
            <w:pPr>
              <w:ind w:left="-213" w:right="0"/>
              <w:jc w:val="right"/>
              <w:rPr>
                <w:sz w:val="20"/>
              </w:rPr>
            </w:pPr>
          </w:p>
        </w:tc>
        <w:tc>
          <w:tcPr>
            <w:tcW w:w="835" w:type="dxa"/>
            <w:shd w:val="clear" w:color="auto" w:fill="F2F2F2" w:themeFill="background1" w:themeFillShade="F2"/>
          </w:tcPr>
          <w:p w14:paraId="2007B633" w14:textId="77777777" w:rsidR="00F85D3A" w:rsidRDefault="00F85D3A" w:rsidP="002D66C8">
            <w:pPr>
              <w:ind w:left="0" w:right="0"/>
              <w:jc w:val="right"/>
              <w:rPr>
                <w:sz w:val="20"/>
              </w:rPr>
            </w:pPr>
          </w:p>
        </w:tc>
      </w:tr>
      <w:tr w:rsidR="00F85D3A" w14:paraId="487EEDBE" w14:textId="77777777" w:rsidTr="002D66C8">
        <w:trPr>
          <w:trHeight w:hRule="exact" w:val="227"/>
        </w:trPr>
        <w:tc>
          <w:tcPr>
            <w:tcW w:w="626" w:type="dxa"/>
          </w:tcPr>
          <w:p w14:paraId="1BB86A53" w14:textId="77777777" w:rsidR="00F85D3A" w:rsidRDefault="00F85D3A" w:rsidP="002D66C8">
            <w:pPr>
              <w:ind w:left="-79" w:right="-214"/>
              <w:rPr>
                <w:sz w:val="20"/>
              </w:rPr>
            </w:pPr>
            <w:r>
              <w:rPr>
                <w:sz w:val="20"/>
              </w:rPr>
              <w:t>U17</w:t>
            </w:r>
          </w:p>
        </w:tc>
        <w:tc>
          <w:tcPr>
            <w:tcW w:w="2494" w:type="dxa"/>
          </w:tcPr>
          <w:p w14:paraId="0CD3BFB5" w14:textId="77777777" w:rsidR="00F85D3A" w:rsidRDefault="00F85D3A" w:rsidP="002D66C8">
            <w:pPr>
              <w:ind w:left="-79" w:right="-214"/>
              <w:rPr>
                <w:sz w:val="20"/>
              </w:rPr>
            </w:pPr>
            <w:r w:rsidRPr="002A3FF0">
              <w:rPr>
                <w:sz w:val="20"/>
              </w:rPr>
              <w:t>Hannah Sheehan</w:t>
            </w:r>
          </w:p>
        </w:tc>
        <w:tc>
          <w:tcPr>
            <w:tcW w:w="724" w:type="dxa"/>
          </w:tcPr>
          <w:p w14:paraId="326E3628" w14:textId="77777777" w:rsidR="00F85D3A" w:rsidRDefault="00F85D3A" w:rsidP="002D66C8">
            <w:pPr>
              <w:ind w:left="-211" w:right="0"/>
              <w:jc w:val="right"/>
              <w:rPr>
                <w:sz w:val="20"/>
              </w:rPr>
            </w:pPr>
            <w:r>
              <w:rPr>
                <w:sz w:val="20"/>
              </w:rPr>
              <w:t>10:26.5</w:t>
            </w:r>
          </w:p>
        </w:tc>
        <w:tc>
          <w:tcPr>
            <w:tcW w:w="835" w:type="dxa"/>
          </w:tcPr>
          <w:p w14:paraId="4920673C" w14:textId="77777777" w:rsidR="00F85D3A" w:rsidRDefault="00F85D3A" w:rsidP="002D66C8">
            <w:pPr>
              <w:ind w:left="0" w:right="0"/>
              <w:jc w:val="right"/>
              <w:rPr>
                <w:sz w:val="20"/>
              </w:rPr>
            </w:pPr>
            <w:r>
              <w:rPr>
                <w:sz w:val="20"/>
              </w:rPr>
              <w:t>2022</w:t>
            </w:r>
          </w:p>
        </w:tc>
        <w:tc>
          <w:tcPr>
            <w:tcW w:w="742" w:type="dxa"/>
            <w:shd w:val="clear" w:color="auto" w:fill="FFFFFF" w:themeFill="background1"/>
          </w:tcPr>
          <w:p w14:paraId="7B25464E" w14:textId="77777777" w:rsidR="00F85D3A" w:rsidRDefault="00F85D3A" w:rsidP="002D66C8">
            <w:pPr>
              <w:ind w:left="0" w:right="0"/>
              <w:rPr>
                <w:sz w:val="20"/>
              </w:rPr>
            </w:pPr>
            <w:r>
              <w:rPr>
                <w:sz w:val="20"/>
              </w:rPr>
              <w:t>U17</w:t>
            </w:r>
          </w:p>
        </w:tc>
        <w:tc>
          <w:tcPr>
            <w:tcW w:w="2376" w:type="dxa"/>
            <w:shd w:val="clear" w:color="auto" w:fill="FFFFFF" w:themeFill="background1"/>
          </w:tcPr>
          <w:p w14:paraId="6007128C" w14:textId="77777777" w:rsidR="00F85D3A" w:rsidRDefault="00F85D3A" w:rsidP="002D66C8">
            <w:pPr>
              <w:ind w:left="-79" w:right="-214"/>
              <w:rPr>
                <w:sz w:val="20"/>
              </w:rPr>
            </w:pPr>
            <w:r w:rsidRPr="002A3FF0">
              <w:rPr>
                <w:sz w:val="20"/>
              </w:rPr>
              <w:t>Thomas Bryant</w:t>
            </w:r>
          </w:p>
        </w:tc>
        <w:tc>
          <w:tcPr>
            <w:tcW w:w="724" w:type="dxa"/>
            <w:shd w:val="clear" w:color="auto" w:fill="FFFFFF" w:themeFill="background1"/>
          </w:tcPr>
          <w:p w14:paraId="0A5F7A93" w14:textId="77777777" w:rsidR="00F85D3A" w:rsidRDefault="00F85D3A" w:rsidP="002D66C8">
            <w:pPr>
              <w:ind w:left="-213" w:right="0"/>
              <w:jc w:val="right"/>
              <w:rPr>
                <w:sz w:val="20"/>
              </w:rPr>
            </w:pPr>
            <w:r>
              <w:rPr>
                <w:sz w:val="20"/>
              </w:rPr>
              <w:t>10:01.6</w:t>
            </w:r>
          </w:p>
        </w:tc>
        <w:tc>
          <w:tcPr>
            <w:tcW w:w="835" w:type="dxa"/>
            <w:shd w:val="clear" w:color="auto" w:fill="FFFFFF" w:themeFill="background1"/>
          </w:tcPr>
          <w:p w14:paraId="0BEE1A98" w14:textId="77777777" w:rsidR="00F85D3A" w:rsidRDefault="00F85D3A" w:rsidP="002D66C8">
            <w:pPr>
              <w:ind w:left="0" w:right="0"/>
              <w:jc w:val="right"/>
              <w:rPr>
                <w:sz w:val="20"/>
              </w:rPr>
            </w:pPr>
            <w:r>
              <w:rPr>
                <w:sz w:val="20"/>
              </w:rPr>
              <w:t>2022</w:t>
            </w:r>
          </w:p>
        </w:tc>
      </w:tr>
    </w:tbl>
    <w:p w14:paraId="48737886" w14:textId="77777777" w:rsidR="00F85D3A" w:rsidRDefault="00F85D3A" w:rsidP="00F85D3A">
      <w:pPr>
        <w:ind w:right="-214"/>
        <w:jc w:val="center"/>
        <w:rPr>
          <w:sz w:val="20"/>
        </w:rPr>
      </w:pPr>
    </w:p>
    <w:p w14:paraId="10E3991B" w14:textId="77777777" w:rsidR="00F85D3A" w:rsidRPr="004B6A6A" w:rsidRDefault="00F85D3A" w:rsidP="00F85D3A">
      <w:pPr>
        <w:spacing w:before="100"/>
        <w:ind w:right="-214"/>
        <w:jc w:val="center"/>
        <w:rPr>
          <w:b/>
          <w:sz w:val="20"/>
        </w:rPr>
      </w:pPr>
      <w:r w:rsidRPr="004B6A6A">
        <w:rPr>
          <w:b/>
          <w:sz w:val="20"/>
        </w:rPr>
        <w:t>Shot Put</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7F5A1BD0" w14:textId="77777777" w:rsidTr="002D66C8">
        <w:trPr>
          <w:trHeight w:hRule="exact" w:val="227"/>
        </w:trPr>
        <w:tc>
          <w:tcPr>
            <w:tcW w:w="626" w:type="dxa"/>
          </w:tcPr>
          <w:p w14:paraId="06754DEB" w14:textId="77777777" w:rsidR="00F85D3A" w:rsidRDefault="00F85D3A" w:rsidP="002D66C8">
            <w:pPr>
              <w:ind w:left="-79" w:right="-214"/>
              <w:rPr>
                <w:sz w:val="20"/>
              </w:rPr>
            </w:pPr>
            <w:r>
              <w:rPr>
                <w:sz w:val="20"/>
              </w:rPr>
              <w:t>U6</w:t>
            </w:r>
          </w:p>
        </w:tc>
        <w:tc>
          <w:tcPr>
            <w:tcW w:w="2494" w:type="dxa"/>
          </w:tcPr>
          <w:p w14:paraId="5D3AF12F" w14:textId="77777777" w:rsidR="00F85D3A" w:rsidRDefault="00F85D3A" w:rsidP="002D66C8">
            <w:pPr>
              <w:ind w:left="-79" w:right="-214"/>
              <w:rPr>
                <w:sz w:val="20"/>
              </w:rPr>
            </w:pPr>
            <w:r>
              <w:rPr>
                <w:sz w:val="20"/>
              </w:rPr>
              <w:t>Emily Ryan</w:t>
            </w:r>
          </w:p>
        </w:tc>
        <w:tc>
          <w:tcPr>
            <w:tcW w:w="724" w:type="dxa"/>
          </w:tcPr>
          <w:p w14:paraId="3943767C" w14:textId="77777777" w:rsidR="00F85D3A" w:rsidRDefault="00F85D3A" w:rsidP="002D66C8">
            <w:pPr>
              <w:ind w:left="0" w:right="0"/>
              <w:jc w:val="right"/>
              <w:rPr>
                <w:sz w:val="20"/>
              </w:rPr>
            </w:pPr>
            <w:r>
              <w:rPr>
                <w:sz w:val="20"/>
              </w:rPr>
              <w:t>4.78</w:t>
            </w:r>
          </w:p>
        </w:tc>
        <w:tc>
          <w:tcPr>
            <w:tcW w:w="835" w:type="dxa"/>
          </w:tcPr>
          <w:p w14:paraId="6C2547CA" w14:textId="77777777" w:rsidR="00F85D3A" w:rsidRDefault="00F85D3A" w:rsidP="002D66C8">
            <w:pPr>
              <w:ind w:left="0" w:right="0"/>
              <w:jc w:val="right"/>
              <w:rPr>
                <w:sz w:val="20"/>
              </w:rPr>
            </w:pPr>
            <w:r>
              <w:rPr>
                <w:sz w:val="20"/>
              </w:rPr>
              <w:t>2012</w:t>
            </w:r>
          </w:p>
        </w:tc>
        <w:tc>
          <w:tcPr>
            <w:tcW w:w="742" w:type="dxa"/>
          </w:tcPr>
          <w:p w14:paraId="6D3FFAEE" w14:textId="77777777" w:rsidR="00F85D3A" w:rsidRDefault="00F85D3A" w:rsidP="002D66C8">
            <w:pPr>
              <w:ind w:left="0" w:right="0"/>
              <w:rPr>
                <w:sz w:val="20"/>
              </w:rPr>
            </w:pPr>
            <w:r>
              <w:rPr>
                <w:sz w:val="20"/>
              </w:rPr>
              <w:t>U6</w:t>
            </w:r>
          </w:p>
        </w:tc>
        <w:tc>
          <w:tcPr>
            <w:tcW w:w="2376" w:type="dxa"/>
          </w:tcPr>
          <w:p w14:paraId="4A8A61B0" w14:textId="77777777" w:rsidR="00F85D3A" w:rsidRDefault="00F85D3A" w:rsidP="002D66C8">
            <w:pPr>
              <w:ind w:left="-79" w:right="-214"/>
              <w:rPr>
                <w:sz w:val="20"/>
              </w:rPr>
            </w:pPr>
            <w:r>
              <w:rPr>
                <w:sz w:val="20"/>
              </w:rPr>
              <w:t>Luke Donaldson</w:t>
            </w:r>
          </w:p>
        </w:tc>
        <w:tc>
          <w:tcPr>
            <w:tcW w:w="724" w:type="dxa"/>
          </w:tcPr>
          <w:p w14:paraId="39D28610" w14:textId="77777777" w:rsidR="00F85D3A" w:rsidRDefault="00F85D3A" w:rsidP="002D66C8">
            <w:pPr>
              <w:ind w:left="0" w:right="0"/>
              <w:jc w:val="right"/>
              <w:rPr>
                <w:sz w:val="20"/>
              </w:rPr>
            </w:pPr>
            <w:r>
              <w:rPr>
                <w:sz w:val="20"/>
              </w:rPr>
              <w:t>5.32</w:t>
            </w:r>
          </w:p>
        </w:tc>
        <w:tc>
          <w:tcPr>
            <w:tcW w:w="835" w:type="dxa"/>
          </w:tcPr>
          <w:p w14:paraId="5C6DE795" w14:textId="77777777" w:rsidR="00F85D3A" w:rsidRDefault="00F85D3A" w:rsidP="002D66C8">
            <w:pPr>
              <w:ind w:left="0" w:right="0"/>
              <w:jc w:val="right"/>
              <w:rPr>
                <w:sz w:val="20"/>
              </w:rPr>
            </w:pPr>
            <w:r>
              <w:rPr>
                <w:sz w:val="20"/>
              </w:rPr>
              <w:t>2000</w:t>
            </w:r>
          </w:p>
        </w:tc>
      </w:tr>
      <w:tr w:rsidR="00F85D3A" w14:paraId="33381FE9" w14:textId="77777777" w:rsidTr="002D66C8">
        <w:trPr>
          <w:trHeight w:hRule="exact" w:val="227"/>
        </w:trPr>
        <w:tc>
          <w:tcPr>
            <w:tcW w:w="626" w:type="dxa"/>
          </w:tcPr>
          <w:p w14:paraId="3EE9EEDA" w14:textId="77777777" w:rsidR="00F85D3A" w:rsidRDefault="00F85D3A" w:rsidP="002D66C8">
            <w:pPr>
              <w:ind w:left="-79" w:right="-214"/>
              <w:rPr>
                <w:sz w:val="20"/>
              </w:rPr>
            </w:pPr>
            <w:r>
              <w:rPr>
                <w:sz w:val="20"/>
              </w:rPr>
              <w:t>U7</w:t>
            </w:r>
          </w:p>
        </w:tc>
        <w:tc>
          <w:tcPr>
            <w:tcW w:w="2494" w:type="dxa"/>
          </w:tcPr>
          <w:p w14:paraId="2F7CF770" w14:textId="77777777" w:rsidR="00F85D3A" w:rsidRDefault="00F85D3A" w:rsidP="002D66C8">
            <w:pPr>
              <w:ind w:left="-79" w:right="-214"/>
              <w:rPr>
                <w:sz w:val="20"/>
              </w:rPr>
            </w:pPr>
            <w:r>
              <w:rPr>
                <w:sz w:val="20"/>
              </w:rPr>
              <w:t>Sophie Scott</w:t>
            </w:r>
          </w:p>
        </w:tc>
        <w:tc>
          <w:tcPr>
            <w:tcW w:w="724" w:type="dxa"/>
          </w:tcPr>
          <w:p w14:paraId="682D6026" w14:textId="77777777" w:rsidR="00F85D3A" w:rsidRDefault="00F85D3A" w:rsidP="002D66C8">
            <w:pPr>
              <w:ind w:left="0" w:right="0"/>
              <w:jc w:val="right"/>
              <w:rPr>
                <w:sz w:val="20"/>
              </w:rPr>
            </w:pPr>
            <w:r>
              <w:rPr>
                <w:sz w:val="20"/>
              </w:rPr>
              <w:t>5.39</w:t>
            </w:r>
          </w:p>
        </w:tc>
        <w:tc>
          <w:tcPr>
            <w:tcW w:w="835" w:type="dxa"/>
          </w:tcPr>
          <w:p w14:paraId="2FCE7131" w14:textId="77777777" w:rsidR="00F85D3A" w:rsidRDefault="00F85D3A" w:rsidP="002D66C8">
            <w:pPr>
              <w:ind w:left="0" w:right="0"/>
              <w:jc w:val="right"/>
              <w:rPr>
                <w:sz w:val="20"/>
              </w:rPr>
            </w:pPr>
            <w:r>
              <w:rPr>
                <w:sz w:val="20"/>
              </w:rPr>
              <w:t>2003</w:t>
            </w:r>
          </w:p>
        </w:tc>
        <w:tc>
          <w:tcPr>
            <w:tcW w:w="742" w:type="dxa"/>
          </w:tcPr>
          <w:p w14:paraId="1DD9210C" w14:textId="77777777" w:rsidR="00F85D3A" w:rsidRDefault="00F85D3A" w:rsidP="002D66C8">
            <w:pPr>
              <w:ind w:left="0" w:right="0"/>
              <w:rPr>
                <w:sz w:val="20"/>
              </w:rPr>
            </w:pPr>
            <w:r>
              <w:rPr>
                <w:sz w:val="20"/>
              </w:rPr>
              <w:t>U7</w:t>
            </w:r>
          </w:p>
        </w:tc>
        <w:tc>
          <w:tcPr>
            <w:tcW w:w="2376" w:type="dxa"/>
          </w:tcPr>
          <w:p w14:paraId="2DD57E56" w14:textId="77777777" w:rsidR="00F85D3A" w:rsidRDefault="00F85D3A" w:rsidP="002D66C8">
            <w:pPr>
              <w:ind w:left="-79" w:right="-214"/>
              <w:rPr>
                <w:sz w:val="20"/>
              </w:rPr>
            </w:pPr>
            <w:r>
              <w:rPr>
                <w:sz w:val="20"/>
              </w:rPr>
              <w:t>Jamie Lowndes</w:t>
            </w:r>
          </w:p>
        </w:tc>
        <w:tc>
          <w:tcPr>
            <w:tcW w:w="724" w:type="dxa"/>
          </w:tcPr>
          <w:p w14:paraId="725C6CD3" w14:textId="77777777" w:rsidR="00F85D3A" w:rsidRDefault="00F85D3A" w:rsidP="002D66C8">
            <w:pPr>
              <w:ind w:left="0" w:right="0"/>
              <w:jc w:val="right"/>
              <w:rPr>
                <w:sz w:val="20"/>
              </w:rPr>
            </w:pPr>
            <w:r>
              <w:rPr>
                <w:sz w:val="20"/>
              </w:rPr>
              <w:t>8.55</w:t>
            </w:r>
          </w:p>
        </w:tc>
        <w:tc>
          <w:tcPr>
            <w:tcW w:w="835" w:type="dxa"/>
          </w:tcPr>
          <w:p w14:paraId="5EC7D4B5" w14:textId="77777777" w:rsidR="00F85D3A" w:rsidRDefault="00F85D3A" w:rsidP="002D66C8">
            <w:pPr>
              <w:ind w:left="0" w:right="0"/>
              <w:jc w:val="right"/>
              <w:rPr>
                <w:sz w:val="20"/>
              </w:rPr>
            </w:pPr>
            <w:r>
              <w:rPr>
                <w:sz w:val="20"/>
              </w:rPr>
              <w:t>1987</w:t>
            </w:r>
          </w:p>
        </w:tc>
      </w:tr>
      <w:tr w:rsidR="00F85D3A" w14:paraId="05CB39A3" w14:textId="77777777" w:rsidTr="002D66C8">
        <w:trPr>
          <w:trHeight w:hRule="exact" w:val="227"/>
        </w:trPr>
        <w:tc>
          <w:tcPr>
            <w:tcW w:w="626" w:type="dxa"/>
          </w:tcPr>
          <w:p w14:paraId="0B2D06AA" w14:textId="77777777" w:rsidR="00F85D3A" w:rsidRDefault="00F85D3A" w:rsidP="002D66C8">
            <w:pPr>
              <w:ind w:left="-79" w:right="-214"/>
              <w:rPr>
                <w:sz w:val="20"/>
              </w:rPr>
            </w:pPr>
            <w:r>
              <w:rPr>
                <w:sz w:val="20"/>
              </w:rPr>
              <w:t>U8</w:t>
            </w:r>
          </w:p>
        </w:tc>
        <w:tc>
          <w:tcPr>
            <w:tcW w:w="2494" w:type="dxa"/>
          </w:tcPr>
          <w:p w14:paraId="59655324" w14:textId="77777777" w:rsidR="00F85D3A" w:rsidRDefault="00F85D3A" w:rsidP="002D66C8">
            <w:pPr>
              <w:ind w:left="-79" w:right="-214"/>
              <w:rPr>
                <w:sz w:val="20"/>
              </w:rPr>
            </w:pPr>
            <w:r>
              <w:rPr>
                <w:sz w:val="20"/>
              </w:rPr>
              <w:t>Jade Somerville</w:t>
            </w:r>
          </w:p>
        </w:tc>
        <w:tc>
          <w:tcPr>
            <w:tcW w:w="724" w:type="dxa"/>
          </w:tcPr>
          <w:p w14:paraId="1F336C70" w14:textId="77777777" w:rsidR="00F85D3A" w:rsidRDefault="00F85D3A" w:rsidP="002D66C8">
            <w:pPr>
              <w:ind w:left="0" w:right="0"/>
              <w:jc w:val="right"/>
              <w:rPr>
                <w:sz w:val="20"/>
              </w:rPr>
            </w:pPr>
            <w:r>
              <w:rPr>
                <w:sz w:val="20"/>
              </w:rPr>
              <w:t>5.92</w:t>
            </w:r>
          </w:p>
        </w:tc>
        <w:tc>
          <w:tcPr>
            <w:tcW w:w="835" w:type="dxa"/>
          </w:tcPr>
          <w:p w14:paraId="12D3CECB" w14:textId="77777777" w:rsidR="00F85D3A" w:rsidRDefault="00F85D3A" w:rsidP="002D66C8">
            <w:pPr>
              <w:ind w:left="0" w:right="0"/>
              <w:jc w:val="right"/>
              <w:rPr>
                <w:sz w:val="20"/>
              </w:rPr>
            </w:pPr>
            <w:r>
              <w:rPr>
                <w:sz w:val="20"/>
              </w:rPr>
              <w:t>2012</w:t>
            </w:r>
          </w:p>
        </w:tc>
        <w:tc>
          <w:tcPr>
            <w:tcW w:w="742" w:type="dxa"/>
          </w:tcPr>
          <w:p w14:paraId="62B10DDF" w14:textId="77777777" w:rsidR="00F85D3A" w:rsidRDefault="00F85D3A" w:rsidP="002D66C8">
            <w:pPr>
              <w:ind w:left="0" w:right="0"/>
              <w:rPr>
                <w:sz w:val="20"/>
              </w:rPr>
            </w:pPr>
            <w:r>
              <w:rPr>
                <w:sz w:val="20"/>
              </w:rPr>
              <w:t>U8</w:t>
            </w:r>
          </w:p>
        </w:tc>
        <w:tc>
          <w:tcPr>
            <w:tcW w:w="2376" w:type="dxa"/>
          </w:tcPr>
          <w:p w14:paraId="3D6E12D5" w14:textId="77777777" w:rsidR="00F85D3A" w:rsidRDefault="00F85D3A" w:rsidP="002D66C8">
            <w:pPr>
              <w:ind w:left="-79" w:right="-214"/>
              <w:rPr>
                <w:sz w:val="20"/>
              </w:rPr>
            </w:pPr>
            <w:r w:rsidRPr="00CD3262">
              <w:rPr>
                <w:sz w:val="20"/>
              </w:rPr>
              <w:t>Kiran Henry</w:t>
            </w:r>
          </w:p>
        </w:tc>
        <w:tc>
          <w:tcPr>
            <w:tcW w:w="724" w:type="dxa"/>
          </w:tcPr>
          <w:p w14:paraId="42D541A8" w14:textId="77777777" w:rsidR="00F85D3A" w:rsidRDefault="00F85D3A" w:rsidP="002D66C8">
            <w:pPr>
              <w:ind w:left="0" w:right="0"/>
              <w:jc w:val="right"/>
              <w:rPr>
                <w:sz w:val="20"/>
              </w:rPr>
            </w:pPr>
            <w:r>
              <w:rPr>
                <w:sz w:val="20"/>
              </w:rPr>
              <w:t>7.30</w:t>
            </w:r>
          </w:p>
        </w:tc>
        <w:tc>
          <w:tcPr>
            <w:tcW w:w="835" w:type="dxa"/>
          </w:tcPr>
          <w:p w14:paraId="0A44A06D" w14:textId="77777777" w:rsidR="00F85D3A" w:rsidRDefault="00F85D3A" w:rsidP="002D66C8">
            <w:pPr>
              <w:ind w:left="0" w:right="0"/>
              <w:jc w:val="right"/>
              <w:rPr>
                <w:sz w:val="20"/>
              </w:rPr>
            </w:pPr>
            <w:r>
              <w:rPr>
                <w:sz w:val="20"/>
              </w:rPr>
              <w:t>1994</w:t>
            </w:r>
          </w:p>
        </w:tc>
      </w:tr>
      <w:tr w:rsidR="00F85D3A" w14:paraId="64853004" w14:textId="77777777" w:rsidTr="002D66C8">
        <w:trPr>
          <w:trHeight w:hRule="exact" w:val="227"/>
        </w:trPr>
        <w:tc>
          <w:tcPr>
            <w:tcW w:w="626" w:type="dxa"/>
            <w:shd w:val="clear" w:color="auto" w:fill="F2F2F2" w:themeFill="background1" w:themeFillShade="F2"/>
          </w:tcPr>
          <w:p w14:paraId="606ED2FE" w14:textId="77777777" w:rsidR="00F85D3A" w:rsidRDefault="00F85D3A" w:rsidP="002D66C8">
            <w:pPr>
              <w:ind w:left="-79" w:right="-214"/>
              <w:rPr>
                <w:sz w:val="20"/>
              </w:rPr>
            </w:pPr>
          </w:p>
        </w:tc>
        <w:tc>
          <w:tcPr>
            <w:tcW w:w="2494" w:type="dxa"/>
            <w:shd w:val="clear" w:color="auto" w:fill="F2F2F2" w:themeFill="background1" w:themeFillShade="F2"/>
          </w:tcPr>
          <w:p w14:paraId="16A13DA2" w14:textId="77777777" w:rsidR="00F85D3A" w:rsidRDefault="00F85D3A" w:rsidP="002D66C8">
            <w:pPr>
              <w:ind w:left="-79" w:right="-214"/>
              <w:rPr>
                <w:sz w:val="20"/>
              </w:rPr>
            </w:pPr>
          </w:p>
        </w:tc>
        <w:tc>
          <w:tcPr>
            <w:tcW w:w="724" w:type="dxa"/>
            <w:shd w:val="clear" w:color="auto" w:fill="F2F2F2" w:themeFill="background1" w:themeFillShade="F2"/>
          </w:tcPr>
          <w:p w14:paraId="42C61DC8" w14:textId="77777777" w:rsidR="00F85D3A" w:rsidRDefault="00F85D3A" w:rsidP="002D66C8">
            <w:pPr>
              <w:ind w:left="0" w:right="0"/>
              <w:jc w:val="right"/>
              <w:rPr>
                <w:sz w:val="20"/>
              </w:rPr>
            </w:pPr>
          </w:p>
        </w:tc>
        <w:tc>
          <w:tcPr>
            <w:tcW w:w="835" w:type="dxa"/>
            <w:shd w:val="clear" w:color="auto" w:fill="F2F2F2" w:themeFill="background1" w:themeFillShade="F2"/>
          </w:tcPr>
          <w:p w14:paraId="457168C2" w14:textId="77777777" w:rsidR="00F85D3A" w:rsidRDefault="00F85D3A" w:rsidP="002D66C8">
            <w:pPr>
              <w:ind w:left="0" w:right="0"/>
              <w:jc w:val="right"/>
              <w:rPr>
                <w:sz w:val="20"/>
              </w:rPr>
            </w:pPr>
          </w:p>
        </w:tc>
        <w:tc>
          <w:tcPr>
            <w:tcW w:w="742" w:type="dxa"/>
            <w:shd w:val="clear" w:color="auto" w:fill="F2F2F2" w:themeFill="background1" w:themeFillShade="F2"/>
          </w:tcPr>
          <w:p w14:paraId="2ACCB1EB" w14:textId="77777777" w:rsidR="00F85D3A" w:rsidRDefault="00F85D3A" w:rsidP="002D66C8">
            <w:pPr>
              <w:ind w:left="0" w:right="0"/>
              <w:rPr>
                <w:sz w:val="20"/>
              </w:rPr>
            </w:pPr>
          </w:p>
        </w:tc>
        <w:tc>
          <w:tcPr>
            <w:tcW w:w="2376" w:type="dxa"/>
          </w:tcPr>
          <w:p w14:paraId="09D25D3D" w14:textId="77777777" w:rsidR="00F85D3A" w:rsidRDefault="00F85D3A" w:rsidP="002D66C8">
            <w:pPr>
              <w:ind w:left="-79" w:right="-214"/>
              <w:rPr>
                <w:sz w:val="20"/>
              </w:rPr>
            </w:pPr>
            <w:r>
              <w:rPr>
                <w:sz w:val="20"/>
              </w:rPr>
              <w:t>Max Newstead</w:t>
            </w:r>
          </w:p>
        </w:tc>
        <w:tc>
          <w:tcPr>
            <w:tcW w:w="724" w:type="dxa"/>
          </w:tcPr>
          <w:p w14:paraId="664FB0F8" w14:textId="77777777" w:rsidR="00F85D3A" w:rsidRDefault="00F85D3A" w:rsidP="002D66C8">
            <w:pPr>
              <w:ind w:left="0" w:right="0"/>
              <w:jc w:val="right"/>
              <w:rPr>
                <w:sz w:val="20"/>
              </w:rPr>
            </w:pPr>
            <w:r>
              <w:rPr>
                <w:sz w:val="20"/>
              </w:rPr>
              <w:t>7.30</w:t>
            </w:r>
          </w:p>
        </w:tc>
        <w:tc>
          <w:tcPr>
            <w:tcW w:w="835" w:type="dxa"/>
          </w:tcPr>
          <w:p w14:paraId="1A4502B2" w14:textId="77777777" w:rsidR="00F85D3A" w:rsidRDefault="00F85D3A" w:rsidP="002D66C8">
            <w:pPr>
              <w:ind w:left="0" w:right="0"/>
              <w:jc w:val="right"/>
              <w:rPr>
                <w:sz w:val="20"/>
              </w:rPr>
            </w:pPr>
            <w:r>
              <w:rPr>
                <w:sz w:val="20"/>
              </w:rPr>
              <w:t>1999</w:t>
            </w:r>
          </w:p>
        </w:tc>
      </w:tr>
      <w:tr w:rsidR="00F85D3A" w14:paraId="6FE2B312" w14:textId="77777777" w:rsidTr="002D66C8">
        <w:trPr>
          <w:trHeight w:hRule="exact" w:val="227"/>
        </w:trPr>
        <w:tc>
          <w:tcPr>
            <w:tcW w:w="626" w:type="dxa"/>
          </w:tcPr>
          <w:p w14:paraId="649002FC" w14:textId="77777777" w:rsidR="00F85D3A" w:rsidRDefault="00F85D3A" w:rsidP="002D66C8">
            <w:pPr>
              <w:ind w:left="-79" w:right="-214"/>
              <w:rPr>
                <w:sz w:val="20"/>
              </w:rPr>
            </w:pPr>
            <w:r>
              <w:rPr>
                <w:sz w:val="20"/>
              </w:rPr>
              <w:t>U9</w:t>
            </w:r>
          </w:p>
        </w:tc>
        <w:tc>
          <w:tcPr>
            <w:tcW w:w="2494" w:type="dxa"/>
          </w:tcPr>
          <w:p w14:paraId="03CF6F38" w14:textId="77777777" w:rsidR="00F85D3A" w:rsidRDefault="00F85D3A" w:rsidP="002D66C8">
            <w:pPr>
              <w:ind w:left="-79" w:right="-214"/>
              <w:rPr>
                <w:sz w:val="20"/>
              </w:rPr>
            </w:pPr>
            <w:r>
              <w:rPr>
                <w:sz w:val="20"/>
              </w:rPr>
              <w:t>Wasie Toolis</w:t>
            </w:r>
          </w:p>
        </w:tc>
        <w:tc>
          <w:tcPr>
            <w:tcW w:w="724" w:type="dxa"/>
          </w:tcPr>
          <w:p w14:paraId="47EA5983" w14:textId="77777777" w:rsidR="00F85D3A" w:rsidRDefault="00F85D3A" w:rsidP="002D66C8">
            <w:pPr>
              <w:ind w:left="0" w:right="0"/>
              <w:jc w:val="right"/>
              <w:rPr>
                <w:sz w:val="20"/>
              </w:rPr>
            </w:pPr>
            <w:r>
              <w:rPr>
                <w:sz w:val="20"/>
              </w:rPr>
              <w:t>7.47</w:t>
            </w:r>
          </w:p>
        </w:tc>
        <w:tc>
          <w:tcPr>
            <w:tcW w:w="835" w:type="dxa"/>
          </w:tcPr>
          <w:p w14:paraId="0478C9D7" w14:textId="77777777" w:rsidR="00F85D3A" w:rsidRDefault="00F85D3A" w:rsidP="002D66C8">
            <w:pPr>
              <w:ind w:left="0" w:right="0"/>
              <w:jc w:val="right"/>
              <w:rPr>
                <w:sz w:val="20"/>
              </w:rPr>
            </w:pPr>
            <w:r>
              <w:rPr>
                <w:sz w:val="20"/>
              </w:rPr>
              <w:t>2004</w:t>
            </w:r>
          </w:p>
        </w:tc>
        <w:tc>
          <w:tcPr>
            <w:tcW w:w="742" w:type="dxa"/>
          </w:tcPr>
          <w:p w14:paraId="28E3E904" w14:textId="77777777" w:rsidR="00F85D3A" w:rsidRDefault="00F85D3A" w:rsidP="002D66C8">
            <w:pPr>
              <w:ind w:left="0" w:right="0"/>
              <w:rPr>
                <w:sz w:val="20"/>
              </w:rPr>
            </w:pPr>
            <w:r>
              <w:rPr>
                <w:sz w:val="20"/>
              </w:rPr>
              <w:t>U9</w:t>
            </w:r>
          </w:p>
        </w:tc>
        <w:tc>
          <w:tcPr>
            <w:tcW w:w="2376" w:type="dxa"/>
          </w:tcPr>
          <w:p w14:paraId="4A6F02DD" w14:textId="77777777" w:rsidR="00F85D3A" w:rsidRDefault="00F85D3A" w:rsidP="002D66C8">
            <w:pPr>
              <w:ind w:left="-79" w:right="-214"/>
              <w:rPr>
                <w:sz w:val="20"/>
              </w:rPr>
            </w:pPr>
            <w:r>
              <w:rPr>
                <w:sz w:val="20"/>
              </w:rPr>
              <w:t>Jack Clayton</w:t>
            </w:r>
          </w:p>
        </w:tc>
        <w:tc>
          <w:tcPr>
            <w:tcW w:w="724" w:type="dxa"/>
          </w:tcPr>
          <w:p w14:paraId="1FCDABE8" w14:textId="77777777" w:rsidR="00F85D3A" w:rsidRDefault="00F85D3A" w:rsidP="002D66C8">
            <w:pPr>
              <w:ind w:left="0" w:right="0"/>
              <w:jc w:val="right"/>
              <w:rPr>
                <w:sz w:val="20"/>
              </w:rPr>
            </w:pPr>
            <w:r>
              <w:rPr>
                <w:sz w:val="20"/>
              </w:rPr>
              <w:t>8.00</w:t>
            </w:r>
          </w:p>
        </w:tc>
        <w:tc>
          <w:tcPr>
            <w:tcW w:w="835" w:type="dxa"/>
          </w:tcPr>
          <w:p w14:paraId="3048B208" w14:textId="77777777" w:rsidR="00F85D3A" w:rsidRDefault="00F85D3A" w:rsidP="002D66C8">
            <w:pPr>
              <w:ind w:left="0" w:right="0"/>
              <w:jc w:val="right"/>
              <w:rPr>
                <w:sz w:val="20"/>
              </w:rPr>
            </w:pPr>
            <w:r>
              <w:rPr>
                <w:sz w:val="20"/>
              </w:rPr>
              <w:t>2008</w:t>
            </w:r>
          </w:p>
        </w:tc>
      </w:tr>
      <w:tr w:rsidR="00F85D3A" w14:paraId="515E21F8" w14:textId="77777777" w:rsidTr="002D66C8">
        <w:trPr>
          <w:trHeight w:hRule="exact" w:val="227"/>
        </w:trPr>
        <w:tc>
          <w:tcPr>
            <w:tcW w:w="626" w:type="dxa"/>
          </w:tcPr>
          <w:p w14:paraId="66FCB565" w14:textId="77777777" w:rsidR="00F85D3A" w:rsidRDefault="00F85D3A" w:rsidP="002D66C8">
            <w:pPr>
              <w:ind w:left="-79" w:right="-214"/>
              <w:rPr>
                <w:sz w:val="20"/>
              </w:rPr>
            </w:pPr>
            <w:r>
              <w:rPr>
                <w:sz w:val="20"/>
              </w:rPr>
              <w:t>U10</w:t>
            </w:r>
          </w:p>
        </w:tc>
        <w:tc>
          <w:tcPr>
            <w:tcW w:w="2494" w:type="dxa"/>
          </w:tcPr>
          <w:p w14:paraId="07C7C746" w14:textId="77777777" w:rsidR="00F85D3A" w:rsidRDefault="00F85D3A" w:rsidP="002D66C8">
            <w:pPr>
              <w:ind w:left="-79" w:right="-214"/>
              <w:rPr>
                <w:sz w:val="20"/>
              </w:rPr>
            </w:pPr>
            <w:r>
              <w:rPr>
                <w:sz w:val="20"/>
              </w:rPr>
              <w:t>Wasie Toolis</w:t>
            </w:r>
          </w:p>
        </w:tc>
        <w:tc>
          <w:tcPr>
            <w:tcW w:w="724" w:type="dxa"/>
          </w:tcPr>
          <w:p w14:paraId="16348B45" w14:textId="77777777" w:rsidR="00F85D3A" w:rsidRDefault="00F85D3A" w:rsidP="002D66C8">
            <w:pPr>
              <w:ind w:left="0" w:right="0"/>
              <w:jc w:val="right"/>
              <w:rPr>
                <w:sz w:val="20"/>
              </w:rPr>
            </w:pPr>
            <w:r>
              <w:rPr>
                <w:sz w:val="20"/>
              </w:rPr>
              <w:t>8.92</w:t>
            </w:r>
          </w:p>
        </w:tc>
        <w:tc>
          <w:tcPr>
            <w:tcW w:w="835" w:type="dxa"/>
          </w:tcPr>
          <w:p w14:paraId="78CF8A70" w14:textId="77777777" w:rsidR="00F85D3A" w:rsidRDefault="00F85D3A" w:rsidP="002D66C8">
            <w:pPr>
              <w:ind w:left="0" w:right="0"/>
              <w:jc w:val="right"/>
              <w:rPr>
                <w:sz w:val="20"/>
              </w:rPr>
            </w:pPr>
            <w:r>
              <w:rPr>
                <w:sz w:val="20"/>
              </w:rPr>
              <w:t>2005</w:t>
            </w:r>
          </w:p>
        </w:tc>
        <w:tc>
          <w:tcPr>
            <w:tcW w:w="742" w:type="dxa"/>
          </w:tcPr>
          <w:p w14:paraId="4CFEE99E" w14:textId="77777777" w:rsidR="00F85D3A" w:rsidRDefault="00F85D3A" w:rsidP="002D66C8">
            <w:pPr>
              <w:ind w:left="0" w:right="0"/>
              <w:rPr>
                <w:sz w:val="20"/>
              </w:rPr>
            </w:pPr>
            <w:r>
              <w:rPr>
                <w:sz w:val="20"/>
              </w:rPr>
              <w:t>U10</w:t>
            </w:r>
          </w:p>
        </w:tc>
        <w:tc>
          <w:tcPr>
            <w:tcW w:w="2376" w:type="dxa"/>
          </w:tcPr>
          <w:p w14:paraId="6A5520D9" w14:textId="77777777" w:rsidR="00F85D3A" w:rsidRDefault="00F85D3A" w:rsidP="002D66C8">
            <w:pPr>
              <w:ind w:left="-79" w:right="-214"/>
              <w:rPr>
                <w:sz w:val="20"/>
              </w:rPr>
            </w:pPr>
            <w:r>
              <w:rPr>
                <w:sz w:val="20"/>
              </w:rPr>
              <w:t>Oscar Sullivan</w:t>
            </w:r>
          </w:p>
        </w:tc>
        <w:tc>
          <w:tcPr>
            <w:tcW w:w="724" w:type="dxa"/>
          </w:tcPr>
          <w:p w14:paraId="5EDA057D" w14:textId="77777777" w:rsidR="00F85D3A" w:rsidRDefault="00F85D3A" w:rsidP="002D66C8">
            <w:pPr>
              <w:ind w:left="0" w:right="0"/>
              <w:jc w:val="right"/>
              <w:rPr>
                <w:sz w:val="20"/>
              </w:rPr>
            </w:pPr>
            <w:r>
              <w:rPr>
                <w:sz w:val="20"/>
              </w:rPr>
              <w:t>10.90</w:t>
            </w:r>
          </w:p>
        </w:tc>
        <w:tc>
          <w:tcPr>
            <w:tcW w:w="835" w:type="dxa"/>
          </w:tcPr>
          <w:p w14:paraId="6D117263" w14:textId="77777777" w:rsidR="00F85D3A" w:rsidRDefault="00F85D3A" w:rsidP="002D66C8">
            <w:pPr>
              <w:ind w:left="0" w:right="0"/>
              <w:jc w:val="right"/>
              <w:rPr>
                <w:sz w:val="20"/>
              </w:rPr>
            </w:pPr>
            <w:r>
              <w:rPr>
                <w:sz w:val="20"/>
              </w:rPr>
              <w:t>2011</w:t>
            </w:r>
          </w:p>
        </w:tc>
      </w:tr>
      <w:tr w:rsidR="00F85D3A" w14:paraId="1802DAD4" w14:textId="77777777" w:rsidTr="002D66C8">
        <w:trPr>
          <w:trHeight w:hRule="exact" w:val="227"/>
        </w:trPr>
        <w:tc>
          <w:tcPr>
            <w:tcW w:w="626" w:type="dxa"/>
          </w:tcPr>
          <w:p w14:paraId="234A176A" w14:textId="77777777" w:rsidR="00F85D3A" w:rsidRDefault="00F85D3A" w:rsidP="002D66C8">
            <w:pPr>
              <w:ind w:left="-79" w:right="-214"/>
              <w:rPr>
                <w:sz w:val="20"/>
              </w:rPr>
            </w:pPr>
            <w:r>
              <w:rPr>
                <w:sz w:val="20"/>
              </w:rPr>
              <w:t>U11</w:t>
            </w:r>
          </w:p>
        </w:tc>
        <w:tc>
          <w:tcPr>
            <w:tcW w:w="2494" w:type="dxa"/>
          </w:tcPr>
          <w:p w14:paraId="6C70FBB2" w14:textId="77777777" w:rsidR="00F85D3A" w:rsidRDefault="00F85D3A" w:rsidP="002D66C8">
            <w:pPr>
              <w:ind w:left="-79" w:right="-214"/>
              <w:rPr>
                <w:sz w:val="20"/>
              </w:rPr>
            </w:pPr>
            <w:r>
              <w:rPr>
                <w:sz w:val="20"/>
              </w:rPr>
              <w:t>Wasie Toolis</w:t>
            </w:r>
          </w:p>
        </w:tc>
        <w:tc>
          <w:tcPr>
            <w:tcW w:w="724" w:type="dxa"/>
          </w:tcPr>
          <w:p w14:paraId="4574D2BA" w14:textId="77777777" w:rsidR="00F85D3A" w:rsidRDefault="00F85D3A" w:rsidP="002D66C8">
            <w:pPr>
              <w:ind w:left="0" w:right="0"/>
              <w:jc w:val="right"/>
              <w:rPr>
                <w:sz w:val="20"/>
              </w:rPr>
            </w:pPr>
            <w:r>
              <w:rPr>
                <w:sz w:val="20"/>
              </w:rPr>
              <w:t>10.56</w:t>
            </w:r>
          </w:p>
        </w:tc>
        <w:tc>
          <w:tcPr>
            <w:tcW w:w="835" w:type="dxa"/>
          </w:tcPr>
          <w:p w14:paraId="2DC4F52D" w14:textId="77777777" w:rsidR="00F85D3A" w:rsidRDefault="00F85D3A" w:rsidP="002D66C8">
            <w:pPr>
              <w:ind w:left="0" w:right="0"/>
              <w:jc w:val="right"/>
              <w:rPr>
                <w:sz w:val="20"/>
              </w:rPr>
            </w:pPr>
            <w:r>
              <w:rPr>
                <w:sz w:val="20"/>
              </w:rPr>
              <w:t>2006</w:t>
            </w:r>
          </w:p>
        </w:tc>
        <w:tc>
          <w:tcPr>
            <w:tcW w:w="742" w:type="dxa"/>
          </w:tcPr>
          <w:p w14:paraId="77FE7D63" w14:textId="77777777" w:rsidR="00F85D3A" w:rsidRDefault="00F85D3A" w:rsidP="002D66C8">
            <w:pPr>
              <w:ind w:left="0" w:right="0"/>
              <w:rPr>
                <w:sz w:val="20"/>
              </w:rPr>
            </w:pPr>
            <w:r>
              <w:rPr>
                <w:sz w:val="20"/>
              </w:rPr>
              <w:t>U11</w:t>
            </w:r>
          </w:p>
        </w:tc>
        <w:tc>
          <w:tcPr>
            <w:tcW w:w="2376" w:type="dxa"/>
          </w:tcPr>
          <w:p w14:paraId="791D2816" w14:textId="77777777" w:rsidR="00F85D3A" w:rsidRDefault="00F85D3A" w:rsidP="002D66C8">
            <w:pPr>
              <w:ind w:left="-79" w:right="-214"/>
              <w:rPr>
                <w:sz w:val="20"/>
              </w:rPr>
            </w:pPr>
            <w:r>
              <w:rPr>
                <w:sz w:val="20"/>
              </w:rPr>
              <w:t>Oscar Sullivan</w:t>
            </w:r>
          </w:p>
        </w:tc>
        <w:tc>
          <w:tcPr>
            <w:tcW w:w="724" w:type="dxa"/>
          </w:tcPr>
          <w:p w14:paraId="6E97CE33" w14:textId="77777777" w:rsidR="00F85D3A" w:rsidRDefault="00F85D3A" w:rsidP="002D66C8">
            <w:pPr>
              <w:ind w:left="0" w:right="0"/>
              <w:jc w:val="right"/>
              <w:rPr>
                <w:sz w:val="20"/>
              </w:rPr>
            </w:pPr>
            <w:r>
              <w:rPr>
                <w:sz w:val="20"/>
              </w:rPr>
              <w:t>12.72</w:t>
            </w:r>
          </w:p>
        </w:tc>
        <w:tc>
          <w:tcPr>
            <w:tcW w:w="835" w:type="dxa"/>
          </w:tcPr>
          <w:p w14:paraId="50CE5E42" w14:textId="77777777" w:rsidR="00F85D3A" w:rsidRDefault="00F85D3A" w:rsidP="002D66C8">
            <w:pPr>
              <w:ind w:left="0" w:right="0"/>
              <w:jc w:val="right"/>
              <w:rPr>
                <w:sz w:val="20"/>
              </w:rPr>
            </w:pPr>
            <w:r>
              <w:rPr>
                <w:sz w:val="20"/>
              </w:rPr>
              <w:t>2012</w:t>
            </w:r>
          </w:p>
        </w:tc>
      </w:tr>
      <w:tr w:rsidR="00F85D3A" w14:paraId="7F7ED0AC" w14:textId="77777777" w:rsidTr="002D66C8">
        <w:trPr>
          <w:trHeight w:hRule="exact" w:val="227"/>
        </w:trPr>
        <w:tc>
          <w:tcPr>
            <w:tcW w:w="626" w:type="dxa"/>
          </w:tcPr>
          <w:p w14:paraId="4091AA1E" w14:textId="77777777" w:rsidR="00F85D3A" w:rsidRDefault="00F85D3A" w:rsidP="002D66C8">
            <w:pPr>
              <w:ind w:left="-79" w:right="-214"/>
              <w:rPr>
                <w:sz w:val="20"/>
              </w:rPr>
            </w:pPr>
            <w:r>
              <w:rPr>
                <w:sz w:val="20"/>
              </w:rPr>
              <w:t>U12</w:t>
            </w:r>
          </w:p>
        </w:tc>
        <w:tc>
          <w:tcPr>
            <w:tcW w:w="2494" w:type="dxa"/>
          </w:tcPr>
          <w:p w14:paraId="2F381618" w14:textId="77777777" w:rsidR="00F85D3A" w:rsidRDefault="00F85D3A" w:rsidP="002D66C8">
            <w:pPr>
              <w:ind w:left="-79" w:right="-214"/>
              <w:rPr>
                <w:sz w:val="20"/>
              </w:rPr>
            </w:pPr>
            <w:r>
              <w:rPr>
                <w:sz w:val="20"/>
              </w:rPr>
              <w:t>Joanne Lane</w:t>
            </w:r>
          </w:p>
        </w:tc>
        <w:tc>
          <w:tcPr>
            <w:tcW w:w="724" w:type="dxa"/>
          </w:tcPr>
          <w:p w14:paraId="15B45E5A" w14:textId="77777777" w:rsidR="00F85D3A" w:rsidRDefault="00F85D3A" w:rsidP="002D66C8">
            <w:pPr>
              <w:ind w:left="0" w:right="0"/>
              <w:jc w:val="right"/>
              <w:rPr>
                <w:sz w:val="20"/>
              </w:rPr>
            </w:pPr>
            <w:r>
              <w:rPr>
                <w:sz w:val="20"/>
              </w:rPr>
              <w:t>12.56</w:t>
            </w:r>
          </w:p>
        </w:tc>
        <w:tc>
          <w:tcPr>
            <w:tcW w:w="835" w:type="dxa"/>
          </w:tcPr>
          <w:p w14:paraId="43946F0C" w14:textId="77777777" w:rsidR="00F85D3A" w:rsidRDefault="00F85D3A" w:rsidP="002D66C8">
            <w:pPr>
              <w:ind w:left="0" w:right="0"/>
              <w:jc w:val="right"/>
              <w:rPr>
                <w:sz w:val="20"/>
              </w:rPr>
            </w:pPr>
            <w:r>
              <w:rPr>
                <w:sz w:val="20"/>
              </w:rPr>
              <w:t>1989</w:t>
            </w:r>
          </w:p>
        </w:tc>
        <w:tc>
          <w:tcPr>
            <w:tcW w:w="742" w:type="dxa"/>
          </w:tcPr>
          <w:p w14:paraId="3074FCB9" w14:textId="77777777" w:rsidR="00F85D3A" w:rsidRDefault="00F85D3A" w:rsidP="002D66C8">
            <w:pPr>
              <w:ind w:left="0" w:right="0"/>
              <w:rPr>
                <w:sz w:val="20"/>
              </w:rPr>
            </w:pPr>
            <w:r>
              <w:rPr>
                <w:sz w:val="20"/>
              </w:rPr>
              <w:t>U12</w:t>
            </w:r>
          </w:p>
        </w:tc>
        <w:tc>
          <w:tcPr>
            <w:tcW w:w="2376" w:type="dxa"/>
          </w:tcPr>
          <w:p w14:paraId="13100520" w14:textId="77777777" w:rsidR="00F85D3A" w:rsidRDefault="00F85D3A" w:rsidP="002D66C8">
            <w:pPr>
              <w:ind w:left="-79" w:right="-214"/>
              <w:rPr>
                <w:sz w:val="20"/>
              </w:rPr>
            </w:pPr>
            <w:r w:rsidRPr="002A3FF0">
              <w:rPr>
                <w:sz w:val="20"/>
              </w:rPr>
              <w:t>Ryan MacGillivray</w:t>
            </w:r>
          </w:p>
        </w:tc>
        <w:tc>
          <w:tcPr>
            <w:tcW w:w="724" w:type="dxa"/>
          </w:tcPr>
          <w:p w14:paraId="68A14DC7" w14:textId="77777777" w:rsidR="00F85D3A" w:rsidRDefault="00F85D3A" w:rsidP="002D66C8">
            <w:pPr>
              <w:ind w:left="0" w:right="0"/>
              <w:jc w:val="right"/>
              <w:rPr>
                <w:sz w:val="20"/>
              </w:rPr>
            </w:pPr>
            <w:r>
              <w:rPr>
                <w:sz w:val="20"/>
              </w:rPr>
              <w:t>10.44</w:t>
            </w:r>
          </w:p>
        </w:tc>
        <w:tc>
          <w:tcPr>
            <w:tcW w:w="835" w:type="dxa"/>
          </w:tcPr>
          <w:p w14:paraId="0F31AB21" w14:textId="77777777" w:rsidR="00F85D3A" w:rsidRDefault="00F85D3A" w:rsidP="002D66C8">
            <w:pPr>
              <w:ind w:left="0" w:right="0"/>
              <w:jc w:val="right"/>
              <w:rPr>
                <w:sz w:val="20"/>
              </w:rPr>
            </w:pPr>
            <w:r>
              <w:rPr>
                <w:sz w:val="20"/>
              </w:rPr>
              <w:t>2022</w:t>
            </w:r>
          </w:p>
        </w:tc>
      </w:tr>
      <w:tr w:rsidR="00F85D3A" w14:paraId="23ABA091" w14:textId="77777777" w:rsidTr="002D66C8">
        <w:trPr>
          <w:trHeight w:hRule="exact" w:val="227"/>
        </w:trPr>
        <w:tc>
          <w:tcPr>
            <w:tcW w:w="626" w:type="dxa"/>
          </w:tcPr>
          <w:p w14:paraId="3F1865D3" w14:textId="77777777" w:rsidR="00F85D3A" w:rsidRDefault="00F85D3A" w:rsidP="002D66C8">
            <w:pPr>
              <w:ind w:left="-79" w:right="-214"/>
              <w:rPr>
                <w:sz w:val="20"/>
              </w:rPr>
            </w:pPr>
            <w:r>
              <w:rPr>
                <w:sz w:val="20"/>
              </w:rPr>
              <w:t>U13</w:t>
            </w:r>
          </w:p>
        </w:tc>
        <w:tc>
          <w:tcPr>
            <w:tcW w:w="2494" w:type="dxa"/>
          </w:tcPr>
          <w:p w14:paraId="26071590" w14:textId="77777777" w:rsidR="00F85D3A" w:rsidRDefault="00F85D3A" w:rsidP="002D66C8">
            <w:pPr>
              <w:ind w:left="-79" w:right="-214"/>
              <w:rPr>
                <w:sz w:val="20"/>
              </w:rPr>
            </w:pPr>
            <w:r>
              <w:rPr>
                <w:sz w:val="20"/>
              </w:rPr>
              <w:t>Wasie Toolis</w:t>
            </w:r>
          </w:p>
        </w:tc>
        <w:tc>
          <w:tcPr>
            <w:tcW w:w="724" w:type="dxa"/>
          </w:tcPr>
          <w:p w14:paraId="78D2FAD8" w14:textId="77777777" w:rsidR="00F85D3A" w:rsidRDefault="00F85D3A" w:rsidP="002D66C8">
            <w:pPr>
              <w:ind w:left="0" w:right="0"/>
              <w:jc w:val="right"/>
              <w:rPr>
                <w:sz w:val="20"/>
              </w:rPr>
            </w:pPr>
            <w:r>
              <w:rPr>
                <w:sz w:val="20"/>
              </w:rPr>
              <w:t>10.66</w:t>
            </w:r>
          </w:p>
        </w:tc>
        <w:tc>
          <w:tcPr>
            <w:tcW w:w="835" w:type="dxa"/>
          </w:tcPr>
          <w:p w14:paraId="50EE1FE3" w14:textId="77777777" w:rsidR="00F85D3A" w:rsidRDefault="00F85D3A" w:rsidP="002D66C8">
            <w:pPr>
              <w:ind w:left="0" w:right="0"/>
              <w:jc w:val="right"/>
              <w:rPr>
                <w:sz w:val="20"/>
              </w:rPr>
            </w:pPr>
            <w:r>
              <w:rPr>
                <w:sz w:val="20"/>
              </w:rPr>
              <w:t>2008</w:t>
            </w:r>
          </w:p>
        </w:tc>
        <w:tc>
          <w:tcPr>
            <w:tcW w:w="742" w:type="dxa"/>
          </w:tcPr>
          <w:p w14:paraId="5A4A2533" w14:textId="77777777" w:rsidR="00F85D3A" w:rsidRDefault="00F85D3A" w:rsidP="002D66C8">
            <w:pPr>
              <w:ind w:left="0" w:right="0"/>
              <w:rPr>
                <w:sz w:val="20"/>
              </w:rPr>
            </w:pPr>
            <w:r>
              <w:rPr>
                <w:sz w:val="20"/>
              </w:rPr>
              <w:t>U13</w:t>
            </w:r>
          </w:p>
        </w:tc>
        <w:tc>
          <w:tcPr>
            <w:tcW w:w="2376" w:type="dxa"/>
          </w:tcPr>
          <w:p w14:paraId="6981F848" w14:textId="77777777" w:rsidR="00F85D3A" w:rsidRDefault="00F85D3A" w:rsidP="002D66C8">
            <w:pPr>
              <w:ind w:left="-79" w:right="-214"/>
              <w:rPr>
                <w:sz w:val="20"/>
              </w:rPr>
            </w:pPr>
            <w:r>
              <w:rPr>
                <w:sz w:val="20"/>
              </w:rPr>
              <w:t>Adam Curnock</w:t>
            </w:r>
          </w:p>
        </w:tc>
        <w:tc>
          <w:tcPr>
            <w:tcW w:w="724" w:type="dxa"/>
          </w:tcPr>
          <w:p w14:paraId="3A1ECB6E" w14:textId="77777777" w:rsidR="00F85D3A" w:rsidRDefault="00F85D3A" w:rsidP="002D66C8">
            <w:pPr>
              <w:ind w:left="0" w:right="0"/>
              <w:jc w:val="right"/>
              <w:rPr>
                <w:sz w:val="20"/>
              </w:rPr>
            </w:pPr>
            <w:r>
              <w:rPr>
                <w:sz w:val="20"/>
              </w:rPr>
              <w:t>12.48</w:t>
            </w:r>
          </w:p>
        </w:tc>
        <w:tc>
          <w:tcPr>
            <w:tcW w:w="835" w:type="dxa"/>
          </w:tcPr>
          <w:p w14:paraId="4A6F1CAB" w14:textId="77777777" w:rsidR="00F85D3A" w:rsidRDefault="00F85D3A" w:rsidP="002D66C8">
            <w:pPr>
              <w:ind w:left="0" w:right="0"/>
              <w:jc w:val="right"/>
              <w:rPr>
                <w:sz w:val="20"/>
              </w:rPr>
            </w:pPr>
            <w:r>
              <w:rPr>
                <w:sz w:val="20"/>
              </w:rPr>
              <w:t>1988</w:t>
            </w:r>
          </w:p>
        </w:tc>
      </w:tr>
      <w:tr w:rsidR="00F85D3A" w14:paraId="4DB8EB90" w14:textId="77777777" w:rsidTr="002D66C8">
        <w:trPr>
          <w:trHeight w:hRule="exact" w:val="227"/>
        </w:trPr>
        <w:tc>
          <w:tcPr>
            <w:tcW w:w="626" w:type="dxa"/>
          </w:tcPr>
          <w:p w14:paraId="0A3BA95B" w14:textId="77777777" w:rsidR="00F85D3A" w:rsidRDefault="00F85D3A" w:rsidP="002D66C8">
            <w:pPr>
              <w:ind w:left="-79" w:right="-214"/>
              <w:rPr>
                <w:sz w:val="20"/>
              </w:rPr>
            </w:pPr>
            <w:r>
              <w:rPr>
                <w:sz w:val="20"/>
              </w:rPr>
              <w:t>U14</w:t>
            </w:r>
          </w:p>
        </w:tc>
        <w:tc>
          <w:tcPr>
            <w:tcW w:w="2494" w:type="dxa"/>
          </w:tcPr>
          <w:p w14:paraId="2DDCB0E5" w14:textId="77777777" w:rsidR="00F85D3A" w:rsidRDefault="00F85D3A" w:rsidP="002D66C8">
            <w:pPr>
              <w:ind w:left="-79" w:right="-214"/>
              <w:rPr>
                <w:sz w:val="20"/>
              </w:rPr>
            </w:pPr>
            <w:r>
              <w:rPr>
                <w:sz w:val="20"/>
              </w:rPr>
              <w:t>Alison Lever</w:t>
            </w:r>
          </w:p>
        </w:tc>
        <w:tc>
          <w:tcPr>
            <w:tcW w:w="724" w:type="dxa"/>
          </w:tcPr>
          <w:p w14:paraId="067B1ACF" w14:textId="77777777" w:rsidR="00F85D3A" w:rsidRDefault="00F85D3A" w:rsidP="002D66C8">
            <w:pPr>
              <w:ind w:left="0" w:right="0"/>
              <w:jc w:val="right"/>
              <w:rPr>
                <w:sz w:val="20"/>
              </w:rPr>
            </w:pPr>
            <w:r>
              <w:rPr>
                <w:sz w:val="20"/>
              </w:rPr>
              <w:t>11.68</w:t>
            </w:r>
          </w:p>
        </w:tc>
        <w:tc>
          <w:tcPr>
            <w:tcW w:w="835" w:type="dxa"/>
          </w:tcPr>
          <w:p w14:paraId="3BC033F7" w14:textId="77777777" w:rsidR="00F85D3A" w:rsidRDefault="00F85D3A" w:rsidP="002D66C8">
            <w:pPr>
              <w:ind w:left="0" w:right="0"/>
              <w:jc w:val="right"/>
              <w:rPr>
                <w:sz w:val="20"/>
              </w:rPr>
            </w:pPr>
            <w:r>
              <w:rPr>
                <w:sz w:val="20"/>
              </w:rPr>
              <w:t>1987</w:t>
            </w:r>
          </w:p>
        </w:tc>
        <w:tc>
          <w:tcPr>
            <w:tcW w:w="742" w:type="dxa"/>
          </w:tcPr>
          <w:p w14:paraId="5796707B" w14:textId="77777777" w:rsidR="00F85D3A" w:rsidRDefault="00F85D3A" w:rsidP="002D66C8">
            <w:pPr>
              <w:ind w:left="0" w:right="0"/>
              <w:rPr>
                <w:sz w:val="20"/>
              </w:rPr>
            </w:pPr>
            <w:r>
              <w:rPr>
                <w:sz w:val="20"/>
              </w:rPr>
              <w:t>U14</w:t>
            </w:r>
          </w:p>
        </w:tc>
        <w:tc>
          <w:tcPr>
            <w:tcW w:w="2376" w:type="dxa"/>
          </w:tcPr>
          <w:p w14:paraId="41661226" w14:textId="77777777" w:rsidR="00F85D3A" w:rsidRDefault="00F85D3A" w:rsidP="002D66C8">
            <w:pPr>
              <w:ind w:left="-79" w:right="-214"/>
              <w:rPr>
                <w:sz w:val="20"/>
              </w:rPr>
            </w:pPr>
            <w:r w:rsidRPr="002A3FF0">
              <w:rPr>
                <w:sz w:val="20"/>
              </w:rPr>
              <w:t>Harry Cohen</w:t>
            </w:r>
          </w:p>
        </w:tc>
        <w:tc>
          <w:tcPr>
            <w:tcW w:w="724" w:type="dxa"/>
          </w:tcPr>
          <w:p w14:paraId="03D31220" w14:textId="77777777" w:rsidR="00F85D3A" w:rsidRDefault="00F85D3A" w:rsidP="002D66C8">
            <w:pPr>
              <w:ind w:left="0" w:right="0"/>
              <w:jc w:val="right"/>
              <w:rPr>
                <w:sz w:val="20"/>
              </w:rPr>
            </w:pPr>
            <w:r>
              <w:rPr>
                <w:sz w:val="20"/>
              </w:rPr>
              <w:t>12.10</w:t>
            </w:r>
          </w:p>
        </w:tc>
        <w:tc>
          <w:tcPr>
            <w:tcW w:w="835" w:type="dxa"/>
          </w:tcPr>
          <w:p w14:paraId="536B12B1" w14:textId="77777777" w:rsidR="00F85D3A" w:rsidRDefault="00F85D3A" w:rsidP="002D66C8">
            <w:pPr>
              <w:ind w:left="0" w:right="0"/>
              <w:jc w:val="right"/>
              <w:rPr>
                <w:sz w:val="20"/>
              </w:rPr>
            </w:pPr>
            <w:r>
              <w:rPr>
                <w:sz w:val="20"/>
              </w:rPr>
              <w:t>2022</w:t>
            </w:r>
          </w:p>
        </w:tc>
      </w:tr>
      <w:tr w:rsidR="00F85D3A" w14:paraId="0CB07832" w14:textId="77777777" w:rsidTr="002D66C8">
        <w:trPr>
          <w:trHeight w:hRule="exact" w:val="227"/>
        </w:trPr>
        <w:tc>
          <w:tcPr>
            <w:tcW w:w="626" w:type="dxa"/>
          </w:tcPr>
          <w:p w14:paraId="4A31D64B" w14:textId="77777777" w:rsidR="00F85D3A" w:rsidRDefault="00F85D3A" w:rsidP="002D66C8">
            <w:pPr>
              <w:ind w:left="-79" w:right="-214"/>
              <w:rPr>
                <w:sz w:val="20"/>
              </w:rPr>
            </w:pPr>
            <w:r>
              <w:rPr>
                <w:sz w:val="20"/>
              </w:rPr>
              <w:t>U15</w:t>
            </w:r>
          </w:p>
        </w:tc>
        <w:tc>
          <w:tcPr>
            <w:tcW w:w="2494" w:type="dxa"/>
          </w:tcPr>
          <w:p w14:paraId="74F6D30F" w14:textId="77777777" w:rsidR="00F85D3A" w:rsidRDefault="00F85D3A" w:rsidP="002D66C8">
            <w:pPr>
              <w:ind w:left="-79" w:right="-214"/>
              <w:rPr>
                <w:sz w:val="20"/>
              </w:rPr>
            </w:pPr>
            <w:r>
              <w:rPr>
                <w:sz w:val="20"/>
              </w:rPr>
              <w:t>Erica Sitcheff</w:t>
            </w:r>
          </w:p>
        </w:tc>
        <w:tc>
          <w:tcPr>
            <w:tcW w:w="724" w:type="dxa"/>
          </w:tcPr>
          <w:p w14:paraId="3C0BE228" w14:textId="77777777" w:rsidR="00F85D3A" w:rsidRDefault="00F85D3A" w:rsidP="002D66C8">
            <w:pPr>
              <w:ind w:left="0" w:right="0"/>
              <w:jc w:val="right"/>
              <w:rPr>
                <w:sz w:val="20"/>
              </w:rPr>
            </w:pPr>
            <w:r>
              <w:rPr>
                <w:sz w:val="20"/>
              </w:rPr>
              <w:t>13.40</w:t>
            </w:r>
          </w:p>
        </w:tc>
        <w:tc>
          <w:tcPr>
            <w:tcW w:w="835" w:type="dxa"/>
          </w:tcPr>
          <w:p w14:paraId="2EEFEE2D" w14:textId="77777777" w:rsidR="00F85D3A" w:rsidRDefault="00F85D3A" w:rsidP="002D66C8">
            <w:pPr>
              <w:ind w:left="0" w:right="0"/>
              <w:jc w:val="right"/>
              <w:rPr>
                <w:sz w:val="20"/>
              </w:rPr>
            </w:pPr>
            <w:r>
              <w:rPr>
                <w:sz w:val="20"/>
              </w:rPr>
              <w:t>2017</w:t>
            </w:r>
          </w:p>
        </w:tc>
        <w:tc>
          <w:tcPr>
            <w:tcW w:w="742" w:type="dxa"/>
          </w:tcPr>
          <w:p w14:paraId="4590FF6D" w14:textId="77777777" w:rsidR="00F85D3A" w:rsidRDefault="00F85D3A" w:rsidP="002D66C8">
            <w:pPr>
              <w:ind w:left="0" w:right="0"/>
              <w:rPr>
                <w:sz w:val="20"/>
              </w:rPr>
            </w:pPr>
            <w:r>
              <w:rPr>
                <w:sz w:val="20"/>
              </w:rPr>
              <w:t>U15</w:t>
            </w:r>
          </w:p>
        </w:tc>
        <w:tc>
          <w:tcPr>
            <w:tcW w:w="2376" w:type="dxa"/>
          </w:tcPr>
          <w:p w14:paraId="66A3D296" w14:textId="77777777" w:rsidR="00F85D3A" w:rsidRDefault="00F85D3A" w:rsidP="002D66C8">
            <w:pPr>
              <w:ind w:left="-79" w:right="-214"/>
              <w:rPr>
                <w:sz w:val="20"/>
              </w:rPr>
            </w:pPr>
            <w:r>
              <w:rPr>
                <w:sz w:val="20"/>
              </w:rPr>
              <w:t>Augustine Otto</w:t>
            </w:r>
          </w:p>
        </w:tc>
        <w:tc>
          <w:tcPr>
            <w:tcW w:w="724" w:type="dxa"/>
          </w:tcPr>
          <w:p w14:paraId="35D2A41A" w14:textId="77777777" w:rsidR="00F85D3A" w:rsidRDefault="00F85D3A" w:rsidP="002D66C8">
            <w:pPr>
              <w:ind w:left="0" w:right="0"/>
              <w:jc w:val="right"/>
              <w:rPr>
                <w:sz w:val="20"/>
              </w:rPr>
            </w:pPr>
            <w:r>
              <w:rPr>
                <w:sz w:val="20"/>
              </w:rPr>
              <w:t>12.80</w:t>
            </w:r>
          </w:p>
        </w:tc>
        <w:tc>
          <w:tcPr>
            <w:tcW w:w="835" w:type="dxa"/>
          </w:tcPr>
          <w:p w14:paraId="6CEE4A97" w14:textId="77777777" w:rsidR="00F85D3A" w:rsidRDefault="00F85D3A" w:rsidP="002D66C8">
            <w:pPr>
              <w:ind w:left="0" w:right="0"/>
              <w:jc w:val="right"/>
              <w:rPr>
                <w:sz w:val="20"/>
              </w:rPr>
            </w:pPr>
            <w:r>
              <w:rPr>
                <w:sz w:val="20"/>
              </w:rPr>
              <w:t>2000</w:t>
            </w:r>
          </w:p>
        </w:tc>
      </w:tr>
      <w:tr w:rsidR="00F85D3A" w14:paraId="533F35A9" w14:textId="77777777" w:rsidTr="002D66C8">
        <w:trPr>
          <w:trHeight w:hRule="exact" w:val="227"/>
        </w:trPr>
        <w:tc>
          <w:tcPr>
            <w:tcW w:w="626" w:type="dxa"/>
          </w:tcPr>
          <w:p w14:paraId="68FFDB05" w14:textId="77777777" w:rsidR="00F85D3A" w:rsidRDefault="00F85D3A" w:rsidP="002D66C8">
            <w:pPr>
              <w:ind w:left="-79" w:right="-214"/>
              <w:rPr>
                <w:sz w:val="20"/>
              </w:rPr>
            </w:pPr>
            <w:r>
              <w:rPr>
                <w:sz w:val="20"/>
              </w:rPr>
              <w:t>U16</w:t>
            </w:r>
          </w:p>
        </w:tc>
        <w:tc>
          <w:tcPr>
            <w:tcW w:w="2494" w:type="dxa"/>
          </w:tcPr>
          <w:p w14:paraId="3A824C3F" w14:textId="77777777" w:rsidR="00F85D3A" w:rsidRDefault="00F85D3A" w:rsidP="002D66C8">
            <w:pPr>
              <w:ind w:left="-79" w:right="-214"/>
              <w:rPr>
                <w:sz w:val="20"/>
              </w:rPr>
            </w:pPr>
            <w:r>
              <w:rPr>
                <w:sz w:val="20"/>
              </w:rPr>
              <w:t>Lillian Kolb</w:t>
            </w:r>
          </w:p>
        </w:tc>
        <w:tc>
          <w:tcPr>
            <w:tcW w:w="724" w:type="dxa"/>
          </w:tcPr>
          <w:p w14:paraId="33B3E946" w14:textId="77777777" w:rsidR="00F85D3A" w:rsidRDefault="00F85D3A" w:rsidP="002D66C8">
            <w:pPr>
              <w:ind w:left="0" w:right="0"/>
              <w:jc w:val="right"/>
              <w:rPr>
                <w:sz w:val="20"/>
              </w:rPr>
            </w:pPr>
            <w:r>
              <w:rPr>
                <w:sz w:val="20"/>
              </w:rPr>
              <w:t>10.28</w:t>
            </w:r>
          </w:p>
        </w:tc>
        <w:tc>
          <w:tcPr>
            <w:tcW w:w="835" w:type="dxa"/>
          </w:tcPr>
          <w:p w14:paraId="1808FAD9" w14:textId="77777777" w:rsidR="00F85D3A" w:rsidRDefault="00F85D3A" w:rsidP="002D66C8">
            <w:pPr>
              <w:ind w:left="0" w:right="0"/>
              <w:jc w:val="right"/>
              <w:rPr>
                <w:sz w:val="20"/>
              </w:rPr>
            </w:pPr>
            <w:r>
              <w:rPr>
                <w:sz w:val="20"/>
              </w:rPr>
              <w:t>2019</w:t>
            </w:r>
          </w:p>
        </w:tc>
        <w:tc>
          <w:tcPr>
            <w:tcW w:w="742" w:type="dxa"/>
          </w:tcPr>
          <w:p w14:paraId="2B8C1732" w14:textId="77777777" w:rsidR="00F85D3A" w:rsidRDefault="00F85D3A" w:rsidP="002D66C8">
            <w:pPr>
              <w:ind w:left="0" w:right="0"/>
              <w:rPr>
                <w:sz w:val="20"/>
              </w:rPr>
            </w:pPr>
            <w:r>
              <w:rPr>
                <w:sz w:val="20"/>
              </w:rPr>
              <w:t>U16</w:t>
            </w:r>
          </w:p>
        </w:tc>
        <w:tc>
          <w:tcPr>
            <w:tcW w:w="2376" w:type="dxa"/>
          </w:tcPr>
          <w:p w14:paraId="3862B421" w14:textId="77777777" w:rsidR="00F85D3A" w:rsidRDefault="00F85D3A" w:rsidP="002D66C8">
            <w:pPr>
              <w:ind w:left="-79" w:right="-214"/>
              <w:rPr>
                <w:sz w:val="20"/>
              </w:rPr>
            </w:pPr>
            <w:r>
              <w:rPr>
                <w:sz w:val="20"/>
              </w:rPr>
              <w:t>Zac Tully</w:t>
            </w:r>
          </w:p>
        </w:tc>
        <w:tc>
          <w:tcPr>
            <w:tcW w:w="724" w:type="dxa"/>
          </w:tcPr>
          <w:p w14:paraId="3DA51D18" w14:textId="77777777" w:rsidR="00F85D3A" w:rsidRDefault="00F85D3A" w:rsidP="002D66C8">
            <w:pPr>
              <w:ind w:left="0" w:right="0"/>
              <w:jc w:val="right"/>
              <w:rPr>
                <w:sz w:val="20"/>
              </w:rPr>
            </w:pPr>
            <w:r>
              <w:rPr>
                <w:sz w:val="20"/>
              </w:rPr>
              <w:t>13.34</w:t>
            </w:r>
          </w:p>
        </w:tc>
        <w:tc>
          <w:tcPr>
            <w:tcW w:w="835" w:type="dxa"/>
          </w:tcPr>
          <w:p w14:paraId="025A0A06" w14:textId="77777777" w:rsidR="00F85D3A" w:rsidRDefault="00F85D3A" w:rsidP="002D66C8">
            <w:pPr>
              <w:ind w:left="0" w:right="0"/>
              <w:jc w:val="right"/>
              <w:rPr>
                <w:sz w:val="20"/>
              </w:rPr>
            </w:pPr>
            <w:r>
              <w:rPr>
                <w:sz w:val="20"/>
              </w:rPr>
              <w:t>2007</w:t>
            </w:r>
          </w:p>
        </w:tc>
      </w:tr>
      <w:tr w:rsidR="00F85D3A" w14:paraId="64BEAF11" w14:textId="77777777" w:rsidTr="002D66C8">
        <w:trPr>
          <w:trHeight w:hRule="exact" w:val="227"/>
        </w:trPr>
        <w:tc>
          <w:tcPr>
            <w:tcW w:w="626" w:type="dxa"/>
          </w:tcPr>
          <w:p w14:paraId="3AFA780D" w14:textId="77777777" w:rsidR="00F85D3A" w:rsidRDefault="00F85D3A" w:rsidP="002D66C8">
            <w:pPr>
              <w:ind w:left="-79" w:right="-214"/>
              <w:rPr>
                <w:sz w:val="20"/>
              </w:rPr>
            </w:pPr>
            <w:r>
              <w:rPr>
                <w:sz w:val="20"/>
              </w:rPr>
              <w:t>U17</w:t>
            </w:r>
          </w:p>
        </w:tc>
        <w:tc>
          <w:tcPr>
            <w:tcW w:w="2494" w:type="dxa"/>
          </w:tcPr>
          <w:p w14:paraId="35DC6B88" w14:textId="77777777" w:rsidR="00F85D3A" w:rsidRDefault="00F85D3A" w:rsidP="002D66C8">
            <w:pPr>
              <w:ind w:left="-79" w:right="-214"/>
              <w:rPr>
                <w:sz w:val="20"/>
              </w:rPr>
            </w:pPr>
            <w:r>
              <w:rPr>
                <w:sz w:val="20"/>
              </w:rPr>
              <w:t>Min Heo</w:t>
            </w:r>
          </w:p>
        </w:tc>
        <w:tc>
          <w:tcPr>
            <w:tcW w:w="724" w:type="dxa"/>
          </w:tcPr>
          <w:p w14:paraId="64160DF5" w14:textId="77777777" w:rsidR="00F85D3A" w:rsidRDefault="00F85D3A" w:rsidP="002D66C8">
            <w:pPr>
              <w:ind w:left="0" w:right="0"/>
              <w:jc w:val="right"/>
              <w:rPr>
                <w:sz w:val="20"/>
              </w:rPr>
            </w:pPr>
            <w:r>
              <w:rPr>
                <w:sz w:val="20"/>
              </w:rPr>
              <w:t>9.85</w:t>
            </w:r>
          </w:p>
        </w:tc>
        <w:tc>
          <w:tcPr>
            <w:tcW w:w="835" w:type="dxa"/>
          </w:tcPr>
          <w:p w14:paraId="3D2249C5" w14:textId="77777777" w:rsidR="00F85D3A" w:rsidRDefault="00F85D3A" w:rsidP="002D66C8">
            <w:pPr>
              <w:ind w:left="0" w:right="0"/>
              <w:jc w:val="right"/>
              <w:rPr>
                <w:sz w:val="20"/>
              </w:rPr>
            </w:pPr>
            <w:r>
              <w:rPr>
                <w:sz w:val="20"/>
              </w:rPr>
              <w:t>2017</w:t>
            </w:r>
          </w:p>
        </w:tc>
        <w:tc>
          <w:tcPr>
            <w:tcW w:w="742" w:type="dxa"/>
            <w:shd w:val="clear" w:color="auto" w:fill="F2F2F2" w:themeFill="background1" w:themeFillShade="F2"/>
          </w:tcPr>
          <w:p w14:paraId="6774D545" w14:textId="77777777" w:rsidR="00F85D3A" w:rsidRDefault="00F85D3A" w:rsidP="002D66C8">
            <w:pPr>
              <w:ind w:left="0" w:right="0"/>
              <w:rPr>
                <w:sz w:val="20"/>
              </w:rPr>
            </w:pPr>
          </w:p>
        </w:tc>
        <w:tc>
          <w:tcPr>
            <w:tcW w:w="2376" w:type="dxa"/>
            <w:shd w:val="clear" w:color="auto" w:fill="F2F2F2" w:themeFill="background1" w:themeFillShade="F2"/>
          </w:tcPr>
          <w:p w14:paraId="08269595" w14:textId="77777777" w:rsidR="00F85D3A" w:rsidRDefault="00F85D3A" w:rsidP="002D66C8">
            <w:pPr>
              <w:ind w:left="-79" w:right="-214"/>
              <w:rPr>
                <w:sz w:val="20"/>
              </w:rPr>
            </w:pPr>
          </w:p>
        </w:tc>
        <w:tc>
          <w:tcPr>
            <w:tcW w:w="724" w:type="dxa"/>
            <w:shd w:val="clear" w:color="auto" w:fill="F2F2F2" w:themeFill="background1" w:themeFillShade="F2"/>
          </w:tcPr>
          <w:p w14:paraId="4B451C9E" w14:textId="77777777" w:rsidR="00F85D3A" w:rsidRDefault="00F85D3A" w:rsidP="002D66C8">
            <w:pPr>
              <w:ind w:left="0" w:right="0"/>
              <w:jc w:val="right"/>
              <w:rPr>
                <w:sz w:val="20"/>
              </w:rPr>
            </w:pPr>
          </w:p>
        </w:tc>
        <w:tc>
          <w:tcPr>
            <w:tcW w:w="835" w:type="dxa"/>
            <w:shd w:val="clear" w:color="auto" w:fill="F2F2F2" w:themeFill="background1" w:themeFillShade="F2"/>
          </w:tcPr>
          <w:p w14:paraId="3567A8AC" w14:textId="77777777" w:rsidR="00F85D3A" w:rsidRDefault="00F85D3A" w:rsidP="002D66C8">
            <w:pPr>
              <w:ind w:left="0" w:right="0"/>
              <w:jc w:val="right"/>
              <w:rPr>
                <w:sz w:val="20"/>
              </w:rPr>
            </w:pPr>
          </w:p>
        </w:tc>
      </w:tr>
    </w:tbl>
    <w:p w14:paraId="024EFE30" w14:textId="77777777" w:rsidR="00F85D3A" w:rsidRDefault="00F85D3A" w:rsidP="00F85D3A">
      <w:pPr>
        <w:ind w:right="-214"/>
        <w:jc w:val="center"/>
        <w:rPr>
          <w:sz w:val="20"/>
        </w:rPr>
      </w:pPr>
    </w:p>
    <w:p w14:paraId="2B7A3734" w14:textId="77777777" w:rsidR="00F85D3A" w:rsidRDefault="00F85D3A" w:rsidP="00F85D3A">
      <w:pPr>
        <w:spacing w:after="160" w:line="259" w:lineRule="auto"/>
        <w:ind w:left="0" w:right="0"/>
        <w:jc w:val="left"/>
        <w:rPr>
          <w:sz w:val="20"/>
        </w:rPr>
      </w:pPr>
      <w:r>
        <w:rPr>
          <w:sz w:val="20"/>
        </w:rPr>
        <w:br w:type="page"/>
      </w:r>
    </w:p>
    <w:p w14:paraId="0AA48F7A"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lastRenderedPageBreak/>
        <w:tab/>
        <w:t>GIRLS</w:t>
      </w:r>
      <w:r>
        <w:rPr>
          <w:b/>
          <w:sz w:val="20"/>
        </w:rPr>
        <w:tab/>
        <w:t>BOYS</w:t>
      </w:r>
    </w:p>
    <w:p w14:paraId="6620EDAC" w14:textId="77777777" w:rsidR="00F85D3A" w:rsidRDefault="00F85D3A" w:rsidP="00F85D3A">
      <w:pPr>
        <w:spacing w:before="100"/>
        <w:ind w:right="-214"/>
        <w:jc w:val="center"/>
        <w:rPr>
          <w:b/>
          <w:sz w:val="20"/>
        </w:rPr>
      </w:pPr>
      <w:r w:rsidRPr="004B6A6A">
        <w:rPr>
          <w:b/>
          <w:sz w:val="20"/>
        </w:rPr>
        <w:t>Discus</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246BE6F0" w14:textId="77777777" w:rsidTr="002D66C8">
        <w:trPr>
          <w:trHeight w:hRule="exact" w:val="227"/>
        </w:trPr>
        <w:tc>
          <w:tcPr>
            <w:tcW w:w="626" w:type="dxa"/>
          </w:tcPr>
          <w:p w14:paraId="184ABBB9" w14:textId="77777777" w:rsidR="00F85D3A" w:rsidRDefault="00F85D3A" w:rsidP="002D66C8">
            <w:pPr>
              <w:ind w:left="-79" w:right="-214"/>
              <w:rPr>
                <w:sz w:val="20"/>
              </w:rPr>
            </w:pPr>
            <w:r>
              <w:rPr>
                <w:sz w:val="20"/>
              </w:rPr>
              <w:t>U6</w:t>
            </w:r>
          </w:p>
        </w:tc>
        <w:tc>
          <w:tcPr>
            <w:tcW w:w="2494" w:type="dxa"/>
          </w:tcPr>
          <w:p w14:paraId="061072B1" w14:textId="77777777" w:rsidR="00F85D3A" w:rsidRDefault="00F85D3A" w:rsidP="002D66C8">
            <w:pPr>
              <w:ind w:left="-79" w:right="-214"/>
              <w:rPr>
                <w:sz w:val="20"/>
              </w:rPr>
            </w:pPr>
            <w:r>
              <w:rPr>
                <w:sz w:val="20"/>
              </w:rPr>
              <w:t>Sophie Ulcoq</w:t>
            </w:r>
          </w:p>
        </w:tc>
        <w:tc>
          <w:tcPr>
            <w:tcW w:w="724" w:type="dxa"/>
          </w:tcPr>
          <w:p w14:paraId="400C928B" w14:textId="77777777" w:rsidR="00F85D3A" w:rsidRDefault="00F85D3A" w:rsidP="002D66C8">
            <w:pPr>
              <w:ind w:left="0" w:right="0"/>
              <w:jc w:val="right"/>
              <w:rPr>
                <w:sz w:val="20"/>
              </w:rPr>
            </w:pPr>
            <w:r>
              <w:rPr>
                <w:sz w:val="20"/>
              </w:rPr>
              <w:t>10.94</w:t>
            </w:r>
          </w:p>
        </w:tc>
        <w:tc>
          <w:tcPr>
            <w:tcW w:w="835" w:type="dxa"/>
          </w:tcPr>
          <w:p w14:paraId="3D5EB8B6" w14:textId="77777777" w:rsidR="00F85D3A" w:rsidRDefault="00F85D3A" w:rsidP="002D66C8">
            <w:pPr>
              <w:ind w:left="0" w:right="0"/>
              <w:jc w:val="right"/>
              <w:rPr>
                <w:sz w:val="20"/>
              </w:rPr>
            </w:pPr>
            <w:r>
              <w:rPr>
                <w:sz w:val="20"/>
              </w:rPr>
              <w:t>2002</w:t>
            </w:r>
          </w:p>
        </w:tc>
        <w:tc>
          <w:tcPr>
            <w:tcW w:w="742" w:type="dxa"/>
          </w:tcPr>
          <w:p w14:paraId="75E0EC44" w14:textId="77777777" w:rsidR="00F85D3A" w:rsidRDefault="00F85D3A" w:rsidP="002D66C8">
            <w:pPr>
              <w:ind w:left="0" w:right="0"/>
              <w:rPr>
                <w:sz w:val="20"/>
              </w:rPr>
            </w:pPr>
            <w:r>
              <w:rPr>
                <w:sz w:val="20"/>
              </w:rPr>
              <w:t>U6</w:t>
            </w:r>
          </w:p>
        </w:tc>
        <w:tc>
          <w:tcPr>
            <w:tcW w:w="2376" w:type="dxa"/>
          </w:tcPr>
          <w:p w14:paraId="50D4D7DA" w14:textId="77777777" w:rsidR="00F85D3A" w:rsidRDefault="00F85D3A" w:rsidP="002D66C8">
            <w:pPr>
              <w:ind w:left="-79" w:right="-214"/>
              <w:rPr>
                <w:sz w:val="20"/>
              </w:rPr>
            </w:pPr>
            <w:r>
              <w:rPr>
                <w:sz w:val="20"/>
              </w:rPr>
              <w:t>Luke Donaldson</w:t>
            </w:r>
          </w:p>
        </w:tc>
        <w:tc>
          <w:tcPr>
            <w:tcW w:w="724" w:type="dxa"/>
          </w:tcPr>
          <w:p w14:paraId="10699672" w14:textId="77777777" w:rsidR="00F85D3A" w:rsidRDefault="00F85D3A" w:rsidP="002D66C8">
            <w:pPr>
              <w:ind w:left="0" w:right="0"/>
              <w:jc w:val="right"/>
              <w:rPr>
                <w:sz w:val="20"/>
              </w:rPr>
            </w:pPr>
            <w:r>
              <w:rPr>
                <w:sz w:val="20"/>
              </w:rPr>
              <w:t>14.64</w:t>
            </w:r>
          </w:p>
        </w:tc>
        <w:tc>
          <w:tcPr>
            <w:tcW w:w="835" w:type="dxa"/>
          </w:tcPr>
          <w:p w14:paraId="3DBD5B7F" w14:textId="77777777" w:rsidR="00F85D3A" w:rsidRDefault="00F85D3A" w:rsidP="002D66C8">
            <w:pPr>
              <w:ind w:left="0" w:right="0"/>
              <w:jc w:val="right"/>
              <w:rPr>
                <w:sz w:val="20"/>
              </w:rPr>
            </w:pPr>
            <w:r>
              <w:rPr>
                <w:sz w:val="20"/>
              </w:rPr>
              <w:t>2000</w:t>
            </w:r>
          </w:p>
        </w:tc>
      </w:tr>
      <w:tr w:rsidR="00F85D3A" w14:paraId="0FBC1E49" w14:textId="77777777" w:rsidTr="002D66C8">
        <w:trPr>
          <w:trHeight w:hRule="exact" w:val="227"/>
        </w:trPr>
        <w:tc>
          <w:tcPr>
            <w:tcW w:w="626" w:type="dxa"/>
          </w:tcPr>
          <w:p w14:paraId="5A8749D2" w14:textId="77777777" w:rsidR="00F85D3A" w:rsidRDefault="00F85D3A" w:rsidP="002D66C8">
            <w:pPr>
              <w:ind w:left="-79" w:right="-214"/>
              <w:rPr>
                <w:sz w:val="20"/>
              </w:rPr>
            </w:pPr>
            <w:r>
              <w:rPr>
                <w:sz w:val="20"/>
              </w:rPr>
              <w:t>U7</w:t>
            </w:r>
          </w:p>
        </w:tc>
        <w:tc>
          <w:tcPr>
            <w:tcW w:w="2494" w:type="dxa"/>
          </w:tcPr>
          <w:p w14:paraId="1327E5D1" w14:textId="77777777" w:rsidR="00F85D3A" w:rsidRDefault="00F85D3A" w:rsidP="002D66C8">
            <w:pPr>
              <w:ind w:left="-79" w:right="-214"/>
              <w:rPr>
                <w:sz w:val="20"/>
              </w:rPr>
            </w:pPr>
            <w:r>
              <w:rPr>
                <w:sz w:val="20"/>
              </w:rPr>
              <w:t>Susan Hedge</w:t>
            </w:r>
          </w:p>
        </w:tc>
        <w:tc>
          <w:tcPr>
            <w:tcW w:w="724" w:type="dxa"/>
          </w:tcPr>
          <w:p w14:paraId="7CA8454F" w14:textId="77777777" w:rsidR="00F85D3A" w:rsidRDefault="00F85D3A" w:rsidP="002D66C8">
            <w:pPr>
              <w:ind w:left="0" w:right="0"/>
              <w:jc w:val="right"/>
              <w:rPr>
                <w:sz w:val="20"/>
              </w:rPr>
            </w:pPr>
            <w:r>
              <w:rPr>
                <w:sz w:val="20"/>
              </w:rPr>
              <w:t>14.34</w:t>
            </w:r>
          </w:p>
        </w:tc>
        <w:tc>
          <w:tcPr>
            <w:tcW w:w="835" w:type="dxa"/>
          </w:tcPr>
          <w:p w14:paraId="5E77E55A" w14:textId="77777777" w:rsidR="00F85D3A" w:rsidRDefault="00F85D3A" w:rsidP="002D66C8">
            <w:pPr>
              <w:ind w:left="0" w:right="0"/>
              <w:jc w:val="right"/>
              <w:rPr>
                <w:sz w:val="20"/>
              </w:rPr>
            </w:pPr>
            <w:r>
              <w:rPr>
                <w:sz w:val="20"/>
              </w:rPr>
              <w:t>1992</w:t>
            </w:r>
          </w:p>
        </w:tc>
        <w:tc>
          <w:tcPr>
            <w:tcW w:w="742" w:type="dxa"/>
          </w:tcPr>
          <w:p w14:paraId="38A69F10" w14:textId="77777777" w:rsidR="00F85D3A" w:rsidRDefault="00F85D3A" w:rsidP="002D66C8">
            <w:pPr>
              <w:ind w:left="0" w:right="0"/>
              <w:rPr>
                <w:sz w:val="20"/>
              </w:rPr>
            </w:pPr>
            <w:r>
              <w:rPr>
                <w:sz w:val="20"/>
              </w:rPr>
              <w:t>U7</w:t>
            </w:r>
          </w:p>
        </w:tc>
        <w:tc>
          <w:tcPr>
            <w:tcW w:w="2376" w:type="dxa"/>
          </w:tcPr>
          <w:p w14:paraId="6B30FBD5" w14:textId="77777777" w:rsidR="00F85D3A" w:rsidRDefault="00F85D3A" w:rsidP="002D66C8">
            <w:pPr>
              <w:ind w:left="-79" w:right="-214"/>
              <w:rPr>
                <w:sz w:val="20"/>
              </w:rPr>
            </w:pPr>
            <w:r>
              <w:rPr>
                <w:sz w:val="20"/>
              </w:rPr>
              <w:t>Luke Donaldson</w:t>
            </w:r>
          </w:p>
        </w:tc>
        <w:tc>
          <w:tcPr>
            <w:tcW w:w="724" w:type="dxa"/>
          </w:tcPr>
          <w:p w14:paraId="5139FE1C" w14:textId="77777777" w:rsidR="00F85D3A" w:rsidRDefault="00F85D3A" w:rsidP="002D66C8">
            <w:pPr>
              <w:ind w:left="0" w:right="0"/>
              <w:jc w:val="right"/>
              <w:rPr>
                <w:sz w:val="20"/>
              </w:rPr>
            </w:pPr>
            <w:r>
              <w:rPr>
                <w:sz w:val="20"/>
              </w:rPr>
              <w:t>19.80</w:t>
            </w:r>
          </w:p>
        </w:tc>
        <w:tc>
          <w:tcPr>
            <w:tcW w:w="835" w:type="dxa"/>
          </w:tcPr>
          <w:p w14:paraId="38D64905" w14:textId="77777777" w:rsidR="00F85D3A" w:rsidRDefault="00F85D3A" w:rsidP="002D66C8">
            <w:pPr>
              <w:ind w:left="0" w:right="0"/>
              <w:jc w:val="right"/>
              <w:rPr>
                <w:sz w:val="20"/>
              </w:rPr>
            </w:pPr>
            <w:r>
              <w:rPr>
                <w:sz w:val="20"/>
              </w:rPr>
              <w:t>2001</w:t>
            </w:r>
          </w:p>
        </w:tc>
      </w:tr>
      <w:tr w:rsidR="00F85D3A" w14:paraId="16665E9C" w14:textId="77777777" w:rsidTr="002D66C8">
        <w:trPr>
          <w:trHeight w:hRule="exact" w:val="227"/>
        </w:trPr>
        <w:tc>
          <w:tcPr>
            <w:tcW w:w="626" w:type="dxa"/>
          </w:tcPr>
          <w:p w14:paraId="3EE2855A" w14:textId="77777777" w:rsidR="00F85D3A" w:rsidRDefault="00F85D3A" w:rsidP="002D66C8">
            <w:pPr>
              <w:ind w:left="-79" w:right="-214"/>
              <w:rPr>
                <w:sz w:val="20"/>
              </w:rPr>
            </w:pPr>
            <w:r>
              <w:rPr>
                <w:sz w:val="20"/>
              </w:rPr>
              <w:t>U8</w:t>
            </w:r>
          </w:p>
        </w:tc>
        <w:tc>
          <w:tcPr>
            <w:tcW w:w="2494" w:type="dxa"/>
          </w:tcPr>
          <w:p w14:paraId="13229554" w14:textId="77777777" w:rsidR="00F85D3A" w:rsidRDefault="00F85D3A" w:rsidP="002D66C8">
            <w:pPr>
              <w:ind w:left="-79" w:right="-214"/>
              <w:rPr>
                <w:sz w:val="20"/>
              </w:rPr>
            </w:pPr>
            <w:r>
              <w:rPr>
                <w:sz w:val="20"/>
              </w:rPr>
              <w:t>Sophie Rose</w:t>
            </w:r>
          </w:p>
        </w:tc>
        <w:tc>
          <w:tcPr>
            <w:tcW w:w="724" w:type="dxa"/>
          </w:tcPr>
          <w:p w14:paraId="30C783DE" w14:textId="77777777" w:rsidR="00F85D3A" w:rsidRDefault="00F85D3A" w:rsidP="002D66C8">
            <w:pPr>
              <w:ind w:left="0" w:right="0"/>
              <w:jc w:val="right"/>
              <w:rPr>
                <w:sz w:val="20"/>
              </w:rPr>
            </w:pPr>
            <w:r>
              <w:rPr>
                <w:sz w:val="20"/>
              </w:rPr>
              <w:t>14.74</w:t>
            </w:r>
          </w:p>
        </w:tc>
        <w:tc>
          <w:tcPr>
            <w:tcW w:w="835" w:type="dxa"/>
          </w:tcPr>
          <w:p w14:paraId="711AB902" w14:textId="77777777" w:rsidR="00F85D3A" w:rsidRDefault="00F85D3A" w:rsidP="002D66C8">
            <w:pPr>
              <w:ind w:left="0" w:right="0"/>
              <w:jc w:val="right"/>
              <w:rPr>
                <w:sz w:val="20"/>
              </w:rPr>
            </w:pPr>
            <w:r>
              <w:rPr>
                <w:sz w:val="20"/>
              </w:rPr>
              <w:t>1991</w:t>
            </w:r>
          </w:p>
        </w:tc>
        <w:tc>
          <w:tcPr>
            <w:tcW w:w="742" w:type="dxa"/>
          </w:tcPr>
          <w:p w14:paraId="29386801" w14:textId="77777777" w:rsidR="00F85D3A" w:rsidRDefault="00F85D3A" w:rsidP="002D66C8">
            <w:pPr>
              <w:ind w:left="0" w:right="0"/>
              <w:rPr>
                <w:sz w:val="20"/>
              </w:rPr>
            </w:pPr>
            <w:r>
              <w:rPr>
                <w:sz w:val="20"/>
              </w:rPr>
              <w:t>U8</w:t>
            </w:r>
          </w:p>
        </w:tc>
        <w:tc>
          <w:tcPr>
            <w:tcW w:w="2376" w:type="dxa"/>
          </w:tcPr>
          <w:p w14:paraId="73FAC5F4" w14:textId="77777777" w:rsidR="00F85D3A" w:rsidRDefault="00F85D3A" w:rsidP="002D66C8">
            <w:pPr>
              <w:ind w:left="-79" w:right="-214"/>
              <w:rPr>
                <w:sz w:val="20"/>
              </w:rPr>
            </w:pPr>
            <w:r>
              <w:rPr>
                <w:sz w:val="20"/>
              </w:rPr>
              <w:t>Max Newstead</w:t>
            </w:r>
          </w:p>
        </w:tc>
        <w:tc>
          <w:tcPr>
            <w:tcW w:w="724" w:type="dxa"/>
          </w:tcPr>
          <w:p w14:paraId="76890870" w14:textId="77777777" w:rsidR="00F85D3A" w:rsidRDefault="00F85D3A" w:rsidP="002D66C8">
            <w:pPr>
              <w:ind w:left="0" w:right="0"/>
              <w:jc w:val="right"/>
              <w:rPr>
                <w:sz w:val="20"/>
              </w:rPr>
            </w:pPr>
            <w:r>
              <w:rPr>
                <w:sz w:val="20"/>
              </w:rPr>
              <w:t>24.86</w:t>
            </w:r>
          </w:p>
        </w:tc>
        <w:tc>
          <w:tcPr>
            <w:tcW w:w="835" w:type="dxa"/>
          </w:tcPr>
          <w:p w14:paraId="0215B8FC" w14:textId="77777777" w:rsidR="00F85D3A" w:rsidRDefault="00F85D3A" w:rsidP="002D66C8">
            <w:pPr>
              <w:ind w:left="0" w:right="0"/>
              <w:jc w:val="right"/>
              <w:rPr>
                <w:sz w:val="20"/>
              </w:rPr>
            </w:pPr>
            <w:r>
              <w:rPr>
                <w:sz w:val="20"/>
              </w:rPr>
              <w:t>1999</w:t>
            </w:r>
          </w:p>
        </w:tc>
      </w:tr>
      <w:tr w:rsidR="00F85D3A" w14:paraId="0322FCE3" w14:textId="77777777" w:rsidTr="002D66C8">
        <w:trPr>
          <w:trHeight w:hRule="exact" w:val="227"/>
        </w:trPr>
        <w:tc>
          <w:tcPr>
            <w:tcW w:w="626" w:type="dxa"/>
          </w:tcPr>
          <w:p w14:paraId="70484FF4" w14:textId="77777777" w:rsidR="00F85D3A" w:rsidRDefault="00F85D3A" w:rsidP="002D66C8">
            <w:pPr>
              <w:ind w:left="-79" w:right="-214"/>
              <w:rPr>
                <w:sz w:val="20"/>
              </w:rPr>
            </w:pPr>
          </w:p>
        </w:tc>
        <w:tc>
          <w:tcPr>
            <w:tcW w:w="2494" w:type="dxa"/>
          </w:tcPr>
          <w:p w14:paraId="213026D9" w14:textId="77777777" w:rsidR="00F85D3A" w:rsidRDefault="00F85D3A" w:rsidP="002D66C8">
            <w:pPr>
              <w:ind w:left="-79" w:right="-214"/>
              <w:rPr>
                <w:sz w:val="20"/>
              </w:rPr>
            </w:pPr>
            <w:r>
              <w:rPr>
                <w:sz w:val="20"/>
              </w:rPr>
              <w:t>Bridget Seawright</w:t>
            </w:r>
          </w:p>
        </w:tc>
        <w:tc>
          <w:tcPr>
            <w:tcW w:w="724" w:type="dxa"/>
          </w:tcPr>
          <w:p w14:paraId="4F4F1930" w14:textId="77777777" w:rsidR="00F85D3A" w:rsidRDefault="00F85D3A" w:rsidP="002D66C8">
            <w:pPr>
              <w:ind w:left="0" w:right="0"/>
              <w:jc w:val="right"/>
              <w:rPr>
                <w:sz w:val="20"/>
              </w:rPr>
            </w:pPr>
            <w:r>
              <w:rPr>
                <w:sz w:val="20"/>
              </w:rPr>
              <w:t>14.74</w:t>
            </w:r>
          </w:p>
        </w:tc>
        <w:tc>
          <w:tcPr>
            <w:tcW w:w="835" w:type="dxa"/>
          </w:tcPr>
          <w:p w14:paraId="288635C8" w14:textId="77777777" w:rsidR="00F85D3A" w:rsidRDefault="00F85D3A" w:rsidP="002D66C8">
            <w:pPr>
              <w:ind w:left="0" w:right="0"/>
              <w:jc w:val="right"/>
              <w:rPr>
                <w:sz w:val="20"/>
              </w:rPr>
            </w:pPr>
            <w:r>
              <w:rPr>
                <w:sz w:val="20"/>
              </w:rPr>
              <w:t>2007</w:t>
            </w:r>
          </w:p>
        </w:tc>
        <w:tc>
          <w:tcPr>
            <w:tcW w:w="742" w:type="dxa"/>
            <w:shd w:val="clear" w:color="auto" w:fill="F2F2F2" w:themeFill="background1" w:themeFillShade="F2"/>
          </w:tcPr>
          <w:p w14:paraId="3FCA1059" w14:textId="77777777" w:rsidR="00F85D3A" w:rsidRDefault="00F85D3A" w:rsidP="002D66C8">
            <w:pPr>
              <w:ind w:left="0" w:right="0"/>
              <w:rPr>
                <w:sz w:val="20"/>
              </w:rPr>
            </w:pPr>
          </w:p>
        </w:tc>
        <w:tc>
          <w:tcPr>
            <w:tcW w:w="2376" w:type="dxa"/>
            <w:shd w:val="clear" w:color="auto" w:fill="F2F2F2" w:themeFill="background1" w:themeFillShade="F2"/>
          </w:tcPr>
          <w:p w14:paraId="45E2063D" w14:textId="77777777" w:rsidR="00F85D3A" w:rsidRDefault="00F85D3A" w:rsidP="002D66C8">
            <w:pPr>
              <w:ind w:left="-79" w:right="-214"/>
              <w:rPr>
                <w:sz w:val="20"/>
              </w:rPr>
            </w:pPr>
          </w:p>
        </w:tc>
        <w:tc>
          <w:tcPr>
            <w:tcW w:w="724" w:type="dxa"/>
            <w:shd w:val="clear" w:color="auto" w:fill="F2F2F2" w:themeFill="background1" w:themeFillShade="F2"/>
          </w:tcPr>
          <w:p w14:paraId="0B163F2F" w14:textId="77777777" w:rsidR="00F85D3A" w:rsidRDefault="00F85D3A" w:rsidP="002D66C8">
            <w:pPr>
              <w:ind w:left="0" w:right="0"/>
              <w:jc w:val="right"/>
              <w:rPr>
                <w:sz w:val="20"/>
              </w:rPr>
            </w:pPr>
          </w:p>
        </w:tc>
        <w:tc>
          <w:tcPr>
            <w:tcW w:w="835" w:type="dxa"/>
            <w:shd w:val="clear" w:color="auto" w:fill="F2F2F2" w:themeFill="background1" w:themeFillShade="F2"/>
          </w:tcPr>
          <w:p w14:paraId="6F82AC90" w14:textId="77777777" w:rsidR="00F85D3A" w:rsidRDefault="00F85D3A" w:rsidP="002D66C8">
            <w:pPr>
              <w:ind w:left="0" w:right="0"/>
              <w:jc w:val="right"/>
              <w:rPr>
                <w:sz w:val="20"/>
              </w:rPr>
            </w:pPr>
          </w:p>
        </w:tc>
      </w:tr>
      <w:tr w:rsidR="00F85D3A" w14:paraId="7F189617" w14:textId="77777777" w:rsidTr="002D66C8">
        <w:trPr>
          <w:trHeight w:hRule="exact" w:val="227"/>
        </w:trPr>
        <w:tc>
          <w:tcPr>
            <w:tcW w:w="626" w:type="dxa"/>
          </w:tcPr>
          <w:p w14:paraId="704C4B95" w14:textId="77777777" w:rsidR="00F85D3A" w:rsidRDefault="00F85D3A" w:rsidP="002D66C8">
            <w:pPr>
              <w:ind w:left="-79" w:right="-214"/>
              <w:rPr>
                <w:sz w:val="20"/>
              </w:rPr>
            </w:pPr>
            <w:r>
              <w:rPr>
                <w:sz w:val="20"/>
              </w:rPr>
              <w:t>U9</w:t>
            </w:r>
          </w:p>
        </w:tc>
        <w:tc>
          <w:tcPr>
            <w:tcW w:w="2494" w:type="dxa"/>
          </w:tcPr>
          <w:p w14:paraId="39FC7909" w14:textId="77777777" w:rsidR="00F85D3A" w:rsidRDefault="00F85D3A" w:rsidP="002D66C8">
            <w:pPr>
              <w:ind w:left="-79" w:right="-214"/>
              <w:rPr>
                <w:sz w:val="20"/>
              </w:rPr>
            </w:pPr>
            <w:r w:rsidRPr="00FE0705">
              <w:rPr>
                <w:sz w:val="20"/>
              </w:rPr>
              <w:t>Kate Woodhouse</w:t>
            </w:r>
          </w:p>
        </w:tc>
        <w:tc>
          <w:tcPr>
            <w:tcW w:w="724" w:type="dxa"/>
          </w:tcPr>
          <w:p w14:paraId="25BC1A06" w14:textId="77777777" w:rsidR="00F85D3A" w:rsidRDefault="00F85D3A" w:rsidP="002D66C8">
            <w:pPr>
              <w:ind w:left="0" w:right="0"/>
              <w:jc w:val="right"/>
              <w:rPr>
                <w:sz w:val="20"/>
              </w:rPr>
            </w:pPr>
            <w:r>
              <w:rPr>
                <w:sz w:val="20"/>
              </w:rPr>
              <w:t>19.24</w:t>
            </w:r>
          </w:p>
        </w:tc>
        <w:tc>
          <w:tcPr>
            <w:tcW w:w="835" w:type="dxa"/>
          </w:tcPr>
          <w:p w14:paraId="3C3F2428" w14:textId="77777777" w:rsidR="00F85D3A" w:rsidRDefault="00F85D3A" w:rsidP="002D66C8">
            <w:pPr>
              <w:ind w:left="0" w:right="0"/>
              <w:jc w:val="right"/>
              <w:rPr>
                <w:sz w:val="20"/>
              </w:rPr>
            </w:pPr>
            <w:r>
              <w:rPr>
                <w:sz w:val="20"/>
              </w:rPr>
              <w:t>2004</w:t>
            </w:r>
          </w:p>
        </w:tc>
        <w:tc>
          <w:tcPr>
            <w:tcW w:w="742" w:type="dxa"/>
          </w:tcPr>
          <w:p w14:paraId="5D5AF369" w14:textId="77777777" w:rsidR="00F85D3A" w:rsidRDefault="00F85D3A" w:rsidP="002D66C8">
            <w:pPr>
              <w:ind w:left="0" w:right="0"/>
              <w:rPr>
                <w:sz w:val="20"/>
              </w:rPr>
            </w:pPr>
            <w:r>
              <w:rPr>
                <w:sz w:val="20"/>
              </w:rPr>
              <w:t>U9</w:t>
            </w:r>
          </w:p>
        </w:tc>
        <w:tc>
          <w:tcPr>
            <w:tcW w:w="2376" w:type="dxa"/>
          </w:tcPr>
          <w:p w14:paraId="0538FE08" w14:textId="77777777" w:rsidR="00F85D3A" w:rsidRDefault="00F85D3A" w:rsidP="002D66C8">
            <w:pPr>
              <w:ind w:left="-79" w:right="-214"/>
              <w:rPr>
                <w:sz w:val="20"/>
              </w:rPr>
            </w:pPr>
            <w:r>
              <w:rPr>
                <w:sz w:val="20"/>
              </w:rPr>
              <w:t>Gareth Estwick</w:t>
            </w:r>
          </w:p>
        </w:tc>
        <w:tc>
          <w:tcPr>
            <w:tcW w:w="724" w:type="dxa"/>
          </w:tcPr>
          <w:p w14:paraId="7676282F" w14:textId="77777777" w:rsidR="00F85D3A" w:rsidRDefault="00F85D3A" w:rsidP="002D66C8">
            <w:pPr>
              <w:ind w:left="0" w:right="0"/>
              <w:jc w:val="right"/>
              <w:rPr>
                <w:sz w:val="20"/>
              </w:rPr>
            </w:pPr>
            <w:r>
              <w:rPr>
                <w:sz w:val="20"/>
              </w:rPr>
              <w:t>26.70</w:t>
            </w:r>
          </w:p>
        </w:tc>
        <w:tc>
          <w:tcPr>
            <w:tcW w:w="835" w:type="dxa"/>
          </w:tcPr>
          <w:p w14:paraId="2DF08484" w14:textId="77777777" w:rsidR="00F85D3A" w:rsidRDefault="00F85D3A" w:rsidP="002D66C8">
            <w:pPr>
              <w:ind w:left="0" w:right="0"/>
              <w:jc w:val="right"/>
              <w:rPr>
                <w:sz w:val="20"/>
              </w:rPr>
            </w:pPr>
            <w:r>
              <w:rPr>
                <w:sz w:val="20"/>
              </w:rPr>
              <w:t>1987</w:t>
            </w:r>
          </w:p>
        </w:tc>
      </w:tr>
      <w:tr w:rsidR="00F85D3A" w14:paraId="71AC4CB2" w14:textId="77777777" w:rsidTr="002D66C8">
        <w:trPr>
          <w:trHeight w:hRule="exact" w:val="227"/>
        </w:trPr>
        <w:tc>
          <w:tcPr>
            <w:tcW w:w="626" w:type="dxa"/>
          </w:tcPr>
          <w:p w14:paraId="6D42DDE6" w14:textId="77777777" w:rsidR="00F85D3A" w:rsidRDefault="00F85D3A" w:rsidP="002D66C8">
            <w:pPr>
              <w:ind w:left="-79" w:right="-214"/>
              <w:rPr>
                <w:sz w:val="20"/>
              </w:rPr>
            </w:pPr>
            <w:r>
              <w:rPr>
                <w:sz w:val="20"/>
              </w:rPr>
              <w:t>U10</w:t>
            </w:r>
          </w:p>
        </w:tc>
        <w:tc>
          <w:tcPr>
            <w:tcW w:w="2494" w:type="dxa"/>
          </w:tcPr>
          <w:p w14:paraId="3947AFF9" w14:textId="77777777" w:rsidR="00F85D3A" w:rsidRDefault="00F85D3A" w:rsidP="002D66C8">
            <w:pPr>
              <w:ind w:left="-79" w:right="-214"/>
              <w:rPr>
                <w:sz w:val="20"/>
              </w:rPr>
            </w:pPr>
            <w:r>
              <w:rPr>
                <w:sz w:val="20"/>
              </w:rPr>
              <w:t>Jovana Ilic</w:t>
            </w:r>
          </w:p>
        </w:tc>
        <w:tc>
          <w:tcPr>
            <w:tcW w:w="724" w:type="dxa"/>
          </w:tcPr>
          <w:p w14:paraId="0E36C132" w14:textId="77777777" w:rsidR="00F85D3A" w:rsidRDefault="00F85D3A" w:rsidP="002D66C8">
            <w:pPr>
              <w:ind w:left="0" w:right="0"/>
              <w:jc w:val="right"/>
              <w:rPr>
                <w:sz w:val="20"/>
              </w:rPr>
            </w:pPr>
            <w:r>
              <w:rPr>
                <w:sz w:val="20"/>
              </w:rPr>
              <w:t>24.50</w:t>
            </w:r>
          </w:p>
        </w:tc>
        <w:tc>
          <w:tcPr>
            <w:tcW w:w="835" w:type="dxa"/>
          </w:tcPr>
          <w:p w14:paraId="659E578E" w14:textId="77777777" w:rsidR="00F85D3A" w:rsidRDefault="00F85D3A" w:rsidP="002D66C8">
            <w:pPr>
              <w:ind w:left="0" w:right="0"/>
              <w:jc w:val="right"/>
              <w:rPr>
                <w:sz w:val="20"/>
              </w:rPr>
            </w:pPr>
            <w:r>
              <w:rPr>
                <w:sz w:val="20"/>
              </w:rPr>
              <w:t>2019</w:t>
            </w:r>
          </w:p>
        </w:tc>
        <w:tc>
          <w:tcPr>
            <w:tcW w:w="742" w:type="dxa"/>
          </w:tcPr>
          <w:p w14:paraId="0691CBDD" w14:textId="77777777" w:rsidR="00F85D3A" w:rsidRDefault="00F85D3A" w:rsidP="002D66C8">
            <w:pPr>
              <w:ind w:left="0" w:right="0"/>
              <w:rPr>
                <w:sz w:val="20"/>
              </w:rPr>
            </w:pPr>
            <w:r>
              <w:rPr>
                <w:sz w:val="20"/>
              </w:rPr>
              <w:t>U10</w:t>
            </w:r>
          </w:p>
        </w:tc>
        <w:tc>
          <w:tcPr>
            <w:tcW w:w="2376" w:type="dxa"/>
          </w:tcPr>
          <w:p w14:paraId="224698A1" w14:textId="77777777" w:rsidR="00F85D3A" w:rsidRDefault="00F85D3A" w:rsidP="002D66C8">
            <w:pPr>
              <w:ind w:left="-79" w:right="-214"/>
              <w:rPr>
                <w:sz w:val="20"/>
              </w:rPr>
            </w:pPr>
            <w:r>
              <w:rPr>
                <w:sz w:val="20"/>
              </w:rPr>
              <w:t>Oscar Sullivan</w:t>
            </w:r>
          </w:p>
        </w:tc>
        <w:tc>
          <w:tcPr>
            <w:tcW w:w="724" w:type="dxa"/>
          </w:tcPr>
          <w:p w14:paraId="095A2CF0" w14:textId="77777777" w:rsidR="00F85D3A" w:rsidRDefault="00F85D3A" w:rsidP="002D66C8">
            <w:pPr>
              <w:ind w:left="0" w:right="0"/>
              <w:jc w:val="right"/>
              <w:rPr>
                <w:sz w:val="20"/>
              </w:rPr>
            </w:pPr>
            <w:r>
              <w:rPr>
                <w:sz w:val="20"/>
              </w:rPr>
              <w:t>33.40</w:t>
            </w:r>
          </w:p>
        </w:tc>
        <w:tc>
          <w:tcPr>
            <w:tcW w:w="835" w:type="dxa"/>
          </w:tcPr>
          <w:p w14:paraId="637A9B7F" w14:textId="77777777" w:rsidR="00F85D3A" w:rsidRDefault="00F85D3A" w:rsidP="002D66C8">
            <w:pPr>
              <w:ind w:left="0" w:right="0"/>
              <w:jc w:val="right"/>
              <w:rPr>
                <w:sz w:val="20"/>
              </w:rPr>
            </w:pPr>
            <w:r>
              <w:rPr>
                <w:sz w:val="20"/>
              </w:rPr>
              <w:t>2011</w:t>
            </w:r>
          </w:p>
        </w:tc>
      </w:tr>
      <w:tr w:rsidR="00F85D3A" w14:paraId="4888A58A" w14:textId="77777777" w:rsidTr="002D66C8">
        <w:trPr>
          <w:trHeight w:hRule="exact" w:val="227"/>
        </w:trPr>
        <w:tc>
          <w:tcPr>
            <w:tcW w:w="626" w:type="dxa"/>
          </w:tcPr>
          <w:p w14:paraId="7A0748A3" w14:textId="77777777" w:rsidR="00F85D3A" w:rsidRPr="0056355B" w:rsidRDefault="00F85D3A" w:rsidP="002D66C8">
            <w:pPr>
              <w:ind w:left="-79" w:right="-214"/>
              <w:rPr>
                <w:sz w:val="20"/>
              </w:rPr>
            </w:pPr>
            <w:r w:rsidRPr="0056355B">
              <w:rPr>
                <w:sz w:val="20"/>
              </w:rPr>
              <w:t>U11</w:t>
            </w:r>
          </w:p>
        </w:tc>
        <w:tc>
          <w:tcPr>
            <w:tcW w:w="2494" w:type="dxa"/>
          </w:tcPr>
          <w:p w14:paraId="047A9EB6" w14:textId="77777777" w:rsidR="00F85D3A" w:rsidRPr="0056355B" w:rsidRDefault="00F85D3A" w:rsidP="002D66C8">
            <w:pPr>
              <w:ind w:left="-79" w:right="-214"/>
              <w:rPr>
                <w:sz w:val="20"/>
              </w:rPr>
            </w:pPr>
            <w:r>
              <w:rPr>
                <w:sz w:val="20"/>
              </w:rPr>
              <w:t>Wasie Toolis</w:t>
            </w:r>
          </w:p>
        </w:tc>
        <w:tc>
          <w:tcPr>
            <w:tcW w:w="724" w:type="dxa"/>
          </w:tcPr>
          <w:p w14:paraId="6F276B94" w14:textId="77777777" w:rsidR="00F85D3A" w:rsidRPr="0056355B" w:rsidRDefault="00F85D3A" w:rsidP="002D66C8">
            <w:pPr>
              <w:ind w:left="0" w:right="0"/>
              <w:jc w:val="right"/>
              <w:rPr>
                <w:sz w:val="20"/>
              </w:rPr>
            </w:pPr>
            <w:r>
              <w:rPr>
                <w:sz w:val="20"/>
              </w:rPr>
              <w:t>27.82</w:t>
            </w:r>
          </w:p>
        </w:tc>
        <w:tc>
          <w:tcPr>
            <w:tcW w:w="835" w:type="dxa"/>
          </w:tcPr>
          <w:p w14:paraId="56570733" w14:textId="77777777" w:rsidR="00F85D3A" w:rsidRPr="0056355B" w:rsidRDefault="00F85D3A" w:rsidP="002D66C8">
            <w:pPr>
              <w:ind w:left="0" w:right="0"/>
              <w:jc w:val="right"/>
              <w:rPr>
                <w:sz w:val="20"/>
              </w:rPr>
            </w:pPr>
            <w:r w:rsidRPr="0056355B">
              <w:rPr>
                <w:sz w:val="20"/>
              </w:rPr>
              <w:t>20</w:t>
            </w:r>
            <w:r>
              <w:rPr>
                <w:sz w:val="20"/>
              </w:rPr>
              <w:t>06</w:t>
            </w:r>
          </w:p>
        </w:tc>
        <w:tc>
          <w:tcPr>
            <w:tcW w:w="742" w:type="dxa"/>
          </w:tcPr>
          <w:p w14:paraId="63BC01DF" w14:textId="77777777" w:rsidR="00F85D3A" w:rsidRPr="0056355B" w:rsidRDefault="00F85D3A" w:rsidP="002D66C8">
            <w:pPr>
              <w:ind w:left="0" w:right="0"/>
              <w:rPr>
                <w:sz w:val="20"/>
              </w:rPr>
            </w:pPr>
            <w:r w:rsidRPr="0056355B">
              <w:rPr>
                <w:sz w:val="20"/>
              </w:rPr>
              <w:t>U11</w:t>
            </w:r>
          </w:p>
        </w:tc>
        <w:tc>
          <w:tcPr>
            <w:tcW w:w="2376" w:type="dxa"/>
          </w:tcPr>
          <w:p w14:paraId="3EA0B9C1" w14:textId="77777777" w:rsidR="00F85D3A" w:rsidRPr="0056355B" w:rsidRDefault="00F85D3A" w:rsidP="002D66C8">
            <w:pPr>
              <w:ind w:left="-79" w:right="-214"/>
              <w:rPr>
                <w:sz w:val="20"/>
              </w:rPr>
            </w:pPr>
            <w:r>
              <w:rPr>
                <w:sz w:val="20"/>
              </w:rPr>
              <w:t>Tim Winterflood</w:t>
            </w:r>
          </w:p>
        </w:tc>
        <w:tc>
          <w:tcPr>
            <w:tcW w:w="724" w:type="dxa"/>
          </w:tcPr>
          <w:p w14:paraId="3702F09D" w14:textId="77777777" w:rsidR="00F85D3A" w:rsidRPr="0056355B" w:rsidRDefault="00F85D3A" w:rsidP="002D66C8">
            <w:pPr>
              <w:ind w:left="0" w:right="0"/>
              <w:jc w:val="right"/>
              <w:rPr>
                <w:sz w:val="20"/>
              </w:rPr>
            </w:pPr>
            <w:r w:rsidRPr="0056355B">
              <w:rPr>
                <w:sz w:val="20"/>
              </w:rPr>
              <w:t>29.02</w:t>
            </w:r>
          </w:p>
        </w:tc>
        <w:tc>
          <w:tcPr>
            <w:tcW w:w="835" w:type="dxa"/>
          </w:tcPr>
          <w:p w14:paraId="06D5862A" w14:textId="77777777" w:rsidR="00F85D3A" w:rsidRPr="0056355B" w:rsidRDefault="00F85D3A" w:rsidP="002D66C8">
            <w:pPr>
              <w:ind w:left="0" w:right="0"/>
              <w:jc w:val="right"/>
              <w:rPr>
                <w:sz w:val="20"/>
              </w:rPr>
            </w:pPr>
            <w:r>
              <w:rPr>
                <w:sz w:val="20"/>
              </w:rPr>
              <w:t>1999</w:t>
            </w:r>
          </w:p>
        </w:tc>
      </w:tr>
      <w:tr w:rsidR="00F85D3A" w14:paraId="2BFEC668" w14:textId="77777777" w:rsidTr="002D66C8">
        <w:trPr>
          <w:trHeight w:hRule="exact" w:val="227"/>
        </w:trPr>
        <w:tc>
          <w:tcPr>
            <w:tcW w:w="626" w:type="dxa"/>
          </w:tcPr>
          <w:p w14:paraId="3D438662" w14:textId="77777777" w:rsidR="00F85D3A" w:rsidRDefault="00F85D3A" w:rsidP="002D66C8">
            <w:pPr>
              <w:ind w:left="-79" w:right="-214"/>
              <w:rPr>
                <w:sz w:val="20"/>
              </w:rPr>
            </w:pPr>
            <w:r>
              <w:rPr>
                <w:sz w:val="20"/>
              </w:rPr>
              <w:t>U12</w:t>
            </w:r>
          </w:p>
        </w:tc>
        <w:tc>
          <w:tcPr>
            <w:tcW w:w="2494" w:type="dxa"/>
          </w:tcPr>
          <w:p w14:paraId="628742FA" w14:textId="77777777" w:rsidR="00F85D3A" w:rsidRDefault="00F85D3A" w:rsidP="002D66C8">
            <w:pPr>
              <w:ind w:left="-79" w:right="-214"/>
              <w:rPr>
                <w:sz w:val="20"/>
              </w:rPr>
            </w:pPr>
            <w:r>
              <w:rPr>
                <w:sz w:val="20"/>
              </w:rPr>
              <w:t>Wasie Toolis</w:t>
            </w:r>
          </w:p>
        </w:tc>
        <w:tc>
          <w:tcPr>
            <w:tcW w:w="724" w:type="dxa"/>
          </w:tcPr>
          <w:p w14:paraId="7A2167CE" w14:textId="77777777" w:rsidR="00F85D3A" w:rsidRDefault="00F85D3A" w:rsidP="002D66C8">
            <w:pPr>
              <w:ind w:left="0" w:right="0"/>
              <w:jc w:val="right"/>
              <w:rPr>
                <w:sz w:val="20"/>
              </w:rPr>
            </w:pPr>
            <w:r>
              <w:rPr>
                <w:sz w:val="20"/>
              </w:rPr>
              <w:t>36.08</w:t>
            </w:r>
          </w:p>
        </w:tc>
        <w:tc>
          <w:tcPr>
            <w:tcW w:w="835" w:type="dxa"/>
          </w:tcPr>
          <w:p w14:paraId="6E9834C2" w14:textId="77777777" w:rsidR="00F85D3A" w:rsidRDefault="00F85D3A" w:rsidP="002D66C8">
            <w:pPr>
              <w:ind w:left="0" w:right="0"/>
              <w:jc w:val="right"/>
              <w:rPr>
                <w:sz w:val="20"/>
              </w:rPr>
            </w:pPr>
            <w:r>
              <w:rPr>
                <w:sz w:val="20"/>
              </w:rPr>
              <w:t>2007</w:t>
            </w:r>
          </w:p>
        </w:tc>
        <w:tc>
          <w:tcPr>
            <w:tcW w:w="742" w:type="dxa"/>
          </w:tcPr>
          <w:p w14:paraId="602CD81B" w14:textId="77777777" w:rsidR="00F85D3A" w:rsidRDefault="00F85D3A" w:rsidP="002D66C8">
            <w:pPr>
              <w:ind w:left="0" w:right="0"/>
              <w:rPr>
                <w:sz w:val="20"/>
              </w:rPr>
            </w:pPr>
            <w:r>
              <w:rPr>
                <w:sz w:val="20"/>
              </w:rPr>
              <w:t>U12</w:t>
            </w:r>
          </w:p>
        </w:tc>
        <w:tc>
          <w:tcPr>
            <w:tcW w:w="2376" w:type="dxa"/>
          </w:tcPr>
          <w:p w14:paraId="336B77B9" w14:textId="77777777" w:rsidR="00F85D3A" w:rsidRDefault="00F85D3A" w:rsidP="002D66C8">
            <w:pPr>
              <w:ind w:left="-79" w:right="-214"/>
              <w:rPr>
                <w:sz w:val="20"/>
              </w:rPr>
            </w:pPr>
            <w:r>
              <w:rPr>
                <w:sz w:val="20"/>
              </w:rPr>
              <w:t>Tim Winterflood</w:t>
            </w:r>
          </w:p>
        </w:tc>
        <w:tc>
          <w:tcPr>
            <w:tcW w:w="724" w:type="dxa"/>
          </w:tcPr>
          <w:p w14:paraId="3CDCCDF9" w14:textId="77777777" w:rsidR="00F85D3A" w:rsidRDefault="00F85D3A" w:rsidP="002D66C8">
            <w:pPr>
              <w:ind w:left="0" w:right="0"/>
              <w:jc w:val="right"/>
              <w:rPr>
                <w:sz w:val="20"/>
              </w:rPr>
            </w:pPr>
            <w:r>
              <w:rPr>
                <w:sz w:val="20"/>
              </w:rPr>
              <w:t>37.78</w:t>
            </w:r>
          </w:p>
        </w:tc>
        <w:tc>
          <w:tcPr>
            <w:tcW w:w="835" w:type="dxa"/>
          </w:tcPr>
          <w:p w14:paraId="7DD69428" w14:textId="77777777" w:rsidR="00F85D3A" w:rsidRDefault="00F85D3A" w:rsidP="002D66C8">
            <w:pPr>
              <w:ind w:left="0" w:right="0"/>
              <w:jc w:val="right"/>
              <w:rPr>
                <w:sz w:val="20"/>
              </w:rPr>
            </w:pPr>
            <w:r>
              <w:rPr>
                <w:sz w:val="20"/>
              </w:rPr>
              <w:t>2000</w:t>
            </w:r>
          </w:p>
        </w:tc>
      </w:tr>
      <w:tr w:rsidR="00F85D3A" w14:paraId="1149394F" w14:textId="77777777" w:rsidTr="002D66C8">
        <w:trPr>
          <w:trHeight w:hRule="exact" w:val="227"/>
        </w:trPr>
        <w:tc>
          <w:tcPr>
            <w:tcW w:w="626" w:type="dxa"/>
          </w:tcPr>
          <w:p w14:paraId="680E51A1" w14:textId="77777777" w:rsidR="00F85D3A" w:rsidRDefault="00F85D3A" w:rsidP="002D66C8">
            <w:pPr>
              <w:ind w:left="-79" w:right="-214"/>
              <w:rPr>
                <w:sz w:val="20"/>
              </w:rPr>
            </w:pPr>
            <w:r>
              <w:rPr>
                <w:sz w:val="20"/>
              </w:rPr>
              <w:t>U13</w:t>
            </w:r>
          </w:p>
        </w:tc>
        <w:tc>
          <w:tcPr>
            <w:tcW w:w="2494" w:type="dxa"/>
          </w:tcPr>
          <w:p w14:paraId="085E8321" w14:textId="77777777" w:rsidR="00F85D3A" w:rsidRDefault="00F85D3A" w:rsidP="002D66C8">
            <w:pPr>
              <w:ind w:left="-79" w:right="-214"/>
              <w:rPr>
                <w:sz w:val="20"/>
              </w:rPr>
            </w:pPr>
            <w:r>
              <w:rPr>
                <w:sz w:val="20"/>
              </w:rPr>
              <w:t>Wasie Toolis</w:t>
            </w:r>
          </w:p>
        </w:tc>
        <w:tc>
          <w:tcPr>
            <w:tcW w:w="724" w:type="dxa"/>
          </w:tcPr>
          <w:p w14:paraId="2CD94336" w14:textId="77777777" w:rsidR="00F85D3A" w:rsidRDefault="00F85D3A" w:rsidP="002D66C8">
            <w:pPr>
              <w:ind w:left="0" w:right="0"/>
              <w:jc w:val="right"/>
              <w:rPr>
                <w:sz w:val="20"/>
              </w:rPr>
            </w:pPr>
            <w:r>
              <w:rPr>
                <w:sz w:val="20"/>
              </w:rPr>
              <w:t>39.02</w:t>
            </w:r>
          </w:p>
        </w:tc>
        <w:tc>
          <w:tcPr>
            <w:tcW w:w="835" w:type="dxa"/>
          </w:tcPr>
          <w:p w14:paraId="25F42744" w14:textId="77777777" w:rsidR="00F85D3A" w:rsidRDefault="00F85D3A" w:rsidP="002D66C8">
            <w:pPr>
              <w:ind w:left="0" w:right="0"/>
              <w:jc w:val="right"/>
              <w:rPr>
                <w:sz w:val="20"/>
              </w:rPr>
            </w:pPr>
            <w:r>
              <w:rPr>
                <w:sz w:val="20"/>
              </w:rPr>
              <w:t>2008</w:t>
            </w:r>
          </w:p>
        </w:tc>
        <w:tc>
          <w:tcPr>
            <w:tcW w:w="742" w:type="dxa"/>
          </w:tcPr>
          <w:p w14:paraId="22931B78" w14:textId="77777777" w:rsidR="00F85D3A" w:rsidRDefault="00F85D3A" w:rsidP="002D66C8">
            <w:pPr>
              <w:ind w:left="0" w:right="0"/>
              <w:rPr>
                <w:sz w:val="20"/>
              </w:rPr>
            </w:pPr>
            <w:r>
              <w:rPr>
                <w:sz w:val="20"/>
              </w:rPr>
              <w:t>U13</w:t>
            </w:r>
          </w:p>
        </w:tc>
        <w:tc>
          <w:tcPr>
            <w:tcW w:w="2376" w:type="dxa"/>
          </w:tcPr>
          <w:p w14:paraId="0091942D" w14:textId="77777777" w:rsidR="00F85D3A" w:rsidRDefault="00F85D3A" w:rsidP="002D66C8">
            <w:pPr>
              <w:ind w:left="-79" w:right="-214"/>
              <w:rPr>
                <w:sz w:val="20"/>
              </w:rPr>
            </w:pPr>
            <w:r>
              <w:rPr>
                <w:sz w:val="20"/>
              </w:rPr>
              <w:t>Tim Winterflood</w:t>
            </w:r>
          </w:p>
        </w:tc>
        <w:tc>
          <w:tcPr>
            <w:tcW w:w="724" w:type="dxa"/>
          </w:tcPr>
          <w:p w14:paraId="6BEE440F" w14:textId="77777777" w:rsidR="00F85D3A" w:rsidRDefault="00F85D3A" w:rsidP="002D66C8">
            <w:pPr>
              <w:ind w:left="0" w:right="0"/>
              <w:jc w:val="right"/>
              <w:rPr>
                <w:sz w:val="20"/>
              </w:rPr>
            </w:pPr>
            <w:r>
              <w:rPr>
                <w:sz w:val="20"/>
              </w:rPr>
              <w:t>42.44</w:t>
            </w:r>
          </w:p>
        </w:tc>
        <w:tc>
          <w:tcPr>
            <w:tcW w:w="835" w:type="dxa"/>
          </w:tcPr>
          <w:p w14:paraId="2EB5D8C1" w14:textId="77777777" w:rsidR="00F85D3A" w:rsidRDefault="00F85D3A" w:rsidP="002D66C8">
            <w:pPr>
              <w:ind w:left="0" w:right="0"/>
              <w:jc w:val="right"/>
              <w:rPr>
                <w:sz w:val="20"/>
              </w:rPr>
            </w:pPr>
            <w:r>
              <w:rPr>
                <w:sz w:val="20"/>
              </w:rPr>
              <w:t>2001</w:t>
            </w:r>
          </w:p>
        </w:tc>
      </w:tr>
      <w:tr w:rsidR="00F85D3A" w14:paraId="60EAEF57" w14:textId="77777777" w:rsidTr="002D66C8">
        <w:trPr>
          <w:trHeight w:hRule="exact" w:val="227"/>
        </w:trPr>
        <w:tc>
          <w:tcPr>
            <w:tcW w:w="626" w:type="dxa"/>
          </w:tcPr>
          <w:p w14:paraId="41285355" w14:textId="77777777" w:rsidR="00F85D3A" w:rsidRDefault="00F85D3A" w:rsidP="002D66C8">
            <w:pPr>
              <w:ind w:left="-79" w:right="-214"/>
              <w:rPr>
                <w:sz w:val="20"/>
              </w:rPr>
            </w:pPr>
            <w:r>
              <w:rPr>
                <w:sz w:val="20"/>
              </w:rPr>
              <w:t>U14</w:t>
            </w:r>
          </w:p>
        </w:tc>
        <w:tc>
          <w:tcPr>
            <w:tcW w:w="2494" w:type="dxa"/>
          </w:tcPr>
          <w:p w14:paraId="4311B03B" w14:textId="77777777" w:rsidR="00F85D3A" w:rsidRDefault="00F85D3A" w:rsidP="002D66C8">
            <w:pPr>
              <w:ind w:left="-79" w:right="-214"/>
              <w:rPr>
                <w:sz w:val="20"/>
              </w:rPr>
            </w:pPr>
            <w:r w:rsidRPr="00FE0705">
              <w:rPr>
                <w:sz w:val="20"/>
              </w:rPr>
              <w:t>Alison Lever</w:t>
            </w:r>
          </w:p>
        </w:tc>
        <w:tc>
          <w:tcPr>
            <w:tcW w:w="724" w:type="dxa"/>
          </w:tcPr>
          <w:p w14:paraId="18A2A4CC" w14:textId="77777777" w:rsidR="00F85D3A" w:rsidRDefault="00F85D3A" w:rsidP="002D66C8">
            <w:pPr>
              <w:ind w:left="0" w:right="0"/>
              <w:jc w:val="right"/>
              <w:rPr>
                <w:sz w:val="20"/>
              </w:rPr>
            </w:pPr>
            <w:r>
              <w:rPr>
                <w:sz w:val="20"/>
              </w:rPr>
              <w:t>35.22</w:t>
            </w:r>
          </w:p>
        </w:tc>
        <w:tc>
          <w:tcPr>
            <w:tcW w:w="835" w:type="dxa"/>
          </w:tcPr>
          <w:p w14:paraId="3298E606" w14:textId="77777777" w:rsidR="00F85D3A" w:rsidRDefault="00F85D3A" w:rsidP="002D66C8">
            <w:pPr>
              <w:ind w:left="0" w:right="0"/>
              <w:jc w:val="right"/>
              <w:rPr>
                <w:sz w:val="20"/>
              </w:rPr>
            </w:pPr>
            <w:r>
              <w:rPr>
                <w:sz w:val="20"/>
              </w:rPr>
              <w:t>1987</w:t>
            </w:r>
          </w:p>
        </w:tc>
        <w:tc>
          <w:tcPr>
            <w:tcW w:w="742" w:type="dxa"/>
          </w:tcPr>
          <w:p w14:paraId="2EBD4BB3" w14:textId="77777777" w:rsidR="00F85D3A" w:rsidRDefault="00F85D3A" w:rsidP="002D66C8">
            <w:pPr>
              <w:ind w:left="0" w:right="0"/>
              <w:rPr>
                <w:sz w:val="20"/>
              </w:rPr>
            </w:pPr>
            <w:r>
              <w:rPr>
                <w:sz w:val="20"/>
              </w:rPr>
              <w:t>U14</w:t>
            </w:r>
          </w:p>
        </w:tc>
        <w:tc>
          <w:tcPr>
            <w:tcW w:w="2376" w:type="dxa"/>
          </w:tcPr>
          <w:p w14:paraId="2F0DCB80" w14:textId="77777777" w:rsidR="00F85D3A" w:rsidRDefault="00F85D3A" w:rsidP="002D66C8">
            <w:pPr>
              <w:ind w:left="-79" w:right="-214"/>
              <w:rPr>
                <w:sz w:val="20"/>
              </w:rPr>
            </w:pPr>
            <w:r>
              <w:rPr>
                <w:sz w:val="20"/>
              </w:rPr>
              <w:t>Tim Winterflood</w:t>
            </w:r>
          </w:p>
        </w:tc>
        <w:tc>
          <w:tcPr>
            <w:tcW w:w="724" w:type="dxa"/>
          </w:tcPr>
          <w:p w14:paraId="3F44AD30" w14:textId="77777777" w:rsidR="00F85D3A" w:rsidRDefault="00F85D3A" w:rsidP="002D66C8">
            <w:pPr>
              <w:ind w:left="0" w:right="0"/>
              <w:jc w:val="right"/>
              <w:rPr>
                <w:sz w:val="20"/>
              </w:rPr>
            </w:pPr>
            <w:r>
              <w:rPr>
                <w:sz w:val="20"/>
              </w:rPr>
              <w:t>44.00</w:t>
            </w:r>
          </w:p>
        </w:tc>
        <w:tc>
          <w:tcPr>
            <w:tcW w:w="835" w:type="dxa"/>
          </w:tcPr>
          <w:p w14:paraId="48B4F369" w14:textId="77777777" w:rsidR="00F85D3A" w:rsidRDefault="00F85D3A" w:rsidP="002D66C8">
            <w:pPr>
              <w:ind w:left="0" w:right="0"/>
              <w:jc w:val="right"/>
              <w:rPr>
                <w:sz w:val="20"/>
              </w:rPr>
            </w:pPr>
            <w:r>
              <w:rPr>
                <w:sz w:val="20"/>
              </w:rPr>
              <w:t>2002</w:t>
            </w:r>
          </w:p>
        </w:tc>
      </w:tr>
      <w:tr w:rsidR="00F85D3A" w14:paraId="1D308C33" w14:textId="77777777" w:rsidTr="002D66C8">
        <w:trPr>
          <w:trHeight w:hRule="exact" w:val="227"/>
        </w:trPr>
        <w:tc>
          <w:tcPr>
            <w:tcW w:w="626" w:type="dxa"/>
          </w:tcPr>
          <w:p w14:paraId="2FECC189" w14:textId="77777777" w:rsidR="00F85D3A" w:rsidRDefault="00F85D3A" w:rsidP="002D66C8">
            <w:pPr>
              <w:ind w:left="-79" w:right="-214"/>
              <w:rPr>
                <w:sz w:val="20"/>
              </w:rPr>
            </w:pPr>
            <w:r>
              <w:rPr>
                <w:sz w:val="20"/>
              </w:rPr>
              <w:t>U15</w:t>
            </w:r>
          </w:p>
        </w:tc>
        <w:tc>
          <w:tcPr>
            <w:tcW w:w="2494" w:type="dxa"/>
          </w:tcPr>
          <w:p w14:paraId="28C971F3" w14:textId="77777777" w:rsidR="00F85D3A" w:rsidRDefault="00F85D3A" w:rsidP="002D66C8">
            <w:pPr>
              <w:ind w:left="-79" w:right="-214"/>
              <w:rPr>
                <w:sz w:val="20"/>
              </w:rPr>
            </w:pPr>
            <w:r>
              <w:rPr>
                <w:sz w:val="20"/>
              </w:rPr>
              <w:t>Lillian Kolb</w:t>
            </w:r>
          </w:p>
        </w:tc>
        <w:tc>
          <w:tcPr>
            <w:tcW w:w="724" w:type="dxa"/>
          </w:tcPr>
          <w:p w14:paraId="53252E33" w14:textId="77777777" w:rsidR="00F85D3A" w:rsidRDefault="00F85D3A" w:rsidP="002D66C8">
            <w:pPr>
              <w:ind w:left="0" w:right="0"/>
              <w:jc w:val="right"/>
              <w:rPr>
                <w:sz w:val="20"/>
              </w:rPr>
            </w:pPr>
            <w:r>
              <w:rPr>
                <w:sz w:val="20"/>
              </w:rPr>
              <w:t>33.39</w:t>
            </w:r>
          </w:p>
        </w:tc>
        <w:tc>
          <w:tcPr>
            <w:tcW w:w="835" w:type="dxa"/>
          </w:tcPr>
          <w:p w14:paraId="546A39D6" w14:textId="77777777" w:rsidR="00F85D3A" w:rsidRDefault="00F85D3A" w:rsidP="002D66C8">
            <w:pPr>
              <w:ind w:left="0" w:right="0"/>
              <w:jc w:val="right"/>
              <w:rPr>
                <w:sz w:val="20"/>
              </w:rPr>
            </w:pPr>
            <w:r>
              <w:rPr>
                <w:sz w:val="20"/>
              </w:rPr>
              <w:t>2018</w:t>
            </w:r>
          </w:p>
        </w:tc>
        <w:tc>
          <w:tcPr>
            <w:tcW w:w="742" w:type="dxa"/>
          </w:tcPr>
          <w:p w14:paraId="0A39A262" w14:textId="77777777" w:rsidR="00F85D3A" w:rsidRDefault="00F85D3A" w:rsidP="002D66C8">
            <w:pPr>
              <w:ind w:left="0" w:right="0"/>
              <w:rPr>
                <w:sz w:val="20"/>
              </w:rPr>
            </w:pPr>
            <w:r>
              <w:rPr>
                <w:sz w:val="20"/>
              </w:rPr>
              <w:t>U15</w:t>
            </w:r>
          </w:p>
        </w:tc>
        <w:tc>
          <w:tcPr>
            <w:tcW w:w="2376" w:type="dxa"/>
          </w:tcPr>
          <w:p w14:paraId="601742B2" w14:textId="77777777" w:rsidR="00F85D3A" w:rsidRDefault="00F85D3A" w:rsidP="002D66C8">
            <w:pPr>
              <w:ind w:left="-79" w:right="-214"/>
              <w:rPr>
                <w:sz w:val="20"/>
              </w:rPr>
            </w:pPr>
            <w:r>
              <w:rPr>
                <w:sz w:val="20"/>
              </w:rPr>
              <w:t>Andrew French</w:t>
            </w:r>
          </w:p>
        </w:tc>
        <w:tc>
          <w:tcPr>
            <w:tcW w:w="724" w:type="dxa"/>
          </w:tcPr>
          <w:p w14:paraId="7766903C" w14:textId="77777777" w:rsidR="00F85D3A" w:rsidRDefault="00F85D3A" w:rsidP="002D66C8">
            <w:pPr>
              <w:ind w:left="0" w:right="0"/>
              <w:jc w:val="right"/>
              <w:rPr>
                <w:sz w:val="20"/>
              </w:rPr>
            </w:pPr>
            <w:r>
              <w:rPr>
                <w:sz w:val="20"/>
              </w:rPr>
              <w:t>56.70</w:t>
            </w:r>
          </w:p>
        </w:tc>
        <w:tc>
          <w:tcPr>
            <w:tcW w:w="835" w:type="dxa"/>
          </w:tcPr>
          <w:p w14:paraId="34B84B61" w14:textId="77777777" w:rsidR="00F85D3A" w:rsidRDefault="00F85D3A" w:rsidP="002D66C8">
            <w:pPr>
              <w:ind w:left="0" w:right="0"/>
              <w:jc w:val="right"/>
              <w:rPr>
                <w:sz w:val="20"/>
              </w:rPr>
            </w:pPr>
            <w:r>
              <w:rPr>
                <w:sz w:val="20"/>
              </w:rPr>
              <w:t>2006</w:t>
            </w:r>
          </w:p>
        </w:tc>
      </w:tr>
      <w:tr w:rsidR="00F85D3A" w14:paraId="62401D9F" w14:textId="77777777" w:rsidTr="002D66C8">
        <w:trPr>
          <w:trHeight w:hRule="exact" w:val="227"/>
        </w:trPr>
        <w:tc>
          <w:tcPr>
            <w:tcW w:w="626" w:type="dxa"/>
          </w:tcPr>
          <w:p w14:paraId="6A7F50B3" w14:textId="77777777" w:rsidR="00F85D3A" w:rsidRDefault="00F85D3A" w:rsidP="002D66C8">
            <w:pPr>
              <w:ind w:left="-79" w:right="-214"/>
              <w:rPr>
                <w:sz w:val="20"/>
              </w:rPr>
            </w:pPr>
            <w:r>
              <w:rPr>
                <w:sz w:val="20"/>
              </w:rPr>
              <w:t>U16</w:t>
            </w:r>
          </w:p>
        </w:tc>
        <w:tc>
          <w:tcPr>
            <w:tcW w:w="2494" w:type="dxa"/>
          </w:tcPr>
          <w:p w14:paraId="3147CA81" w14:textId="77777777" w:rsidR="00F85D3A" w:rsidRDefault="00F85D3A" w:rsidP="002D66C8">
            <w:pPr>
              <w:ind w:left="-79" w:right="-214"/>
              <w:rPr>
                <w:sz w:val="20"/>
              </w:rPr>
            </w:pPr>
            <w:r>
              <w:rPr>
                <w:sz w:val="20"/>
              </w:rPr>
              <w:t>Lillian Kolb</w:t>
            </w:r>
          </w:p>
        </w:tc>
        <w:tc>
          <w:tcPr>
            <w:tcW w:w="724" w:type="dxa"/>
          </w:tcPr>
          <w:p w14:paraId="2A308AC9" w14:textId="77777777" w:rsidR="00F85D3A" w:rsidRDefault="00F85D3A" w:rsidP="002D66C8">
            <w:pPr>
              <w:ind w:left="0" w:right="0"/>
              <w:jc w:val="right"/>
              <w:rPr>
                <w:sz w:val="20"/>
              </w:rPr>
            </w:pPr>
            <w:r>
              <w:rPr>
                <w:sz w:val="20"/>
              </w:rPr>
              <w:t>31.07</w:t>
            </w:r>
          </w:p>
        </w:tc>
        <w:tc>
          <w:tcPr>
            <w:tcW w:w="835" w:type="dxa"/>
          </w:tcPr>
          <w:p w14:paraId="23490548" w14:textId="77777777" w:rsidR="00F85D3A" w:rsidRDefault="00F85D3A" w:rsidP="002D66C8">
            <w:pPr>
              <w:ind w:left="0" w:right="0"/>
              <w:jc w:val="right"/>
              <w:rPr>
                <w:sz w:val="20"/>
              </w:rPr>
            </w:pPr>
            <w:r>
              <w:rPr>
                <w:sz w:val="20"/>
              </w:rPr>
              <w:t>2019</w:t>
            </w:r>
          </w:p>
        </w:tc>
        <w:tc>
          <w:tcPr>
            <w:tcW w:w="742" w:type="dxa"/>
            <w:shd w:val="clear" w:color="auto" w:fill="FFFFFF" w:themeFill="background1"/>
          </w:tcPr>
          <w:p w14:paraId="435C60D7" w14:textId="77777777" w:rsidR="00F85D3A" w:rsidRDefault="00F85D3A" w:rsidP="002D66C8">
            <w:pPr>
              <w:ind w:left="0" w:right="0"/>
              <w:rPr>
                <w:sz w:val="20"/>
              </w:rPr>
            </w:pPr>
            <w:r>
              <w:rPr>
                <w:sz w:val="20"/>
              </w:rPr>
              <w:t>U16</w:t>
            </w:r>
          </w:p>
        </w:tc>
        <w:tc>
          <w:tcPr>
            <w:tcW w:w="2376" w:type="dxa"/>
            <w:shd w:val="clear" w:color="auto" w:fill="FFFFFF" w:themeFill="background1"/>
          </w:tcPr>
          <w:p w14:paraId="49FBEF19" w14:textId="77777777" w:rsidR="00F85D3A" w:rsidRDefault="00F85D3A" w:rsidP="002D66C8">
            <w:pPr>
              <w:ind w:left="-79" w:right="-214"/>
              <w:rPr>
                <w:sz w:val="20"/>
              </w:rPr>
            </w:pPr>
            <w:r w:rsidRPr="00570975">
              <w:rPr>
                <w:sz w:val="20"/>
              </w:rPr>
              <w:t>Kuzivakwashe Harwood</w:t>
            </w:r>
          </w:p>
        </w:tc>
        <w:tc>
          <w:tcPr>
            <w:tcW w:w="724" w:type="dxa"/>
            <w:shd w:val="clear" w:color="auto" w:fill="FFFFFF" w:themeFill="background1"/>
          </w:tcPr>
          <w:p w14:paraId="61106780" w14:textId="77777777" w:rsidR="00F85D3A" w:rsidRDefault="00F85D3A" w:rsidP="002D66C8">
            <w:pPr>
              <w:ind w:left="-79" w:right="-214"/>
              <w:jc w:val="center"/>
              <w:rPr>
                <w:sz w:val="20"/>
              </w:rPr>
            </w:pPr>
            <w:r>
              <w:rPr>
                <w:sz w:val="20"/>
              </w:rPr>
              <w:t>34.53</w:t>
            </w:r>
          </w:p>
        </w:tc>
        <w:tc>
          <w:tcPr>
            <w:tcW w:w="835" w:type="dxa"/>
            <w:shd w:val="clear" w:color="auto" w:fill="FFFFFF" w:themeFill="background1"/>
          </w:tcPr>
          <w:p w14:paraId="4D5F7609" w14:textId="77777777" w:rsidR="00F85D3A" w:rsidRDefault="00F85D3A" w:rsidP="002D66C8">
            <w:pPr>
              <w:ind w:left="0" w:right="0"/>
              <w:jc w:val="right"/>
              <w:rPr>
                <w:sz w:val="20"/>
              </w:rPr>
            </w:pPr>
            <w:r>
              <w:rPr>
                <w:sz w:val="20"/>
              </w:rPr>
              <w:t>2022</w:t>
            </w:r>
          </w:p>
        </w:tc>
      </w:tr>
      <w:tr w:rsidR="00F85D3A" w14:paraId="6325B2BD" w14:textId="77777777" w:rsidTr="002D66C8">
        <w:trPr>
          <w:trHeight w:hRule="exact" w:val="227"/>
        </w:trPr>
        <w:tc>
          <w:tcPr>
            <w:tcW w:w="626" w:type="dxa"/>
          </w:tcPr>
          <w:p w14:paraId="50BD3B3F" w14:textId="77777777" w:rsidR="00F85D3A" w:rsidRDefault="00F85D3A" w:rsidP="002D66C8">
            <w:pPr>
              <w:ind w:left="-79" w:right="-214"/>
              <w:rPr>
                <w:sz w:val="20"/>
              </w:rPr>
            </w:pPr>
            <w:r>
              <w:rPr>
                <w:sz w:val="20"/>
              </w:rPr>
              <w:t>U17</w:t>
            </w:r>
          </w:p>
        </w:tc>
        <w:tc>
          <w:tcPr>
            <w:tcW w:w="2494" w:type="dxa"/>
          </w:tcPr>
          <w:p w14:paraId="0696BB9A" w14:textId="77777777" w:rsidR="00F85D3A" w:rsidRDefault="00F85D3A" w:rsidP="002D66C8">
            <w:pPr>
              <w:ind w:left="-79" w:right="-214"/>
              <w:rPr>
                <w:sz w:val="20"/>
              </w:rPr>
            </w:pPr>
            <w:r w:rsidRPr="00570975">
              <w:rPr>
                <w:sz w:val="20"/>
              </w:rPr>
              <w:t>Hannah Sheehan</w:t>
            </w:r>
          </w:p>
        </w:tc>
        <w:tc>
          <w:tcPr>
            <w:tcW w:w="724" w:type="dxa"/>
          </w:tcPr>
          <w:p w14:paraId="5FA7C302" w14:textId="77777777" w:rsidR="00F85D3A" w:rsidRDefault="00F85D3A" w:rsidP="002D66C8">
            <w:pPr>
              <w:ind w:left="0" w:right="0"/>
              <w:jc w:val="right"/>
              <w:rPr>
                <w:sz w:val="20"/>
              </w:rPr>
            </w:pPr>
            <w:r>
              <w:rPr>
                <w:sz w:val="20"/>
              </w:rPr>
              <w:t>22.29</w:t>
            </w:r>
          </w:p>
        </w:tc>
        <w:tc>
          <w:tcPr>
            <w:tcW w:w="835" w:type="dxa"/>
          </w:tcPr>
          <w:p w14:paraId="41F1092E" w14:textId="77777777" w:rsidR="00F85D3A" w:rsidRDefault="00F85D3A" w:rsidP="002D66C8">
            <w:pPr>
              <w:ind w:left="0" w:right="0"/>
              <w:jc w:val="right"/>
              <w:rPr>
                <w:sz w:val="20"/>
              </w:rPr>
            </w:pPr>
            <w:r>
              <w:rPr>
                <w:sz w:val="20"/>
              </w:rPr>
              <w:t>2022</w:t>
            </w:r>
          </w:p>
        </w:tc>
        <w:tc>
          <w:tcPr>
            <w:tcW w:w="742" w:type="dxa"/>
            <w:shd w:val="clear" w:color="auto" w:fill="F2F2F2" w:themeFill="background1" w:themeFillShade="F2"/>
          </w:tcPr>
          <w:p w14:paraId="56FA014D" w14:textId="77777777" w:rsidR="00F85D3A" w:rsidRDefault="00F85D3A" w:rsidP="002D66C8">
            <w:pPr>
              <w:ind w:left="0" w:right="0"/>
              <w:rPr>
                <w:sz w:val="20"/>
              </w:rPr>
            </w:pPr>
          </w:p>
        </w:tc>
        <w:tc>
          <w:tcPr>
            <w:tcW w:w="2376" w:type="dxa"/>
            <w:shd w:val="clear" w:color="auto" w:fill="F2F2F2" w:themeFill="background1" w:themeFillShade="F2"/>
          </w:tcPr>
          <w:p w14:paraId="5010CDC6" w14:textId="77777777" w:rsidR="00F85D3A" w:rsidRDefault="00F85D3A" w:rsidP="002D66C8">
            <w:pPr>
              <w:ind w:left="-79" w:right="-214"/>
              <w:rPr>
                <w:sz w:val="20"/>
              </w:rPr>
            </w:pPr>
          </w:p>
        </w:tc>
        <w:tc>
          <w:tcPr>
            <w:tcW w:w="724" w:type="dxa"/>
            <w:shd w:val="clear" w:color="auto" w:fill="F2F2F2" w:themeFill="background1" w:themeFillShade="F2"/>
          </w:tcPr>
          <w:p w14:paraId="2FB306DD" w14:textId="77777777" w:rsidR="00F85D3A" w:rsidRDefault="00F85D3A" w:rsidP="002D66C8">
            <w:pPr>
              <w:ind w:left="0" w:right="0"/>
              <w:jc w:val="right"/>
              <w:rPr>
                <w:sz w:val="20"/>
              </w:rPr>
            </w:pPr>
          </w:p>
        </w:tc>
        <w:tc>
          <w:tcPr>
            <w:tcW w:w="835" w:type="dxa"/>
            <w:shd w:val="clear" w:color="auto" w:fill="F2F2F2" w:themeFill="background1" w:themeFillShade="F2"/>
          </w:tcPr>
          <w:p w14:paraId="021B0F46" w14:textId="77777777" w:rsidR="00F85D3A" w:rsidRDefault="00F85D3A" w:rsidP="002D66C8">
            <w:pPr>
              <w:ind w:left="0" w:right="0"/>
              <w:jc w:val="right"/>
              <w:rPr>
                <w:sz w:val="20"/>
              </w:rPr>
            </w:pPr>
          </w:p>
        </w:tc>
      </w:tr>
    </w:tbl>
    <w:p w14:paraId="3846F35A" w14:textId="77777777" w:rsidR="00F85D3A" w:rsidRDefault="00F85D3A" w:rsidP="00F85D3A">
      <w:pPr>
        <w:ind w:right="-214"/>
        <w:jc w:val="center"/>
        <w:rPr>
          <w:sz w:val="20"/>
        </w:rPr>
      </w:pPr>
    </w:p>
    <w:p w14:paraId="14F28363" w14:textId="77777777" w:rsidR="00F85D3A" w:rsidRDefault="00F85D3A" w:rsidP="00F85D3A">
      <w:pPr>
        <w:spacing w:before="100"/>
        <w:ind w:right="-214"/>
        <w:jc w:val="center"/>
        <w:rPr>
          <w:b/>
          <w:sz w:val="20"/>
        </w:rPr>
      </w:pPr>
      <w:r w:rsidRPr="004B6A6A">
        <w:rPr>
          <w:b/>
          <w:sz w:val="20"/>
        </w:rPr>
        <w:t>Javelin</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001BD6A8" w14:textId="77777777" w:rsidTr="002D66C8">
        <w:trPr>
          <w:trHeight w:hRule="exact" w:val="227"/>
        </w:trPr>
        <w:tc>
          <w:tcPr>
            <w:tcW w:w="626" w:type="dxa"/>
          </w:tcPr>
          <w:p w14:paraId="36A72F94" w14:textId="77777777" w:rsidR="00F85D3A" w:rsidRDefault="00F85D3A" w:rsidP="002D66C8">
            <w:pPr>
              <w:ind w:left="-79" w:right="-214"/>
              <w:rPr>
                <w:sz w:val="20"/>
              </w:rPr>
            </w:pPr>
            <w:r>
              <w:rPr>
                <w:sz w:val="20"/>
              </w:rPr>
              <w:t>U11</w:t>
            </w:r>
          </w:p>
        </w:tc>
        <w:tc>
          <w:tcPr>
            <w:tcW w:w="2494" w:type="dxa"/>
          </w:tcPr>
          <w:p w14:paraId="46D90699" w14:textId="77777777" w:rsidR="00F85D3A" w:rsidRDefault="00F85D3A" w:rsidP="002D66C8">
            <w:pPr>
              <w:ind w:left="-79" w:right="-214"/>
              <w:rPr>
                <w:sz w:val="20"/>
              </w:rPr>
            </w:pPr>
            <w:r>
              <w:rPr>
                <w:sz w:val="20"/>
              </w:rPr>
              <w:t>Wasie Toolis</w:t>
            </w:r>
          </w:p>
        </w:tc>
        <w:tc>
          <w:tcPr>
            <w:tcW w:w="724" w:type="dxa"/>
          </w:tcPr>
          <w:p w14:paraId="0EDF0084" w14:textId="77777777" w:rsidR="00F85D3A" w:rsidRDefault="00F85D3A" w:rsidP="002D66C8">
            <w:pPr>
              <w:ind w:left="0" w:right="0"/>
              <w:jc w:val="right"/>
              <w:rPr>
                <w:sz w:val="20"/>
              </w:rPr>
            </w:pPr>
            <w:r>
              <w:rPr>
                <w:sz w:val="20"/>
              </w:rPr>
              <w:t>27.00</w:t>
            </w:r>
          </w:p>
        </w:tc>
        <w:tc>
          <w:tcPr>
            <w:tcW w:w="835" w:type="dxa"/>
          </w:tcPr>
          <w:p w14:paraId="1C236EC5" w14:textId="77777777" w:rsidR="00F85D3A" w:rsidRDefault="00F85D3A" w:rsidP="002D66C8">
            <w:pPr>
              <w:ind w:left="0" w:right="0"/>
              <w:jc w:val="right"/>
              <w:rPr>
                <w:sz w:val="20"/>
              </w:rPr>
            </w:pPr>
            <w:r>
              <w:rPr>
                <w:sz w:val="20"/>
              </w:rPr>
              <w:t>2006</w:t>
            </w:r>
          </w:p>
        </w:tc>
        <w:tc>
          <w:tcPr>
            <w:tcW w:w="742" w:type="dxa"/>
          </w:tcPr>
          <w:p w14:paraId="165D327E" w14:textId="77777777" w:rsidR="00F85D3A" w:rsidRDefault="00F85D3A" w:rsidP="002D66C8">
            <w:pPr>
              <w:ind w:left="0" w:right="0"/>
              <w:rPr>
                <w:sz w:val="20"/>
              </w:rPr>
            </w:pPr>
            <w:r>
              <w:rPr>
                <w:sz w:val="20"/>
              </w:rPr>
              <w:t>U11</w:t>
            </w:r>
          </w:p>
        </w:tc>
        <w:tc>
          <w:tcPr>
            <w:tcW w:w="2376" w:type="dxa"/>
          </w:tcPr>
          <w:p w14:paraId="1066C4B9" w14:textId="77777777" w:rsidR="00F85D3A" w:rsidRDefault="00F85D3A" w:rsidP="002D66C8">
            <w:pPr>
              <w:ind w:left="-79" w:right="-214"/>
              <w:rPr>
                <w:sz w:val="20"/>
              </w:rPr>
            </w:pPr>
            <w:r>
              <w:rPr>
                <w:sz w:val="20"/>
              </w:rPr>
              <w:t>Augustine Otto</w:t>
            </w:r>
          </w:p>
        </w:tc>
        <w:tc>
          <w:tcPr>
            <w:tcW w:w="724" w:type="dxa"/>
          </w:tcPr>
          <w:p w14:paraId="5195A27B" w14:textId="77777777" w:rsidR="00F85D3A" w:rsidRDefault="00F85D3A" w:rsidP="002D66C8">
            <w:pPr>
              <w:ind w:left="0" w:right="0"/>
              <w:jc w:val="right"/>
              <w:rPr>
                <w:sz w:val="20"/>
              </w:rPr>
            </w:pPr>
            <w:r>
              <w:rPr>
                <w:sz w:val="20"/>
              </w:rPr>
              <w:t>33.34</w:t>
            </w:r>
          </w:p>
        </w:tc>
        <w:tc>
          <w:tcPr>
            <w:tcW w:w="835" w:type="dxa"/>
          </w:tcPr>
          <w:p w14:paraId="74872824" w14:textId="77777777" w:rsidR="00F85D3A" w:rsidRDefault="00F85D3A" w:rsidP="002D66C8">
            <w:pPr>
              <w:ind w:left="0" w:right="0"/>
              <w:jc w:val="right"/>
              <w:rPr>
                <w:sz w:val="20"/>
              </w:rPr>
            </w:pPr>
            <w:r>
              <w:rPr>
                <w:sz w:val="20"/>
              </w:rPr>
              <w:t>1996</w:t>
            </w:r>
          </w:p>
        </w:tc>
      </w:tr>
      <w:tr w:rsidR="00F85D3A" w14:paraId="1B5DBCB7" w14:textId="77777777" w:rsidTr="002D66C8">
        <w:trPr>
          <w:trHeight w:hRule="exact" w:val="227"/>
        </w:trPr>
        <w:tc>
          <w:tcPr>
            <w:tcW w:w="626" w:type="dxa"/>
          </w:tcPr>
          <w:p w14:paraId="47069BF6" w14:textId="77777777" w:rsidR="00F85D3A" w:rsidRDefault="00F85D3A" w:rsidP="002D66C8">
            <w:pPr>
              <w:ind w:left="-79" w:right="-214"/>
              <w:rPr>
                <w:sz w:val="20"/>
              </w:rPr>
            </w:pPr>
            <w:r>
              <w:rPr>
                <w:sz w:val="20"/>
              </w:rPr>
              <w:t>U12</w:t>
            </w:r>
          </w:p>
        </w:tc>
        <w:tc>
          <w:tcPr>
            <w:tcW w:w="2494" w:type="dxa"/>
          </w:tcPr>
          <w:p w14:paraId="6399F74C" w14:textId="77777777" w:rsidR="00F85D3A" w:rsidRDefault="00F85D3A" w:rsidP="002D66C8">
            <w:pPr>
              <w:ind w:left="-79" w:right="-214"/>
              <w:rPr>
                <w:sz w:val="20"/>
              </w:rPr>
            </w:pPr>
            <w:r>
              <w:rPr>
                <w:sz w:val="20"/>
              </w:rPr>
              <w:t>Wasie Toolis</w:t>
            </w:r>
          </w:p>
        </w:tc>
        <w:tc>
          <w:tcPr>
            <w:tcW w:w="724" w:type="dxa"/>
          </w:tcPr>
          <w:p w14:paraId="24B0F90D" w14:textId="77777777" w:rsidR="00F85D3A" w:rsidRDefault="00F85D3A" w:rsidP="002D66C8">
            <w:pPr>
              <w:ind w:left="0" w:right="0"/>
              <w:jc w:val="right"/>
              <w:rPr>
                <w:sz w:val="20"/>
              </w:rPr>
            </w:pPr>
            <w:r>
              <w:rPr>
                <w:sz w:val="20"/>
              </w:rPr>
              <w:t>35.24</w:t>
            </w:r>
          </w:p>
        </w:tc>
        <w:tc>
          <w:tcPr>
            <w:tcW w:w="835" w:type="dxa"/>
          </w:tcPr>
          <w:p w14:paraId="344F246A" w14:textId="77777777" w:rsidR="00F85D3A" w:rsidRDefault="00F85D3A" w:rsidP="002D66C8">
            <w:pPr>
              <w:ind w:left="0" w:right="0"/>
              <w:jc w:val="right"/>
              <w:rPr>
                <w:sz w:val="20"/>
              </w:rPr>
            </w:pPr>
            <w:r>
              <w:rPr>
                <w:sz w:val="20"/>
              </w:rPr>
              <w:t>2007</w:t>
            </w:r>
          </w:p>
        </w:tc>
        <w:tc>
          <w:tcPr>
            <w:tcW w:w="742" w:type="dxa"/>
          </w:tcPr>
          <w:p w14:paraId="5B34D54A" w14:textId="77777777" w:rsidR="00F85D3A" w:rsidRDefault="00F85D3A" w:rsidP="002D66C8">
            <w:pPr>
              <w:ind w:left="0" w:right="0"/>
              <w:rPr>
                <w:sz w:val="20"/>
              </w:rPr>
            </w:pPr>
            <w:r>
              <w:rPr>
                <w:sz w:val="20"/>
              </w:rPr>
              <w:t>U12</w:t>
            </w:r>
          </w:p>
        </w:tc>
        <w:tc>
          <w:tcPr>
            <w:tcW w:w="2376" w:type="dxa"/>
          </w:tcPr>
          <w:p w14:paraId="14E76F79" w14:textId="77777777" w:rsidR="00F85D3A" w:rsidRDefault="00F85D3A" w:rsidP="002D66C8">
            <w:pPr>
              <w:ind w:left="-79" w:right="-214"/>
              <w:rPr>
                <w:sz w:val="20"/>
              </w:rPr>
            </w:pPr>
            <w:r w:rsidRPr="002A3FF0">
              <w:rPr>
                <w:sz w:val="20"/>
              </w:rPr>
              <w:t>Thomas Scott</w:t>
            </w:r>
          </w:p>
        </w:tc>
        <w:tc>
          <w:tcPr>
            <w:tcW w:w="724" w:type="dxa"/>
          </w:tcPr>
          <w:p w14:paraId="0DAC248A" w14:textId="77777777" w:rsidR="00F85D3A" w:rsidRDefault="00F85D3A" w:rsidP="002D66C8">
            <w:pPr>
              <w:ind w:left="0" w:right="0"/>
              <w:jc w:val="right"/>
              <w:rPr>
                <w:sz w:val="20"/>
              </w:rPr>
            </w:pPr>
            <w:r>
              <w:rPr>
                <w:sz w:val="20"/>
              </w:rPr>
              <w:t>38.56</w:t>
            </w:r>
          </w:p>
        </w:tc>
        <w:tc>
          <w:tcPr>
            <w:tcW w:w="835" w:type="dxa"/>
          </w:tcPr>
          <w:p w14:paraId="200282B9" w14:textId="77777777" w:rsidR="00F85D3A" w:rsidRDefault="00F85D3A" w:rsidP="002D66C8">
            <w:pPr>
              <w:ind w:left="0" w:right="0"/>
              <w:jc w:val="right"/>
              <w:rPr>
                <w:sz w:val="20"/>
              </w:rPr>
            </w:pPr>
            <w:r>
              <w:rPr>
                <w:sz w:val="20"/>
              </w:rPr>
              <w:t>2022</w:t>
            </w:r>
          </w:p>
        </w:tc>
      </w:tr>
      <w:tr w:rsidR="00F85D3A" w14:paraId="7317340C" w14:textId="77777777" w:rsidTr="002D66C8">
        <w:trPr>
          <w:trHeight w:hRule="exact" w:val="227"/>
        </w:trPr>
        <w:tc>
          <w:tcPr>
            <w:tcW w:w="626" w:type="dxa"/>
          </w:tcPr>
          <w:p w14:paraId="761D7339" w14:textId="77777777" w:rsidR="00F85D3A" w:rsidRDefault="00F85D3A" w:rsidP="002D66C8">
            <w:pPr>
              <w:ind w:left="-79" w:right="-214"/>
              <w:rPr>
                <w:sz w:val="20"/>
              </w:rPr>
            </w:pPr>
            <w:r>
              <w:rPr>
                <w:sz w:val="20"/>
              </w:rPr>
              <w:t>U13</w:t>
            </w:r>
          </w:p>
        </w:tc>
        <w:tc>
          <w:tcPr>
            <w:tcW w:w="2494" w:type="dxa"/>
          </w:tcPr>
          <w:p w14:paraId="62DA3B21" w14:textId="77777777" w:rsidR="00F85D3A" w:rsidRDefault="00F85D3A" w:rsidP="002D66C8">
            <w:pPr>
              <w:ind w:left="-79" w:right="-214"/>
              <w:rPr>
                <w:sz w:val="20"/>
              </w:rPr>
            </w:pPr>
            <w:r>
              <w:rPr>
                <w:sz w:val="20"/>
              </w:rPr>
              <w:t>Wasie Toolis</w:t>
            </w:r>
          </w:p>
        </w:tc>
        <w:tc>
          <w:tcPr>
            <w:tcW w:w="724" w:type="dxa"/>
          </w:tcPr>
          <w:p w14:paraId="691B50B4" w14:textId="77777777" w:rsidR="00F85D3A" w:rsidRDefault="00F85D3A" w:rsidP="002D66C8">
            <w:pPr>
              <w:ind w:left="0" w:right="0"/>
              <w:jc w:val="right"/>
              <w:rPr>
                <w:sz w:val="20"/>
              </w:rPr>
            </w:pPr>
            <w:r>
              <w:rPr>
                <w:sz w:val="20"/>
              </w:rPr>
              <w:t>47.19</w:t>
            </w:r>
          </w:p>
        </w:tc>
        <w:tc>
          <w:tcPr>
            <w:tcW w:w="835" w:type="dxa"/>
          </w:tcPr>
          <w:p w14:paraId="57F402EC" w14:textId="77777777" w:rsidR="00F85D3A" w:rsidRDefault="00F85D3A" w:rsidP="002D66C8">
            <w:pPr>
              <w:ind w:left="0" w:right="0"/>
              <w:jc w:val="right"/>
              <w:rPr>
                <w:sz w:val="20"/>
              </w:rPr>
            </w:pPr>
            <w:r>
              <w:rPr>
                <w:sz w:val="20"/>
              </w:rPr>
              <w:t>2008</w:t>
            </w:r>
          </w:p>
        </w:tc>
        <w:tc>
          <w:tcPr>
            <w:tcW w:w="742" w:type="dxa"/>
          </w:tcPr>
          <w:p w14:paraId="47210967" w14:textId="77777777" w:rsidR="00F85D3A" w:rsidRDefault="00F85D3A" w:rsidP="002D66C8">
            <w:pPr>
              <w:ind w:left="0" w:right="0"/>
              <w:rPr>
                <w:sz w:val="20"/>
              </w:rPr>
            </w:pPr>
            <w:r>
              <w:rPr>
                <w:sz w:val="20"/>
              </w:rPr>
              <w:t>U13</w:t>
            </w:r>
          </w:p>
        </w:tc>
        <w:tc>
          <w:tcPr>
            <w:tcW w:w="2376" w:type="dxa"/>
          </w:tcPr>
          <w:p w14:paraId="59727CF3" w14:textId="77777777" w:rsidR="00F85D3A" w:rsidRDefault="00F85D3A" w:rsidP="002D66C8">
            <w:pPr>
              <w:ind w:left="-79" w:right="-214"/>
              <w:rPr>
                <w:sz w:val="20"/>
              </w:rPr>
            </w:pPr>
            <w:r>
              <w:rPr>
                <w:sz w:val="20"/>
              </w:rPr>
              <w:t>Nilsen Berquier</w:t>
            </w:r>
          </w:p>
        </w:tc>
        <w:tc>
          <w:tcPr>
            <w:tcW w:w="724" w:type="dxa"/>
          </w:tcPr>
          <w:p w14:paraId="18304987" w14:textId="77777777" w:rsidR="00F85D3A" w:rsidRDefault="00F85D3A" w:rsidP="002D66C8">
            <w:pPr>
              <w:ind w:left="0" w:right="0"/>
              <w:jc w:val="right"/>
              <w:rPr>
                <w:sz w:val="20"/>
              </w:rPr>
            </w:pPr>
            <w:r>
              <w:rPr>
                <w:sz w:val="20"/>
              </w:rPr>
              <w:t>38.78</w:t>
            </w:r>
          </w:p>
        </w:tc>
        <w:tc>
          <w:tcPr>
            <w:tcW w:w="835" w:type="dxa"/>
          </w:tcPr>
          <w:p w14:paraId="0F816BF4" w14:textId="77777777" w:rsidR="00F85D3A" w:rsidRDefault="00F85D3A" w:rsidP="002D66C8">
            <w:pPr>
              <w:ind w:left="0" w:right="0"/>
              <w:jc w:val="right"/>
              <w:rPr>
                <w:sz w:val="20"/>
              </w:rPr>
            </w:pPr>
            <w:r>
              <w:rPr>
                <w:sz w:val="20"/>
              </w:rPr>
              <w:t>2001</w:t>
            </w:r>
          </w:p>
        </w:tc>
      </w:tr>
      <w:tr w:rsidR="00F85D3A" w14:paraId="21F72762" w14:textId="77777777" w:rsidTr="002D66C8">
        <w:trPr>
          <w:trHeight w:hRule="exact" w:val="227"/>
        </w:trPr>
        <w:tc>
          <w:tcPr>
            <w:tcW w:w="626" w:type="dxa"/>
          </w:tcPr>
          <w:p w14:paraId="5C34AA57" w14:textId="77777777" w:rsidR="00F85D3A" w:rsidRDefault="00F85D3A" w:rsidP="002D66C8">
            <w:pPr>
              <w:ind w:left="-79" w:right="-214"/>
              <w:rPr>
                <w:sz w:val="20"/>
              </w:rPr>
            </w:pPr>
            <w:r>
              <w:rPr>
                <w:sz w:val="20"/>
              </w:rPr>
              <w:t>U14</w:t>
            </w:r>
          </w:p>
        </w:tc>
        <w:tc>
          <w:tcPr>
            <w:tcW w:w="2494" w:type="dxa"/>
          </w:tcPr>
          <w:p w14:paraId="6B77C0B7" w14:textId="77777777" w:rsidR="00F85D3A" w:rsidRDefault="00F85D3A" w:rsidP="002D66C8">
            <w:pPr>
              <w:ind w:left="-79" w:right="-214"/>
              <w:rPr>
                <w:sz w:val="20"/>
              </w:rPr>
            </w:pPr>
            <w:r>
              <w:rPr>
                <w:sz w:val="20"/>
              </w:rPr>
              <w:t>Ashleigh.Sitcheff</w:t>
            </w:r>
          </w:p>
        </w:tc>
        <w:tc>
          <w:tcPr>
            <w:tcW w:w="724" w:type="dxa"/>
          </w:tcPr>
          <w:p w14:paraId="6C292902" w14:textId="77777777" w:rsidR="00F85D3A" w:rsidRDefault="00F85D3A" w:rsidP="002D66C8">
            <w:pPr>
              <w:ind w:left="0" w:right="0"/>
              <w:jc w:val="right"/>
              <w:rPr>
                <w:sz w:val="20"/>
              </w:rPr>
            </w:pPr>
            <w:r>
              <w:rPr>
                <w:sz w:val="20"/>
              </w:rPr>
              <w:t>46.23</w:t>
            </w:r>
          </w:p>
        </w:tc>
        <w:tc>
          <w:tcPr>
            <w:tcW w:w="835" w:type="dxa"/>
          </w:tcPr>
          <w:p w14:paraId="02172DBD" w14:textId="77777777" w:rsidR="00F85D3A" w:rsidRDefault="00F85D3A" w:rsidP="002D66C8">
            <w:pPr>
              <w:ind w:left="0" w:right="0"/>
              <w:jc w:val="right"/>
              <w:rPr>
                <w:sz w:val="20"/>
              </w:rPr>
            </w:pPr>
            <w:r>
              <w:rPr>
                <w:sz w:val="20"/>
              </w:rPr>
              <w:t>2017</w:t>
            </w:r>
          </w:p>
        </w:tc>
        <w:tc>
          <w:tcPr>
            <w:tcW w:w="742" w:type="dxa"/>
          </w:tcPr>
          <w:p w14:paraId="4E425073" w14:textId="77777777" w:rsidR="00F85D3A" w:rsidRDefault="00F85D3A" w:rsidP="002D66C8">
            <w:pPr>
              <w:ind w:left="0" w:right="0"/>
              <w:rPr>
                <w:sz w:val="20"/>
              </w:rPr>
            </w:pPr>
            <w:r>
              <w:rPr>
                <w:sz w:val="20"/>
              </w:rPr>
              <w:t>U14</w:t>
            </w:r>
          </w:p>
        </w:tc>
        <w:tc>
          <w:tcPr>
            <w:tcW w:w="2376" w:type="dxa"/>
          </w:tcPr>
          <w:p w14:paraId="61152CBC" w14:textId="77777777" w:rsidR="00F85D3A" w:rsidRDefault="00F85D3A" w:rsidP="002D66C8">
            <w:pPr>
              <w:ind w:left="-79" w:right="-214"/>
              <w:rPr>
                <w:sz w:val="20"/>
              </w:rPr>
            </w:pPr>
            <w:r>
              <w:rPr>
                <w:sz w:val="20"/>
              </w:rPr>
              <w:t>Andrew Fittell</w:t>
            </w:r>
          </w:p>
        </w:tc>
        <w:tc>
          <w:tcPr>
            <w:tcW w:w="724" w:type="dxa"/>
          </w:tcPr>
          <w:p w14:paraId="04621ACB" w14:textId="77777777" w:rsidR="00F85D3A" w:rsidRDefault="00F85D3A" w:rsidP="002D66C8">
            <w:pPr>
              <w:ind w:left="0" w:right="0"/>
              <w:jc w:val="right"/>
              <w:rPr>
                <w:sz w:val="20"/>
              </w:rPr>
            </w:pPr>
            <w:r>
              <w:rPr>
                <w:sz w:val="20"/>
              </w:rPr>
              <w:t>48.72</w:t>
            </w:r>
          </w:p>
        </w:tc>
        <w:tc>
          <w:tcPr>
            <w:tcW w:w="835" w:type="dxa"/>
          </w:tcPr>
          <w:p w14:paraId="42AA7FD7" w14:textId="77777777" w:rsidR="00F85D3A" w:rsidRDefault="00F85D3A" w:rsidP="002D66C8">
            <w:pPr>
              <w:ind w:left="0" w:right="0"/>
              <w:jc w:val="right"/>
              <w:rPr>
                <w:sz w:val="20"/>
              </w:rPr>
            </w:pPr>
            <w:r>
              <w:rPr>
                <w:sz w:val="20"/>
              </w:rPr>
              <w:t>1987</w:t>
            </w:r>
          </w:p>
        </w:tc>
      </w:tr>
      <w:tr w:rsidR="00F85D3A" w14:paraId="0EC14CCB" w14:textId="77777777" w:rsidTr="002D66C8">
        <w:trPr>
          <w:trHeight w:hRule="exact" w:val="227"/>
        </w:trPr>
        <w:tc>
          <w:tcPr>
            <w:tcW w:w="626" w:type="dxa"/>
          </w:tcPr>
          <w:p w14:paraId="21AEB0FF" w14:textId="77777777" w:rsidR="00F85D3A" w:rsidRDefault="00F85D3A" w:rsidP="002D66C8">
            <w:pPr>
              <w:ind w:left="-79" w:right="-214"/>
              <w:rPr>
                <w:sz w:val="20"/>
              </w:rPr>
            </w:pPr>
            <w:r>
              <w:rPr>
                <w:sz w:val="20"/>
              </w:rPr>
              <w:t>U15</w:t>
            </w:r>
          </w:p>
        </w:tc>
        <w:tc>
          <w:tcPr>
            <w:tcW w:w="2494" w:type="dxa"/>
          </w:tcPr>
          <w:p w14:paraId="45C8EAAC" w14:textId="77777777" w:rsidR="00F85D3A" w:rsidRDefault="00F85D3A" w:rsidP="002D66C8">
            <w:pPr>
              <w:ind w:left="-79" w:right="-214"/>
              <w:rPr>
                <w:sz w:val="20"/>
              </w:rPr>
            </w:pPr>
            <w:r>
              <w:rPr>
                <w:sz w:val="20"/>
              </w:rPr>
              <w:t>Erica Sitcheff</w:t>
            </w:r>
          </w:p>
        </w:tc>
        <w:tc>
          <w:tcPr>
            <w:tcW w:w="724" w:type="dxa"/>
          </w:tcPr>
          <w:p w14:paraId="47DF9FA0" w14:textId="77777777" w:rsidR="00F85D3A" w:rsidRDefault="00F85D3A" w:rsidP="002D66C8">
            <w:pPr>
              <w:ind w:left="0" w:right="0"/>
              <w:jc w:val="right"/>
              <w:rPr>
                <w:sz w:val="20"/>
              </w:rPr>
            </w:pPr>
            <w:r>
              <w:rPr>
                <w:sz w:val="20"/>
              </w:rPr>
              <w:t>42.53</w:t>
            </w:r>
          </w:p>
        </w:tc>
        <w:tc>
          <w:tcPr>
            <w:tcW w:w="835" w:type="dxa"/>
          </w:tcPr>
          <w:p w14:paraId="68FBA07A" w14:textId="77777777" w:rsidR="00F85D3A" w:rsidRDefault="00F85D3A" w:rsidP="002D66C8">
            <w:pPr>
              <w:ind w:left="0" w:right="0"/>
              <w:jc w:val="right"/>
              <w:rPr>
                <w:sz w:val="20"/>
              </w:rPr>
            </w:pPr>
            <w:r>
              <w:rPr>
                <w:sz w:val="20"/>
              </w:rPr>
              <w:t>2017</w:t>
            </w:r>
          </w:p>
        </w:tc>
        <w:tc>
          <w:tcPr>
            <w:tcW w:w="742" w:type="dxa"/>
          </w:tcPr>
          <w:p w14:paraId="184862FB" w14:textId="77777777" w:rsidR="00F85D3A" w:rsidRDefault="00F85D3A" w:rsidP="002D66C8">
            <w:pPr>
              <w:ind w:left="0" w:right="0"/>
              <w:rPr>
                <w:sz w:val="20"/>
              </w:rPr>
            </w:pPr>
            <w:r>
              <w:rPr>
                <w:sz w:val="20"/>
              </w:rPr>
              <w:t>U15</w:t>
            </w:r>
          </w:p>
        </w:tc>
        <w:tc>
          <w:tcPr>
            <w:tcW w:w="2376" w:type="dxa"/>
          </w:tcPr>
          <w:p w14:paraId="2C09F7EC" w14:textId="77777777" w:rsidR="00F85D3A" w:rsidRDefault="00F85D3A" w:rsidP="002D66C8">
            <w:pPr>
              <w:ind w:left="-79" w:right="-214"/>
              <w:rPr>
                <w:sz w:val="20"/>
              </w:rPr>
            </w:pPr>
            <w:r w:rsidRPr="002A3FF0">
              <w:rPr>
                <w:sz w:val="20"/>
              </w:rPr>
              <w:t>Liam Sheehan</w:t>
            </w:r>
          </w:p>
        </w:tc>
        <w:tc>
          <w:tcPr>
            <w:tcW w:w="724" w:type="dxa"/>
          </w:tcPr>
          <w:p w14:paraId="1578F02E" w14:textId="77777777" w:rsidR="00F85D3A" w:rsidRDefault="00F85D3A" w:rsidP="002D66C8">
            <w:pPr>
              <w:ind w:left="0" w:right="0"/>
              <w:jc w:val="right"/>
              <w:rPr>
                <w:sz w:val="20"/>
              </w:rPr>
            </w:pPr>
            <w:r>
              <w:rPr>
                <w:sz w:val="20"/>
              </w:rPr>
              <w:t>37.35</w:t>
            </w:r>
          </w:p>
        </w:tc>
        <w:tc>
          <w:tcPr>
            <w:tcW w:w="835" w:type="dxa"/>
          </w:tcPr>
          <w:p w14:paraId="5BA2C736" w14:textId="77777777" w:rsidR="00F85D3A" w:rsidRDefault="00F85D3A" w:rsidP="002D66C8">
            <w:pPr>
              <w:ind w:left="0" w:right="0"/>
              <w:jc w:val="right"/>
              <w:rPr>
                <w:sz w:val="20"/>
              </w:rPr>
            </w:pPr>
            <w:r>
              <w:rPr>
                <w:sz w:val="20"/>
              </w:rPr>
              <w:t>2022</w:t>
            </w:r>
          </w:p>
        </w:tc>
      </w:tr>
      <w:tr w:rsidR="00F85D3A" w14:paraId="25517172" w14:textId="77777777" w:rsidTr="002D66C8">
        <w:trPr>
          <w:trHeight w:hRule="exact" w:val="227"/>
        </w:trPr>
        <w:tc>
          <w:tcPr>
            <w:tcW w:w="626" w:type="dxa"/>
          </w:tcPr>
          <w:p w14:paraId="28ABC9FC" w14:textId="77777777" w:rsidR="00F85D3A" w:rsidRDefault="00F85D3A" w:rsidP="002D66C8">
            <w:pPr>
              <w:ind w:left="-79" w:right="-214"/>
              <w:rPr>
                <w:sz w:val="20"/>
              </w:rPr>
            </w:pPr>
            <w:r>
              <w:rPr>
                <w:sz w:val="20"/>
              </w:rPr>
              <w:t>U16</w:t>
            </w:r>
          </w:p>
        </w:tc>
        <w:tc>
          <w:tcPr>
            <w:tcW w:w="2494" w:type="dxa"/>
          </w:tcPr>
          <w:p w14:paraId="617091E6" w14:textId="77777777" w:rsidR="00F85D3A" w:rsidRDefault="00F85D3A" w:rsidP="002D66C8">
            <w:pPr>
              <w:ind w:left="-79" w:right="-214"/>
              <w:rPr>
                <w:sz w:val="20"/>
              </w:rPr>
            </w:pPr>
            <w:r>
              <w:rPr>
                <w:sz w:val="20"/>
              </w:rPr>
              <w:t>Lillian Kolb</w:t>
            </w:r>
          </w:p>
        </w:tc>
        <w:tc>
          <w:tcPr>
            <w:tcW w:w="724" w:type="dxa"/>
          </w:tcPr>
          <w:p w14:paraId="369A1E17" w14:textId="77777777" w:rsidR="00F85D3A" w:rsidRDefault="00F85D3A" w:rsidP="002D66C8">
            <w:pPr>
              <w:ind w:left="0" w:right="0"/>
              <w:jc w:val="right"/>
              <w:rPr>
                <w:sz w:val="20"/>
              </w:rPr>
            </w:pPr>
            <w:r>
              <w:rPr>
                <w:sz w:val="20"/>
              </w:rPr>
              <w:t>31.07</w:t>
            </w:r>
          </w:p>
        </w:tc>
        <w:tc>
          <w:tcPr>
            <w:tcW w:w="835" w:type="dxa"/>
          </w:tcPr>
          <w:p w14:paraId="518123A8" w14:textId="77777777" w:rsidR="00F85D3A" w:rsidRDefault="00F85D3A" w:rsidP="002D66C8">
            <w:pPr>
              <w:ind w:left="0" w:right="0"/>
              <w:jc w:val="right"/>
              <w:rPr>
                <w:sz w:val="20"/>
              </w:rPr>
            </w:pPr>
            <w:r>
              <w:rPr>
                <w:sz w:val="20"/>
              </w:rPr>
              <w:t>2019</w:t>
            </w:r>
          </w:p>
        </w:tc>
        <w:tc>
          <w:tcPr>
            <w:tcW w:w="742" w:type="dxa"/>
          </w:tcPr>
          <w:p w14:paraId="6241D2EC" w14:textId="77777777" w:rsidR="00F85D3A" w:rsidRDefault="00F85D3A" w:rsidP="002D66C8">
            <w:pPr>
              <w:ind w:left="0" w:right="0"/>
              <w:rPr>
                <w:sz w:val="20"/>
              </w:rPr>
            </w:pPr>
            <w:r>
              <w:rPr>
                <w:sz w:val="20"/>
              </w:rPr>
              <w:t>U16</w:t>
            </w:r>
          </w:p>
        </w:tc>
        <w:tc>
          <w:tcPr>
            <w:tcW w:w="2376" w:type="dxa"/>
          </w:tcPr>
          <w:p w14:paraId="1245A159" w14:textId="77777777" w:rsidR="00F85D3A" w:rsidRPr="002566E0" w:rsidRDefault="00F85D3A" w:rsidP="002D66C8">
            <w:pPr>
              <w:ind w:left="-79" w:right="-214"/>
              <w:rPr>
                <w:sz w:val="20"/>
                <w:highlight w:val="yellow"/>
              </w:rPr>
            </w:pPr>
            <w:r w:rsidRPr="00A1633C">
              <w:rPr>
                <w:sz w:val="20"/>
              </w:rPr>
              <w:t>Joshua Watt</w:t>
            </w:r>
          </w:p>
        </w:tc>
        <w:tc>
          <w:tcPr>
            <w:tcW w:w="724" w:type="dxa"/>
          </w:tcPr>
          <w:p w14:paraId="144B7F3E" w14:textId="77777777" w:rsidR="00F85D3A" w:rsidRDefault="00F85D3A" w:rsidP="002D66C8">
            <w:pPr>
              <w:ind w:left="0" w:right="0"/>
              <w:jc w:val="right"/>
              <w:rPr>
                <w:sz w:val="20"/>
              </w:rPr>
            </w:pPr>
            <w:r>
              <w:rPr>
                <w:sz w:val="20"/>
              </w:rPr>
              <w:t>48.74</w:t>
            </w:r>
          </w:p>
        </w:tc>
        <w:tc>
          <w:tcPr>
            <w:tcW w:w="835" w:type="dxa"/>
          </w:tcPr>
          <w:p w14:paraId="2F5D31EF" w14:textId="77777777" w:rsidR="00F85D3A" w:rsidRDefault="00F85D3A" w:rsidP="002D66C8">
            <w:pPr>
              <w:ind w:left="0" w:right="0"/>
              <w:jc w:val="right"/>
              <w:rPr>
                <w:sz w:val="20"/>
              </w:rPr>
            </w:pPr>
            <w:r>
              <w:rPr>
                <w:sz w:val="20"/>
              </w:rPr>
              <w:t>2017</w:t>
            </w:r>
          </w:p>
        </w:tc>
      </w:tr>
      <w:tr w:rsidR="00F85D3A" w14:paraId="66C9B76D" w14:textId="77777777" w:rsidTr="002D66C8">
        <w:trPr>
          <w:trHeight w:hRule="exact" w:val="227"/>
        </w:trPr>
        <w:tc>
          <w:tcPr>
            <w:tcW w:w="626" w:type="dxa"/>
          </w:tcPr>
          <w:p w14:paraId="4079F12A" w14:textId="77777777" w:rsidR="00F85D3A" w:rsidRDefault="00F85D3A" w:rsidP="002D66C8">
            <w:pPr>
              <w:ind w:left="-79" w:right="-214"/>
              <w:rPr>
                <w:sz w:val="20"/>
              </w:rPr>
            </w:pPr>
            <w:r>
              <w:rPr>
                <w:sz w:val="20"/>
              </w:rPr>
              <w:t>U17</w:t>
            </w:r>
          </w:p>
        </w:tc>
        <w:tc>
          <w:tcPr>
            <w:tcW w:w="2494" w:type="dxa"/>
          </w:tcPr>
          <w:p w14:paraId="2125AE6D" w14:textId="77777777" w:rsidR="00F85D3A" w:rsidRDefault="00F85D3A" w:rsidP="002D66C8">
            <w:pPr>
              <w:ind w:left="-79" w:right="-214"/>
              <w:rPr>
                <w:sz w:val="20"/>
              </w:rPr>
            </w:pPr>
            <w:r w:rsidRPr="002A3FF0">
              <w:rPr>
                <w:sz w:val="20"/>
              </w:rPr>
              <w:t>Hannah Sheehan</w:t>
            </w:r>
          </w:p>
        </w:tc>
        <w:tc>
          <w:tcPr>
            <w:tcW w:w="724" w:type="dxa"/>
          </w:tcPr>
          <w:p w14:paraId="3DA16117" w14:textId="77777777" w:rsidR="00F85D3A" w:rsidRDefault="00F85D3A" w:rsidP="002D66C8">
            <w:pPr>
              <w:ind w:left="0" w:right="0"/>
              <w:jc w:val="right"/>
              <w:rPr>
                <w:sz w:val="20"/>
              </w:rPr>
            </w:pPr>
            <w:r>
              <w:rPr>
                <w:sz w:val="20"/>
              </w:rPr>
              <w:t>31.01</w:t>
            </w:r>
          </w:p>
        </w:tc>
        <w:tc>
          <w:tcPr>
            <w:tcW w:w="835" w:type="dxa"/>
          </w:tcPr>
          <w:p w14:paraId="731692DC" w14:textId="77777777" w:rsidR="00F85D3A" w:rsidRDefault="00F85D3A" w:rsidP="002D66C8">
            <w:pPr>
              <w:ind w:left="0" w:right="0"/>
              <w:jc w:val="right"/>
              <w:rPr>
                <w:sz w:val="20"/>
              </w:rPr>
            </w:pPr>
            <w:r>
              <w:rPr>
                <w:sz w:val="20"/>
              </w:rPr>
              <w:t>2022</w:t>
            </w:r>
          </w:p>
        </w:tc>
        <w:tc>
          <w:tcPr>
            <w:tcW w:w="742" w:type="dxa"/>
            <w:shd w:val="clear" w:color="auto" w:fill="F2F2F2" w:themeFill="background1" w:themeFillShade="F2"/>
          </w:tcPr>
          <w:p w14:paraId="440CE427" w14:textId="77777777" w:rsidR="00F85D3A" w:rsidRDefault="00F85D3A" w:rsidP="002D66C8">
            <w:pPr>
              <w:ind w:left="0" w:right="0"/>
              <w:rPr>
                <w:sz w:val="20"/>
              </w:rPr>
            </w:pPr>
          </w:p>
        </w:tc>
        <w:tc>
          <w:tcPr>
            <w:tcW w:w="2376" w:type="dxa"/>
            <w:shd w:val="clear" w:color="auto" w:fill="F2F2F2" w:themeFill="background1" w:themeFillShade="F2"/>
          </w:tcPr>
          <w:p w14:paraId="3D998B1A" w14:textId="77777777" w:rsidR="00F85D3A" w:rsidRDefault="00F85D3A" w:rsidP="002D66C8">
            <w:pPr>
              <w:ind w:left="-79" w:right="-214"/>
              <w:rPr>
                <w:sz w:val="20"/>
              </w:rPr>
            </w:pPr>
          </w:p>
        </w:tc>
        <w:tc>
          <w:tcPr>
            <w:tcW w:w="724" w:type="dxa"/>
            <w:shd w:val="clear" w:color="auto" w:fill="F2F2F2" w:themeFill="background1" w:themeFillShade="F2"/>
          </w:tcPr>
          <w:p w14:paraId="467A439B" w14:textId="77777777" w:rsidR="00F85D3A" w:rsidRDefault="00F85D3A" w:rsidP="002D66C8">
            <w:pPr>
              <w:ind w:left="0" w:right="0"/>
              <w:jc w:val="right"/>
              <w:rPr>
                <w:sz w:val="20"/>
              </w:rPr>
            </w:pPr>
          </w:p>
        </w:tc>
        <w:tc>
          <w:tcPr>
            <w:tcW w:w="835" w:type="dxa"/>
            <w:shd w:val="clear" w:color="auto" w:fill="F2F2F2" w:themeFill="background1" w:themeFillShade="F2"/>
          </w:tcPr>
          <w:p w14:paraId="5B805F02" w14:textId="77777777" w:rsidR="00F85D3A" w:rsidRDefault="00F85D3A" w:rsidP="002D66C8">
            <w:pPr>
              <w:ind w:left="0" w:right="0"/>
              <w:jc w:val="right"/>
              <w:rPr>
                <w:sz w:val="20"/>
              </w:rPr>
            </w:pPr>
          </w:p>
        </w:tc>
      </w:tr>
    </w:tbl>
    <w:p w14:paraId="638EB96C" w14:textId="77777777" w:rsidR="00F85D3A" w:rsidRDefault="00F85D3A" w:rsidP="00F85D3A">
      <w:pPr>
        <w:ind w:right="-214"/>
        <w:jc w:val="center"/>
        <w:rPr>
          <w:sz w:val="20"/>
        </w:rPr>
      </w:pPr>
    </w:p>
    <w:p w14:paraId="756C427E" w14:textId="77777777" w:rsidR="00F85D3A" w:rsidRDefault="00F85D3A" w:rsidP="00F85D3A">
      <w:pPr>
        <w:spacing w:before="100"/>
        <w:ind w:right="-214"/>
        <w:jc w:val="center"/>
        <w:rPr>
          <w:b/>
          <w:sz w:val="20"/>
        </w:rPr>
      </w:pPr>
      <w:r>
        <w:rPr>
          <w:b/>
          <w:sz w:val="20"/>
        </w:rPr>
        <w:t>Vortex</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4020E72D" w14:textId="77777777" w:rsidTr="002D66C8">
        <w:trPr>
          <w:trHeight w:hRule="exact" w:val="227"/>
        </w:trPr>
        <w:tc>
          <w:tcPr>
            <w:tcW w:w="626" w:type="dxa"/>
          </w:tcPr>
          <w:p w14:paraId="553FC8F1" w14:textId="77777777" w:rsidR="00F85D3A" w:rsidRDefault="00F85D3A" w:rsidP="002D66C8">
            <w:pPr>
              <w:ind w:left="-79" w:right="-214"/>
              <w:rPr>
                <w:sz w:val="20"/>
              </w:rPr>
            </w:pPr>
            <w:bookmarkStart w:id="237" w:name="_Hlk55044313"/>
            <w:r>
              <w:rPr>
                <w:sz w:val="20"/>
              </w:rPr>
              <w:t>U6</w:t>
            </w:r>
          </w:p>
        </w:tc>
        <w:tc>
          <w:tcPr>
            <w:tcW w:w="2494" w:type="dxa"/>
          </w:tcPr>
          <w:p w14:paraId="0B0CB86B" w14:textId="77777777" w:rsidR="00F85D3A" w:rsidRDefault="00F85D3A" w:rsidP="002D66C8">
            <w:pPr>
              <w:ind w:left="-79" w:right="-214"/>
              <w:rPr>
                <w:sz w:val="20"/>
              </w:rPr>
            </w:pPr>
            <w:r>
              <w:rPr>
                <w:sz w:val="20"/>
              </w:rPr>
              <w:t>Madeleine Wallace</w:t>
            </w:r>
          </w:p>
        </w:tc>
        <w:tc>
          <w:tcPr>
            <w:tcW w:w="724" w:type="dxa"/>
          </w:tcPr>
          <w:p w14:paraId="020BA5CF" w14:textId="77777777" w:rsidR="00F85D3A" w:rsidRDefault="00F85D3A" w:rsidP="002D66C8">
            <w:pPr>
              <w:ind w:left="0" w:right="0"/>
              <w:jc w:val="right"/>
              <w:rPr>
                <w:sz w:val="20"/>
              </w:rPr>
            </w:pPr>
            <w:r>
              <w:rPr>
                <w:sz w:val="20"/>
              </w:rPr>
              <w:t>9.82</w:t>
            </w:r>
          </w:p>
        </w:tc>
        <w:tc>
          <w:tcPr>
            <w:tcW w:w="835" w:type="dxa"/>
          </w:tcPr>
          <w:p w14:paraId="13E4ADE0" w14:textId="77777777" w:rsidR="00F85D3A" w:rsidRDefault="00F85D3A" w:rsidP="002D66C8">
            <w:pPr>
              <w:ind w:left="0" w:right="0"/>
              <w:jc w:val="right"/>
              <w:rPr>
                <w:sz w:val="20"/>
              </w:rPr>
            </w:pPr>
            <w:r>
              <w:rPr>
                <w:sz w:val="20"/>
              </w:rPr>
              <w:t>2021</w:t>
            </w:r>
          </w:p>
        </w:tc>
        <w:tc>
          <w:tcPr>
            <w:tcW w:w="742" w:type="dxa"/>
          </w:tcPr>
          <w:p w14:paraId="46EF1C48" w14:textId="77777777" w:rsidR="00F85D3A" w:rsidRDefault="00F85D3A" w:rsidP="002D66C8">
            <w:pPr>
              <w:ind w:left="0" w:right="0"/>
              <w:rPr>
                <w:sz w:val="20"/>
              </w:rPr>
            </w:pPr>
            <w:r>
              <w:rPr>
                <w:sz w:val="20"/>
              </w:rPr>
              <w:t>U6</w:t>
            </w:r>
          </w:p>
        </w:tc>
        <w:tc>
          <w:tcPr>
            <w:tcW w:w="2376" w:type="dxa"/>
          </w:tcPr>
          <w:p w14:paraId="5E1CBF96" w14:textId="77777777" w:rsidR="00F85D3A" w:rsidRDefault="00F85D3A" w:rsidP="002D66C8">
            <w:pPr>
              <w:ind w:left="-79" w:right="-214"/>
              <w:rPr>
                <w:sz w:val="20"/>
              </w:rPr>
            </w:pPr>
            <w:r w:rsidRPr="00AE4F12">
              <w:rPr>
                <w:sz w:val="20"/>
              </w:rPr>
              <w:t>Owen Trenton</w:t>
            </w:r>
          </w:p>
        </w:tc>
        <w:tc>
          <w:tcPr>
            <w:tcW w:w="724" w:type="dxa"/>
          </w:tcPr>
          <w:p w14:paraId="0FEEB7A2" w14:textId="77777777" w:rsidR="00F85D3A" w:rsidRDefault="00F85D3A" w:rsidP="002D66C8">
            <w:pPr>
              <w:ind w:left="0" w:right="0"/>
              <w:jc w:val="right"/>
              <w:rPr>
                <w:sz w:val="20"/>
              </w:rPr>
            </w:pPr>
            <w:r>
              <w:rPr>
                <w:sz w:val="20"/>
              </w:rPr>
              <w:t>16.81</w:t>
            </w:r>
          </w:p>
        </w:tc>
        <w:tc>
          <w:tcPr>
            <w:tcW w:w="835" w:type="dxa"/>
          </w:tcPr>
          <w:p w14:paraId="54078908" w14:textId="77777777" w:rsidR="00F85D3A" w:rsidRDefault="00F85D3A" w:rsidP="002D66C8">
            <w:pPr>
              <w:ind w:left="0" w:right="0"/>
              <w:jc w:val="right"/>
              <w:rPr>
                <w:sz w:val="20"/>
              </w:rPr>
            </w:pPr>
            <w:r>
              <w:rPr>
                <w:sz w:val="20"/>
              </w:rPr>
              <w:t>2022</w:t>
            </w:r>
          </w:p>
        </w:tc>
      </w:tr>
      <w:tr w:rsidR="00F85D3A" w14:paraId="2EF70EEF" w14:textId="77777777" w:rsidTr="002D66C8">
        <w:trPr>
          <w:trHeight w:hRule="exact" w:val="227"/>
        </w:trPr>
        <w:tc>
          <w:tcPr>
            <w:tcW w:w="626" w:type="dxa"/>
          </w:tcPr>
          <w:p w14:paraId="49517912" w14:textId="77777777" w:rsidR="00F85D3A" w:rsidRDefault="00F85D3A" w:rsidP="002D66C8">
            <w:pPr>
              <w:ind w:left="-79" w:right="-214"/>
              <w:rPr>
                <w:sz w:val="20"/>
              </w:rPr>
            </w:pPr>
            <w:r>
              <w:rPr>
                <w:sz w:val="20"/>
              </w:rPr>
              <w:t>U7</w:t>
            </w:r>
          </w:p>
        </w:tc>
        <w:tc>
          <w:tcPr>
            <w:tcW w:w="2494" w:type="dxa"/>
          </w:tcPr>
          <w:p w14:paraId="559E8B91" w14:textId="77777777" w:rsidR="00F85D3A" w:rsidRDefault="00F85D3A" w:rsidP="002D66C8">
            <w:pPr>
              <w:ind w:left="-79" w:right="-214"/>
              <w:rPr>
                <w:sz w:val="20"/>
              </w:rPr>
            </w:pPr>
            <w:r w:rsidRPr="00AE4F12">
              <w:rPr>
                <w:sz w:val="20"/>
              </w:rPr>
              <w:t>Sophie Nolan</w:t>
            </w:r>
          </w:p>
        </w:tc>
        <w:tc>
          <w:tcPr>
            <w:tcW w:w="724" w:type="dxa"/>
          </w:tcPr>
          <w:p w14:paraId="3E5D2652" w14:textId="77777777" w:rsidR="00F85D3A" w:rsidRDefault="00F85D3A" w:rsidP="002D66C8">
            <w:pPr>
              <w:ind w:left="0" w:right="0"/>
              <w:jc w:val="right"/>
              <w:rPr>
                <w:sz w:val="20"/>
              </w:rPr>
            </w:pPr>
            <w:r>
              <w:rPr>
                <w:sz w:val="20"/>
              </w:rPr>
              <w:t>11.98</w:t>
            </w:r>
          </w:p>
          <w:p w14:paraId="1694002B" w14:textId="77777777" w:rsidR="00F85D3A" w:rsidRDefault="00F85D3A" w:rsidP="002D66C8">
            <w:pPr>
              <w:ind w:left="0" w:right="0"/>
              <w:jc w:val="right"/>
              <w:rPr>
                <w:sz w:val="20"/>
              </w:rPr>
            </w:pPr>
          </w:p>
        </w:tc>
        <w:tc>
          <w:tcPr>
            <w:tcW w:w="835" w:type="dxa"/>
          </w:tcPr>
          <w:p w14:paraId="46D72612" w14:textId="77777777" w:rsidR="00F85D3A" w:rsidRDefault="00F85D3A" w:rsidP="002D66C8">
            <w:pPr>
              <w:ind w:left="0" w:right="0"/>
              <w:jc w:val="right"/>
              <w:rPr>
                <w:sz w:val="20"/>
              </w:rPr>
            </w:pPr>
            <w:r>
              <w:rPr>
                <w:sz w:val="20"/>
              </w:rPr>
              <w:t>2022</w:t>
            </w:r>
          </w:p>
        </w:tc>
        <w:tc>
          <w:tcPr>
            <w:tcW w:w="742" w:type="dxa"/>
          </w:tcPr>
          <w:p w14:paraId="46DC6013" w14:textId="77777777" w:rsidR="00F85D3A" w:rsidRDefault="00F85D3A" w:rsidP="002D66C8">
            <w:pPr>
              <w:ind w:left="0" w:right="0"/>
              <w:rPr>
                <w:sz w:val="20"/>
              </w:rPr>
            </w:pPr>
            <w:r>
              <w:rPr>
                <w:sz w:val="20"/>
              </w:rPr>
              <w:t>U7</w:t>
            </w:r>
          </w:p>
        </w:tc>
        <w:tc>
          <w:tcPr>
            <w:tcW w:w="2376" w:type="dxa"/>
          </w:tcPr>
          <w:p w14:paraId="0F5E8316" w14:textId="77777777" w:rsidR="00F85D3A" w:rsidRDefault="00F85D3A" w:rsidP="002D66C8">
            <w:pPr>
              <w:ind w:left="-79" w:right="-214"/>
              <w:rPr>
                <w:sz w:val="20"/>
              </w:rPr>
            </w:pPr>
            <w:r w:rsidRPr="00AE4F12">
              <w:rPr>
                <w:sz w:val="20"/>
              </w:rPr>
              <w:t>Conor Geagea</w:t>
            </w:r>
          </w:p>
        </w:tc>
        <w:tc>
          <w:tcPr>
            <w:tcW w:w="724" w:type="dxa"/>
          </w:tcPr>
          <w:p w14:paraId="37D78FBA" w14:textId="77777777" w:rsidR="00F85D3A" w:rsidRDefault="00F85D3A" w:rsidP="002D66C8">
            <w:pPr>
              <w:ind w:left="0" w:right="0"/>
              <w:jc w:val="right"/>
              <w:rPr>
                <w:sz w:val="20"/>
              </w:rPr>
            </w:pPr>
            <w:r>
              <w:rPr>
                <w:sz w:val="20"/>
              </w:rPr>
              <w:t>18.46</w:t>
            </w:r>
          </w:p>
        </w:tc>
        <w:tc>
          <w:tcPr>
            <w:tcW w:w="835" w:type="dxa"/>
          </w:tcPr>
          <w:p w14:paraId="63B196E7" w14:textId="77777777" w:rsidR="00F85D3A" w:rsidRDefault="00F85D3A" w:rsidP="002D66C8">
            <w:pPr>
              <w:ind w:left="0" w:right="0"/>
              <w:jc w:val="right"/>
              <w:rPr>
                <w:sz w:val="20"/>
              </w:rPr>
            </w:pPr>
            <w:r>
              <w:rPr>
                <w:sz w:val="20"/>
              </w:rPr>
              <w:t>2022</w:t>
            </w:r>
          </w:p>
        </w:tc>
      </w:tr>
      <w:tr w:rsidR="00F85D3A" w14:paraId="61F1E423" w14:textId="77777777" w:rsidTr="002D66C8">
        <w:trPr>
          <w:trHeight w:hRule="exact" w:val="227"/>
        </w:trPr>
        <w:tc>
          <w:tcPr>
            <w:tcW w:w="626" w:type="dxa"/>
          </w:tcPr>
          <w:p w14:paraId="5704B9B2" w14:textId="77777777" w:rsidR="00F85D3A" w:rsidRDefault="00F85D3A" w:rsidP="002D66C8">
            <w:pPr>
              <w:ind w:left="-79" w:right="-214"/>
              <w:rPr>
                <w:sz w:val="20"/>
              </w:rPr>
            </w:pPr>
            <w:r>
              <w:rPr>
                <w:sz w:val="20"/>
              </w:rPr>
              <w:t>U8</w:t>
            </w:r>
          </w:p>
        </w:tc>
        <w:tc>
          <w:tcPr>
            <w:tcW w:w="2494" w:type="dxa"/>
          </w:tcPr>
          <w:p w14:paraId="6B54B774" w14:textId="77777777" w:rsidR="00F85D3A" w:rsidRDefault="00F85D3A" w:rsidP="002D66C8">
            <w:pPr>
              <w:ind w:left="-79" w:right="-214"/>
              <w:rPr>
                <w:sz w:val="20"/>
              </w:rPr>
            </w:pPr>
            <w:r>
              <w:rPr>
                <w:sz w:val="20"/>
              </w:rPr>
              <w:t>Ava Schweizer</w:t>
            </w:r>
          </w:p>
        </w:tc>
        <w:tc>
          <w:tcPr>
            <w:tcW w:w="724" w:type="dxa"/>
          </w:tcPr>
          <w:p w14:paraId="2C0EDC85" w14:textId="77777777" w:rsidR="00F85D3A" w:rsidRDefault="00F85D3A" w:rsidP="002D66C8">
            <w:pPr>
              <w:ind w:left="0" w:right="0"/>
              <w:jc w:val="right"/>
              <w:rPr>
                <w:sz w:val="20"/>
              </w:rPr>
            </w:pPr>
            <w:r>
              <w:rPr>
                <w:sz w:val="20"/>
              </w:rPr>
              <w:t>18.66</w:t>
            </w:r>
          </w:p>
        </w:tc>
        <w:tc>
          <w:tcPr>
            <w:tcW w:w="835" w:type="dxa"/>
          </w:tcPr>
          <w:p w14:paraId="512EAC10" w14:textId="77777777" w:rsidR="00F85D3A" w:rsidRDefault="00F85D3A" w:rsidP="002D66C8">
            <w:pPr>
              <w:ind w:left="0" w:right="0"/>
              <w:jc w:val="right"/>
              <w:rPr>
                <w:sz w:val="20"/>
              </w:rPr>
            </w:pPr>
            <w:r>
              <w:rPr>
                <w:sz w:val="20"/>
              </w:rPr>
              <w:t>2021</w:t>
            </w:r>
          </w:p>
        </w:tc>
        <w:tc>
          <w:tcPr>
            <w:tcW w:w="742" w:type="dxa"/>
          </w:tcPr>
          <w:p w14:paraId="068BC22D" w14:textId="77777777" w:rsidR="00F85D3A" w:rsidRDefault="00F85D3A" w:rsidP="002D66C8">
            <w:pPr>
              <w:ind w:left="0" w:right="0"/>
              <w:rPr>
                <w:sz w:val="20"/>
              </w:rPr>
            </w:pPr>
            <w:r>
              <w:rPr>
                <w:sz w:val="20"/>
              </w:rPr>
              <w:t>U8</w:t>
            </w:r>
          </w:p>
        </w:tc>
        <w:tc>
          <w:tcPr>
            <w:tcW w:w="2376" w:type="dxa"/>
          </w:tcPr>
          <w:p w14:paraId="3AA4DC17" w14:textId="77777777" w:rsidR="00F85D3A" w:rsidRDefault="00F85D3A" w:rsidP="002D66C8">
            <w:pPr>
              <w:ind w:left="-79" w:right="-214"/>
              <w:rPr>
                <w:sz w:val="20"/>
              </w:rPr>
            </w:pPr>
            <w:r w:rsidRPr="00832F0F">
              <w:rPr>
                <w:sz w:val="20"/>
              </w:rPr>
              <w:t>Charlie Bryant</w:t>
            </w:r>
          </w:p>
        </w:tc>
        <w:tc>
          <w:tcPr>
            <w:tcW w:w="724" w:type="dxa"/>
          </w:tcPr>
          <w:p w14:paraId="619C2A7B" w14:textId="77777777" w:rsidR="00F85D3A" w:rsidRDefault="00F85D3A" w:rsidP="002D66C8">
            <w:pPr>
              <w:ind w:left="0" w:right="0"/>
              <w:jc w:val="right"/>
              <w:rPr>
                <w:sz w:val="20"/>
              </w:rPr>
            </w:pPr>
            <w:r>
              <w:rPr>
                <w:sz w:val="20"/>
              </w:rPr>
              <w:t>26.20</w:t>
            </w:r>
          </w:p>
        </w:tc>
        <w:tc>
          <w:tcPr>
            <w:tcW w:w="835" w:type="dxa"/>
          </w:tcPr>
          <w:p w14:paraId="3F169F81" w14:textId="77777777" w:rsidR="00F85D3A" w:rsidRDefault="00F85D3A" w:rsidP="002D66C8">
            <w:pPr>
              <w:ind w:left="0" w:right="0"/>
              <w:jc w:val="right"/>
              <w:rPr>
                <w:sz w:val="20"/>
              </w:rPr>
            </w:pPr>
            <w:r>
              <w:rPr>
                <w:sz w:val="20"/>
              </w:rPr>
              <w:t>2018</w:t>
            </w:r>
          </w:p>
        </w:tc>
      </w:tr>
      <w:tr w:rsidR="00F85D3A" w14:paraId="0C18A785" w14:textId="77777777" w:rsidTr="002D66C8">
        <w:trPr>
          <w:trHeight w:hRule="exact" w:val="227"/>
        </w:trPr>
        <w:tc>
          <w:tcPr>
            <w:tcW w:w="626" w:type="dxa"/>
          </w:tcPr>
          <w:p w14:paraId="17CA0F79" w14:textId="77777777" w:rsidR="00F85D3A" w:rsidRDefault="00F85D3A" w:rsidP="002D66C8">
            <w:pPr>
              <w:ind w:left="-79" w:right="-214"/>
              <w:rPr>
                <w:sz w:val="20"/>
              </w:rPr>
            </w:pPr>
            <w:r>
              <w:rPr>
                <w:sz w:val="20"/>
              </w:rPr>
              <w:t>U9</w:t>
            </w:r>
          </w:p>
        </w:tc>
        <w:tc>
          <w:tcPr>
            <w:tcW w:w="2494" w:type="dxa"/>
          </w:tcPr>
          <w:p w14:paraId="3DC058FE" w14:textId="77777777" w:rsidR="00F85D3A" w:rsidRPr="001159CF" w:rsidRDefault="00F85D3A" w:rsidP="002D66C8">
            <w:pPr>
              <w:ind w:left="-79" w:right="-214"/>
              <w:rPr>
                <w:sz w:val="20"/>
                <w:szCs w:val="20"/>
              </w:rPr>
            </w:pPr>
            <w:r w:rsidRPr="001159CF">
              <w:rPr>
                <w:sz w:val="20"/>
                <w:szCs w:val="20"/>
              </w:rPr>
              <w:t>Zoe Renton</w:t>
            </w:r>
          </w:p>
        </w:tc>
        <w:tc>
          <w:tcPr>
            <w:tcW w:w="724" w:type="dxa"/>
          </w:tcPr>
          <w:p w14:paraId="1722DF6B" w14:textId="77777777" w:rsidR="00F85D3A" w:rsidRDefault="00F85D3A" w:rsidP="002D66C8">
            <w:pPr>
              <w:ind w:left="0" w:right="0"/>
              <w:jc w:val="right"/>
              <w:rPr>
                <w:sz w:val="20"/>
              </w:rPr>
            </w:pPr>
            <w:r>
              <w:rPr>
                <w:sz w:val="20"/>
              </w:rPr>
              <w:t>19.65</w:t>
            </w:r>
          </w:p>
        </w:tc>
        <w:tc>
          <w:tcPr>
            <w:tcW w:w="835" w:type="dxa"/>
          </w:tcPr>
          <w:p w14:paraId="2FE1C8DD" w14:textId="77777777" w:rsidR="00F85D3A" w:rsidRDefault="00F85D3A" w:rsidP="002D66C8">
            <w:pPr>
              <w:ind w:left="0" w:right="0"/>
              <w:jc w:val="right"/>
              <w:rPr>
                <w:sz w:val="20"/>
              </w:rPr>
            </w:pPr>
            <w:r>
              <w:rPr>
                <w:sz w:val="20"/>
              </w:rPr>
              <w:t>2020</w:t>
            </w:r>
          </w:p>
        </w:tc>
        <w:tc>
          <w:tcPr>
            <w:tcW w:w="742" w:type="dxa"/>
          </w:tcPr>
          <w:p w14:paraId="03E39A95" w14:textId="77777777" w:rsidR="00F85D3A" w:rsidRDefault="00F85D3A" w:rsidP="002D66C8">
            <w:pPr>
              <w:ind w:left="0" w:right="0"/>
              <w:rPr>
                <w:sz w:val="20"/>
              </w:rPr>
            </w:pPr>
            <w:r>
              <w:rPr>
                <w:sz w:val="20"/>
              </w:rPr>
              <w:t>U9</w:t>
            </w:r>
          </w:p>
        </w:tc>
        <w:tc>
          <w:tcPr>
            <w:tcW w:w="2376" w:type="dxa"/>
          </w:tcPr>
          <w:p w14:paraId="4DAE06DE" w14:textId="77777777" w:rsidR="00F85D3A" w:rsidRDefault="00F85D3A" w:rsidP="002D66C8">
            <w:pPr>
              <w:ind w:left="-79" w:right="-214"/>
              <w:rPr>
                <w:sz w:val="20"/>
              </w:rPr>
            </w:pPr>
            <w:r w:rsidRPr="00AE4F12">
              <w:rPr>
                <w:sz w:val="20"/>
              </w:rPr>
              <w:t>Justin Fowler</w:t>
            </w:r>
          </w:p>
        </w:tc>
        <w:tc>
          <w:tcPr>
            <w:tcW w:w="724" w:type="dxa"/>
          </w:tcPr>
          <w:p w14:paraId="284A4A17" w14:textId="77777777" w:rsidR="00F85D3A" w:rsidRDefault="00F85D3A" w:rsidP="002D66C8">
            <w:pPr>
              <w:ind w:left="0" w:right="0"/>
              <w:jc w:val="right"/>
              <w:rPr>
                <w:sz w:val="20"/>
              </w:rPr>
            </w:pPr>
            <w:r>
              <w:rPr>
                <w:sz w:val="20"/>
              </w:rPr>
              <w:t>31.85</w:t>
            </w:r>
          </w:p>
        </w:tc>
        <w:tc>
          <w:tcPr>
            <w:tcW w:w="835" w:type="dxa"/>
          </w:tcPr>
          <w:p w14:paraId="45092D38" w14:textId="77777777" w:rsidR="00F85D3A" w:rsidRDefault="00F85D3A" w:rsidP="002D66C8">
            <w:pPr>
              <w:ind w:left="0" w:right="0"/>
              <w:jc w:val="right"/>
              <w:rPr>
                <w:sz w:val="20"/>
              </w:rPr>
            </w:pPr>
            <w:r>
              <w:rPr>
                <w:sz w:val="20"/>
              </w:rPr>
              <w:t>2022</w:t>
            </w:r>
          </w:p>
        </w:tc>
      </w:tr>
      <w:tr w:rsidR="00F85D3A" w14:paraId="009B984F" w14:textId="77777777" w:rsidTr="002D66C8">
        <w:trPr>
          <w:trHeight w:hRule="exact" w:val="227"/>
        </w:trPr>
        <w:tc>
          <w:tcPr>
            <w:tcW w:w="626" w:type="dxa"/>
          </w:tcPr>
          <w:p w14:paraId="28DF5B8E" w14:textId="77777777" w:rsidR="00F85D3A" w:rsidRDefault="00F85D3A" w:rsidP="002D66C8">
            <w:pPr>
              <w:ind w:left="-79" w:right="-214"/>
              <w:rPr>
                <w:sz w:val="20"/>
              </w:rPr>
            </w:pPr>
            <w:r>
              <w:rPr>
                <w:sz w:val="20"/>
              </w:rPr>
              <w:t>U10</w:t>
            </w:r>
          </w:p>
        </w:tc>
        <w:tc>
          <w:tcPr>
            <w:tcW w:w="2494" w:type="dxa"/>
          </w:tcPr>
          <w:p w14:paraId="1BC81FF1" w14:textId="77777777" w:rsidR="00F85D3A" w:rsidRDefault="00F85D3A" w:rsidP="002D66C8">
            <w:pPr>
              <w:ind w:left="-79" w:right="-214"/>
              <w:rPr>
                <w:sz w:val="20"/>
              </w:rPr>
            </w:pPr>
            <w:r>
              <w:rPr>
                <w:sz w:val="20"/>
              </w:rPr>
              <w:t>Emma Sheehan</w:t>
            </w:r>
          </w:p>
        </w:tc>
        <w:tc>
          <w:tcPr>
            <w:tcW w:w="724" w:type="dxa"/>
          </w:tcPr>
          <w:p w14:paraId="677E33B8" w14:textId="77777777" w:rsidR="00F85D3A" w:rsidRDefault="00F85D3A" w:rsidP="002D66C8">
            <w:pPr>
              <w:ind w:left="0" w:right="0"/>
              <w:jc w:val="right"/>
              <w:rPr>
                <w:sz w:val="20"/>
              </w:rPr>
            </w:pPr>
            <w:r>
              <w:rPr>
                <w:sz w:val="20"/>
              </w:rPr>
              <w:t>23.17</w:t>
            </w:r>
          </w:p>
        </w:tc>
        <w:tc>
          <w:tcPr>
            <w:tcW w:w="835" w:type="dxa"/>
          </w:tcPr>
          <w:p w14:paraId="6F930B82" w14:textId="77777777" w:rsidR="00F85D3A" w:rsidRDefault="00F85D3A" w:rsidP="002D66C8">
            <w:pPr>
              <w:ind w:left="0" w:right="0"/>
              <w:jc w:val="right"/>
              <w:rPr>
                <w:sz w:val="20"/>
              </w:rPr>
            </w:pPr>
            <w:r>
              <w:rPr>
                <w:sz w:val="20"/>
              </w:rPr>
              <w:t>2019</w:t>
            </w:r>
          </w:p>
        </w:tc>
        <w:tc>
          <w:tcPr>
            <w:tcW w:w="742" w:type="dxa"/>
            <w:shd w:val="clear" w:color="auto" w:fill="F2F2F2" w:themeFill="background1" w:themeFillShade="F2"/>
          </w:tcPr>
          <w:p w14:paraId="772D691E" w14:textId="77777777" w:rsidR="00F85D3A" w:rsidRDefault="00F85D3A" w:rsidP="002D66C8">
            <w:pPr>
              <w:ind w:left="0" w:right="0"/>
              <w:rPr>
                <w:sz w:val="20"/>
              </w:rPr>
            </w:pPr>
          </w:p>
        </w:tc>
        <w:tc>
          <w:tcPr>
            <w:tcW w:w="2376" w:type="dxa"/>
            <w:shd w:val="clear" w:color="auto" w:fill="F2F2F2" w:themeFill="background1" w:themeFillShade="F2"/>
          </w:tcPr>
          <w:p w14:paraId="24269D82" w14:textId="77777777" w:rsidR="00F85D3A" w:rsidRDefault="00F85D3A" w:rsidP="002D66C8">
            <w:pPr>
              <w:ind w:left="-79" w:right="-214"/>
              <w:rPr>
                <w:sz w:val="20"/>
              </w:rPr>
            </w:pPr>
          </w:p>
        </w:tc>
        <w:tc>
          <w:tcPr>
            <w:tcW w:w="724" w:type="dxa"/>
            <w:shd w:val="clear" w:color="auto" w:fill="F2F2F2" w:themeFill="background1" w:themeFillShade="F2"/>
          </w:tcPr>
          <w:p w14:paraId="78755692" w14:textId="77777777" w:rsidR="00F85D3A" w:rsidRDefault="00F85D3A" w:rsidP="002D66C8">
            <w:pPr>
              <w:ind w:left="0" w:right="0"/>
              <w:jc w:val="right"/>
              <w:rPr>
                <w:sz w:val="20"/>
              </w:rPr>
            </w:pPr>
          </w:p>
        </w:tc>
        <w:tc>
          <w:tcPr>
            <w:tcW w:w="835" w:type="dxa"/>
            <w:shd w:val="clear" w:color="auto" w:fill="F2F2F2" w:themeFill="background1" w:themeFillShade="F2"/>
          </w:tcPr>
          <w:p w14:paraId="488710C8" w14:textId="77777777" w:rsidR="00F85D3A" w:rsidRDefault="00F85D3A" w:rsidP="002D66C8">
            <w:pPr>
              <w:ind w:left="0" w:right="0"/>
              <w:jc w:val="right"/>
              <w:rPr>
                <w:sz w:val="20"/>
              </w:rPr>
            </w:pPr>
          </w:p>
        </w:tc>
      </w:tr>
      <w:tr w:rsidR="00F85D3A" w14:paraId="7D1BABD7" w14:textId="77777777" w:rsidTr="002D66C8">
        <w:trPr>
          <w:trHeight w:hRule="exact" w:val="227"/>
        </w:trPr>
        <w:tc>
          <w:tcPr>
            <w:tcW w:w="626" w:type="dxa"/>
            <w:shd w:val="clear" w:color="auto" w:fill="F2F2F2" w:themeFill="background1" w:themeFillShade="F2"/>
          </w:tcPr>
          <w:p w14:paraId="6C2EC565" w14:textId="77777777" w:rsidR="00F85D3A" w:rsidRDefault="00F85D3A" w:rsidP="002D66C8">
            <w:pPr>
              <w:ind w:left="-79" w:right="-214"/>
              <w:rPr>
                <w:sz w:val="20"/>
              </w:rPr>
            </w:pPr>
          </w:p>
        </w:tc>
        <w:tc>
          <w:tcPr>
            <w:tcW w:w="2494" w:type="dxa"/>
            <w:shd w:val="clear" w:color="auto" w:fill="F2F2F2" w:themeFill="background1" w:themeFillShade="F2"/>
          </w:tcPr>
          <w:p w14:paraId="5957A475" w14:textId="77777777" w:rsidR="00F85D3A" w:rsidRDefault="00F85D3A" w:rsidP="002D66C8">
            <w:pPr>
              <w:ind w:left="-79" w:right="-214"/>
              <w:rPr>
                <w:sz w:val="20"/>
              </w:rPr>
            </w:pPr>
          </w:p>
        </w:tc>
        <w:tc>
          <w:tcPr>
            <w:tcW w:w="724" w:type="dxa"/>
            <w:shd w:val="clear" w:color="auto" w:fill="F2F2F2" w:themeFill="background1" w:themeFillShade="F2"/>
          </w:tcPr>
          <w:p w14:paraId="124D101F" w14:textId="77777777" w:rsidR="00F85D3A" w:rsidRDefault="00F85D3A" w:rsidP="002D66C8">
            <w:pPr>
              <w:ind w:left="0" w:right="0"/>
              <w:jc w:val="right"/>
              <w:rPr>
                <w:sz w:val="20"/>
              </w:rPr>
            </w:pPr>
          </w:p>
        </w:tc>
        <w:tc>
          <w:tcPr>
            <w:tcW w:w="835" w:type="dxa"/>
            <w:shd w:val="clear" w:color="auto" w:fill="F2F2F2" w:themeFill="background1" w:themeFillShade="F2"/>
          </w:tcPr>
          <w:p w14:paraId="31703327" w14:textId="77777777" w:rsidR="00F85D3A" w:rsidRDefault="00F85D3A" w:rsidP="002D66C8">
            <w:pPr>
              <w:ind w:left="0" w:right="0"/>
              <w:jc w:val="right"/>
              <w:rPr>
                <w:sz w:val="20"/>
              </w:rPr>
            </w:pPr>
          </w:p>
        </w:tc>
        <w:tc>
          <w:tcPr>
            <w:tcW w:w="742" w:type="dxa"/>
          </w:tcPr>
          <w:p w14:paraId="38673A5B" w14:textId="77777777" w:rsidR="00F85D3A" w:rsidRDefault="00F85D3A" w:rsidP="002D66C8">
            <w:pPr>
              <w:ind w:left="0" w:right="0"/>
              <w:rPr>
                <w:sz w:val="20"/>
              </w:rPr>
            </w:pPr>
            <w:r>
              <w:rPr>
                <w:sz w:val="20"/>
              </w:rPr>
              <w:t>U11</w:t>
            </w:r>
          </w:p>
        </w:tc>
        <w:tc>
          <w:tcPr>
            <w:tcW w:w="2376" w:type="dxa"/>
          </w:tcPr>
          <w:p w14:paraId="6B369111" w14:textId="77777777" w:rsidR="00F85D3A" w:rsidRDefault="00F85D3A" w:rsidP="002D66C8">
            <w:pPr>
              <w:ind w:left="-79" w:right="-214"/>
              <w:rPr>
                <w:sz w:val="20"/>
              </w:rPr>
            </w:pPr>
            <w:r>
              <w:rPr>
                <w:sz w:val="20"/>
              </w:rPr>
              <w:t>Thomas Scott</w:t>
            </w:r>
          </w:p>
        </w:tc>
        <w:tc>
          <w:tcPr>
            <w:tcW w:w="724" w:type="dxa"/>
          </w:tcPr>
          <w:p w14:paraId="27683B7A" w14:textId="77777777" w:rsidR="00F85D3A" w:rsidRDefault="00F85D3A" w:rsidP="002D66C8">
            <w:pPr>
              <w:ind w:left="0" w:right="0"/>
              <w:jc w:val="right"/>
              <w:rPr>
                <w:sz w:val="20"/>
              </w:rPr>
            </w:pPr>
            <w:r>
              <w:rPr>
                <w:sz w:val="20"/>
              </w:rPr>
              <w:t>36.60</w:t>
            </w:r>
          </w:p>
        </w:tc>
        <w:tc>
          <w:tcPr>
            <w:tcW w:w="835" w:type="dxa"/>
          </w:tcPr>
          <w:p w14:paraId="64BE8C5D" w14:textId="77777777" w:rsidR="00F85D3A" w:rsidRDefault="00F85D3A" w:rsidP="002D66C8">
            <w:pPr>
              <w:ind w:left="0" w:right="0"/>
              <w:jc w:val="right"/>
              <w:rPr>
                <w:sz w:val="20"/>
              </w:rPr>
            </w:pPr>
            <w:r>
              <w:rPr>
                <w:sz w:val="20"/>
              </w:rPr>
              <w:t>2020</w:t>
            </w:r>
          </w:p>
        </w:tc>
      </w:tr>
      <w:bookmarkEnd w:id="237"/>
    </w:tbl>
    <w:p w14:paraId="299C5211" w14:textId="77777777" w:rsidR="00F85D3A" w:rsidRDefault="00F85D3A" w:rsidP="00F85D3A">
      <w:pPr>
        <w:ind w:right="-214"/>
        <w:jc w:val="center"/>
        <w:rPr>
          <w:sz w:val="20"/>
        </w:rPr>
      </w:pPr>
    </w:p>
    <w:p w14:paraId="6D050C7F" w14:textId="77777777" w:rsidR="00F85D3A" w:rsidRDefault="00F85D3A" w:rsidP="00F85D3A">
      <w:pPr>
        <w:spacing w:before="100"/>
        <w:ind w:right="-214"/>
        <w:jc w:val="center"/>
        <w:rPr>
          <w:b/>
          <w:sz w:val="20"/>
        </w:rPr>
      </w:pPr>
      <w:r>
        <w:rPr>
          <w:b/>
          <w:sz w:val="20"/>
        </w:rPr>
        <w:t>H</w:t>
      </w:r>
      <w:r w:rsidRPr="004B6A6A">
        <w:rPr>
          <w:b/>
          <w:sz w:val="20"/>
        </w:rPr>
        <w:t>igh Jump</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53D79058" w14:textId="77777777" w:rsidTr="002D66C8">
        <w:trPr>
          <w:trHeight w:hRule="exact" w:val="227"/>
        </w:trPr>
        <w:tc>
          <w:tcPr>
            <w:tcW w:w="626" w:type="dxa"/>
          </w:tcPr>
          <w:p w14:paraId="75BD586C" w14:textId="77777777" w:rsidR="00F85D3A" w:rsidRDefault="00F85D3A" w:rsidP="002D66C8">
            <w:pPr>
              <w:ind w:left="-79" w:right="-214"/>
              <w:rPr>
                <w:sz w:val="20"/>
              </w:rPr>
            </w:pPr>
            <w:r>
              <w:rPr>
                <w:sz w:val="20"/>
              </w:rPr>
              <w:t>U8</w:t>
            </w:r>
          </w:p>
        </w:tc>
        <w:tc>
          <w:tcPr>
            <w:tcW w:w="2494" w:type="dxa"/>
          </w:tcPr>
          <w:p w14:paraId="7BF623D6" w14:textId="77777777" w:rsidR="00F85D3A" w:rsidRDefault="00F85D3A" w:rsidP="002D66C8">
            <w:pPr>
              <w:ind w:left="-79" w:right="-214"/>
              <w:rPr>
                <w:sz w:val="20"/>
              </w:rPr>
            </w:pPr>
            <w:r>
              <w:rPr>
                <w:sz w:val="20"/>
              </w:rPr>
              <w:t>Sarah Taylor</w:t>
            </w:r>
          </w:p>
        </w:tc>
        <w:tc>
          <w:tcPr>
            <w:tcW w:w="724" w:type="dxa"/>
          </w:tcPr>
          <w:p w14:paraId="2CC9CBA5" w14:textId="77777777" w:rsidR="00F85D3A" w:rsidRDefault="00F85D3A" w:rsidP="002D66C8">
            <w:pPr>
              <w:ind w:left="0" w:right="0"/>
              <w:jc w:val="right"/>
              <w:rPr>
                <w:sz w:val="20"/>
              </w:rPr>
            </w:pPr>
            <w:r>
              <w:rPr>
                <w:sz w:val="20"/>
              </w:rPr>
              <w:t>1.02</w:t>
            </w:r>
          </w:p>
        </w:tc>
        <w:tc>
          <w:tcPr>
            <w:tcW w:w="835" w:type="dxa"/>
          </w:tcPr>
          <w:p w14:paraId="54963901" w14:textId="77777777" w:rsidR="00F85D3A" w:rsidRDefault="00F85D3A" w:rsidP="002D66C8">
            <w:pPr>
              <w:ind w:left="0" w:right="0"/>
              <w:jc w:val="right"/>
              <w:rPr>
                <w:sz w:val="20"/>
              </w:rPr>
            </w:pPr>
            <w:r>
              <w:rPr>
                <w:sz w:val="20"/>
              </w:rPr>
              <w:t>2010</w:t>
            </w:r>
          </w:p>
        </w:tc>
        <w:tc>
          <w:tcPr>
            <w:tcW w:w="742" w:type="dxa"/>
          </w:tcPr>
          <w:p w14:paraId="2215C0D1" w14:textId="77777777" w:rsidR="00F85D3A" w:rsidRDefault="00F85D3A" w:rsidP="002D66C8">
            <w:pPr>
              <w:ind w:left="0" w:right="0"/>
              <w:rPr>
                <w:sz w:val="20"/>
              </w:rPr>
            </w:pPr>
            <w:r>
              <w:rPr>
                <w:sz w:val="20"/>
              </w:rPr>
              <w:t>U8</w:t>
            </w:r>
          </w:p>
        </w:tc>
        <w:tc>
          <w:tcPr>
            <w:tcW w:w="2376" w:type="dxa"/>
          </w:tcPr>
          <w:p w14:paraId="3792E985" w14:textId="77777777" w:rsidR="00F85D3A" w:rsidRDefault="00F85D3A" w:rsidP="002D66C8">
            <w:pPr>
              <w:ind w:left="-79" w:right="-214"/>
              <w:rPr>
                <w:sz w:val="20"/>
              </w:rPr>
            </w:pPr>
            <w:r>
              <w:rPr>
                <w:sz w:val="20"/>
              </w:rPr>
              <w:t>James Gurn</w:t>
            </w:r>
          </w:p>
        </w:tc>
        <w:tc>
          <w:tcPr>
            <w:tcW w:w="724" w:type="dxa"/>
          </w:tcPr>
          <w:p w14:paraId="1A1553C2" w14:textId="77777777" w:rsidR="00F85D3A" w:rsidRDefault="00F85D3A" w:rsidP="002D66C8">
            <w:pPr>
              <w:ind w:left="0" w:right="0"/>
              <w:jc w:val="right"/>
              <w:rPr>
                <w:sz w:val="20"/>
              </w:rPr>
            </w:pPr>
            <w:r>
              <w:rPr>
                <w:sz w:val="20"/>
              </w:rPr>
              <w:t>1.10</w:t>
            </w:r>
          </w:p>
        </w:tc>
        <w:tc>
          <w:tcPr>
            <w:tcW w:w="835" w:type="dxa"/>
          </w:tcPr>
          <w:p w14:paraId="3F3AF50C" w14:textId="77777777" w:rsidR="00F85D3A" w:rsidRDefault="00F85D3A" w:rsidP="002D66C8">
            <w:pPr>
              <w:ind w:left="0" w:right="0"/>
              <w:jc w:val="right"/>
              <w:rPr>
                <w:sz w:val="20"/>
              </w:rPr>
            </w:pPr>
            <w:r>
              <w:rPr>
                <w:sz w:val="20"/>
              </w:rPr>
              <w:t>1991</w:t>
            </w:r>
          </w:p>
        </w:tc>
      </w:tr>
      <w:tr w:rsidR="00F85D3A" w14:paraId="61468372" w14:textId="77777777" w:rsidTr="002D66C8">
        <w:trPr>
          <w:trHeight w:hRule="exact" w:val="227"/>
        </w:trPr>
        <w:tc>
          <w:tcPr>
            <w:tcW w:w="626" w:type="dxa"/>
          </w:tcPr>
          <w:p w14:paraId="0FC968A6" w14:textId="77777777" w:rsidR="00F85D3A" w:rsidRDefault="00F85D3A" w:rsidP="002D66C8">
            <w:pPr>
              <w:ind w:left="-79" w:right="-214"/>
              <w:rPr>
                <w:sz w:val="20"/>
              </w:rPr>
            </w:pPr>
            <w:r>
              <w:rPr>
                <w:sz w:val="20"/>
              </w:rPr>
              <w:t>U9</w:t>
            </w:r>
          </w:p>
        </w:tc>
        <w:tc>
          <w:tcPr>
            <w:tcW w:w="2494" w:type="dxa"/>
          </w:tcPr>
          <w:p w14:paraId="3CC05244" w14:textId="77777777" w:rsidR="00F85D3A" w:rsidRDefault="00F85D3A" w:rsidP="002D66C8">
            <w:pPr>
              <w:ind w:left="-79" w:right="-214"/>
              <w:rPr>
                <w:sz w:val="20"/>
              </w:rPr>
            </w:pPr>
            <w:r>
              <w:rPr>
                <w:sz w:val="20"/>
              </w:rPr>
              <w:t>Alice Nicklin</w:t>
            </w:r>
          </w:p>
        </w:tc>
        <w:tc>
          <w:tcPr>
            <w:tcW w:w="724" w:type="dxa"/>
          </w:tcPr>
          <w:p w14:paraId="3920C9C1" w14:textId="77777777" w:rsidR="00F85D3A" w:rsidRDefault="00F85D3A" w:rsidP="002D66C8">
            <w:pPr>
              <w:ind w:left="0" w:right="0"/>
              <w:jc w:val="right"/>
              <w:rPr>
                <w:sz w:val="20"/>
              </w:rPr>
            </w:pPr>
            <w:r>
              <w:rPr>
                <w:sz w:val="20"/>
              </w:rPr>
              <w:t>1.14</w:t>
            </w:r>
          </w:p>
        </w:tc>
        <w:tc>
          <w:tcPr>
            <w:tcW w:w="835" w:type="dxa"/>
          </w:tcPr>
          <w:p w14:paraId="39E8BCCB" w14:textId="77777777" w:rsidR="00F85D3A" w:rsidRDefault="00F85D3A" w:rsidP="002D66C8">
            <w:pPr>
              <w:ind w:left="0" w:right="0"/>
              <w:jc w:val="right"/>
              <w:rPr>
                <w:sz w:val="20"/>
              </w:rPr>
            </w:pPr>
            <w:r>
              <w:rPr>
                <w:sz w:val="20"/>
              </w:rPr>
              <w:t>1999</w:t>
            </w:r>
          </w:p>
        </w:tc>
        <w:tc>
          <w:tcPr>
            <w:tcW w:w="742" w:type="dxa"/>
          </w:tcPr>
          <w:p w14:paraId="309F7CC2" w14:textId="77777777" w:rsidR="00F85D3A" w:rsidRDefault="00F85D3A" w:rsidP="002D66C8">
            <w:pPr>
              <w:ind w:left="0" w:right="0"/>
              <w:rPr>
                <w:sz w:val="20"/>
              </w:rPr>
            </w:pPr>
            <w:r>
              <w:rPr>
                <w:sz w:val="20"/>
              </w:rPr>
              <w:t>U9</w:t>
            </w:r>
          </w:p>
        </w:tc>
        <w:tc>
          <w:tcPr>
            <w:tcW w:w="2376" w:type="dxa"/>
          </w:tcPr>
          <w:p w14:paraId="7181DD1D" w14:textId="77777777" w:rsidR="00F85D3A" w:rsidRDefault="00F85D3A" w:rsidP="002D66C8">
            <w:pPr>
              <w:ind w:left="-79" w:right="-214"/>
              <w:rPr>
                <w:sz w:val="20"/>
              </w:rPr>
            </w:pPr>
            <w:r>
              <w:rPr>
                <w:sz w:val="20"/>
              </w:rPr>
              <w:t>James Gurn</w:t>
            </w:r>
          </w:p>
        </w:tc>
        <w:tc>
          <w:tcPr>
            <w:tcW w:w="724" w:type="dxa"/>
          </w:tcPr>
          <w:p w14:paraId="1E0C9C0C" w14:textId="77777777" w:rsidR="00F85D3A" w:rsidRDefault="00F85D3A" w:rsidP="002D66C8">
            <w:pPr>
              <w:ind w:left="0" w:right="0"/>
              <w:jc w:val="right"/>
              <w:rPr>
                <w:sz w:val="20"/>
              </w:rPr>
            </w:pPr>
            <w:r>
              <w:rPr>
                <w:sz w:val="20"/>
              </w:rPr>
              <w:t>1.25</w:t>
            </w:r>
          </w:p>
        </w:tc>
        <w:tc>
          <w:tcPr>
            <w:tcW w:w="835" w:type="dxa"/>
          </w:tcPr>
          <w:p w14:paraId="64CB2B3C" w14:textId="77777777" w:rsidR="00F85D3A" w:rsidRDefault="00F85D3A" w:rsidP="002D66C8">
            <w:pPr>
              <w:ind w:left="0" w:right="0"/>
              <w:jc w:val="right"/>
              <w:rPr>
                <w:sz w:val="20"/>
              </w:rPr>
            </w:pPr>
            <w:r>
              <w:rPr>
                <w:sz w:val="20"/>
              </w:rPr>
              <w:t>1992</w:t>
            </w:r>
          </w:p>
        </w:tc>
      </w:tr>
      <w:tr w:rsidR="00F85D3A" w14:paraId="56099F8F" w14:textId="77777777" w:rsidTr="002D66C8">
        <w:trPr>
          <w:trHeight w:hRule="exact" w:val="227"/>
        </w:trPr>
        <w:tc>
          <w:tcPr>
            <w:tcW w:w="626" w:type="dxa"/>
          </w:tcPr>
          <w:p w14:paraId="692DA6C5" w14:textId="77777777" w:rsidR="00F85D3A" w:rsidRDefault="00F85D3A" w:rsidP="002D66C8">
            <w:pPr>
              <w:ind w:left="-79" w:right="-214"/>
              <w:rPr>
                <w:sz w:val="20"/>
              </w:rPr>
            </w:pPr>
          </w:p>
        </w:tc>
        <w:tc>
          <w:tcPr>
            <w:tcW w:w="2494" w:type="dxa"/>
          </w:tcPr>
          <w:p w14:paraId="1763C529" w14:textId="77777777" w:rsidR="00F85D3A" w:rsidRDefault="00F85D3A" w:rsidP="002D66C8">
            <w:pPr>
              <w:ind w:left="-79" w:right="-214"/>
              <w:rPr>
                <w:sz w:val="20"/>
              </w:rPr>
            </w:pPr>
            <w:r>
              <w:rPr>
                <w:sz w:val="20"/>
              </w:rPr>
              <w:t>Annabel Ryan</w:t>
            </w:r>
          </w:p>
        </w:tc>
        <w:tc>
          <w:tcPr>
            <w:tcW w:w="724" w:type="dxa"/>
          </w:tcPr>
          <w:p w14:paraId="698F7774" w14:textId="77777777" w:rsidR="00F85D3A" w:rsidRDefault="00F85D3A" w:rsidP="002D66C8">
            <w:pPr>
              <w:ind w:left="0" w:right="0"/>
              <w:jc w:val="right"/>
              <w:rPr>
                <w:sz w:val="20"/>
              </w:rPr>
            </w:pPr>
            <w:r>
              <w:rPr>
                <w:sz w:val="20"/>
              </w:rPr>
              <w:t>1.14</w:t>
            </w:r>
          </w:p>
        </w:tc>
        <w:tc>
          <w:tcPr>
            <w:tcW w:w="835" w:type="dxa"/>
          </w:tcPr>
          <w:p w14:paraId="3FE69ADF" w14:textId="77777777" w:rsidR="00F85D3A" w:rsidRDefault="00F85D3A" w:rsidP="002D66C8">
            <w:pPr>
              <w:ind w:left="0" w:right="0"/>
              <w:jc w:val="right"/>
              <w:rPr>
                <w:sz w:val="20"/>
              </w:rPr>
            </w:pPr>
            <w:r>
              <w:rPr>
                <w:sz w:val="20"/>
              </w:rPr>
              <w:t>2010</w:t>
            </w:r>
          </w:p>
        </w:tc>
        <w:tc>
          <w:tcPr>
            <w:tcW w:w="742" w:type="dxa"/>
            <w:shd w:val="clear" w:color="auto" w:fill="F2F2F2" w:themeFill="background1" w:themeFillShade="F2"/>
          </w:tcPr>
          <w:p w14:paraId="0CD02EE9" w14:textId="77777777" w:rsidR="00F85D3A" w:rsidRDefault="00F85D3A" w:rsidP="002D66C8">
            <w:pPr>
              <w:ind w:left="0" w:right="0"/>
              <w:rPr>
                <w:sz w:val="20"/>
              </w:rPr>
            </w:pPr>
          </w:p>
        </w:tc>
        <w:tc>
          <w:tcPr>
            <w:tcW w:w="2376" w:type="dxa"/>
            <w:shd w:val="clear" w:color="auto" w:fill="F2F2F2" w:themeFill="background1" w:themeFillShade="F2"/>
          </w:tcPr>
          <w:p w14:paraId="29A46894" w14:textId="77777777" w:rsidR="00F85D3A" w:rsidRDefault="00F85D3A" w:rsidP="002D66C8">
            <w:pPr>
              <w:ind w:left="-79" w:right="-214"/>
              <w:rPr>
                <w:sz w:val="20"/>
              </w:rPr>
            </w:pPr>
          </w:p>
        </w:tc>
        <w:tc>
          <w:tcPr>
            <w:tcW w:w="724" w:type="dxa"/>
            <w:shd w:val="clear" w:color="auto" w:fill="F2F2F2" w:themeFill="background1" w:themeFillShade="F2"/>
          </w:tcPr>
          <w:p w14:paraId="234CB7A1" w14:textId="77777777" w:rsidR="00F85D3A" w:rsidRDefault="00F85D3A" w:rsidP="002D66C8">
            <w:pPr>
              <w:ind w:left="0" w:right="0"/>
              <w:jc w:val="right"/>
              <w:rPr>
                <w:sz w:val="20"/>
              </w:rPr>
            </w:pPr>
          </w:p>
        </w:tc>
        <w:tc>
          <w:tcPr>
            <w:tcW w:w="835" w:type="dxa"/>
            <w:shd w:val="clear" w:color="auto" w:fill="F2F2F2" w:themeFill="background1" w:themeFillShade="F2"/>
          </w:tcPr>
          <w:p w14:paraId="512D685D" w14:textId="77777777" w:rsidR="00F85D3A" w:rsidRDefault="00F85D3A" w:rsidP="002D66C8">
            <w:pPr>
              <w:ind w:left="0" w:right="0"/>
              <w:jc w:val="right"/>
              <w:rPr>
                <w:sz w:val="20"/>
              </w:rPr>
            </w:pPr>
          </w:p>
        </w:tc>
      </w:tr>
      <w:tr w:rsidR="00F85D3A" w14:paraId="06D9BFF9" w14:textId="77777777" w:rsidTr="002D66C8">
        <w:trPr>
          <w:trHeight w:hRule="exact" w:val="227"/>
        </w:trPr>
        <w:tc>
          <w:tcPr>
            <w:tcW w:w="626" w:type="dxa"/>
          </w:tcPr>
          <w:p w14:paraId="4A3B20BE" w14:textId="77777777" w:rsidR="00F85D3A" w:rsidRDefault="00F85D3A" w:rsidP="002D66C8">
            <w:pPr>
              <w:ind w:left="-79" w:right="-214"/>
              <w:rPr>
                <w:sz w:val="20"/>
              </w:rPr>
            </w:pPr>
            <w:r>
              <w:rPr>
                <w:sz w:val="20"/>
              </w:rPr>
              <w:t>U10</w:t>
            </w:r>
          </w:p>
        </w:tc>
        <w:tc>
          <w:tcPr>
            <w:tcW w:w="2494" w:type="dxa"/>
          </w:tcPr>
          <w:p w14:paraId="5963F329" w14:textId="77777777" w:rsidR="00F85D3A" w:rsidRDefault="00F85D3A" w:rsidP="002D66C8">
            <w:pPr>
              <w:ind w:left="-79" w:right="-214"/>
              <w:rPr>
                <w:sz w:val="20"/>
              </w:rPr>
            </w:pPr>
            <w:r w:rsidRPr="002566E0">
              <w:rPr>
                <w:sz w:val="20"/>
              </w:rPr>
              <w:t>Claire Patterson</w:t>
            </w:r>
          </w:p>
        </w:tc>
        <w:tc>
          <w:tcPr>
            <w:tcW w:w="724" w:type="dxa"/>
          </w:tcPr>
          <w:p w14:paraId="6A745970" w14:textId="77777777" w:rsidR="00F85D3A" w:rsidRDefault="00F85D3A" w:rsidP="002D66C8">
            <w:pPr>
              <w:ind w:left="0" w:right="0"/>
              <w:jc w:val="right"/>
              <w:rPr>
                <w:sz w:val="20"/>
              </w:rPr>
            </w:pPr>
            <w:r>
              <w:rPr>
                <w:sz w:val="20"/>
              </w:rPr>
              <w:t>1.24</w:t>
            </w:r>
          </w:p>
        </w:tc>
        <w:tc>
          <w:tcPr>
            <w:tcW w:w="835" w:type="dxa"/>
          </w:tcPr>
          <w:p w14:paraId="0C980CF6" w14:textId="77777777" w:rsidR="00F85D3A" w:rsidRDefault="00F85D3A" w:rsidP="002D66C8">
            <w:pPr>
              <w:ind w:left="0" w:right="0"/>
              <w:jc w:val="right"/>
              <w:rPr>
                <w:sz w:val="20"/>
              </w:rPr>
            </w:pPr>
            <w:r>
              <w:rPr>
                <w:sz w:val="20"/>
              </w:rPr>
              <w:t>1985</w:t>
            </w:r>
          </w:p>
        </w:tc>
        <w:tc>
          <w:tcPr>
            <w:tcW w:w="742" w:type="dxa"/>
          </w:tcPr>
          <w:p w14:paraId="4035E2BA" w14:textId="77777777" w:rsidR="00F85D3A" w:rsidRDefault="00F85D3A" w:rsidP="002D66C8">
            <w:pPr>
              <w:ind w:left="0" w:right="0"/>
              <w:rPr>
                <w:sz w:val="20"/>
              </w:rPr>
            </w:pPr>
            <w:r>
              <w:rPr>
                <w:sz w:val="20"/>
              </w:rPr>
              <w:t>U10</w:t>
            </w:r>
          </w:p>
        </w:tc>
        <w:tc>
          <w:tcPr>
            <w:tcW w:w="2376" w:type="dxa"/>
          </w:tcPr>
          <w:p w14:paraId="6E47DD99" w14:textId="77777777" w:rsidR="00F85D3A" w:rsidRDefault="00F85D3A" w:rsidP="002D66C8">
            <w:pPr>
              <w:ind w:left="-79" w:right="-214"/>
              <w:rPr>
                <w:sz w:val="20"/>
              </w:rPr>
            </w:pPr>
            <w:r>
              <w:rPr>
                <w:sz w:val="20"/>
              </w:rPr>
              <w:t>James Gurn</w:t>
            </w:r>
          </w:p>
        </w:tc>
        <w:tc>
          <w:tcPr>
            <w:tcW w:w="724" w:type="dxa"/>
          </w:tcPr>
          <w:p w14:paraId="560D233A" w14:textId="77777777" w:rsidR="00F85D3A" w:rsidRDefault="00F85D3A" w:rsidP="002D66C8">
            <w:pPr>
              <w:ind w:left="0" w:right="0"/>
              <w:jc w:val="right"/>
              <w:rPr>
                <w:sz w:val="20"/>
              </w:rPr>
            </w:pPr>
            <w:r>
              <w:rPr>
                <w:sz w:val="20"/>
              </w:rPr>
              <w:t>1.30</w:t>
            </w:r>
          </w:p>
        </w:tc>
        <w:tc>
          <w:tcPr>
            <w:tcW w:w="835" w:type="dxa"/>
          </w:tcPr>
          <w:p w14:paraId="510D5098" w14:textId="77777777" w:rsidR="00F85D3A" w:rsidRDefault="00F85D3A" w:rsidP="002D66C8">
            <w:pPr>
              <w:ind w:left="0" w:right="0"/>
              <w:jc w:val="right"/>
              <w:rPr>
                <w:sz w:val="20"/>
              </w:rPr>
            </w:pPr>
            <w:r>
              <w:rPr>
                <w:sz w:val="20"/>
              </w:rPr>
              <w:t>1993</w:t>
            </w:r>
          </w:p>
        </w:tc>
      </w:tr>
      <w:tr w:rsidR="00F85D3A" w14:paraId="67036FD1" w14:textId="77777777" w:rsidTr="002D66C8">
        <w:trPr>
          <w:trHeight w:hRule="exact" w:val="227"/>
        </w:trPr>
        <w:tc>
          <w:tcPr>
            <w:tcW w:w="626" w:type="dxa"/>
          </w:tcPr>
          <w:p w14:paraId="6AA66462" w14:textId="77777777" w:rsidR="00F85D3A" w:rsidRDefault="00F85D3A" w:rsidP="002D66C8">
            <w:pPr>
              <w:ind w:left="-79" w:right="-214"/>
              <w:rPr>
                <w:sz w:val="20"/>
              </w:rPr>
            </w:pPr>
            <w:r>
              <w:rPr>
                <w:sz w:val="20"/>
              </w:rPr>
              <w:t>U11</w:t>
            </w:r>
          </w:p>
        </w:tc>
        <w:tc>
          <w:tcPr>
            <w:tcW w:w="2494" w:type="dxa"/>
          </w:tcPr>
          <w:p w14:paraId="0C65F4E6" w14:textId="77777777" w:rsidR="00F85D3A" w:rsidRDefault="00F85D3A" w:rsidP="002D66C8">
            <w:pPr>
              <w:ind w:left="-79" w:right="-214"/>
              <w:rPr>
                <w:sz w:val="20"/>
              </w:rPr>
            </w:pPr>
            <w:r>
              <w:rPr>
                <w:sz w:val="20"/>
              </w:rPr>
              <w:t>Alison O'Dwyer</w:t>
            </w:r>
          </w:p>
        </w:tc>
        <w:tc>
          <w:tcPr>
            <w:tcW w:w="724" w:type="dxa"/>
          </w:tcPr>
          <w:p w14:paraId="3E70C13E" w14:textId="77777777" w:rsidR="00F85D3A" w:rsidRDefault="00F85D3A" w:rsidP="002D66C8">
            <w:pPr>
              <w:ind w:left="0" w:right="0"/>
              <w:jc w:val="right"/>
              <w:rPr>
                <w:sz w:val="20"/>
              </w:rPr>
            </w:pPr>
            <w:r>
              <w:rPr>
                <w:sz w:val="20"/>
              </w:rPr>
              <w:t>1.31</w:t>
            </w:r>
          </w:p>
        </w:tc>
        <w:tc>
          <w:tcPr>
            <w:tcW w:w="835" w:type="dxa"/>
          </w:tcPr>
          <w:p w14:paraId="06B24F61" w14:textId="77777777" w:rsidR="00F85D3A" w:rsidRDefault="00F85D3A" w:rsidP="002D66C8">
            <w:pPr>
              <w:ind w:left="0" w:right="0"/>
              <w:jc w:val="right"/>
              <w:rPr>
                <w:sz w:val="20"/>
              </w:rPr>
            </w:pPr>
            <w:r>
              <w:rPr>
                <w:sz w:val="20"/>
              </w:rPr>
              <w:t>1992</w:t>
            </w:r>
          </w:p>
        </w:tc>
        <w:tc>
          <w:tcPr>
            <w:tcW w:w="742" w:type="dxa"/>
          </w:tcPr>
          <w:p w14:paraId="019BE647" w14:textId="77777777" w:rsidR="00F85D3A" w:rsidRDefault="00F85D3A" w:rsidP="002D66C8">
            <w:pPr>
              <w:ind w:left="0" w:right="0"/>
              <w:rPr>
                <w:sz w:val="20"/>
              </w:rPr>
            </w:pPr>
            <w:r>
              <w:rPr>
                <w:sz w:val="20"/>
              </w:rPr>
              <w:t>U11</w:t>
            </w:r>
          </w:p>
        </w:tc>
        <w:tc>
          <w:tcPr>
            <w:tcW w:w="2376" w:type="dxa"/>
          </w:tcPr>
          <w:p w14:paraId="54DDE172" w14:textId="77777777" w:rsidR="00F85D3A" w:rsidRDefault="00F85D3A" w:rsidP="002D66C8">
            <w:pPr>
              <w:ind w:left="-79" w:right="-214"/>
              <w:rPr>
                <w:sz w:val="20"/>
              </w:rPr>
            </w:pPr>
            <w:r>
              <w:rPr>
                <w:sz w:val="20"/>
              </w:rPr>
              <w:t>Duncan Scott</w:t>
            </w:r>
          </w:p>
        </w:tc>
        <w:tc>
          <w:tcPr>
            <w:tcW w:w="724" w:type="dxa"/>
          </w:tcPr>
          <w:p w14:paraId="5F1EC055" w14:textId="77777777" w:rsidR="00F85D3A" w:rsidRDefault="00F85D3A" w:rsidP="002D66C8">
            <w:pPr>
              <w:ind w:left="0" w:right="0"/>
              <w:jc w:val="right"/>
              <w:rPr>
                <w:sz w:val="20"/>
              </w:rPr>
            </w:pPr>
            <w:r>
              <w:rPr>
                <w:sz w:val="20"/>
              </w:rPr>
              <w:t>1.38</w:t>
            </w:r>
          </w:p>
        </w:tc>
        <w:tc>
          <w:tcPr>
            <w:tcW w:w="835" w:type="dxa"/>
          </w:tcPr>
          <w:p w14:paraId="39C57417" w14:textId="77777777" w:rsidR="00F85D3A" w:rsidRDefault="00F85D3A" w:rsidP="002D66C8">
            <w:pPr>
              <w:ind w:left="0" w:right="0"/>
              <w:jc w:val="right"/>
              <w:rPr>
                <w:sz w:val="20"/>
              </w:rPr>
            </w:pPr>
            <w:r>
              <w:rPr>
                <w:sz w:val="20"/>
              </w:rPr>
              <w:t>2002</w:t>
            </w:r>
          </w:p>
        </w:tc>
      </w:tr>
      <w:tr w:rsidR="00F85D3A" w14:paraId="6BC4CEB6" w14:textId="77777777" w:rsidTr="002D66C8">
        <w:trPr>
          <w:trHeight w:hRule="exact" w:val="227"/>
        </w:trPr>
        <w:tc>
          <w:tcPr>
            <w:tcW w:w="626" w:type="dxa"/>
            <w:shd w:val="clear" w:color="auto" w:fill="F2F2F2" w:themeFill="background1" w:themeFillShade="F2"/>
          </w:tcPr>
          <w:p w14:paraId="09E5A07C" w14:textId="77777777" w:rsidR="00F85D3A" w:rsidRDefault="00F85D3A" w:rsidP="002D66C8">
            <w:pPr>
              <w:ind w:left="-79" w:right="-214"/>
              <w:rPr>
                <w:sz w:val="20"/>
              </w:rPr>
            </w:pPr>
          </w:p>
        </w:tc>
        <w:tc>
          <w:tcPr>
            <w:tcW w:w="2494" w:type="dxa"/>
            <w:shd w:val="clear" w:color="auto" w:fill="F2F2F2" w:themeFill="background1" w:themeFillShade="F2"/>
          </w:tcPr>
          <w:p w14:paraId="494A7CAE" w14:textId="77777777" w:rsidR="00F85D3A" w:rsidRDefault="00F85D3A" w:rsidP="002D66C8">
            <w:pPr>
              <w:ind w:left="-79" w:right="-214"/>
              <w:rPr>
                <w:sz w:val="20"/>
              </w:rPr>
            </w:pPr>
          </w:p>
        </w:tc>
        <w:tc>
          <w:tcPr>
            <w:tcW w:w="724" w:type="dxa"/>
            <w:shd w:val="clear" w:color="auto" w:fill="F2F2F2" w:themeFill="background1" w:themeFillShade="F2"/>
          </w:tcPr>
          <w:p w14:paraId="499DEB90" w14:textId="77777777" w:rsidR="00F85D3A" w:rsidRDefault="00F85D3A" w:rsidP="002D66C8">
            <w:pPr>
              <w:ind w:left="0" w:right="0"/>
              <w:jc w:val="right"/>
              <w:rPr>
                <w:sz w:val="20"/>
              </w:rPr>
            </w:pPr>
          </w:p>
        </w:tc>
        <w:tc>
          <w:tcPr>
            <w:tcW w:w="835" w:type="dxa"/>
            <w:shd w:val="clear" w:color="auto" w:fill="F2F2F2" w:themeFill="background1" w:themeFillShade="F2"/>
          </w:tcPr>
          <w:p w14:paraId="4A62D0AC" w14:textId="77777777" w:rsidR="00F85D3A" w:rsidRDefault="00F85D3A" w:rsidP="002D66C8">
            <w:pPr>
              <w:ind w:left="0" w:right="0"/>
              <w:jc w:val="right"/>
              <w:rPr>
                <w:sz w:val="20"/>
              </w:rPr>
            </w:pPr>
          </w:p>
        </w:tc>
        <w:tc>
          <w:tcPr>
            <w:tcW w:w="742" w:type="dxa"/>
          </w:tcPr>
          <w:p w14:paraId="4BEC3CC3" w14:textId="77777777" w:rsidR="00F85D3A" w:rsidRDefault="00F85D3A" w:rsidP="002D66C8">
            <w:pPr>
              <w:ind w:left="0" w:right="0"/>
              <w:rPr>
                <w:sz w:val="20"/>
              </w:rPr>
            </w:pPr>
            <w:r>
              <w:rPr>
                <w:sz w:val="20"/>
              </w:rPr>
              <w:t>U11</w:t>
            </w:r>
          </w:p>
        </w:tc>
        <w:tc>
          <w:tcPr>
            <w:tcW w:w="2376" w:type="dxa"/>
          </w:tcPr>
          <w:p w14:paraId="40E3DC5B" w14:textId="77777777" w:rsidR="00F85D3A" w:rsidRDefault="00F85D3A" w:rsidP="002D66C8">
            <w:pPr>
              <w:ind w:left="-79" w:right="-214"/>
              <w:rPr>
                <w:sz w:val="20"/>
              </w:rPr>
            </w:pPr>
            <w:r w:rsidRPr="002A3FF0">
              <w:rPr>
                <w:sz w:val="20"/>
              </w:rPr>
              <w:t>Joshua Fowler</w:t>
            </w:r>
          </w:p>
        </w:tc>
        <w:tc>
          <w:tcPr>
            <w:tcW w:w="724" w:type="dxa"/>
          </w:tcPr>
          <w:p w14:paraId="00896EE5" w14:textId="77777777" w:rsidR="00F85D3A" w:rsidRDefault="00F85D3A" w:rsidP="002D66C8">
            <w:pPr>
              <w:ind w:left="0" w:right="0"/>
              <w:jc w:val="right"/>
              <w:rPr>
                <w:sz w:val="20"/>
              </w:rPr>
            </w:pPr>
            <w:r>
              <w:rPr>
                <w:sz w:val="20"/>
              </w:rPr>
              <w:t>1.38</w:t>
            </w:r>
          </w:p>
        </w:tc>
        <w:tc>
          <w:tcPr>
            <w:tcW w:w="835" w:type="dxa"/>
          </w:tcPr>
          <w:p w14:paraId="337006E2" w14:textId="77777777" w:rsidR="00F85D3A" w:rsidRDefault="00F85D3A" w:rsidP="002D66C8">
            <w:pPr>
              <w:ind w:left="0" w:right="0"/>
              <w:jc w:val="right"/>
              <w:rPr>
                <w:sz w:val="20"/>
              </w:rPr>
            </w:pPr>
            <w:r>
              <w:rPr>
                <w:sz w:val="20"/>
              </w:rPr>
              <w:t>2022</w:t>
            </w:r>
          </w:p>
        </w:tc>
      </w:tr>
      <w:tr w:rsidR="00F85D3A" w14:paraId="450B788F" w14:textId="77777777" w:rsidTr="002D66C8">
        <w:trPr>
          <w:trHeight w:hRule="exact" w:val="227"/>
        </w:trPr>
        <w:tc>
          <w:tcPr>
            <w:tcW w:w="626" w:type="dxa"/>
          </w:tcPr>
          <w:p w14:paraId="783B13D0" w14:textId="77777777" w:rsidR="00F85D3A" w:rsidRDefault="00F85D3A" w:rsidP="002D66C8">
            <w:pPr>
              <w:ind w:left="-79" w:right="-214"/>
              <w:rPr>
                <w:sz w:val="20"/>
              </w:rPr>
            </w:pPr>
            <w:r>
              <w:rPr>
                <w:sz w:val="20"/>
              </w:rPr>
              <w:t>U12</w:t>
            </w:r>
          </w:p>
        </w:tc>
        <w:tc>
          <w:tcPr>
            <w:tcW w:w="2494" w:type="dxa"/>
          </w:tcPr>
          <w:p w14:paraId="0D74062E" w14:textId="77777777" w:rsidR="00F85D3A" w:rsidRDefault="00F85D3A" w:rsidP="002D66C8">
            <w:pPr>
              <w:ind w:left="-79" w:right="-214"/>
              <w:rPr>
                <w:sz w:val="20"/>
              </w:rPr>
            </w:pPr>
            <w:r>
              <w:rPr>
                <w:sz w:val="20"/>
              </w:rPr>
              <w:t>Joanne Lane</w:t>
            </w:r>
          </w:p>
        </w:tc>
        <w:tc>
          <w:tcPr>
            <w:tcW w:w="724" w:type="dxa"/>
          </w:tcPr>
          <w:p w14:paraId="371DD0AD" w14:textId="77777777" w:rsidR="00F85D3A" w:rsidRDefault="00F85D3A" w:rsidP="002D66C8">
            <w:pPr>
              <w:ind w:left="0" w:right="0"/>
              <w:jc w:val="right"/>
              <w:rPr>
                <w:sz w:val="20"/>
              </w:rPr>
            </w:pPr>
            <w:r>
              <w:rPr>
                <w:sz w:val="20"/>
              </w:rPr>
              <w:t>1.51</w:t>
            </w:r>
          </w:p>
        </w:tc>
        <w:tc>
          <w:tcPr>
            <w:tcW w:w="835" w:type="dxa"/>
          </w:tcPr>
          <w:p w14:paraId="0DDB5F02" w14:textId="77777777" w:rsidR="00F85D3A" w:rsidRDefault="00F85D3A" w:rsidP="002D66C8">
            <w:pPr>
              <w:ind w:left="0" w:right="0"/>
              <w:jc w:val="right"/>
              <w:rPr>
                <w:sz w:val="20"/>
              </w:rPr>
            </w:pPr>
            <w:r>
              <w:rPr>
                <w:sz w:val="20"/>
              </w:rPr>
              <w:t>1989</w:t>
            </w:r>
          </w:p>
        </w:tc>
        <w:tc>
          <w:tcPr>
            <w:tcW w:w="742" w:type="dxa"/>
          </w:tcPr>
          <w:p w14:paraId="33D88141" w14:textId="77777777" w:rsidR="00F85D3A" w:rsidRDefault="00F85D3A" w:rsidP="002D66C8">
            <w:pPr>
              <w:ind w:left="0" w:right="0"/>
              <w:rPr>
                <w:sz w:val="20"/>
              </w:rPr>
            </w:pPr>
            <w:r>
              <w:rPr>
                <w:sz w:val="20"/>
              </w:rPr>
              <w:t>U12</w:t>
            </w:r>
          </w:p>
        </w:tc>
        <w:tc>
          <w:tcPr>
            <w:tcW w:w="2376" w:type="dxa"/>
          </w:tcPr>
          <w:p w14:paraId="13E376EE" w14:textId="77777777" w:rsidR="00F85D3A" w:rsidRDefault="00F85D3A" w:rsidP="002D66C8">
            <w:pPr>
              <w:ind w:left="-79" w:right="-214"/>
              <w:rPr>
                <w:sz w:val="20"/>
              </w:rPr>
            </w:pPr>
            <w:r>
              <w:rPr>
                <w:sz w:val="20"/>
              </w:rPr>
              <w:t>Shaun Clough</w:t>
            </w:r>
          </w:p>
        </w:tc>
        <w:tc>
          <w:tcPr>
            <w:tcW w:w="724" w:type="dxa"/>
          </w:tcPr>
          <w:p w14:paraId="1856338C" w14:textId="77777777" w:rsidR="00F85D3A" w:rsidRDefault="00F85D3A" w:rsidP="002D66C8">
            <w:pPr>
              <w:ind w:left="0" w:right="0"/>
              <w:jc w:val="right"/>
              <w:rPr>
                <w:sz w:val="20"/>
              </w:rPr>
            </w:pPr>
            <w:r>
              <w:rPr>
                <w:sz w:val="20"/>
              </w:rPr>
              <w:t>1.55</w:t>
            </w:r>
          </w:p>
        </w:tc>
        <w:tc>
          <w:tcPr>
            <w:tcW w:w="835" w:type="dxa"/>
          </w:tcPr>
          <w:p w14:paraId="3E044658" w14:textId="77777777" w:rsidR="00F85D3A" w:rsidRDefault="00F85D3A" w:rsidP="002D66C8">
            <w:pPr>
              <w:ind w:left="0" w:right="0"/>
              <w:jc w:val="right"/>
              <w:rPr>
                <w:sz w:val="20"/>
              </w:rPr>
            </w:pPr>
            <w:r>
              <w:rPr>
                <w:sz w:val="20"/>
              </w:rPr>
              <w:t>1987</w:t>
            </w:r>
          </w:p>
        </w:tc>
      </w:tr>
      <w:tr w:rsidR="00F85D3A" w14:paraId="3295B981" w14:textId="77777777" w:rsidTr="002D66C8">
        <w:trPr>
          <w:trHeight w:hRule="exact" w:val="227"/>
        </w:trPr>
        <w:tc>
          <w:tcPr>
            <w:tcW w:w="626" w:type="dxa"/>
            <w:shd w:val="clear" w:color="auto" w:fill="F2F2F2" w:themeFill="background1" w:themeFillShade="F2"/>
          </w:tcPr>
          <w:p w14:paraId="641CD093" w14:textId="77777777" w:rsidR="00F85D3A" w:rsidRDefault="00F85D3A" w:rsidP="002D66C8">
            <w:pPr>
              <w:ind w:left="-79" w:right="-214"/>
              <w:rPr>
                <w:sz w:val="20"/>
              </w:rPr>
            </w:pPr>
          </w:p>
        </w:tc>
        <w:tc>
          <w:tcPr>
            <w:tcW w:w="2494" w:type="dxa"/>
            <w:shd w:val="clear" w:color="auto" w:fill="F2F2F2" w:themeFill="background1" w:themeFillShade="F2"/>
          </w:tcPr>
          <w:p w14:paraId="407A944F" w14:textId="77777777" w:rsidR="00F85D3A" w:rsidRDefault="00F85D3A" w:rsidP="002D66C8">
            <w:pPr>
              <w:ind w:left="-79" w:right="-214"/>
              <w:rPr>
                <w:sz w:val="20"/>
              </w:rPr>
            </w:pPr>
          </w:p>
        </w:tc>
        <w:tc>
          <w:tcPr>
            <w:tcW w:w="724" w:type="dxa"/>
            <w:shd w:val="clear" w:color="auto" w:fill="F2F2F2" w:themeFill="background1" w:themeFillShade="F2"/>
          </w:tcPr>
          <w:p w14:paraId="39986CAC" w14:textId="77777777" w:rsidR="00F85D3A" w:rsidRDefault="00F85D3A" w:rsidP="002D66C8">
            <w:pPr>
              <w:ind w:left="0" w:right="0"/>
              <w:jc w:val="right"/>
              <w:rPr>
                <w:sz w:val="20"/>
              </w:rPr>
            </w:pPr>
          </w:p>
        </w:tc>
        <w:tc>
          <w:tcPr>
            <w:tcW w:w="835" w:type="dxa"/>
            <w:shd w:val="clear" w:color="auto" w:fill="F2F2F2" w:themeFill="background1" w:themeFillShade="F2"/>
          </w:tcPr>
          <w:p w14:paraId="278DD163" w14:textId="77777777" w:rsidR="00F85D3A" w:rsidRDefault="00F85D3A" w:rsidP="002D66C8">
            <w:pPr>
              <w:ind w:left="0" w:right="0"/>
              <w:jc w:val="right"/>
              <w:rPr>
                <w:sz w:val="20"/>
              </w:rPr>
            </w:pPr>
          </w:p>
        </w:tc>
        <w:tc>
          <w:tcPr>
            <w:tcW w:w="742" w:type="dxa"/>
            <w:shd w:val="clear" w:color="auto" w:fill="FFFFFF" w:themeFill="background1"/>
          </w:tcPr>
          <w:p w14:paraId="06A680B6" w14:textId="77777777" w:rsidR="00F85D3A" w:rsidRDefault="00F85D3A" w:rsidP="002D66C8">
            <w:pPr>
              <w:ind w:left="0" w:right="0"/>
              <w:rPr>
                <w:sz w:val="20"/>
              </w:rPr>
            </w:pPr>
          </w:p>
        </w:tc>
        <w:tc>
          <w:tcPr>
            <w:tcW w:w="2376" w:type="dxa"/>
          </w:tcPr>
          <w:p w14:paraId="3CA46D01" w14:textId="77777777" w:rsidR="00F85D3A" w:rsidRDefault="00F85D3A" w:rsidP="002D66C8">
            <w:pPr>
              <w:ind w:left="-79" w:right="-214"/>
              <w:rPr>
                <w:sz w:val="20"/>
              </w:rPr>
            </w:pPr>
            <w:r>
              <w:rPr>
                <w:sz w:val="20"/>
              </w:rPr>
              <w:t>James Gurn</w:t>
            </w:r>
          </w:p>
        </w:tc>
        <w:tc>
          <w:tcPr>
            <w:tcW w:w="724" w:type="dxa"/>
          </w:tcPr>
          <w:p w14:paraId="0AF6A39F" w14:textId="77777777" w:rsidR="00F85D3A" w:rsidRDefault="00F85D3A" w:rsidP="002D66C8">
            <w:pPr>
              <w:ind w:left="0" w:right="0"/>
              <w:jc w:val="right"/>
              <w:rPr>
                <w:sz w:val="20"/>
              </w:rPr>
            </w:pPr>
            <w:r>
              <w:rPr>
                <w:sz w:val="20"/>
              </w:rPr>
              <w:t>1.55</w:t>
            </w:r>
          </w:p>
        </w:tc>
        <w:tc>
          <w:tcPr>
            <w:tcW w:w="835" w:type="dxa"/>
          </w:tcPr>
          <w:p w14:paraId="32EFBF96" w14:textId="77777777" w:rsidR="00F85D3A" w:rsidRDefault="00F85D3A" w:rsidP="002D66C8">
            <w:pPr>
              <w:ind w:left="0" w:right="0"/>
              <w:jc w:val="right"/>
              <w:rPr>
                <w:sz w:val="20"/>
              </w:rPr>
            </w:pPr>
            <w:r>
              <w:rPr>
                <w:sz w:val="20"/>
              </w:rPr>
              <w:t>1995</w:t>
            </w:r>
          </w:p>
        </w:tc>
      </w:tr>
      <w:tr w:rsidR="00F85D3A" w14:paraId="26ACCB3F" w14:textId="77777777" w:rsidTr="002D66C8">
        <w:trPr>
          <w:trHeight w:hRule="exact" w:val="227"/>
        </w:trPr>
        <w:tc>
          <w:tcPr>
            <w:tcW w:w="626" w:type="dxa"/>
          </w:tcPr>
          <w:p w14:paraId="34FA65CD" w14:textId="77777777" w:rsidR="00F85D3A" w:rsidRDefault="00F85D3A" w:rsidP="002D66C8">
            <w:pPr>
              <w:ind w:left="-79" w:right="-214"/>
              <w:rPr>
                <w:sz w:val="20"/>
              </w:rPr>
            </w:pPr>
            <w:r>
              <w:rPr>
                <w:sz w:val="20"/>
              </w:rPr>
              <w:t>U13</w:t>
            </w:r>
          </w:p>
        </w:tc>
        <w:tc>
          <w:tcPr>
            <w:tcW w:w="2494" w:type="dxa"/>
          </w:tcPr>
          <w:p w14:paraId="05203E72" w14:textId="77777777" w:rsidR="00F85D3A" w:rsidRPr="00472E97" w:rsidRDefault="00F85D3A" w:rsidP="002D66C8">
            <w:pPr>
              <w:ind w:left="-79" w:right="-214"/>
              <w:rPr>
                <w:sz w:val="20"/>
                <w:highlight w:val="yellow"/>
              </w:rPr>
            </w:pPr>
            <w:r w:rsidRPr="00BD1DF4">
              <w:rPr>
                <w:sz w:val="20"/>
              </w:rPr>
              <w:t>Mya Thomas</w:t>
            </w:r>
          </w:p>
        </w:tc>
        <w:tc>
          <w:tcPr>
            <w:tcW w:w="724" w:type="dxa"/>
          </w:tcPr>
          <w:p w14:paraId="41084E24" w14:textId="77777777" w:rsidR="00F85D3A" w:rsidRDefault="00F85D3A" w:rsidP="002D66C8">
            <w:pPr>
              <w:ind w:left="0" w:right="0"/>
              <w:jc w:val="right"/>
              <w:rPr>
                <w:sz w:val="20"/>
              </w:rPr>
            </w:pPr>
            <w:r>
              <w:rPr>
                <w:sz w:val="20"/>
              </w:rPr>
              <w:t>1.57</w:t>
            </w:r>
          </w:p>
        </w:tc>
        <w:tc>
          <w:tcPr>
            <w:tcW w:w="835" w:type="dxa"/>
          </w:tcPr>
          <w:p w14:paraId="76AA93CA" w14:textId="77777777" w:rsidR="00F85D3A" w:rsidRDefault="00F85D3A" w:rsidP="002D66C8">
            <w:pPr>
              <w:ind w:left="0" w:right="0"/>
              <w:jc w:val="right"/>
              <w:rPr>
                <w:sz w:val="20"/>
              </w:rPr>
            </w:pPr>
            <w:r>
              <w:rPr>
                <w:sz w:val="20"/>
              </w:rPr>
              <w:t>2016</w:t>
            </w:r>
          </w:p>
        </w:tc>
        <w:tc>
          <w:tcPr>
            <w:tcW w:w="742" w:type="dxa"/>
          </w:tcPr>
          <w:p w14:paraId="08F4AEFD" w14:textId="77777777" w:rsidR="00F85D3A" w:rsidRDefault="00F85D3A" w:rsidP="002D66C8">
            <w:pPr>
              <w:ind w:left="0" w:right="0"/>
              <w:rPr>
                <w:sz w:val="20"/>
              </w:rPr>
            </w:pPr>
            <w:r>
              <w:rPr>
                <w:sz w:val="20"/>
              </w:rPr>
              <w:t>U13</w:t>
            </w:r>
          </w:p>
        </w:tc>
        <w:tc>
          <w:tcPr>
            <w:tcW w:w="2376" w:type="dxa"/>
          </w:tcPr>
          <w:p w14:paraId="2DE9C41A" w14:textId="77777777" w:rsidR="00F85D3A" w:rsidRDefault="00F85D3A" w:rsidP="002D66C8">
            <w:pPr>
              <w:ind w:left="-79" w:right="-214"/>
              <w:rPr>
                <w:sz w:val="20"/>
              </w:rPr>
            </w:pPr>
            <w:r>
              <w:rPr>
                <w:sz w:val="20"/>
              </w:rPr>
              <w:t>Samuel Anderson</w:t>
            </w:r>
          </w:p>
        </w:tc>
        <w:tc>
          <w:tcPr>
            <w:tcW w:w="724" w:type="dxa"/>
          </w:tcPr>
          <w:p w14:paraId="7C14E904" w14:textId="77777777" w:rsidR="00F85D3A" w:rsidRDefault="00F85D3A" w:rsidP="002D66C8">
            <w:pPr>
              <w:ind w:left="0" w:right="0"/>
              <w:jc w:val="right"/>
              <w:rPr>
                <w:sz w:val="20"/>
              </w:rPr>
            </w:pPr>
            <w:r>
              <w:rPr>
                <w:sz w:val="20"/>
              </w:rPr>
              <w:t>1.64</w:t>
            </w:r>
          </w:p>
        </w:tc>
        <w:tc>
          <w:tcPr>
            <w:tcW w:w="835" w:type="dxa"/>
          </w:tcPr>
          <w:p w14:paraId="493C3AE9" w14:textId="77777777" w:rsidR="00F85D3A" w:rsidRDefault="00F85D3A" w:rsidP="002D66C8">
            <w:pPr>
              <w:ind w:left="0" w:right="0"/>
              <w:jc w:val="right"/>
              <w:rPr>
                <w:sz w:val="20"/>
              </w:rPr>
            </w:pPr>
            <w:r>
              <w:rPr>
                <w:sz w:val="20"/>
              </w:rPr>
              <w:t>2022</w:t>
            </w:r>
          </w:p>
        </w:tc>
      </w:tr>
      <w:tr w:rsidR="00F85D3A" w14:paraId="4BAD5557" w14:textId="77777777" w:rsidTr="002D66C8">
        <w:trPr>
          <w:trHeight w:hRule="exact" w:val="227"/>
        </w:trPr>
        <w:tc>
          <w:tcPr>
            <w:tcW w:w="626" w:type="dxa"/>
          </w:tcPr>
          <w:p w14:paraId="4DFDF81E" w14:textId="77777777" w:rsidR="00F85D3A" w:rsidRDefault="00F85D3A" w:rsidP="002D66C8">
            <w:pPr>
              <w:ind w:left="-79" w:right="-214"/>
              <w:rPr>
                <w:sz w:val="20"/>
              </w:rPr>
            </w:pPr>
            <w:r>
              <w:rPr>
                <w:sz w:val="20"/>
              </w:rPr>
              <w:t>U14</w:t>
            </w:r>
          </w:p>
        </w:tc>
        <w:tc>
          <w:tcPr>
            <w:tcW w:w="2494" w:type="dxa"/>
          </w:tcPr>
          <w:p w14:paraId="232474A3" w14:textId="77777777" w:rsidR="00F85D3A" w:rsidRDefault="00F85D3A" w:rsidP="002D66C8">
            <w:pPr>
              <w:ind w:left="-79" w:right="-214"/>
              <w:rPr>
                <w:sz w:val="20"/>
              </w:rPr>
            </w:pPr>
            <w:r>
              <w:rPr>
                <w:sz w:val="20"/>
              </w:rPr>
              <w:t>N Barker</w:t>
            </w:r>
          </w:p>
        </w:tc>
        <w:tc>
          <w:tcPr>
            <w:tcW w:w="724" w:type="dxa"/>
          </w:tcPr>
          <w:p w14:paraId="489B4D9B" w14:textId="77777777" w:rsidR="00F85D3A" w:rsidRDefault="00F85D3A" w:rsidP="002D66C8">
            <w:pPr>
              <w:ind w:left="0" w:right="0"/>
              <w:jc w:val="right"/>
              <w:rPr>
                <w:sz w:val="20"/>
              </w:rPr>
            </w:pPr>
            <w:r>
              <w:rPr>
                <w:sz w:val="20"/>
              </w:rPr>
              <w:t>1.65</w:t>
            </w:r>
          </w:p>
        </w:tc>
        <w:tc>
          <w:tcPr>
            <w:tcW w:w="835" w:type="dxa"/>
          </w:tcPr>
          <w:p w14:paraId="08FD1C96" w14:textId="77777777" w:rsidR="00F85D3A" w:rsidRDefault="00F85D3A" w:rsidP="002D66C8">
            <w:pPr>
              <w:ind w:left="0" w:right="0"/>
              <w:jc w:val="right"/>
              <w:rPr>
                <w:sz w:val="20"/>
              </w:rPr>
            </w:pPr>
            <w:r>
              <w:rPr>
                <w:sz w:val="20"/>
              </w:rPr>
              <w:t>2017</w:t>
            </w:r>
          </w:p>
        </w:tc>
        <w:tc>
          <w:tcPr>
            <w:tcW w:w="742" w:type="dxa"/>
          </w:tcPr>
          <w:p w14:paraId="713E61D5" w14:textId="77777777" w:rsidR="00F85D3A" w:rsidRDefault="00F85D3A" w:rsidP="002D66C8">
            <w:pPr>
              <w:ind w:left="0" w:right="0"/>
              <w:rPr>
                <w:sz w:val="20"/>
              </w:rPr>
            </w:pPr>
            <w:r>
              <w:rPr>
                <w:sz w:val="20"/>
              </w:rPr>
              <w:t>U14</w:t>
            </w:r>
          </w:p>
        </w:tc>
        <w:tc>
          <w:tcPr>
            <w:tcW w:w="2376" w:type="dxa"/>
          </w:tcPr>
          <w:p w14:paraId="013C2331" w14:textId="77777777" w:rsidR="00F85D3A" w:rsidRDefault="00F85D3A" w:rsidP="002D66C8">
            <w:pPr>
              <w:ind w:left="-79" w:right="-214"/>
              <w:rPr>
                <w:sz w:val="20"/>
              </w:rPr>
            </w:pPr>
            <w:r>
              <w:rPr>
                <w:sz w:val="20"/>
              </w:rPr>
              <w:t>Henry Bryan</w:t>
            </w:r>
          </w:p>
        </w:tc>
        <w:tc>
          <w:tcPr>
            <w:tcW w:w="724" w:type="dxa"/>
          </w:tcPr>
          <w:p w14:paraId="7B1EB72F" w14:textId="77777777" w:rsidR="00F85D3A" w:rsidRDefault="00F85D3A" w:rsidP="002D66C8">
            <w:pPr>
              <w:ind w:left="0" w:right="0"/>
              <w:jc w:val="right"/>
              <w:rPr>
                <w:sz w:val="20"/>
              </w:rPr>
            </w:pPr>
            <w:r>
              <w:rPr>
                <w:sz w:val="20"/>
              </w:rPr>
              <w:t>1.78</w:t>
            </w:r>
          </w:p>
        </w:tc>
        <w:tc>
          <w:tcPr>
            <w:tcW w:w="835" w:type="dxa"/>
          </w:tcPr>
          <w:p w14:paraId="6466829B" w14:textId="77777777" w:rsidR="00F85D3A" w:rsidRDefault="00F85D3A" w:rsidP="002D66C8">
            <w:pPr>
              <w:ind w:left="0" w:right="0"/>
              <w:jc w:val="right"/>
              <w:rPr>
                <w:sz w:val="20"/>
              </w:rPr>
            </w:pPr>
            <w:r>
              <w:rPr>
                <w:sz w:val="20"/>
              </w:rPr>
              <w:t>2001</w:t>
            </w:r>
          </w:p>
        </w:tc>
      </w:tr>
      <w:tr w:rsidR="00F85D3A" w14:paraId="68B2BADE" w14:textId="77777777" w:rsidTr="002D66C8">
        <w:tblPrEx>
          <w:tblBorders>
            <w:bottom w:val="single" w:sz="6" w:space="0" w:color="auto"/>
            <w:insideH w:val="single" w:sz="6" w:space="0" w:color="auto"/>
            <w:insideV w:val="single" w:sz="6" w:space="0" w:color="auto"/>
          </w:tblBorders>
        </w:tblPrEx>
        <w:trPr>
          <w:trHeight w:hRule="exact" w:val="227"/>
        </w:trPr>
        <w:tc>
          <w:tcPr>
            <w:tcW w:w="626" w:type="dxa"/>
            <w:tcBorders>
              <w:top w:val="nil"/>
              <w:bottom w:val="nil"/>
              <w:right w:val="nil"/>
            </w:tcBorders>
          </w:tcPr>
          <w:p w14:paraId="53AFCD0F" w14:textId="77777777" w:rsidR="00F85D3A" w:rsidRDefault="00F85D3A" w:rsidP="002D66C8">
            <w:pPr>
              <w:ind w:left="-79" w:right="-214"/>
              <w:rPr>
                <w:sz w:val="20"/>
              </w:rPr>
            </w:pPr>
            <w:r>
              <w:rPr>
                <w:sz w:val="20"/>
              </w:rPr>
              <w:t>U15</w:t>
            </w:r>
          </w:p>
        </w:tc>
        <w:tc>
          <w:tcPr>
            <w:tcW w:w="2494" w:type="dxa"/>
            <w:tcBorders>
              <w:top w:val="nil"/>
              <w:left w:val="nil"/>
              <w:bottom w:val="nil"/>
              <w:right w:val="nil"/>
            </w:tcBorders>
          </w:tcPr>
          <w:p w14:paraId="1A5AAC37" w14:textId="77777777" w:rsidR="00F85D3A" w:rsidRDefault="00F85D3A" w:rsidP="002D66C8">
            <w:pPr>
              <w:ind w:left="-79" w:right="-214"/>
              <w:rPr>
                <w:sz w:val="20"/>
              </w:rPr>
            </w:pPr>
            <w:r w:rsidRPr="00392BC4">
              <w:rPr>
                <w:sz w:val="20"/>
              </w:rPr>
              <w:t>Zara Leembruggen</w:t>
            </w:r>
          </w:p>
        </w:tc>
        <w:tc>
          <w:tcPr>
            <w:tcW w:w="724" w:type="dxa"/>
            <w:tcBorders>
              <w:top w:val="nil"/>
              <w:left w:val="nil"/>
              <w:bottom w:val="nil"/>
              <w:right w:val="nil"/>
            </w:tcBorders>
          </w:tcPr>
          <w:p w14:paraId="238D85CF" w14:textId="77777777" w:rsidR="00F85D3A" w:rsidRDefault="00F85D3A" w:rsidP="002D66C8">
            <w:pPr>
              <w:ind w:left="0" w:right="0"/>
              <w:jc w:val="right"/>
              <w:rPr>
                <w:sz w:val="20"/>
              </w:rPr>
            </w:pPr>
            <w:r>
              <w:rPr>
                <w:sz w:val="20"/>
              </w:rPr>
              <w:t>1.65</w:t>
            </w:r>
          </w:p>
        </w:tc>
        <w:tc>
          <w:tcPr>
            <w:tcW w:w="835" w:type="dxa"/>
            <w:tcBorders>
              <w:top w:val="nil"/>
              <w:left w:val="nil"/>
              <w:bottom w:val="nil"/>
              <w:right w:val="nil"/>
            </w:tcBorders>
          </w:tcPr>
          <w:p w14:paraId="07532926" w14:textId="77777777" w:rsidR="00F85D3A" w:rsidRDefault="00F85D3A" w:rsidP="002D66C8">
            <w:pPr>
              <w:ind w:left="0" w:right="0"/>
              <w:jc w:val="right"/>
              <w:rPr>
                <w:sz w:val="20"/>
              </w:rPr>
            </w:pPr>
            <w:r>
              <w:rPr>
                <w:sz w:val="20"/>
              </w:rPr>
              <w:t>2016</w:t>
            </w:r>
          </w:p>
        </w:tc>
        <w:tc>
          <w:tcPr>
            <w:tcW w:w="742" w:type="dxa"/>
            <w:tcBorders>
              <w:top w:val="nil"/>
              <w:left w:val="nil"/>
              <w:bottom w:val="nil"/>
              <w:right w:val="nil"/>
            </w:tcBorders>
          </w:tcPr>
          <w:p w14:paraId="1C5E4D35" w14:textId="77777777" w:rsidR="00F85D3A" w:rsidRDefault="00F85D3A" w:rsidP="002D66C8">
            <w:pPr>
              <w:ind w:left="0" w:right="0"/>
              <w:rPr>
                <w:sz w:val="20"/>
              </w:rPr>
            </w:pPr>
            <w:r>
              <w:rPr>
                <w:sz w:val="20"/>
              </w:rPr>
              <w:t>U15</w:t>
            </w:r>
          </w:p>
        </w:tc>
        <w:tc>
          <w:tcPr>
            <w:tcW w:w="2376" w:type="dxa"/>
            <w:tcBorders>
              <w:top w:val="nil"/>
              <w:left w:val="nil"/>
              <w:bottom w:val="nil"/>
              <w:right w:val="nil"/>
            </w:tcBorders>
          </w:tcPr>
          <w:p w14:paraId="68C498C8" w14:textId="77777777" w:rsidR="00F85D3A" w:rsidRDefault="00F85D3A" w:rsidP="002D66C8">
            <w:pPr>
              <w:ind w:left="-79" w:right="-214"/>
              <w:rPr>
                <w:sz w:val="20"/>
              </w:rPr>
            </w:pPr>
            <w:r>
              <w:rPr>
                <w:sz w:val="20"/>
              </w:rPr>
              <w:t>Henry Bryan</w:t>
            </w:r>
          </w:p>
        </w:tc>
        <w:tc>
          <w:tcPr>
            <w:tcW w:w="724" w:type="dxa"/>
            <w:tcBorders>
              <w:top w:val="nil"/>
              <w:left w:val="nil"/>
              <w:bottom w:val="nil"/>
              <w:right w:val="nil"/>
            </w:tcBorders>
          </w:tcPr>
          <w:p w14:paraId="59262924" w14:textId="77777777" w:rsidR="00F85D3A" w:rsidRDefault="00F85D3A" w:rsidP="002D66C8">
            <w:pPr>
              <w:ind w:left="0" w:right="0"/>
              <w:jc w:val="right"/>
              <w:rPr>
                <w:sz w:val="20"/>
              </w:rPr>
            </w:pPr>
            <w:r>
              <w:rPr>
                <w:sz w:val="20"/>
              </w:rPr>
              <w:t>1.75</w:t>
            </w:r>
          </w:p>
        </w:tc>
        <w:tc>
          <w:tcPr>
            <w:tcW w:w="835" w:type="dxa"/>
            <w:tcBorders>
              <w:top w:val="nil"/>
              <w:left w:val="nil"/>
              <w:bottom w:val="nil"/>
            </w:tcBorders>
          </w:tcPr>
          <w:p w14:paraId="280526EB" w14:textId="77777777" w:rsidR="00F85D3A" w:rsidRDefault="00F85D3A" w:rsidP="002D66C8">
            <w:pPr>
              <w:ind w:left="0" w:right="0"/>
              <w:jc w:val="right"/>
              <w:rPr>
                <w:sz w:val="20"/>
              </w:rPr>
            </w:pPr>
            <w:r>
              <w:rPr>
                <w:sz w:val="20"/>
              </w:rPr>
              <w:t>2002</w:t>
            </w:r>
          </w:p>
        </w:tc>
      </w:tr>
      <w:tr w:rsidR="00F85D3A" w14:paraId="1864FF79" w14:textId="77777777" w:rsidTr="002D66C8">
        <w:tblPrEx>
          <w:tblBorders>
            <w:bottom w:val="single" w:sz="6" w:space="0" w:color="auto"/>
            <w:insideH w:val="single" w:sz="6" w:space="0" w:color="auto"/>
            <w:insideV w:val="single" w:sz="6" w:space="0" w:color="auto"/>
          </w:tblBorders>
        </w:tblPrEx>
        <w:trPr>
          <w:trHeight w:hRule="exact" w:val="227"/>
        </w:trPr>
        <w:tc>
          <w:tcPr>
            <w:tcW w:w="626" w:type="dxa"/>
            <w:tcBorders>
              <w:top w:val="nil"/>
              <w:bottom w:val="nil"/>
              <w:right w:val="nil"/>
            </w:tcBorders>
          </w:tcPr>
          <w:p w14:paraId="2BB7CB03" w14:textId="77777777" w:rsidR="00F85D3A" w:rsidRDefault="00F85D3A" w:rsidP="002D66C8">
            <w:pPr>
              <w:ind w:left="-79" w:right="-214"/>
              <w:rPr>
                <w:sz w:val="20"/>
              </w:rPr>
            </w:pPr>
            <w:r>
              <w:rPr>
                <w:sz w:val="20"/>
              </w:rPr>
              <w:t>U16</w:t>
            </w:r>
          </w:p>
        </w:tc>
        <w:tc>
          <w:tcPr>
            <w:tcW w:w="2494" w:type="dxa"/>
            <w:tcBorders>
              <w:top w:val="nil"/>
              <w:left w:val="nil"/>
              <w:bottom w:val="nil"/>
              <w:right w:val="nil"/>
            </w:tcBorders>
          </w:tcPr>
          <w:p w14:paraId="44F40F4D" w14:textId="77777777" w:rsidR="00F85D3A" w:rsidRDefault="00F85D3A" w:rsidP="002D66C8">
            <w:pPr>
              <w:ind w:left="-79" w:right="-214"/>
              <w:rPr>
                <w:sz w:val="20"/>
              </w:rPr>
            </w:pPr>
            <w:r>
              <w:rPr>
                <w:sz w:val="20"/>
              </w:rPr>
              <w:t>Isabella Grigg</w:t>
            </w:r>
          </w:p>
        </w:tc>
        <w:tc>
          <w:tcPr>
            <w:tcW w:w="724" w:type="dxa"/>
            <w:tcBorders>
              <w:top w:val="nil"/>
              <w:left w:val="nil"/>
              <w:bottom w:val="nil"/>
              <w:right w:val="nil"/>
            </w:tcBorders>
          </w:tcPr>
          <w:p w14:paraId="61FBD550" w14:textId="77777777" w:rsidR="00F85D3A" w:rsidRDefault="00F85D3A" w:rsidP="002D66C8">
            <w:pPr>
              <w:ind w:left="0" w:right="0"/>
              <w:jc w:val="right"/>
              <w:rPr>
                <w:sz w:val="20"/>
              </w:rPr>
            </w:pPr>
            <w:r>
              <w:rPr>
                <w:sz w:val="20"/>
              </w:rPr>
              <w:t>1.45</w:t>
            </w:r>
          </w:p>
        </w:tc>
        <w:tc>
          <w:tcPr>
            <w:tcW w:w="835" w:type="dxa"/>
            <w:tcBorders>
              <w:top w:val="nil"/>
              <w:left w:val="nil"/>
              <w:bottom w:val="nil"/>
              <w:right w:val="nil"/>
            </w:tcBorders>
          </w:tcPr>
          <w:p w14:paraId="15333DD3" w14:textId="77777777" w:rsidR="00F85D3A" w:rsidRDefault="00F85D3A" w:rsidP="002D66C8">
            <w:pPr>
              <w:ind w:left="0" w:right="0"/>
              <w:jc w:val="right"/>
              <w:rPr>
                <w:sz w:val="20"/>
              </w:rPr>
            </w:pPr>
            <w:r>
              <w:rPr>
                <w:sz w:val="20"/>
              </w:rPr>
              <w:t>2017</w:t>
            </w:r>
          </w:p>
        </w:tc>
        <w:tc>
          <w:tcPr>
            <w:tcW w:w="742" w:type="dxa"/>
            <w:tcBorders>
              <w:top w:val="nil"/>
              <w:left w:val="nil"/>
              <w:bottom w:val="nil"/>
              <w:right w:val="nil"/>
            </w:tcBorders>
          </w:tcPr>
          <w:p w14:paraId="69D7805F" w14:textId="77777777" w:rsidR="00F85D3A" w:rsidRDefault="00F85D3A" w:rsidP="002D66C8">
            <w:pPr>
              <w:ind w:left="0" w:right="0"/>
              <w:rPr>
                <w:sz w:val="20"/>
              </w:rPr>
            </w:pPr>
            <w:r>
              <w:rPr>
                <w:sz w:val="20"/>
              </w:rPr>
              <w:t>U16</w:t>
            </w:r>
          </w:p>
        </w:tc>
        <w:tc>
          <w:tcPr>
            <w:tcW w:w="2376" w:type="dxa"/>
            <w:tcBorders>
              <w:top w:val="nil"/>
              <w:left w:val="nil"/>
              <w:bottom w:val="nil"/>
              <w:right w:val="nil"/>
            </w:tcBorders>
          </w:tcPr>
          <w:p w14:paraId="0B64A99C" w14:textId="77777777" w:rsidR="00F85D3A" w:rsidRDefault="00F85D3A" w:rsidP="002D66C8">
            <w:pPr>
              <w:ind w:left="-79" w:right="-214"/>
              <w:rPr>
                <w:sz w:val="20"/>
              </w:rPr>
            </w:pPr>
            <w:r>
              <w:rPr>
                <w:sz w:val="20"/>
              </w:rPr>
              <w:t>Charlie Irving</w:t>
            </w:r>
          </w:p>
        </w:tc>
        <w:tc>
          <w:tcPr>
            <w:tcW w:w="724" w:type="dxa"/>
            <w:tcBorders>
              <w:top w:val="nil"/>
              <w:left w:val="nil"/>
              <w:bottom w:val="nil"/>
              <w:right w:val="nil"/>
            </w:tcBorders>
          </w:tcPr>
          <w:p w14:paraId="2FCB8B22" w14:textId="77777777" w:rsidR="00F85D3A" w:rsidRDefault="00F85D3A" w:rsidP="002D66C8">
            <w:pPr>
              <w:ind w:left="0" w:right="0"/>
              <w:jc w:val="right"/>
              <w:rPr>
                <w:sz w:val="20"/>
              </w:rPr>
            </w:pPr>
            <w:r>
              <w:rPr>
                <w:sz w:val="20"/>
              </w:rPr>
              <w:t>1.78</w:t>
            </w:r>
          </w:p>
        </w:tc>
        <w:tc>
          <w:tcPr>
            <w:tcW w:w="835" w:type="dxa"/>
            <w:tcBorders>
              <w:top w:val="nil"/>
              <w:left w:val="nil"/>
              <w:bottom w:val="nil"/>
            </w:tcBorders>
          </w:tcPr>
          <w:p w14:paraId="2EA55971" w14:textId="77777777" w:rsidR="00F85D3A" w:rsidRDefault="00F85D3A" w:rsidP="002D66C8">
            <w:pPr>
              <w:ind w:left="0" w:right="0"/>
              <w:jc w:val="right"/>
              <w:rPr>
                <w:sz w:val="20"/>
              </w:rPr>
            </w:pPr>
            <w:r>
              <w:rPr>
                <w:sz w:val="20"/>
              </w:rPr>
              <w:t>2020</w:t>
            </w:r>
          </w:p>
        </w:tc>
      </w:tr>
    </w:tbl>
    <w:p w14:paraId="75A97A01" w14:textId="77777777" w:rsidR="00F85D3A" w:rsidRDefault="00F85D3A" w:rsidP="00F85D3A">
      <w:pPr>
        <w:ind w:right="-214"/>
        <w:jc w:val="center"/>
        <w:rPr>
          <w:sz w:val="20"/>
        </w:rPr>
      </w:pPr>
    </w:p>
    <w:p w14:paraId="01BA6949" w14:textId="77777777" w:rsidR="00F85D3A" w:rsidRDefault="00F85D3A" w:rsidP="00F85D3A">
      <w:pPr>
        <w:spacing w:after="160" w:line="259" w:lineRule="auto"/>
        <w:ind w:left="0" w:right="0"/>
        <w:jc w:val="left"/>
        <w:rPr>
          <w:sz w:val="20"/>
        </w:rPr>
      </w:pPr>
      <w:r>
        <w:rPr>
          <w:sz w:val="20"/>
        </w:rPr>
        <w:br w:type="page"/>
      </w:r>
    </w:p>
    <w:p w14:paraId="6765BECE" w14:textId="77777777" w:rsidR="00F85D3A" w:rsidRDefault="00F85D3A" w:rsidP="00F85D3A">
      <w:pPr>
        <w:pBdr>
          <w:bottom w:val="single" w:sz="6" w:space="1" w:color="auto"/>
          <w:between w:val="single" w:sz="6" w:space="1" w:color="auto"/>
        </w:pBdr>
        <w:tabs>
          <w:tab w:val="left" w:pos="2200"/>
          <w:tab w:val="left" w:pos="6804"/>
        </w:tabs>
        <w:spacing w:after="63"/>
        <w:ind w:right="-22"/>
        <w:rPr>
          <w:b/>
          <w:sz w:val="20"/>
        </w:rPr>
      </w:pPr>
      <w:r>
        <w:rPr>
          <w:b/>
          <w:sz w:val="20"/>
        </w:rPr>
        <w:lastRenderedPageBreak/>
        <w:tab/>
        <w:t>GIRLS</w:t>
      </w:r>
      <w:r>
        <w:rPr>
          <w:b/>
          <w:sz w:val="20"/>
        </w:rPr>
        <w:tab/>
        <w:t>BOYS</w:t>
      </w:r>
    </w:p>
    <w:p w14:paraId="4555C1E6" w14:textId="77777777" w:rsidR="00F85D3A" w:rsidRDefault="00F85D3A" w:rsidP="00F85D3A">
      <w:pPr>
        <w:spacing w:before="100"/>
        <w:ind w:right="-214"/>
        <w:jc w:val="center"/>
        <w:rPr>
          <w:b/>
          <w:sz w:val="20"/>
        </w:rPr>
      </w:pPr>
      <w:r w:rsidRPr="004B6A6A">
        <w:rPr>
          <w:b/>
          <w:sz w:val="20"/>
        </w:rPr>
        <w:t>Long Jump</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67B51386" w14:textId="77777777" w:rsidTr="002D66C8">
        <w:trPr>
          <w:trHeight w:hRule="exact" w:val="227"/>
        </w:trPr>
        <w:tc>
          <w:tcPr>
            <w:tcW w:w="626" w:type="dxa"/>
          </w:tcPr>
          <w:p w14:paraId="05FC75F7" w14:textId="77777777" w:rsidR="00F85D3A" w:rsidRDefault="00F85D3A" w:rsidP="002D66C8">
            <w:pPr>
              <w:ind w:left="-79" w:right="-214"/>
              <w:rPr>
                <w:sz w:val="20"/>
              </w:rPr>
            </w:pPr>
            <w:r>
              <w:rPr>
                <w:sz w:val="20"/>
              </w:rPr>
              <w:t>U6</w:t>
            </w:r>
          </w:p>
        </w:tc>
        <w:tc>
          <w:tcPr>
            <w:tcW w:w="2494" w:type="dxa"/>
          </w:tcPr>
          <w:p w14:paraId="41463D4D" w14:textId="77777777" w:rsidR="00F85D3A" w:rsidRDefault="00F85D3A" w:rsidP="002D66C8">
            <w:pPr>
              <w:ind w:left="-79" w:right="-215"/>
              <w:rPr>
                <w:sz w:val="20"/>
              </w:rPr>
            </w:pPr>
            <w:r>
              <w:rPr>
                <w:sz w:val="20"/>
              </w:rPr>
              <w:t>Anna Nicklin</w:t>
            </w:r>
          </w:p>
        </w:tc>
        <w:tc>
          <w:tcPr>
            <w:tcW w:w="724" w:type="dxa"/>
          </w:tcPr>
          <w:p w14:paraId="3EAA9222" w14:textId="77777777" w:rsidR="00F85D3A" w:rsidRDefault="00F85D3A" w:rsidP="002D66C8">
            <w:pPr>
              <w:ind w:left="0" w:right="0"/>
              <w:jc w:val="right"/>
              <w:rPr>
                <w:sz w:val="20"/>
              </w:rPr>
            </w:pPr>
            <w:r>
              <w:rPr>
                <w:sz w:val="20"/>
              </w:rPr>
              <w:t>2.57</w:t>
            </w:r>
          </w:p>
        </w:tc>
        <w:tc>
          <w:tcPr>
            <w:tcW w:w="835" w:type="dxa"/>
          </w:tcPr>
          <w:p w14:paraId="30B4F00E" w14:textId="77777777" w:rsidR="00F85D3A" w:rsidRDefault="00F85D3A" w:rsidP="002D66C8">
            <w:pPr>
              <w:ind w:left="0" w:right="0"/>
              <w:jc w:val="right"/>
              <w:rPr>
                <w:sz w:val="20"/>
              </w:rPr>
            </w:pPr>
            <w:r>
              <w:rPr>
                <w:sz w:val="20"/>
              </w:rPr>
              <w:t>2000</w:t>
            </w:r>
          </w:p>
        </w:tc>
        <w:tc>
          <w:tcPr>
            <w:tcW w:w="742" w:type="dxa"/>
          </w:tcPr>
          <w:p w14:paraId="286A0A6D" w14:textId="77777777" w:rsidR="00F85D3A" w:rsidRDefault="00F85D3A" w:rsidP="002D66C8">
            <w:pPr>
              <w:ind w:left="0" w:right="0"/>
              <w:rPr>
                <w:sz w:val="20"/>
              </w:rPr>
            </w:pPr>
            <w:r>
              <w:rPr>
                <w:sz w:val="20"/>
              </w:rPr>
              <w:t>U6</w:t>
            </w:r>
          </w:p>
        </w:tc>
        <w:tc>
          <w:tcPr>
            <w:tcW w:w="2376" w:type="dxa"/>
          </w:tcPr>
          <w:p w14:paraId="071EBA10" w14:textId="77777777" w:rsidR="00F85D3A" w:rsidRDefault="00F85D3A" w:rsidP="002D66C8">
            <w:pPr>
              <w:ind w:left="-79" w:right="-214"/>
              <w:rPr>
                <w:sz w:val="20"/>
              </w:rPr>
            </w:pPr>
            <w:r w:rsidRPr="00E10522">
              <w:rPr>
                <w:sz w:val="20"/>
              </w:rPr>
              <w:t>Levi Paige</w:t>
            </w:r>
          </w:p>
        </w:tc>
        <w:tc>
          <w:tcPr>
            <w:tcW w:w="724" w:type="dxa"/>
          </w:tcPr>
          <w:p w14:paraId="40D4AFB6" w14:textId="77777777" w:rsidR="00F85D3A" w:rsidRDefault="00F85D3A" w:rsidP="002D66C8">
            <w:pPr>
              <w:ind w:left="0" w:right="0"/>
              <w:jc w:val="right"/>
              <w:rPr>
                <w:sz w:val="20"/>
              </w:rPr>
            </w:pPr>
            <w:r>
              <w:rPr>
                <w:sz w:val="20"/>
              </w:rPr>
              <w:t>2.80</w:t>
            </w:r>
          </w:p>
        </w:tc>
        <w:tc>
          <w:tcPr>
            <w:tcW w:w="835" w:type="dxa"/>
          </w:tcPr>
          <w:p w14:paraId="3A659FED" w14:textId="77777777" w:rsidR="00F85D3A" w:rsidRDefault="00F85D3A" w:rsidP="002D66C8">
            <w:pPr>
              <w:ind w:left="0" w:right="0"/>
              <w:jc w:val="right"/>
              <w:rPr>
                <w:sz w:val="20"/>
              </w:rPr>
            </w:pPr>
            <w:r>
              <w:rPr>
                <w:sz w:val="20"/>
              </w:rPr>
              <w:t>2015</w:t>
            </w:r>
          </w:p>
        </w:tc>
      </w:tr>
      <w:tr w:rsidR="00F85D3A" w14:paraId="58BDF0C3" w14:textId="77777777" w:rsidTr="002D66C8">
        <w:trPr>
          <w:trHeight w:hRule="exact" w:val="227"/>
        </w:trPr>
        <w:tc>
          <w:tcPr>
            <w:tcW w:w="626" w:type="dxa"/>
          </w:tcPr>
          <w:p w14:paraId="28BAE003" w14:textId="77777777" w:rsidR="00F85D3A" w:rsidRDefault="00F85D3A" w:rsidP="002D66C8">
            <w:pPr>
              <w:ind w:left="-79" w:right="-214"/>
              <w:rPr>
                <w:sz w:val="20"/>
              </w:rPr>
            </w:pPr>
            <w:r>
              <w:rPr>
                <w:sz w:val="20"/>
              </w:rPr>
              <w:t>U7</w:t>
            </w:r>
          </w:p>
        </w:tc>
        <w:tc>
          <w:tcPr>
            <w:tcW w:w="2494" w:type="dxa"/>
          </w:tcPr>
          <w:p w14:paraId="24308EE2" w14:textId="77777777" w:rsidR="00F85D3A" w:rsidRDefault="00F85D3A" w:rsidP="002D66C8">
            <w:pPr>
              <w:ind w:left="-79" w:right="-214"/>
              <w:rPr>
                <w:sz w:val="20"/>
              </w:rPr>
            </w:pPr>
            <w:r>
              <w:rPr>
                <w:sz w:val="20"/>
              </w:rPr>
              <w:t>Mary Tiffin</w:t>
            </w:r>
          </w:p>
        </w:tc>
        <w:tc>
          <w:tcPr>
            <w:tcW w:w="724" w:type="dxa"/>
          </w:tcPr>
          <w:p w14:paraId="75E64BFD" w14:textId="77777777" w:rsidR="00F85D3A" w:rsidRDefault="00F85D3A" w:rsidP="002D66C8">
            <w:pPr>
              <w:ind w:left="0" w:right="0"/>
              <w:jc w:val="right"/>
              <w:rPr>
                <w:sz w:val="20"/>
              </w:rPr>
            </w:pPr>
            <w:r>
              <w:rPr>
                <w:sz w:val="20"/>
              </w:rPr>
              <w:t>3.14</w:t>
            </w:r>
          </w:p>
        </w:tc>
        <w:tc>
          <w:tcPr>
            <w:tcW w:w="835" w:type="dxa"/>
          </w:tcPr>
          <w:p w14:paraId="1EFE2B96" w14:textId="77777777" w:rsidR="00F85D3A" w:rsidRDefault="00F85D3A" w:rsidP="002D66C8">
            <w:pPr>
              <w:ind w:left="0" w:right="0"/>
              <w:jc w:val="right"/>
              <w:rPr>
                <w:sz w:val="20"/>
              </w:rPr>
            </w:pPr>
            <w:r>
              <w:rPr>
                <w:sz w:val="20"/>
              </w:rPr>
              <w:t>1986</w:t>
            </w:r>
          </w:p>
        </w:tc>
        <w:tc>
          <w:tcPr>
            <w:tcW w:w="742" w:type="dxa"/>
          </w:tcPr>
          <w:p w14:paraId="17DAEAF1" w14:textId="77777777" w:rsidR="00F85D3A" w:rsidRDefault="00F85D3A" w:rsidP="002D66C8">
            <w:pPr>
              <w:ind w:left="0" w:right="0"/>
              <w:rPr>
                <w:sz w:val="20"/>
              </w:rPr>
            </w:pPr>
            <w:r>
              <w:rPr>
                <w:sz w:val="20"/>
              </w:rPr>
              <w:t>U7</w:t>
            </w:r>
          </w:p>
        </w:tc>
        <w:tc>
          <w:tcPr>
            <w:tcW w:w="2376" w:type="dxa"/>
          </w:tcPr>
          <w:p w14:paraId="4473E409" w14:textId="77777777" w:rsidR="00F85D3A" w:rsidRDefault="00F85D3A" w:rsidP="002D66C8">
            <w:pPr>
              <w:ind w:left="-79" w:right="-214"/>
              <w:rPr>
                <w:sz w:val="20"/>
              </w:rPr>
            </w:pPr>
            <w:r>
              <w:rPr>
                <w:sz w:val="20"/>
              </w:rPr>
              <w:t>Max Newstead</w:t>
            </w:r>
          </w:p>
        </w:tc>
        <w:tc>
          <w:tcPr>
            <w:tcW w:w="724" w:type="dxa"/>
          </w:tcPr>
          <w:p w14:paraId="2D0007DC" w14:textId="77777777" w:rsidR="00F85D3A" w:rsidRDefault="00F85D3A" w:rsidP="002D66C8">
            <w:pPr>
              <w:ind w:left="0" w:right="0"/>
              <w:jc w:val="right"/>
              <w:rPr>
                <w:sz w:val="20"/>
              </w:rPr>
            </w:pPr>
            <w:r>
              <w:rPr>
                <w:sz w:val="20"/>
              </w:rPr>
              <w:t>3.38</w:t>
            </w:r>
          </w:p>
        </w:tc>
        <w:tc>
          <w:tcPr>
            <w:tcW w:w="835" w:type="dxa"/>
          </w:tcPr>
          <w:p w14:paraId="753A4D8C" w14:textId="77777777" w:rsidR="00F85D3A" w:rsidRDefault="00F85D3A" w:rsidP="002D66C8">
            <w:pPr>
              <w:ind w:left="0" w:right="0"/>
              <w:jc w:val="right"/>
              <w:rPr>
                <w:sz w:val="20"/>
              </w:rPr>
            </w:pPr>
            <w:r>
              <w:rPr>
                <w:sz w:val="20"/>
              </w:rPr>
              <w:t>1998</w:t>
            </w:r>
          </w:p>
        </w:tc>
      </w:tr>
      <w:tr w:rsidR="00F85D3A" w14:paraId="530DC15E" w14:textId="77777777" w:rsidTr="002D66C8">
        <w:trPr>
          <w:trHeight w:hRule="exact" w:val="227"/>
        </w:trPr>
        <w:tc>
          <w:tcPr>
            <w:tcW w:w="626" w:type="dxa"/>
          </w:tcPr>
          <w:p w14:paraId="09CA6141" w14:textId="77777777" w:rsidR="00F85D3A" w:rsidRDefault="00F85D3A" w:rsidP="002D66C8">
            <w:pPr>
              <w:ind w:left="-79" w:right="-214"/>
              <w:rPr>
                <w:sz w:val="20"/>
              </w:rPr>
            </w:pPr>
            <w:r>
              <w:rPr>
                <w:sz w:val="20"/>
              </w:rPr>
              <w:t>U8</w:t>
            </w:r>
          </w:p>
        </w:tc>
        <w:tc>
          <w:tcPr>
            <w:tcW w:w="2494" w:type="dxa"/>
          </w:tcPr>
          <w:p w14:paraId="3401AA1E" w14:textId="77777777" w:rsidR="00F85D3A" w:rsidRPr="00764FF4" w:rsidRDefault="00F85D3A" w:rsidP="002D66C8">
            <w:pPr>
              <w:ind w:left="-79" w:right="-214"/>
              <w:rPr>
                <w:sz w:val="20"/>
                <w:szCs w:val="20"/>
              </w:rPr>
            </w:pPr>
            <w:r w:rsidRPr="00764FF4">
              <w:rPr>
                <w:sz w:val="20"/>
                <w:szCs w:val="20"/>
              </w:rPr>
              <w:t>Cassidy.Jackson-Carroll</w:t>
            </w:r>
          </w:p>
        </w:tc>
        <w:tc>
          <w:tcPr>
            <w:tcW w:w="724" w:type="dxa"/>
          </w:tcPr>
          <w:p w14:paraId="3EE820E2" w14:textId="77777777" w:rsidR="00F85D3A" w:rsidRDefault="00F85D3A" w:rsidP="002D66C8">
            <w:pPr>
              <w:ind w:left="0" w:right="0"/>
              <w:jc w:val="right"/>
              <w:rPr>
                <w:sz w:val="20"/>
              </w:rPr>
            </w:pPr>
            <w:r>
              <w:rPr>
                <w:sz w:val="20"/>
              </w:rPr>
              <w:t>3.41</w:t>
            </w:r>
          </w:p>
        </w:tc>
        <w:tc>
          <w:tcPr>
            <w:tcW w:w="835" w:type="dxa"/>
          </w:tcPr>
          <w:p w14:paraId="6A424BBA" w14:textId="77777777" w:rsidR="00F85D3A" w:rsidRDefault="00F85D3A" w:rsidP="002D66C8">
            <w:pPr>
              <w:ind w:left="0" w:right="0"/>
              <w:jc w:val="right"/>
              <w:rPr>
                <w:sz w:val="20"/>
              </w:rPr>
            </w:pPr>
            <w:r>
              <w:rPr>
                <w:sz w:val="20"/>
              </w:rPr>
              <w:t>1987</w:t>
            </w:r>
          </w:p>
        </w:tc>
        <w:tc>
          <w:tcPr>
            <w:tcW w:w="742" w:type="dxa"/>
          </w:tcPr>
          <w:p w14:paraId="0C5FFF4E" w14:textId="77777777" w:rsidR="00F85D3A" w:rsidRDefault="00F85D3A" w:rsidP="002D66C8">
            <w:pPr>
              <w:ind w:left="0" w:right="0"/>
              <w:rPr>
                <w:sz w:val="20"/>
              </w:rPr>
            </w:pPr>
            <w:r>
              <w:rPr>
                <w:sz w:val="20"/>
              </w:rPr>
              <w:t>U8</w:t>
            </w:r>
          </w:p>
        </w:tc>
        <w:tc>
          <w:tcPr>
            <w:tcW w:w="2376" w:type="dxa"/>
          </w:tcPr>
          <w:p w14:paraId="59D219EB" w14:textId="77777777" w:rsidR="00F85D3A" w:rsidRDefault="00F85D3A" w:rsidP="002D66C8">
            <w:pPr>
              <w:ind w:left="-79" w:right="-214"/>
              <w:rPr>
                <w:sz w:val="20"/>
              </w:rPr>
            </w:pPr>
            <w:r>
              <w:rPr>
                <w:sz w:val="20"/>
              </w:rPr>
              <w:t>Daniel Heckenberg</w:t>
            </w:r>
          </w:p>
        </w:tc>
        <w:tc>
          <w:tcPr>
            <w:tcW w:w="724" w:type="dxa"/>
          </w:tcPr>
          <w:p w14:paraId="6C392A41" w14:textId="77777777" w:rsidR="00F85D3A" w:rsidRDefault="00F85D3A" w:rsidP="002D66C8">
            <w:pPr>
              <w:ind w:left="0" w:right="0"/>
              <w:jc w:val="right"/>
              <w:rPr>
                <w:sz w:val="20"/>
              </w:rPr>
            </w:pPr>
            <w:r>
              <w:rPr>
                <w:sz w:val="20"/>
              </w:rPr>
              <w:t>3.90</w:t>
            </w:r>
          </w:p>
        </w:tc>
        <w:tc>
          <w:tcPr>
            <w:tcW w:w="835" w:type="dxa"/>
          </w:tcPr>
          <w:p w14:paraId="6816F04E" w14:textId="77777777" w:rsidR="00F85D3A" w:rsidRDefault="00F85D3A" w:rsidP="002D66C8">
            <w:pPr>
              <w:ind w:left="0" w:right="0"/>
              <w:jc w:val="right"/>
              <w:rPr>
                <w:sz w:val="20"/>
              </w:rPr>
            </w:pPr>
            <w:r>
              <w:rPr>
                <w:sz w:val="20"/>
              </w:rPr>
              <w:t>1985</w:t>
            </w:r>
          </w:p>
        </w:tc>
      </w:tr>
      <w:tr w:rsidR="00F85D3A" w14:paraId="5EA64D70" w14:textId="77777777" w:rsidTr="002D66C8">
        <w:trPr>
          <w:trHeight w:hRule="exact" w:val="227"/>
        </w:trPr>
        <w:tc>
          <w:tcPr>
            <w:tcW w:w="626" w:type="dxa"/>
          </w:tcPr>
          <w:p w14:paraId="51C0159A" w14:textId="77777777" w:rsidR="00F85D3A" w:rsidRDefault="00F85D3A" w:rsidP="002D66C8">
            <w:pPr>
              <w:ind w:left="-79" w:right="-214"/>
              <w:rPr>
                <w:sz w:val="20"/>
              </w:rPr>
            </w:pPr>
            <w:r>
              <w:rPr>
                <w:sz w:val="20"/>
              </w:rPr>
              <w:t>U9</w:t>
            </w:r>
          </w:p>
        </w:tc>
        <w:tc>
          <w:tcPr>
            <w:tcW w:w="2494" w:type="dxa"/>
          </w:tcPr>
          <w:p w14:paraId="5109A8B5" w14:textId="77777777" w:rsidR="00F85D3A" w:rsidRDefault="00F85D3A" w:rsidP="002D66C8">
            <w:pPr>
              <w:ind w:left="-79" w:right="-214"/>
              <w:rPr>
                <w:sz w:val="20"/>
              </w:rPr>
            </w:pPr>
            <w:r>
              <w:rPr>
                <w:sz w:val="20"/>
              </w:rPr>
              <w:t>Lauren Rowney</w:t>
            </w:r>
          </w:p>
        </w:tc>
        <w:tc>
          <w:tcPr>
            <w:tcW w:w="724" w:type="dxa"/>
          </w:tcPr>
          <w:p w14:paraId="7A9A19F1" w14:textId="77777777" w:rsidR="00F85D3A" w:rsidRDefault="00F85D3A" w:rsidP="002D66C8">
            <w:pPr>
              <w:ind w:left="0" w:right="0"/>
              <w:jc w:val="right"/>
              <w:rPr>
                <w:sz w:val="20"/>
              </w:rPr>
            </w:pPr>
            <w:r>
              <w:rPr>
                <w:sz w:val="20"/>
              </w:rPr>
              <w:t>3.77</w:t>
            </w:r>
          </w:p>
        </w:tc>
        <w:tc>
          <w:tcPr>
            <w:tcW w:w="835" w:type="dxa"/>
          </w:tcPr>
          <w:p w14:paraId="04E22BDD" w14:textId="77777777" w:rsidR="00F85D3A" w:rsidRDefault="00F85D3A" w:rsidP="002D66C8">
            <w:pPr>
              <w:ind w:left="0" w:right="0"/>
              <w:jc w:val="right"/>
              <w:rPr>
                <w:sz w:val="20"/>
              </w:rPr>
            </w:pPr>
            <w:r>
              <w:rPr>
                <w:sz w:val="20"/>
              </w:rPr>
              <w:t>1998</w:t>
            </w:r>
          </w:p>
        </w:tc>
        <w:tc>
          <w:tcPr>
            <w:tcW w:w="742" w:type="dxa"/>
          </w:tcPr>
          <w:p w14:paraId="73B973C1" w14:textId="77777777" w:rsidR="00F85D3A" w:rsidRDefault="00F85D3A" w:rsidP="002D66C8">
            <w:pPr>
              <w:ind w:left="0" w:right="0"/>
              <w:rPr>
                <w:sz w:val="20"/>
              </w:rPr>
            </w:pPr>
            <w:r>
              <w:rPr>
                <w:sz w:val="20"/>
              </w:rPr>
              <w:t>U9</w:t>
            </w:r>
          </w:p>
        </w:tc>
        <w:tc>
          <w:tcPr>
            <w:tcW w:w="2376" w:type="dxa"/>
          </w:tcPr>
          <w:p w14:paraId="2C9AB557" w14:textId="77777777" w:rsidR="00F85D3A" w:rsidRDefault="00F85D3A" w:rsidP="002D66C8">
            <w:pPr>
              <w:ind w:left="-79" w:right="-214"/>
              <w:rPr>
                <w:sz w:val="20"/>
              </w:rPr>
            </w:pPr>
            <w:r>
              <w:rPr>
                <w:sz w:val="20"/>
              </w:rPr>
              <w:t>Max Newstead</w:t>
            </w:r>
          </w:p>
        </w:tc>
        <w:tc>
          <w:tcPr>
            <w:tcW w:w="724" w:type="dxa"/>
          </w:tcPr>
          <w:p w14:paraId="462B98C1" w14:textId="77777777" w:rsidR="00F85D3A" w:rsidRDefault="00F85D3A" w:rsidP="002D66C8">
            <w:pPr>
              <w:ind w:left="0" w:right="0"/>
              <w:jc w:val="right"/>
              <w:rPr>
                <w:sz w:val="20"/>
              </w:rPr>
            </w:pPr>
            <w:r>
              <w:rPr>
                <w:sz w:val="20"/>
              </w:rPr>
              <w:t>4.31</w:t>
            </w:r>
          </w:p>
        </w:tc>
        <w:tc>
          <w:tcPr>
            <w:tcW w:w="835" w:type="dxa"/>
          </w:tcPr>
          <w:p w14:paraId="11900F44" w14:textId="77777777" w:rsidR="00F85D3A" w:rsidRDefault="00F85D3A" w:rsidP="002D66C8">
            <w:pPr>
              <w:ind w:left="0" w:right="0"/>
              <w:jc w:val="right"/>
              <w:rPr>
                <w:sz w:val="20"/>
              </w:rPr>
            </w:pPr>
            <w:r>
              <w:rPr>
                <w:sz w:val="20"/>
              </w:rPr>
              <w:t>2000</w:t>
            </w:r>
          </w:p>
        </w:tc>
      </w:tr>
      <w:tr w:rsidR="00F85D3A" w14:paraId="59974EB4" w14:textId="77777777" w:rsidTr="002D66C8">
        <w:trPr>
          <w:trHeight w:hRule="exact" w:val="227"/>
        </w:trPr>
        <w:tc>
          <w:tcPr>
            <w:tcW w:w="626" w:type="dxa"/>
          </w:tcPr>
          <w:p w14:paraId="2CF5A232" w14:textId="77777777" w:rsidR="00F85D3A" w:rsidRDefault="00F85D3A" w:rsidP="002D66C8">
            <w:pPr>
              <w:ind w:left="-79" w:right="-214"/>
              <w:rPr>
                <w:sz w:val="20"/>
              </w:rPr>
            </w:pPr>
            <w:r>
              <w:rPr>
                <w:sz w:val="20"/>
              </w:rPr>
              <w:t>U10</w:t>
            </w:r>
          </w:p>
        </w:tc>
        <w:tc>
          <w:tcPr>
            <w:tcW w:w="2494" w:type="dxa"/>
          </w:tcPr>
          <w:p w14:paraId="665C3034" w14:textId="77777777" w:rsidR="00F85D3A" w:rsidRDefault="00F85D3A" w:rsidP="002D66C8">
            <w:pPr>
              <w:ind w:left="-79" w:right="-214"/>
              <w:rPr>
                <w:sz w:val="20"/>
              </w:rPr>
            </w:pPr>
            <w:r>
              <w:rPr>
                <w:sz w:val="20"/>
              </w:rPr>
              <w:t>Bree-Arne McArdle</w:t>
            </w:r>
          </w:p>
        </w:tc>
        <w:tc>
          <w:tcPr>
            <w:tcW w:w="724" w:type="dxa"/>
          </w:tcPr>
          <w:p w14:paraId="79B22523" w14:textId="77777777" w:rsidR="00F85D3A" w:rsidRDefault="00F85D3A" w:rsidP="002D66C8">
            <w:pPr>
              <w:ind w:left="0" w:right="0"/>
              <w:jc w:val="right"/>
              <w:rPr>
                <w:sz w:val="20"/>
              </w:rPr>
            </w:pPr>
            <w:r>
              <w:rPr>
                <w:sz w:val="20"/>
              </w:rPr>
              <w:t>4.24</w:t>
            </w:r>
          </w:p>
        </w:tc>
        <w:tc>
          <w:tcPr>
            <w:tcW w:w="835" w:type="dxa"/>
          </w:tcPr>
          <w:p w14:paraId="42479F49" w14:textId="77777777" w:rsidR="00F85D3A" w:rsidRDefault="00F85D3A" w:rsidP="002D66C8">
            <w:pPr>
              <w:ind w:left="0" w:right="0"/>
              <w:jc w:val="right"/>
              <w:rPr>
                <w:sz w:val="20"/>
              </w:rPr>
            </w:pPr>
            <w:r>
              <w:rPr>
                <w:sz w:val="20"/>
              </w:rPr>
              <w:t>2000</w:t>
            </w:r>
          </w:p>
        </w:tc>
        <w:tc>
          <w:tcPr>
            <w:tcW w:w="742" w:type="dxa"/>
          </w:tcPr>
          <w:p w14:paraId="50B678D4" w14:textId="77777777" w:rsidR="00F85D3A" w:rsidRDefault="00F85D3A" w:rsidP="002D66C8">
            <w:pPr>
              <w:ind w:left="0" w:right="0"/>
              <w:rPr>
                <w:sz w:val="20"/>
              </w:rPr>
            </w:pPr>
            <w:r>
              <w:rPr>
                <w:sz w:val="20"/>
              </w:rPr>
              <w:t>U10</w:t>
            </w:r>
          </w:p>
        </w:tc>
        <w:tc>
          <w:tcPr>
            <w:tcW w:w="2376" w:type="dxa"/>
          </w:tcPr>
          <w:p w14:paraId="03463788" w14:textId="77777777" w:rsidR="00F85D3A" w:rsidRDefault="00F85D3A" w:rsidP="002D66C8">
            <w:pPr>
              <w:ind w:left="-79" w:right="-214"/>
              <w:rPr>
                <w:sz w:val="20"/>
              </w:rPr>
            </w:pPr>
            <w:r>
              <w:rPr>
                <w:sz w:val="20"/>
              </w:rPr>
              <w:t>Ben Hogan</w:t>
            </w:r>
          </w:p>
        </w:tc>
        <w:tc>
          <w:tcPr>
            <w:tcW w:w="724" w:type="dxa"/>
          </w:tcPr>
          <w:p w14:paraId="37CD2011" w14:textId="77777777" w:rsidR="00F85D3A" w:rsidRDefault="00F85D3A" w:rsidP="002D66C8">
            <w:pPr>
              <w:ind w:left="0" w:right="0"/>
              <w:jc w:val="right"/>
              <w:rPr>
                <w:sz w:val="20"/>
              </w:rPr>
            </w:pPr>
            <w:r>
              <w:rPr>
                <w:sz w:val="20"/>
              </w:rPr>
              <w:t>4.63</w:t>
            </w:r>
          </w:p>
        </w:tc>
        <w:tc>
          <w:tcPr>
            <w:tcW w:w="835" w:type="dxa"/>
          </w:tcPr>
          <w:p w14:paraId="535406D7" w14:textId="77777777" w:rsidR="00F85D3A" w:rsidRDefault="00F85D3A" w:rsidP="002D66C8">
            <w:pPr>
              <w:ind w:left="0" w:right="0"/>
              <w:jc w:val="right"/>
              <w:rPr>
                <w:sz w:val="20"/>
              </w:rPr>
            </w:pPr>
            <w:r>
              <w:rPr>
                <w:sz w:val="20"/>
              </w:rPr>
              <w:t>1991</w:t>
            </w:r>
          </w:p>
        </w:tc>
      </w:tr>
      <w:tr w:rsidR="00F85D3A" w14:paraId="6BB3D39B" w14:textId="77777777" w:rsidTr="002D66C8">
        <w:trPr>
          <w:trHeight w:hRule="exact" w:val="227"/>
        </w:trPr>
        <w:tc>
          <w:tcPr>
            <w:tcW w:w="626" w:type="dxa"/>
          </w:tcPr>
          <w:p w14:paraId="1CB33F1C" w14:textId="77777777" w:rsidR="00F85D3A" w:rsidRDefault="00F85D3A" w:rsidP="002D66C8">
            <w:pPr>
              <w:ind w:left="-79" w:right="-214"/>
              <w:rPr>
                <w:sz w:val="20"/>
              </w:rPr>
            </w:pPr>
            <w:r>
              <w:rPr>
                <w:sz w:val="20"/>
              </w:rPr>
              <w:t>U11</w:t>
            </w:r>
          </w:p>
        </w:tc>
        <w:tc>
          <w:tcPr>
            <w:tcW w:w="2494" w:type="dxa"/>
          </w:tcPr>
          <w:p w14:paraId="2388E858" w14:textId="77777777" w:rsidR="00F85D3A" w:rsidRDefault="00F85D3A" w:rsidP="002D66C8">
            <w:pPr>
              <w:ind w:left="-79" w:right="-214"/>
              <w:rPr>
                <w:sz w:val="20"/>
              </w:rPr>
            </w:pPr>
            <w:r>
              <w:rPr>
                <w:sz w:val="20"/>
              </w:rPr>
              <w:t>Jackie Bayliss</w:t>
            </w:r>
          </w:p>
        </w:tc>
        <w:tc>
          <w:tcPr>
            <w:tcW w:w="724" w:type="dxa"/>
          </w:tcPr>
          <w:p w14:paraId="56464345" w14:textId="77777777" w:rsidR="00F85D3A" w:rsidRDefault="00F85D3A" w:rsidP="002D66C8">
            <w:pPr>
              <w:ind w:left="0" w:right="0"/>
              <w:jc w:val="right"/>
              <w:rPr>
                <w:sz w:val="20"/>
              </w:rPr>
            </w:pPr>
            <w:r>
              <w:rPr>
                <w:sz w:val="20"/>
              </w:rPr>
              <w:t>4.52</w:t>
            </w:r>
          </w:p>
        </w:tc>
        <w:tc>
          <w:tcPr>
            <w:tcW w:w="835" w:type="dxa"/>
          </w:tcPr>
          <w:p w14:paraId="608F9CF5" w14:textId="77777777" w:rsidR="00F85D3A" w:rsidRDefault="00F85D3A" w:rsidP="002D66C8">
            <w:pPr>
              <w:ind w:left="0" w:right="0"/>
              <w:jc w:val="right"/>
              <w:rPr>
                <w:sz w:val="20"/>
              </w:rPr>
            </w:pPr>
            <w:r>
              <w:rPr>
                <w:sz w:val="20"/>
              </w:rPr>
              <w:t>1987</w:t>
            </w:r>
          </w:p>
        </w:tc>
        <w:tc>
          <w:tcPr>
            <w:tcW w:w="742" w:type="dxa"/>
          </w:tcPr>
          <w:p w14:paraId="00855C9E" w14:textId="77777777" w:rsidR="00F85D3A" w:rsidRDefault="00F85D3A" w:rsidP="002D66C8">
            <w:pPr>
              <w:ind w:left="0" w:right="0"/>
              <w:rPr>
                <w:sz w:val="20"/>
              </w:rPr>
            </w:pPr>
            <w:r>
              <w:rPr>
                <w:sz w:val="20"/>
              </w:rPr>
              <w:t>U11</w:t>
            </w:r>
          </w:p>
        </w:tc>
        <w:tc>
          <w:tcPr>
            <w:tcW w:w="2376" w:type="dxa"/>
          </w:tcPr>
          <w:p w14:paraId="173EC54F" w14:textId="77777777" w:rsidR="00F85D3A" w:rsidRDefault="00F85D3A" w:rsidP="002D66C8">
            <w:pPr>
              <w:ind w:left="-79" w:right="-214"/>
              <w:rPr>
                <w:sz w:val="20"/>
              </w:rPr>
            </w:pPr>
            <w:r>
              <w:rPr>
                <w:sz w:val="20"/>
              </w:rPr>
              <w:t>Max Newstead</w:t>
            </w:r>
          </w:p>
        </w:tc>
        <w:tc>
          <w:tcPr>
            <w:tcW w:w="724" w:type="dxa"/>
          </w:tcPr>
          <w:p w14:paraId="5E242C1C" w14:textId="77777777" w:rsidR="00F85D3A" w:rsidRDefault="00F85D3A" w:rsidP="002D66C8">
            <w:pPr>
              <w:ind w:left="0" w:right="0"/>
              <w:jc w:val="right"/>
              <w:rPr>
                <w:sz w:val="20"/>
              </w:rPr>
            </w:pPr>
            <w:r>
              <w:rPr>
                <w:sz w:val="20"/>
              </w:rPr>
              <w:t>4.70</w:t>
            </w:r>
          </w:p>
        </w:tc>
        <w:tc>
          <w:tcPr>
            <w:tcW w:w="835" w:type="dxa"/>
          </w:tcPr>
          <w:p w14:paraId="2CBD0D4B" w14:textId="77777777" w:rsidR="00F85D3A" w:rsidRDefault="00F85D3A" w:rsidP="002D66C8">
            <w:pPr>
              <w:ind w:left="0" w:right="0"/>
              <w:jc w:val="right"/>
              <w:rPr>
                <w:sz w:val="20"/>
              </w:rPr>
            </w:pPr>
            <w:r>
              <w:rPr>
                <w:sz w:val="20"/>
              </w:rPr>
              <w:t>2002</w:t>
            </w:r>
          </w:p>
        </w:tc>
      </w:tr>
      <w:tr w:rsidR="00F85D3A" w14:paraId="4B68F6D7" w14:textId="77777777" w:rsidTr="002D66C8">
        <w:trPr>
          <w:trHeight w:hRule="exact" w:val="227"/>
        </w:trPr>
        <w:tc>
          <w:tcPr>
            <w:tcW w:w="626" w:type="dxa"/>
          </w:tcPr>
          <w:p w14:paraId="6CC9C795" w14:textId="77777777" w:rsidR="00F85D3A" w:rsidRDefault="00F85D3A" w:rsidP="002D66C8">
            <w:pPr>
              <w:ind w:left="-79" w:right="-214"/>
              <w:rPr>
                <w:sz w:val="20"/>
              </w:rPr>
            </w:pPr>
            <w:r>
              <w:rPr>
                <w:sz w:val="20"/>
              </w:rPr>
              <w:t>U12</w:t>
            </w:r>
          </w:p>
        </w:tc>
        <w:tc>
          <w:tcPr>
            <w:tcW w:w="2494" w:type="dxa"/>
          </w:tcPr>
          <w:p w14:paraId="13FA9D16" w14:textId="77777777" w:rsidR="00F85D3A" w:rsidRDefault="00F85D3A" w:rsidP="002D66C8">
            <w:pPr>
              <w:ind w:left="-79" w:right="-214"/>
              <w:rPr>
                <w:sz w:val="20"/>
              </w:rPr>
            </w:pPr>
            <w:r>
              <w:rPr>
                <w:sz w:val="20"/>
              </w:rPr>
              <w:t>Nina White</w:t>
            </w:r>
          </w:p>
        </w:tc>
        <w:tc>
          <w:tcPr>
            <w:tcW w:w="724" w:type="dxa"/>
          </w:tcPr>
          <w:p w14:paraId="10691582" w14:textId="77777777" w:rsidR="00F85D3A" w:rsidRDefault="00F85D3A" w:rsidP="002D66C8">
            <w:pPr>
              <w:ind w:left="0" w:right="0"/>
              <w:jc w:val="right"/>
              <w:rPr>
                <w:sz w:val="20"/>
              </w:rPr>
            </w:pPr>
            <w:r>
              <w:rPr>
                <w:sz w:val="20"/>
              </w:rPr>
              <w:t>5.22</w:t>
            </w:r>
          </w:p>
        </w:tc>
        <w:tc>
          <w:tcPr>
            <w:tcW w:w="835" w:type="dxa"/>
          </w:tcPr>
          <w:p w14:paraId="2A6ADEC4" w14:textId="77777777" w:rsidR="00F85D3A" w:rsidRDefault="00F85D3A" w:rsidP="002D66C8">
            <w:pPr>
              <w:ind w:left="0" w:right="0"/>
              <w:jc w:val="right"/>
              <w:rPr>
                <w:sz w:val="20"/>
              </w:rPr>
            </w:pPr>
            <w:r>
              <w:rPr>
                <w:sz w:val="20"/>
              </w:rPr>
              <w:t>1990</w:t>
            </w:r>
          </w:p>
        </w:tc>
        <w:tc>
          <w:tcPr>
            <w:tcW w:w="742" w:type="dxa"/>
          </w:tcPr>
          <w:p w14:paraId="60F0C411" w14:textId="77777777" w:rsidR="00F85D3A" w:rsidRDefault="00F85D3A" w:rsidP="002D66C8">
            <w:pPr>
              <w:ind w:left="0" w:right="0"/>
              <w:rPr>
                <w:sz w:val="20"/>
              </w:rPr>
            </w:pPr>
            <w:r>
              <w:rPr>
                <w:sz w:val="20"/>
              </w:rPr>
              <w:t>U12</w:t>
            </w:r>
          </w:p>
        </w:tc>
        <w:tc>
          <w:tcPr>
            <w:tcW w:w="2376" w:type="dxa"/>
          </w:tcPr>
          <w:p w14:paraId="0F9EA93B" w14:textId="77777777" w:rsidR="00F85D3A" w:rsidRDefault="00F85D3A" w:rsidP="002D66C8">
            <w:pPr>
              <w:ind w:left="-79" w:right="-214"/>
              <w:rPr>
                <w:sz w:val="20"/>
              </w:rPr>
            </w:pPr>
            <w:r>
              <w:rPr>
                <w:sz w:val="20"/>
              </w:rPr>
              <w:t>Jack Clancy</w:t>
            </w:r>
          </w:p>
        </w:tc>
        <w:tc>
          <w:tcPr>
            <w:tcW w:w="724" w:type="dxa"/>
          </w:tcPr>
          <w:p w14:paraId="54CEE2DF" w14:textId="77777777" w:rsidR="00F85D3A" w:rsidRDefault="00F85D3A" w:rsidP="002D66C8">
            <w:pPr>
              <w:ind w:left="0" w:right="0"/>
              <w:jc w:val="right"/>
              <w:rPr>
                <w:sz w:val="20"/>
              </w:rPr>
            </w:pPr>
            <w:r>
              <w:rPr>
                <w:sz w:val="20"/>
              </w:rPr>
              <w:t>5.32</w:t>
            </w:r>
          </w:p>
        </w:tc>
        <w:tc>
          <w:tcPr>
            <w:tcW w:w="835" w:type="dxa"/>
          </w:tcPr>
          <w:p w14:paraId="1FE265D2" w14:textId="77777777" w:rsidR="00F85D3A" w:rsidRDefault="00F85D3A" w:rsidP="002D66C8">
            <w:pPr>
              <w:ind w:left="0" w:right="0"/>
              <w:jc w:val="right"/>
              <w:rPr>
                <w:sz w:val="20"/>
              </w:rPr>
            </w:pPr>
            <w:r>
              <w:rPr>
                <w:sz w:val="20"/>
              </w:rPr>
              <w:t>1998</w:t>
            </w:r>
          </w:p>
        </w:tc>
      </w:tr>
      <w:tr w:rsidR="00F85D3A" w14:paraId="23E5BF96" w14:textId="77777777" w:rsidTr="002D66C8">
        <w:trPr>
          <w:trHeight w:hRule="exact" w:val="227"/>
        </w:trPr>
        <w:tc>
          <w:tcPr>
            <w:tcW w:w="626" w:type="dxa"/>
          </w:tcPr>
          <w:p w14:paraId="14D26FDF" w14:textId="77777777" w:rsidR="00F85D3A" w:rsidRDefault="00F85D3A" w:rsidP="002D66C8">
            <w:pPr>
              <w:ind w:left="-79" w:right="-214"/>
              <w:rPr>
                <w:sz w:val="20"/>
              </w:rPr>
            </w:pPr>
            <w:r>
              <w:rPr>
                <w:sz w:val="20"/>
              </w:rPr>
              <w:t>U13</w:t>
            </w:r>
          </w:p>
        </w:tc>
        <w:tc>
          <w:tcPr>
            <w:tcW w:w="2494" w:type="dxa"/>
          </w:tcPr>
          <w:p w14:paraId="681A88B7" w14:textId="77777777" w:rsidR="00F85D3A" w:rsidRDefault="00F85D3A" w:rsidP="002D66C8">
            <w:pPr>
              <w:ind w:left="-79" w:right="-214"/>
              <w:rPr>
                <w:sz w:val="20"/>
              </w:rPr>
            </w:pPr>
            <w:r>
              <w:rPr>
                <w:sz w:val="20"/>
              </w:rPr>
              <w:t>Harriet Lawrence</w:t>
            </w:r>
          </w:p>
        </w:tc>
        <w:tc>
          <w:tcPr>
            <w:tcW w:w="724" w:type="dxa"/>
          </w:tcPr>
          <w:p w14:paraId="5CFBB1FD" w14:textId="77777777" w:rsidR="00F85D3A" w:rsidRDefault="00F85D3A" w:rsidP="002D66C8">
            <w:pPr>
              <w:ind w:left="0" w:right="0"/>
              <w:jc w:val="right"/>
              <w:rPr>
                <w:sz w:val="20"/>
              </w:rPr>
            </w:pPr>
            <w:r>
              <w:rPr>
                <w:sz w:val="20"/>
              </w:rPr>
              <w:t>5.13</w:t>
            </w:r>
          </w:p>
        </w:tc>
        <w:tc>
          <w:tcPr>
            <w:tcW w:w="835" w:type="dxa"/>
          </w:tcPr>
          <w:p w14:paraId="3EE82B20" w14:textId="77777777" w:rsidR="00F85D3A" w:rsidRDefault="00F85D3A" w:rsidP="002D66C8">
            <w:pPr>
              <w:ind w:left="0" w:right="0"/>
              <w:jc w:val="right"/>
              <w:rPr>
                <w:sz w:val="20"/>
              </w:rPr>
            </w:pPr>
            <w:r>
              <w:rPr>
                <w:sz w:val="20"/>
              </w:rPr>
              <w:t>2005</w:t>
            </w:r>
          </w:p>
        </w:tc>
        <w:tc>
          <w:tcPr>
            <w:tcW w:w="742" w:type="dxa"/>
          </w:tcPr>
          <w:p w14:paraId="6BCB39E6" w14:textId="77777777" w:rsidR="00F85D3A" w:rsidRDefault="00F85D3A" w:rsidP="002D66C8">
            <w:pPr>
              <w:ind w:left="0" w:right="0"/>
              <w:rPr>
                <w:sz w:val="20"/>
              </w:rPr>
            </w:pPr>
            <w:r>
              <w:rPr>
                <w:sz w:val="20"/>
              </w:rPr>
              <w:t>U13</w:t>
            </w:r>
          </w:p>
        </w:tc>
        <w:tc>
          <w:tcPr>
            <w:tcW w:w="2376" w:type="dxa"/>
          </w:tcPr>
          <w:p w14:paraId="6E790D22" w14:textId="77777777" w:rsidR="00F85D3A" w:rsidRDefault="00F85D3A" w:rsidP="002D66C8">
            <w:pPr>
              <w:ind w:left="-79" w:right="-214"/>
              <w:rPr>
                <w:sz w:val="20"/>
              </w:rPr>
            </w:pPr>
            <w:r>
              <w:rPr>
                <w:sz w:val="20"/>
              </w:rPr>
              <w:t>Tim Winterflood</w:t>
            </w:r>
          </w:p>
        </w:tc>
        <w:tc>
          <w:tcPr>
            <w:tcW w:w="724" w:type="dxa"/>
          </w:tcPr>
          <w:p w14:paraId="34F9D6CD" w14:textId="77777777" w:rsidR="00F85D3A" w:rsidRDefault="00F85D3A" w:rsidP="002D66C8">
            <w:pPr>
              <w:ind w:left="0" w:right="0"/>
              <w:jc w:val="right"/>
              <w:rPr>
                <w:sz w:val="20"/>
              </w:rPr>
            </w:pPr>
            <w:r>
              <w:rPr>
                <w:sz w:val="20"/>
              </w:rPr>
              <w:t>5.50</w:t>
            </w:r>
          </w:p>
        </w:tc>
        <w:tc>
          <w:tcPr>
            <w:tcW w:w="835" w:type="dxa"/>
          </w:tcPr>
          <w:p w14:paraId="6FB23D47" w14:textId="77777777" w:rsidR="00F85D3A" w:rsidRDefault="00F85D3A" w:rsidP="002D66C8">
            <w:pPr>
              <w:ind w:left="0" w:right="0"/>
              <w:jc w:val="right"/>
              <w:rPr>
                <w:sz w:val="20"/>
              </w:rPr>
            </w:pPr>
            <w:r>
              <w:rPr>
                <w:sz w:val="20"/>
              </w:rPr>
              <w:t>2001</w:t>
            </w:r>
          </w:p>
        </w:tc>
      </w:tr>
      <w:tr w:rsidR="00F85D3A" w14:paraId="31FBDEBD" w14:textId="77777777" w:rsidTr="002D66C8">
        <w:trPr>
          <w:trHeight w:hRule="exact" w:val="227"/>
        </w:trPr>
        <w:tc>
          <w:tcPr>
            <w:tcW w:w="626" w:type="dxa"/>
          </w:tcPr>
          <w:p w14:paraId="3FF39B75" w14:textId="77777777" w:rsidR="00F85D3A" w:rsidRDefault="00F85D3A" w:rsidP="002D66C8">
            <w:pPr>
              <w:ind w:left="-79" w:right="-214"/>
              <w:rPr>
                <w:sz w:val="20"/>
              </w:rPr>
            </w:pPr>
            <w:r>
              <w:rPr>
                <w:sz w:val="20"/>
              </w:rPr>
              <w:t>U14</w:t>
            </w:r>
          </w:p>
        </w:tc>
        <w:tc>
          <w:tcPr>
            <w:tcW w:w="2494" w:type="dxa"/>
          </w:tcPr>
          <w:p w14:paraId="7F9FB9A8" w14:textId="77777777" w:rsidR="00F85D3A" w:rsidRDefault="00F85D3A" w:rsidP="002D66C8">
            <w:pPr>
              <w:ind w:left="-79" w:right="-214"/>
              <w:rPr>
                <w:sz w:val="20"/>
              </w:rPr>
            </w:pPr>
            <w:r>
              <w:rPr>
                <w:sz w:val="20"/>
              </w:rPr>
              <w:t>Jackie Bayliss</w:t>
            </w:r>
          </w:p>
        </w:tc>
        <w:tc>
          <w:tcPr>
            <w:tcW w:w="724" w:type="dxa"/>
          </w:tcPr>
          <w:p w14:paraId="2DA26049" w14:textId="77777777" w:rsidR="00F85D3A" w:rsidRDefault="00F85D3A" w:rsidP="002D66C8">
            <w:pPr>
              <w:ind w:left="0" w:right="0"/>
              <w:jc w:val="right"/>
              <w:rPr>
                <w:sz w:val="20"/>
              </w:rPr>
            </w:pPr>
            <w:r>
              <w:rPr>
                <w:sz w:val="20"/>
              </w:rPr>
              <w:t>5.08</w:t>
            </w:r>
          </w:p>
        </w:tc>
        <w:tc>
          <w:tcPr>
            <w:tcW w:w="835" w:type="dxa"/>
          </w:tcPr>
          <w:p w14:paraId="4954ACE8" w14:textId="77777777" w:rsidR="00F85D3A" w:rsidRDefault="00F85D3A" w:rsidP="002D66C8">
            <w:pPr>
              <w:ind w:left="0" w:right="0"/>
              <w:jc w:val="right"/>
              <w:rPr>
                <w:sz w:val="20"/>
              </w:rPr>
            </w:pPr>
            <w:r>
              <w:rPr>
                <w:sz w:val="20"/>
              </w:rPr>
              <w:t>1990</w:t>
            </w:r>
          </w:p>
        </w:tc>
        <w:tc>
          <w:tcPr>
            <w:tcW w:w="742" w:type="dxa"/>
          </w:tcPr>
          <w:p w14:paraId="507A18B2" w14:textId="77777777" w:rsidR="00F85D3A" w:rsidRDefault="00F85D3A" w:rsidP="002D66C8">
            <w:pPr>
              <w:ind w:left="0" w:right="0"/>
              <w:rPr>
                <w:sz w:val="20"/>
              </w:rPr>
            </w:pPr>
            <w:r>
              <w:rPr>
                <w:sz w:val="20"/>
              </w:rPr>
              <w:t>U14</w:t>
            </w:r>
          </w:p>
        </w:tc>
        <w:tc>
          <w:tcPr>
            <w:tcW w:w="2376" w:type="dxa"/>
          </w:tcPr>
          <w:p w14:paraId="77124B63" w14:textId="77777777" w:rsidR="00F85D3A" w:rsidRDefault="00F85D3A" w:rsidP="002D66C8">
            <w:pPr>
              <w:ind w:left="-79" w:right="-214"/>
              <w:rPr>
                <w:sz w:val="20"/>
              </w:rPr>
            </w:pPr>
            <w:r>
              <w:rPr>
                <w:sz w:val="20"/>
              </w:rPr>
              <w:t>Jack Clancy</w:t>
            </w:r>
          </w:p>
        </w:tc>
        <w:tc>
          <w:tcPr>
            <w:tcW w:w="724" w:type="dxa"/>
          </w:tcPr>
          <w:p w14:paraId="13E3164B" w14:textId="77777777" w:rsidR="00F85D3A" w:rsidRDefault="00F85D3A" w:rsidP="002D66C8">
            <w:pPr>
              <w:ind w:left="0" w:right="0"/>
              <w:jc w:val="right"/>
              <w:rPr>
                <w:sz w:val="20"/>
              </w:rPr>
            </w:pPr>
            <w:r>
              <w:rPr>
                <w:sz w:val="20"/>
              </w:rPr>
              <w:t>5.83</w:t>
            </w:r>
          </w:p>
        </w:tc>
        <w:tc>
          <w:tcPr>
            <w:tcW w:w="835" w:type="dxa"/>
          </w:tcPr>
          <w:p w14:paraId="09DB0282" w14:textId="77777777" w:rsidR="00F85D3A" w:rsidRDefault="00F85D3A" w:rsidP="002D66C8">
            <w:pPr>
              <w:ind w:left="0" w:right="0"/>
              <w:jc w:val="right"/>
              <w:rPr>
                <w:sz w:val="20"/>
              </w:rPr>
            </w:pPr>
            <w:r>
              <w:rPr>
                <w:sz w:val="20"/>
              </w:rPr>
              <w:t>2000</w:t>
            </w:r>
          </w:p>
        </w:tc>
      </w:tr>
      <w:tr w:rsidR="00F85D3A" w14:paraId="21D49957" w14:textId="77777777" w:rsidTr="002D66C8">
        <w:trPr>
          <w:trHeight w:hRule="exact" w:val="227"/>
        </w:trPr>
        <w:tc>
          <w:tcPr>
            <w:tcW w:w="626" w:type="dxa"/>
          </w:tcPr>
          <w:p w14:paraId="269CC444" w14:textId="77777777" w:rsidR="00F85D3A" w:rsidRDefault="00F85D3A" w:rsidP="002D66C8">
            <w:pPr>
              <w:ind w:left="-79" w:right="-214"/>
              <w:rPr>
                <w:sz w:val="20"/>
              </w:rPr>
            </w:pPr>
            <w:r>
              <w:rPr>
                <w:sz w:val="20"/>
              </w:rPr>
              <w:t>U15</w:t>
            </w:r>
          </w:p>
        </w:tc>
        <w:tc>
          <w:tcPr>
            <w:tcW w:w="2494" w:type="dxa"/>
          </w:tcPr>
          <w:p w14:paraId="672222BE" w14:textId="77777777" w:rsidR="00F85D3A" w:rsidRDefault="00F85D3A" w:rsidP="002D66C8">
            <w:pPr>
              <w:ind w:left="-79" w:right="-214"/>
              <w:rPr>
                <w:sz w:val="20"/>
              </w:rPr>
            </w:pPr>
            <w:r>
              <w:rPr>
                <w:sz w:val="20"/>
              </w:rPr>
              <w:t>Jackie Bayliss</w:t>
            </w:r>
          </w:p>
        </w:tc>
        <w:tc>
          <w:tcPr>
            <w:tcW w:w="724" w:type="dxa"/>
          </w:tcPr>
          <w:p w14:paraId="239BBC26" w14:textId="77777777" w:rsidR="00F85D3A" w:rsidRDefault="00F85D3A" w:rsidP="002D66C8">
            <w:pPr>
              <w:ind w:left="0" w:right="0"/>
              <w:jc w:val="right"/>
              <w:rPr>
                <w:sz w:val="20"/>
              </w:rPr>
            </w:pPr>
            <w:r>
              <w:rPr>
                <w:sz w:val="20"/>
              </w:rPr>
              <w:t>5.10</w:t>
            </w:r>
          </w:p>
        </w:tc>
        <w:tc>
          <w:tcPr>
            <w:tcW w:w="835" w:type="dxa"/>
          </w:tcPr>
          <w:p w14:paraId="288DD194" w14:textId="77777777" w:rsidR="00F85D3A" w:rsidRDefault="00F85D3A" w:rsidP="002D66C8">
            <w:pPr>
              <w:ind w:left="0" w:right="0"/>
              <w:jc w:val="right"/>
              <w:rPr>
                <w:sz w:val="20"/>
              </w:rPr>
            </w:pPr>
            <w:r>
              <w:rPr>
                <w:sz w:val="20"/>
              </w:rPr>
              <w:t>1991</w:t>
            </w:r>
          </w:p>
        </w:tc>
        <w:tc>
          <w:tcPr>
            <w:tcW w:w="742" w:type="dxa"/>
          </w:tcPr>
          <w:p w14:paraId="63ADD116" w14:textId="77777777" w:rsidR="00F85D3A" w:rsidRDefault="00F85D3A" w:rsidP="002D66C8">
            <w:pPr>
              <w:ind w:left="0" w:right="0"/>
              <w:rPr>
                <w:sz w:val="20"/>
              </w:rPr>
            </w:pPr>
            <w:r>
              <w:rPr>
                <w:sz w:val="20"/>
              </w:rPr>
              <w:t>U15</w:t>
            </w:r>
          </w:p>
        </w:tc>
        <w:tc>
          <w:tcPr>
            <w:tcW w:w="2376" w:type="dxa"/>
          </w:tcPr>
          <w:p w14:paraId="1E3B2D49" w14:textId="77777777" w:rsidR="00F85D3A" w:rsidRDefault="00F85D3A" w:rsidP="002D66C8">
            <w:pPr>
              <w:ind w:left="-79" w:right="-214"/>
              <w:rPr>
                <w:sz w:val="20"/>
              </w:rPr>
            </w:pPr>
            <w:r>
              <w:rPr>
                <w:sz w:val="20"/>
              </w:rPr>
              <w:t>Santi Chimyong</w:t>
            </w:r>
          </w:p>
        </w:tc>
        <w:tc>
          <w:tcPr>
            <w:tcW w:w="724" w:type="dxa"/>
          </w:tcPr>
          <w:p w14:paraId="5F44F966" w14:textId="77777777" w:rsidR="00F85D3A" w:rsidRDefault="00F85D3A" w:rsidP="002D66C8">
            <w:pPr>
              <w:ind w:left="0" w:right="0"/>
              <w:jc w:val="right"/>
              <w:rPr>
                <w:sz w:val="20"/>
              </w:rPr>
            </w:pPr>
            <w:r>
              <w:rPr>
                <w:sz w:val="20"/>
              </w:rPr>
              <w:t>5.88</w:t>
            </w:r>
          </w:p>
        </w:tc>
        <w:tc>
          <w:tcPr>
            <w:tcW w:w="835" w:type="dxa"/>
          </w:tcPr>
          <w:p w14:paraId="74209A83" w14:textId="77777777" w:rsidR="00F85D3A" w:rsidRDefault="00F85D3A" w:rsidP="002D66C8">
            <w:pPr>
              <w:ind w:left="0" w:right="0"/>
              <w:jc w:val="right"/>
              <w:rPr>
                <w:sz w:val="20"/>
              </w:rPr>
            </w:pPr>
            <w:r>
              <w:rPr>
                <w:sz w:val="20"/>
              </w:rPr>
              <w:t>1991</w:t>
            </w:r>
          </w:p>
        </w:tc>
      </w:tr>
      <w:tr w:rsidR="00F85D3A" w14:paraId="0DF04AAF" w14:textId="77777777" w:rsidTr="002D66C8">
        <w:trPr>
          <w:trHeight w:hRule="exact" w:val="227"/>
        </w:trPr>
        <w:tc>
          <w:tcPr>
            <w:tcW w:w="626" w:type="dxa"/>
          </w:tcPr>
          <w:p w14:paraId="740B5AEB" w14:textId="77777777" w:rsidR="00F85D3A" w:rsidRDefault="00F85D3A" w:rsidP="002D66C8">
            <w:pPr>
              <w:ind w:left="-79" w:right="-214"/>
              <w:rPr>
                <w:sz w:val="20"/>
              </w:rPr>
            </w:pPr>
            <w:r>
              <w:rPr>
                <w:sz w:val="20"/>
              </w:rPr>
              <w:t>U16</w:t>
            </w:r>
          </w:p>
        </w:tc>
        <w:tc>
          <w:tcPr>
            <w:tcW w:w="2494" w:type="dxa"/>
          </w:tcPr>
          <w:p w14:paraId="72ABF20A" w14:textId="77777777" w:rsidR="00F85D3A" w:rsidRPr="00A1633C" w:rsidRDefault="00F85D3A" w:rsidP="002D66C8">
            <w:pPr>
              <w:ind w:left="-79" w:right="-214"/>
              <w:rPr>
                <w:sz w:val="20"/>
              </w:rPr>
            </w:pPr>
            <w:r w:rsidRPr="00A1633C">
              <w:rPr>
                <w:sz w:val="20"/>
              </w:rPr>
              <w:t>Imelda Middleton</w:t>
            </w:r>
          </w:p>
        </w:tc>
        <w:tc>
          <w:tcPr>
            <w:tcW w:w="724" w:type="dxa"/>
          </w:tcPr>
          <w:p w14:paraId="49714F76" w14:textId="77777777" w:rsidR="00F85D3A" w:rsidRDefault="00F85D3A" w:rsidP="002D66C8">
            <w:pPr>
              <w:ind w:left="0" w:right="0"/>
              <w:jc w:val="right"/>
              <w:rPr>
                <w:sz w:val="20"/>
              </w:rPr>
            </w:pPr>
            <w:r>
              <w:rPr>
                <w:sz w:val="20"/>
              </w:rPr>
              <w:t>4.50</w:t>
            </w:r>
          </w:p>
        </w:tc>
        <w:tc>
          <w:tcPr>
            <w:tcW w:w="835" w:type="dxa"/>
          </w:tcPr>
          <w:p w14:paraId="1B023604" w14:textId="77777777" w:rsidR="00F85D3A" w:rsidRDefault="00F85D3A" w:rsidP="002D66C8">
            <w:pPr>
              <w:ind w:left="0" w:right="0"/>
              <w:jc w:val="right"/>
              <w:rPr>
                <w:sz w:val="20"/>
              </w:rPr>
            </w:pPr>
            <w:r>
              <w:rPr>
                <w:sz w:val="20"/>
              </w:rPr>
              <w:t>2017</w:t>
            </w:r>
          </w:p>
        </w:tc>
        <w:tc>
          <w:tcPr>
            <w:tcW w:w="742" w:type="dxa"/>
          </w:tcPr>
          <w:p w14:paraId="3EDEEA41" w14:textId="77777777" w:rsidR="00F85D3A" w:rsidRDefault="00F85D3A" w:rsidP="002D66C8">
            <w:pPr>
              <w:ind w:left="0" w:right="0"/>
              <w:rPr>
                <w:sz w:val="20"/>
              </w:rPr>
            </w:pPr>
            <w:r>
              <w:rPr>
                <w:sz w:val="20"/>
              </w:rPr>
              <w:t>U16</w:t>
            </w:r>
          </w:p>
        </w:tc>
        <w:tc>
          <w:tcPr>
            <w:tcW w:w="2376" w:type="dxa"/>
          </w:tcPr>
          <w:p w14:paraId="08CD9F4D" w14:textId="77777777" w:rsidR="00F85D3A" w:rsidRDefault="00F85D3A" w:rsidP="002D66C8">
            <w:pPr>
              <w:ind w:left="-79" w:right="-214"/>
              <w:rPr>
                <w:sz w:val="20"/>
              </w:rPr>
            </w:pPr>
            <w:r>
              <w:rPr>
                <w:sz w:val="20"/>
              </w:rPr>
              <w:t>Duncan Scott</w:t>
            </w:r>
          </w:p>
        </w:tc>
        <w:tc>
          <w:tcPr>
            <w:tcW w:w="724" w:type="dxa"/>
          </w:tcPr>
          <w:p w14:paraId="5364FEB9" w14:textId="77777777" w:rsidR="00F85D3A" w:rsidRDefault="00F85D3A" w:rsidP="002D66C8">
            <w:pPr>
              <w:ind w:left="0" w:right="0"/>
              <w:jc w:val="right"/>
              <w:rPr>
                <w:sz w:val="20"/>
              </w:rPr>
            </w:pPr>
            <w:r>
              <w:rPr>
                <w:sz w:val="20"/>
              </w:rPr>
              <w:t>5.56</w:t>
            </w:r>
          </w:p>
        </w:tc>
        <w:tc>
          <w:tcPr>
            <w:tcW w:w="835" w:type="dxa"/>
          </w:tcPr>
          <w:p w14:paraId="648CF06C" w14:textId="77777777" w:rsidR="00F85D3A" w:rsidRDefault="00F85D3A" w:rsidP="002D66C8">
            <w:pPr>
              <w:ind w:left="0" w:right="0"/>
              <w:jc w:val="right"/>
              <w:rPr>
                <w:sz w:val="20"/>
              </w:rPr>
            </w:pPr>
            <w:r>
              <w:rPr>
                <w:sz w:val="20"/>
              </w:rPr>
              <w:t>2007</w:t>
            </w:r>
          </w:p>
        </w:tc>
      </w:tr>
    </w:tbl>
    <w:p w14:paraId="566DE12E" w14:textId="77777777" w:rsidR="00F85D3A" w:rsidRDefault="00F85D3A" w:rsidP="00F85D3A">
      <w:pPr>
        <w:ind w:right="-214"/>
        <w:jc w:val="center"/>
        <w:rPr>
          <w:sz w:val="20"/>
        </w:rPr>
      </w:pPr>
    </w:p>
    <w:p w14:paraId="50649819" w14:textId="77777777" w:rsidR="00F85D3A" w:rsidRDefault="00F85D3A" w:rsidP="00F85D3A">
      <w:pPr>
        <w:spacing w:before="100"/>
        <w:ind w:right="-214"/>
        <w:jc w:val="center"/>
        <w:rPr>
          <w:b/>
          <w:sz w:val="20"/>
        </w:rPr>
      </w:pPr>
      <w:r w:rsidRPr="004B6A6A">
        <w:rPr>
          <w:b/>
          <w:sz w:val="20"/>
        </w:rPr>
        <w:t>Triple Jump</w:t>
      </w:r>
    </w:p>
    <w:tbl>
      <w:tblPr>
        <w:tblW w:w="9356" w:type="dxa"/>
        <w:tblInd w:w="108" w:type="dxa"/>
        <w:tblLayout w:type="fixed"/>
        <w:tblLook w:val="0000" w:firstRow="0" w:lastRow="0" w:firstColumn="0" w:lastColumn="0" w:noHBand="0" w:noVBand="0"/>
      </w:tblPr>
      <w:tblGrid>
        <w:gridCol w:w="626"/>
        <w:gridCol w:w="2494"/>
        <w:gridCol w:w="724"/>
        <w:gridCol w:w="835"/>
        <w:gridCol w:w="742"/>
        <w:gridCol w:w="2376"/>
        <w:gridCol w:w="724"/>
        <w:gridCol w:w="835"/>
      </w:tblGrid>
      <w:tr w:rsidR="00F85D3A" w14:paraId="57C501DB" w14:textId="77777777" w:rsidTr="002D66C8">
        <w:trPr>
          <w:trHeight w:hRule="exact" w:val="227"/>
        </w:trPr>
        <w:tc>
          <w:tcPr>
            <w:tcW w:w="626" w:type="dxa"/>
          </w:tcPr>
          <w:p w14:paraId="3E2BD09F" w14:textId="77777777" w:rsidR="00F85D3A" w:rsidRDefault="00F85D3A" w:rsidP="002D66C8">
            <w:pPr>
              <w:ind w:left="-79" w:right="-214"/>
              <w:rPr>
                <w:sz w:val="20"/>
              </w:rPr>
            </w:pPr>
            <w:r>
              <w:rPr>
                <w:sz w:val="20"/>
              </w:rPr>
              <w:t>U11</w:t>
            </w:r>
          </w:p>
        </w:tc>
        <w:tc>
          <w:tcPr>
            <w:tcW w:w="2494" w:type="dxa"/>
          </w:tcPr>
          <w:p w14:paraId="31EF3FED" w14:textId="77777777" w:rsidR="00F85D3A" w:rsidRDefault="00F85D3A" w:rsidP="002D66C8">
            <w:pPr>
              <w:ind w:left="-79" w:right="-214"/>
              <w:rPr>
                <w:sz w:val="20"/>
              </w:rPr>
            </w:pPr>
            <w:r>
              <w:rPr>
                <w:sz w:val="20"/>
              </w:rPr>
              <w:t>Nina White</w:t>
            </w:r>
          </w:p>
        </w:tc>
        <w:tc>
          <w:tcPr>
            <w:tcW w:w="724" w:type="dxa"/>
          </w:tcPr>
          <w:p w14:paraId="42742A9C" w14:textId="77777777" w:rsidR="00F85D3A" w:rsidRDefault="00F85D3A" w:rsidP="002D66C8">
            <w:pPr>
              <w:ind w:left="0" w:right="0"/>
              <w:jc w:val="right"/>
              <w:rPr>
                <w:sz w:val="20"/>
              </w:rPr>
            </w:pPr>
            <w:r>
              <w:rPr>
                <w:sz w:val="20"/>
              </w:rPr>
              <w:t>9.52</w:t>
            </w:r>
          </w:p>
        </w:tc>
        <w:tc>
          <w:tcPr>
            <w:tcW w:w="835" w:type="dxa"/>
          </w:tcPr>
          <w:p w14:paraId="7D936F65" w14:textId="77777777" w:rsidR="00F85D3A" w:rsidRDefault="00F85D3A" w:rsidP="002D66C8">
            <w:pPr>
              <w:ind w:left="0" w:right="0"/>
              <w:jc w:val="right"/>
              <w:rPr>
                <w:sz w:val="20"/>
              </w:rPr>
            </w:pPr>
            <w:r>
              <w:rPr>
                <w:sz w:val="20"/>
              </w:rPr>
              <w:t>1989</w:t>
            </w:r>
          </w:p>
        </w:tc>
        <w:tc>
          <w:tcPr>
            <w:tcW w:w="742" w:type="dxa"/>
          </w:tcPr>
          <w:p w14:paraId="1C2575E5" w14:textId="77777777" w:rsidR="00F85D3A" w:rsidRDefault="00F85D3A" w:rsidP="002D66C8">
            <w:pPr>
              <w:ind w:left="0" w:right="0"/>
              <w:rPr>
                <w:sz w:val="20"/>
              </w:rPr>
            </w:pPr>
            <w:r>
              <w:rPr>
                <w:sz w:val="20"/>
              </w:rPr>
              <w:t>U11</w:t>
            </w:r>
          </w:p>
        </w:tc>
        <w:tc>
          <w:tcPr>
            <w:tcW w:w="2376" w:type="dxa"/>
          </w:tcPr>
          <w:p w14:paraId="6428A3F0" w14:textId="77777777" w:rsidR="00F85D3A" w:rsidRDefault="00F85D3A" w:rsidP="002D66C8">
            <w:pPr>
              <w:ind w:left="-79" w:right="-214"/>
              <w:rPr>
                <w:sz w:val="20"/>
              </w:rPr>
            </w:pPr>
            <w:r>
              <w:rPr>
                <w:sz w:val="20"/>
              </w:rPr>
              <w:t>Max Newstead</w:t>
            </w:r>
          </w:p>
        </w:tc>
        <w:tc>
          <w:tcPr>
            <w:tcW w:w="724" w:type="dxa"/>
          </w:tcPr>
          <w:p w14:paraId="06260E8D" w14:textId="77777777" w:rsidR="00F85D3A" w:rsidRDefault="00F85D3A" w:rsidP="002D66C8">
            <w:pPr>
              <w:ind w:left="0" w:right="0"/>
              <w:jc w:val="right"/>
              <w:rPr>
                <w:sz w:val="20"/>
              </w:rPr>
            </w:pPr>
            <w:r>
              <w:rPr>
                <w:sz w:val="20"/>
              </w:rPr>
              <w:t>9.66</w:t>
            </w:r>
          </w:p>
        </w:tc>
        <w:tc>
          <w:tcPr>
            <w:tcW w:w="835" w:type="dxa"/>
          </w:tcPr>
          <w:p w14:paraId="7D08DAF6" w14:textId="77777777" w:rsidR="00F85D3A" w:rsidRDefault="00F85D3A" w:rsidP="002D66C8">
            <w:pPr>
              <w:ind w:left="0" w:right="0"/>
              <w:jc w:val="right"/>
              <w:rPr>
                <w:sz w:val="20"/>
              </w:rPr>
            </w:pPr>
            <w:r>
              <w:rPr>
                <w:sz w:val="20"/>
              </w:rPr>
              <w:t xml:space="preserve">2002 </w:t>
            </w:r>
          </w:p>
        </w:tc>
      </w:tr>
      <w:tr w:rsidR="00F85D3A" w14:paraId="433C73F7" w14:textId="77777777" w:rsidTr="002D66C8">
        <w:trPr>
          <w:trHeight w:hRule="exact" w:val="227"/>
        </w:trPr>
        <w:tc>
          <w:tcPr>
            <w:tcW w:w="626" w:type="dxa"/>
          </w:tcPr>
          <w:p w14:paraId="3BE51D61" w14:textId="77777777" w:rsidR="00F85D3A" w:rsidRDefault="00F85D3A" w:rsidP="002D66C8">
            <w:pPr>
              <w:ind w:left="-79" w:right="-214"/>
              <w:rPr>
                <w:sz w:val="20"/>
              </w:rPr>
            </w:pPr>
            <w:r>
              <w:rPr>
                <w:sz w:val="20"/>
              </w:rPr>
              <w:t>U12</w:t>
            </w:r>
          </w:p>
        </w:tc>
        <w:tc>
          <w:tcPr>
            <w:tcW w:w="2494" w:type="dxa"/>
          </w:tcPr>
          <w:p w14:paraId="5FA4DE84" w14:textId="77777777" w:rsidR="00F85D3A" w:rsidRDefault="00F85D3A" w:rsidP="002D66C8">
            <w:pPr>
              <w:ind w:left="-79" w:right="-214"/>
              <w:rPr>
                <w:sz w:val="20"/>
              </w:rPr>
            </w:pPr>
            <w:r>
              <w:rPr>
                <w:sz w:val="20"/>
              </w:rPr>
              <w:t>Jackie Bayliss</w:t>
            </w:r>
          </w:p>
        </w:tc>
        <w:tc>
          <w:tcPr>
            <w:tcW w:w="724" w:type="dxa"/>
          </w:tcPr>
          <w:p w14:paraId="52F94458" w14:textId="77777777" w:rsidR="00F85D3A" w:rsidRDefault="00F85D3A" w:rsidP="002D66C8">
            <w:pPr>
              <w:ind w:left="0" w:right="0"/>
              <w:jc w:val="right"/>
              <w:rPr>
                <w:sz w:val="20"/>
              </w:rPr>
            </w:pPr>
            <w:r>
              <w:rPr>
                <w:sz w:val="20"/>
              </w:rPr>
              <w:t>10.80</w:t>
            </w:r>
          </w:p>
        </w:tc>
        <w:tc>
          <w:tcPr>
            <w:tcW w:w="835" w:type="dxa"/>
          </w:tcPr>
          <w:p w14:paraId="3FBFCE5E" w14:textId="77777777" w:rsidR="00F85D3A" w:rsidRDefault="00F85D3A" w:rsidP="002D66C8">
            <w:pPr>
              <w:ind w:left="0" w:right="0"/>
              <w:jc w:val="right"/>
              <w:rPr>
                <w:sz w:val="20"/>
              </w:rPr>
            </w:pPr>
            <w:r>
              <w:rPr>
                <w:sz w:val="20"/>
              </w:rPr>
              <w:t>1988</w:t>
            </w:r>
          </w:p>
        </w:tc>
        <w:tc>
          <w:tcPr>
            <w:tcW w:w="742" w:type="dxa"/>
          </w:tcPr>
          <w:p w14:paraId="3C5CC34A" w14:textId="77777777" w:rsidR="00F85D3A" w:rsidRDefault="00F85D3A" w:rsidP="002D66C8">
            <w:pPr>
              <w:ind w:left="0" w:right="0"/>
              <w:rPr>
                <w:sz w:val="20"/>
              </w:rPr>
            </w:pPr>
            <w:r>
              <w:rPr>
                <w:sz w:val="20"/>
              </w:rPr>
              <w:t>U12</w:t>
            </w:r>
          </w:p>
        </w:tc>
        <w:tc>
          <w:tcPr>
            <w:tcW w:w="2376" w:type="dxa"/>
          </w:tcPr>
          <w:p w14:paraId="4DBCD13D" w14:textId="77777777" w:rsidR="00F85D3A" w:rsidRDefault="00F85D3A" w:rsidP="002D66C8">
            <w:pPr>
              <w:ind w:left="-79" w:right="-214"/>
              <w:rPr>
                <w:sz w:val="20"/>
              </w:rPr>
            </w:pPr>
            <w:r>
              <w:rPr>
                <w:sz w:val="20"/>
              </w:rPr>
              <w:t>Max Newstead</w:t>
            </w:r>
          </w:p>
        </w:tc>
        <w:tc>
          <w:tcPr>
            <w:tcW w:w="724" w:type="dxa"/>
          </w:tcPr>
          <w:p w14:paraId="5FB3E574" w14:textId="77777777" w:rsidR="00F85D3A" w:rsidRDefault="00F85D3A" w:rsidP="002D66C8">
            <w:pPr>
              <w:ind w:left="0" w:right="0"/>
              <w:jc w:val="right"/>
              <w:rPr>
                <w:sz w:val="20"/>
              </w:rPr>
            </w:pPr>
            <w:r>
              <w:rPr>
                <w:sz w:val="20"/>
              </w:rPr>
              <w:t>10.87</w:t>
            </w:r>
          </w:p>
        </w:tc>
        <w:tc>
          <w:tcPr>
            <w:tcW w:w="835" w:type="dxa"/>
          </w:tcPr>
          <w:p w14:paraId="13767A3F" w14:textId="77777777" w:rsidR="00F85D3A" w:rsidRDefault="00F85D3A" w:rsidP="002D66C8">
            <w:pPr>
              <w:ind w:left="0" w:right="0"/>
              <w:jc w:val="right"/>
              <w:rPr>
                <w:sz w:val="20"/>
              </w:rPr>
            </w:pPr>
            <w:r>
              <w:rPr>
                <w:sz w:val="20"/>
              </w:rPr>
              <w:t>2003</w:t>
            </w:r>
          </w:p>
        </w:tc>
      </w:tr>
      <w:tr w:rsidR="00F85D3A" w14:paraId="6AD252B2" w14:textId="77777777" w:rsidTr="002D66C8">
        <w:trPr>
          <w:trHeight w:hRule="exact" w:val="227"/>
        </w:trPr>
        <w:tc>
          <w:tcPr>
            <w:tcW w:w="626" w:type="dxa"/>
          </w:tcPr>
          <w:p w14:paraId="0139A399" w14:textId="77777777" w:rsidR="00F85D3A" w:rsidRDefault="00F85D3A" w:rsidP="002D66C8">
            <w:pPr>
              <w:ind w:left="-79" w:right="-214"/>
              <w:rPr>
                <w:sz w:val="20"/>
              </w:rPr>
            </w:pPr>
            <w:r>
              <w:rPr>
                <w:sz w:val="20"/>
              </w:rPr>
              <w:t>U13</w:t>
            </w:r>
          </w:p>
        </w:tc>
        <w:tc>
          <w:tcPr>
            <w:tcW w:w="2494" w:type="dxa"/>
          </w:tcPr>
          <w:p w14:paraId="1B45E865" w14:textId="77777777" w:rsidR="00F85D3A" w:rsidRDefault="00F85D3A" w:rsidP="002D66C8">
            <w:pPr>
              <w:ind w:left="-79" w:right="-214"/>
              <w:rPr>
                <w:sz w:val="20"/>
              </w:rPr>
            </w:pPr>
            <w:r>
              <w:rPr>
                <w:sz w:val="20"/>
              </w:rPr>
              <w:t>Harriet Lawrence</w:t>
            </w:r>
          </w:p>
        </w:tc>
        <w:tc>
          <w:tcPr>
            <w:tcW w:w="724" w:type="dxa"/>
          </w:tcPr>
          <w:p w14:paraId="63F12CED" w14:textId="77777777" w:rsidR="00F85D3A" w:rsidRDefault="00F85D3A" w:rsidP="002D66C8">
            <w:pPr>
              <w:ind w:left="0" w:right="0"/>
              <w:jc w:val="right"/>
              <w:rPr>
                <w:sz w:val="20"/>
              </w:rPr>
            </w:pPr>
            <w:r>
              <w:rPr>
                <w:sz w:val="20"/>
              </w:rPr>
              <w:t>11.15</w:t>
            </w:r>
          </w:p>
        </w:tc>
        <w:tc>
          <w:tcPr>
            <w:tcW w:w="835" w:type="dxa"/>
          </w:tcPr>
          <w:p w14:paraId="36557B51" w14:textId="77777777" w:rsidR="00F85D3A" w:rsidRDefault="00F85D3A" w:rsidP="002D66C8">
            <w:pPr>
              <w:ind w:left="0" w:right="0"/>
              <w:jc w:val="right"/>
              <w:rPr>
                <w:sz w:val="20"/>
              </w:rPr>
            </w:pPr>
            <w:r>
              <w:rPr>
                <w:sz w:val="20"/>
              </w:rPr>
              <w:t>2005</w:t>
            </w:r>
          </w:p>
        </w:tc>
        <w:tc>
          <w:tcPr>
            <w:tcW w:w="742" w:type="dxa"/>
          </w:tcPr>
          <w:p w14:paraId="0868B449" w14:textId="77777777" w:rsidR="00F85D3A" w:rsidRDefault="00F85D3A" w:rsidP="002D66C8">
            <w:pPr>
              <w:ind w:left="0" w:right="0"/>
              <w:rPr>
                <w:sz w:val="20"/>
              </w:rPr>
            </w:pPr>
            <w:r>
              <w:rPr>
                <w:sz w:val="20"/>
              </w:rPr>
              <w:t>U13</w:t>
            </w:r>
          </w:p>
        </w:tc>
        <w:tc>
          <w:tcPr>
            <w:tcW w:w="2376" w:type="dxa"/>
          </w:tcPr>
          <w:p w14:paraId="33D9108A" w14:textId="77777777" w:rsidR="00F85D3A" w:rsidRDefault="00F85D3A" w:rsidP="002D66C8">
            <w:pPr>
              <w:ind w:left="-79" w:right="-214"/>
              <w:rPr>
                <w:sz w:val="20"/>
              </w:rPr>
            </w:pPr>
            <w:r>
              <w:rPr>
                <w:sz w:val="20"/>
              </w:rPr>
              <w:t>Dominic Trad</w:t>
            </w:r>
          </w:p>
        </w:tc>
        <w:tc>
          <w:tcPr>
            <w:tcW w:w="724" w:type="dxa"/>
          </w:tcPr>
          <w:p w14:paraId="295C4491" w14:textId="77777777" w:rsidR="00F85D3A" w:rsidRDefault="00F85D3A" w:rsidP="002D66C8">
            <w:pPr>
              <w:ind w:left="0" w:right="0"/>
              <w:jc w:val="right"/>
              <w:rPr>
                <w:sz w:val="20"/>
              </w:rPr>
            </w:pPr>
            <w:r>
              <w:rPr>
                <w:sz w:val="20"/>
              </w:rPr>
              <w:t>10.97</w:t>
            </w:r>
          </w:p>
        </w:tc>
        <w:tc>
          <w:tcPr>
            <w:tcW w:w="835" w:type="dxa"/>
          </w:tcPr>
          <w:p w14:paraId="53BF3EA0" w14:textId="77777777" w:rsidR="00F85D3A" w:rsidRDefault="00F85D3A" w:rsidP="002D66C8">
            <w:pPr>
              <w:ind w:left="0" w:right="0"/>
              <w:jc w:val="right"/>
              <w:rPr>
                <w:sz w:val="20"/>
              </w:rPr>
            </w:pPr>
            <w:r>
              <w:rPr>
                <w:sz w:val="20"/>
              </w:rPr>
              <w:t>2005</w:t>
            </w:r>
          </w:p>
        </w:tc>
      </w:tr>
      <w:tr w:rsidR="00F85D3A" w14:paraId="46E31D17" w14:textId="77777777" w:rsidTr="002D66C8">
        <w:trPr>
          <w:trHeight w:hRule="exact" w:val="227"/>
        </w:trPr>
        <w:tc>
          <w:tcPr>
            <w:tcW w:w="626" w:type="dxa"/>
          </w:tcPr>
          <w:p w14:paraId="21BB56F3" w14:textId="77777777" w:rsidR="00F85D3A" w:rsidRDefault="00F85D3A" w:rsidP="002D66C8">
            <w:pPr>
              <w:ind w:left="-79" w:right="-214"/>
              <w:rPr>
                <w:sz w:val="20"/>
              </w:rPr>
            </w:pPr>
            <w:r>
              <w:rPr>
                <w:sz w:val="20"/>
              </w:rPr>
              <w:t>U14</w:t>
            </w:r>
          </w:p>
        </w:tc>
        <w:tc>
          <w:tcPr>
            <w:tcW w:w="2494" w:type="dxa"/>
          </w:tcPr>
          <w:p w14:paraId="2B036B7D" w14:textId="77777777" w:rsidR="00F85D3A" w:rsidRDefault="00F85D3A" w:rsidP="002D66C8">
            <w:pPr>
              <w:ind w:left="-79" w:right="-214"/>
              <w:rPr>
                <w:sz w:val="20"/>
              </w:rPr>
            </w:pPr>
            <w:r>
              <w:rPr>
                <w:sz w:val="20"/>
              </w:rPr>
              <w:t>Eloise Grigg</w:t>
            </w:r>
          </w:p>
        </w:tc>
        <w:tc>
          <w:tcPr>
            <w:tcW w:w="724" w:type="dxa"/>
          </w:tcPr>
          <w:p w14:paraId="3D3F71A1" w14:textId="77777777" w:rsidR="00F85D3A" w:rsidRDefault="00F85D3A" w:rsidP="002D66C8">
            <w:pPr>
              <w:ind w:left="0" w:right="0"/>
              <w:jc w:val="right"/>
              <w:rPr>
                <w:sz w:val="20"/>
              </w:rPr>
            </w:pPr>
            <w:r>
              <w:rPr>
                <w:sz w:val="20"/>
              </w:rPr>
              <w:t>10.55</w:t>
            </w:r>
          </w:p>
        </w:tc>
        <w:tc>
          <w:tcPr>
            <w:tcW w:w="835" w:type="dxa"/>
          </w:tcPr>
          <w:p w14:paraId="45F6F173" w14:textId="77777777" w:rsidR="00F85D3A" w:rsidRDefault="00F85D3A" w:rsidP="002D66C8">
            <w:pPr>
              <w:ind w:left="0" w:right="0"/>
              <w:jc w:val="right"/>
              <w:rPr>
                <w:sz w:val="20"/>
              </w:rPr>
            </w:pPr>
            <w:r>
              <w:rPr>
                <w:sz w:val="20"/>
              </w:rPr>
              <w:t>2021</w:t>
            </w:r>
          </w:p>
        </w:tc>
        <w:tc>
          <w:tcPr>
            <w:tcW w:w="742" w:type="dxa"/>
          </w:tcPr>
          <w:p w14:paraId="2D9998F4" w14:textId="77777777" w:rsidR="00F85D3A" w:rsidRDefault="00F85D3A" w:rsidP="002D66C8">
            <w:pPr>
              <w:ind w:left="0" w:right="0"/>
              <w:rPr>
                <w:sz w:val="20"/>
              </w:rPr>
            </w:pPr>
            <w:r>
              <w:rPr>
                <w:sz w:val="20"/>
              </w:rPr>
              <w:t>U14</w:t>
            </w:r>
          </w:p>
        </w:tc>
        <w:tc>
          <w:tcPr>
            <w:tcW w:w="2376" w:type="dxa"/>
          </w:tcPr>
          <w:p w14:paraId="788D89C0" w14:textId="77777777" w:rsidR="00F85D3A" w:rsidRDefault="00F85D3A" w:rsidP="002D66C8">
            <w:pPr>
              <w:ind w:left="-79" w:right="-214"/>
              <w:rPr>
                <w:sz w:val="20"/>
              </w:rPr>
            </w:pPr>
            <w:r>
              <w:rPr>
                <w:sz w:val="20"/>
              </w:rPr>
              <w:t>Dominic Trad</w:t>
            </w:r>
          </w:p>
        </w:tc>
        <w:tc>
          <w:tcPr>
            <w:tcW w:w="724" w:type="dxa"/>
          </w:tcPr>
          <w:p w14:paraId="68EA8508" w14:textId="77777777" w:rsidR="00F85D3A" w:rsidRDefault="00F85D3A" w:rsidP="002D66C8">
            <w:pPr>
              <w:ind w:left="0" w:right="0"/>
              <w:jc w:val="right"/>
              <w:rPr>
                <w:sz w:val="20"/>
              </w:rPr>
            </w:pPr>
            <w:r>
              <w:rPr>
                <w:sz w:val="20"/>
              </w:rPr>
              <w:t>11.97</w:t>
            </w:r>
          </w:p>
        </w:tc>
        <w:tc>
          <w:tcPr>
            <w:tcW w:w="835" w:type="dxa"/>
          </w:tcPr>
          <w:p w14:paraId="07FE6E88" w14:textId="77777777" w:rsidR="00F85D3A" w:rsidRDefault="00F85D3A" w:rsidP="002D66C8">
            <w:pPr>
              <w:ind w:left="0" w:right="0"/>
              <w:jc w:val="right"/>
              <w:rPr>
                <w:sz w:val="20"/>
              </w:rPr>
            </w:pPr>
            <w:r>
              <w:rPr>
                <w:sz w:val="20"/>
              </w:rPr>
              <w:t>2006</w:t>
            </w:r>
          </w:p>
        </w:tc>
      </w:tr>
      <w:tr w:rsidR="00F85D3A" w14:paraId="1649EC8E" w14:textId="77777777" w:rsidTr="002D66C8">
        <w:trPr>
          <w:trHeight w:hRule="exact" w:val="227"/>
        </w:trPr>
        <w:tc>
          <w:tcPr>
            <w:tcW w:w="626" w:type="dxa"/>
          </w:tcPr>
          <w:p w14:paraId="11DFD25A" w14:textId="77777777" w:rsidR="00F85D3A" w:rsidRDefault="00F85D3A" w:rsidP="002D66C8">
            <w:pPr>
              <w:ind w:left="-79" w:right="-214"/>
              <w:rPr>
                <w:sz w:val="20"/>
              </w:rPr>
            </w:pPr>
            <w:r>
              <w:rPr>
                <w:sz w:val="20"/>
              </w:rPr>
              <w:t>U15</w:t>
            </w:r>
          </w:p>
        </w:tc>
        <w:tc>
          <w:tcPr>
            <w:tcW w:w="2494" w:type="dxa"/>
          </w:tcPr>
          <w:p w14:paraId="529575C0" w14:textId="77777777" w:rsidR="00F85D3A" w:rsidRDefault="00F85D3A" w:rsidP="002D66C8">
            <w:pPr>
              <w:ind w:left="-79" w:right="-214"/>
              <w:rPr>
                <w:sz w:val="20"/>
              </w:rPr>
            </w:pPr>
            <w:r>
              <w:rPr>
                <w:sz w:val="20"/>
              </w:rPr>
              <w:t>Jackie Bayliss</w:t>
            </w:r>
          </w:p>
        </w:tc>
        <w:tc>
          <w:tcPr>
            <w:tcW w:w="724" w:type="dxa"/>
          </w:tcPr>
          <w:p w14:paraId="4AD32349" w14:textId="77777777" w:rsidR="00F85D3A" w:rsidRDefault="00F85D3A" w:rsidP="002D66C8">
            <w:pPr>
              <w:ind w:left="0" w:right="0"/>
              <w:jc w:val="right"/>
              <w:rPr>
                <w:sz w:val="20"/>
              </w:rPr>
            </w:pPr>
            <w:r>
              <w:rPr>
                <w:sz w:val="20"/>
              </w:rPr>
              <w:t>10.72</w:t>
            </w:r>
          </w:p>
        </w:tc>
        <w:tc>
          <w:tcPr>
            <w:tcW w:w="835" w:type="dxa"/>
          </w:tcPr>
          <w:p w14:paraId="20FD8DE0" w14:textId="77777777" w:rsidR="00F85D3A" w:rsidRDefault="00F85D3A" w:rsidP="002D66C8">
            <w:pPr>
              <w:ind w:left="0" w:right="0"/>
              <w:jc w:val="right"/>
              <w:rPr>
                <w:sz w:val="20"/>
              </w:rPr>
            </w:pPr>
            <w:r>
              <w:rPr>
                <w:sz w:val="20"/>
              </w:rPr>
              <w:t>1991</w:t>
            </w:r>
          </w:p>
        </w:tc>
        <w:tc>
          <w:tcPr>
            <w:tcW w:w="742" w:type="dxa"/>
          </w:tcPr>
          <w:p w14:paraId="3A38827F" w14:textId="77777777" w:rsidR="00F85D3A" w:rsidRDefault="00F85D3A" w:rsidP="002D66C8">
            <w:pPr>
              <w:ind w:left="0" w:right="0"/>
              <w:rPr>
                <w:sz w:val="20"/>
              </w:rPr>
            </w:pPr>
            <w:r>
              <w:rPr>
                <w:sz w:val="20"/>
              </w:rPr>
              <w:t>U15</w:t>
            </w:r>
          </w:p>
        </w:tc>
        <w:tc>
          <w:tcPr>
            <w:tcW w:w="2376" w:type="dxa"/>
          </w:tcPr>
          <w:p w14:paraId="24F31DDA" w14:textId="77777777" w:rsidR="00F85D3A" w:rsidRDefault="00F85D3A" w:rsidP="002D66C8">
            <w:pPr>
              <w:ind w:left="-79" w:right="-214"/>
              <w:rPr>
                <w:sz w:val="20"/>
              </w:rPr>
            </w:pPr>
            <w:r>
              <w:rPr>
                <w:sz w:val="20"/>
              </w:rPr>
              <w:t>Tom Toro</w:t>
            </w:r>
          </w:p>
        </w:tc>
        <w:tc>
          <w:tcPr>
            <w:tcW w:w="724" w:type="dxa"/>
          </w:tcPr>
          <w:p w14:paraId="1DCCF443" w14:textId="77777777" w:rsidR="00F85D3A" w:rsidRDefault="00F85D3A" w:rsidP="002D66C8">
            <w:pPr>
              <w:ind w:left="0" w:right="0"/>
              <w:jc w:val="right"/>
              <w:rPr>
                <w:sz w:val="20"/>
              </w:rPr>
            </w:pPr>
            <w:r>
              <w:rPr>
                <w:sz w:val="20"/>
              </w:rPr>
              <w:t>11.99</w:t>
            </w:r>
          </w:p>
        </w:tc>
        <w:tc>
          <w:tcPr>
            <w:tcW w:w="835" w:type="dxa"/>
          </w:tcPr>
          <w:p w14:paraId="5AC36D6E" w14:textId="77777777" w:rsidR="00F85D3A" w:rsidRDefault="00F85D3A" w:rsidP="002D66C8">
            <w:pPr>
              <w:ind w:left="0" w:right="0"/>
              <w:jc w:val="right"/>
              <w:rPr>
                <w:sz w:val="20"/>
              </w:rPr>
            </w:pPr>
            <w:r>
              <w:rPr>
                <w:sz w:val="20"/>
              </w:rPr>
              <w:t>1999</w:t>
            </w:r>
          </w:p>
        </w:tc>
      </w:tr>
      <w:tr w:rsidR="00F85D3A" w14:paraId="43D47054" w14:textId="77777777" w:rsidTr="002D66C8">
        <w:trPr>
          <w:trHeight w:hRule="exact" w:val="227"/>
        </w:trPr>
        <w:tc>
          <w:tcPr>
            <w:tcW w:w="626" w:type="dxa"/>
          </w:tcPr>
          <w:p w14:paraId="2D04C407" w14:textId="77777777" w:rsidR="00F85D3A" w:rsidRDefault="00F85D3A" w:rsidP="002D66C8">
            <w:pPr>
              <w:ind w:left="-79" w:right="-214"/>
              <w:rPr>
                <w:sz w:val="20"/>
              </w:rPr>
            </w:pPr>
            <w:r>
              <w:rPr>
                <w:sz w:val="20"/>
              </w:rPr>
              <w:t>U16</w:t>
            </w:r>
          </w:p>
        </w:tc>
        <w:tc>
          <w:tcPr>
            <w:tcW w:w="2494" w:type="dxa"/>
          </w:tcPr>
          <w:p w14:paraId="2AE0FC1D" w14:textId="77777777" w:rsidR="00F85D3A" w:rsidRDefault="00F85D3A" w:rsidP="002D66C8">
            <w:pPr>
              <w:ind w:left="-79" w:right="-214"/>
              <w:rPr>
                <w:sz w:val="20"/>
              </w:rPr>
            </w:pPr>
            <w:r>
              <w:rPr>
                <w:sz w:val="20"/>
              </w:rPr>
              <w:t>Isabella Grigg</w:t>
            </w:r>
          </w:p>
        </w:tc>
        <w:tc>
          <w:tcPr>
            <w:tcW w:w="724" w:type="dxa"/>
          </w:tcPr>
          <w:p w14:paraId="1434A786" w14:textId="77777777" w:rsidR="00F85D3A" w:rsidRDefault="00F85D3A" w:rsidP="002D66C8">
            <w:pPr>
              <w:ind w:left="0" w:right="0"/>
              <w:jc w:val="right"/>
              <w:rPr>
                <w:sz w:val="20"/>
              </w:rPr>
            </w:pPr>
            <w:r>
              <w:rPr>
                <w:sz w:val="20"/>
              </w:rPr>
              <w:t>9.33</w:t>
            </w:r>
          </w:p>
        </w:tc>
        <w:tc>
          <w:tcPr>
            <w:tcW w:w="835" w:type="dxa"/>
          </w:tcPr>
          <w:p w14:paraId="430B81FE" w14:textId="77777777" w:rsidR="00F85D3A" w:rsidRDefault="00F85D3A" w:rsidP="002D66C8">
            <w:pPr>
              <w:ind w:left="0" w:right="0"/>
              <w:jc w:val="right"/>
              <w:rPr>
                <w:sz w:val="20"/>
              </w:rPr>
            </w:pPr>
            <w:r>
              <w:rPr>
                <w:sz w:val="20"/>
              </w:rPr>
              <w:t>2017</w:t>
            </w:r>
          </w:p>
        </w:tc>
        <w:tc>
          <w:tcPr>
            <w:tcW w:w="742" w:type="dxa"/>
          </w:tcPr>
          <w:p w14:paraId="2B86BD99" w14:textId="77777777" w:rsidR="00F85D3A" w:rsidRDefault="00F85D3A" w:rsidP="002D66C8">
            <w:pPr>
              <w:ind w:left="0" w:right="0"/>
              <w:rPr>
                <w:sz w:val="20"/>
              </w:rPr>
            </w:pPr>
            <w:r>
              <w:rPr>
                <w:sz w:val="20"/>
              </w:rPr>
              <w:t>U16</w:t>
            </w:r>
          </w:p>
        </w:tc>
        <w:tc>
          <w:tcPr>
            <w:tcW w:w="2376" w:type="dxa"/>
          </w:tcPr>
          <w:p w14:paraId="6B2465A1" w14:textId="77777777" w:rsidR="00F85D3A" w:rsidRDefault="00F85D3A" w:rsidP="002D66C8">
            <w:pPr>
              <w:ind w:left="-79" w:right="-214"/>
              <w:rPr>
                <w:sz w:val="20"/>
              </w:rPr>
            </w:pPr>
            <w:r>
              <w:rPr>
                <w:sz w:val="20"/>
              </w:rPr>
              <w:t>Duncan Scott</w:t>
            </w:r>
          </w:p>
        </w:tc>
        <w:tc>
          <w:tcPr>
            <w:tcW w:w="724" w:type="dxa"/>
          </w:tcPr>
          <w:p w14:paraId="6E5BC387" w14:textId="77777777" w:rsidR="00F85D3A" w:rsidRDefault="00F85D3A" w:rsidP="002D66C8">
            <w:pPr>
              <w:ind w:left="0" w:right="0"/>
              <w:jc w:val="right"/>
              <w:rPr>
                <w:sz w:val="20"/>
              </w:rPr>
            </w:pPr>
            <w:r>
              <w:rPr>
                <w:sz w:val="20"/>
              </w:rPr>
              <w:t>11.91</w:t>
            </w:r>
          </w:p>
        </w:tc>
        <w:tc>
          <w:tcPr>
            <w:tcW w:w="835" w:type="dxa"/>
          </w:tcPr>
          <w:p w14:paraId="5168FD90" w14:textId="77777777" w:rsidR="00F85D3A" w:rsidRDefault="00F85D3A" w:rsidP="002D66C8">
            <w:pPr>
              <w:ind w:left="0" w:right="0"/>
              <w:jc w:val="right"/>
              <w:rPr>
                <w:sz w:val="20"/>
              </w:rPr>
            </w:pPr>
            <w:r>
              <w:rPr>
                <w:sz w:val="20"/>
              </w:rPr>
              <w:t>2007</w:t>
            </w:r>
          </w:p>
        </w:tc>
      </w:tr>
      <w:tr w:rsidR="00F85D3A" w14:paraId="3BF56A75" w14:textId="77777777" w:rsidTr="002D66C8">
        <w:trPr>
          <w:trHeight w:hRule="exact" w:val="227"/>
        </w:trPr>
        <w:tc>
          <w:tcPr>
            <w:tcW w:w="626" w:type="dxa"/>
          </w:tcPr>
          <w:p w14:paraId="47E61963" w14:textId="77777777" w:rsidR="00F85D3A" w:rsidRDefault="00F85D3A" w:rsidP="002D66C8">
            <w:pPr>
              <w:ind w:left="-79" w:right="-214"/>
              <w:rPr>
                <w:sz w:val="20"/>
              </w:rPr>
            </w:pPr>
            <w:r>
              <w:rPr>
                <w:sz w:val="20"/>
              </w:rPr>
              <w:t>U17</w:t>
            </w:r>
          </w:p>
        </w:tc>
        <w:tc>
          <w:tcPr>
            <w:tcW w:w="2494" w:type="dxa"/>
          </w:tcPr>
          <w:p w14:paraId="6168C0C2" w14:textId="77777777" w:rsidR="00F85D3A" w:rsidRDefault="00F85D3A" w:rsidP="002D66C8">
            <w:pPr>
              <w:ind w:left="-79" w:right="-214"/>
              <w:rPr>
                <w:sz w:val="20"/>
              </w:rPr>
            </w:pPr>
            <w:r>
              <w:rPr>
                <w:sz w:val="20"/>
              </w:rPr>
              <w:t>Olivia Boyd</w:t>
            </w:r>
          </w:p>
        </w:tc>
        <w:tc>
          <w:tcPr>
            <w:tcW w:w="724" w:type="dxa"/>
          </w:tcPr>
          <w:p w14:paraId="0AB7AB7F" w14:textId="77777777" w:rsidR="00F85D3A" w:rsidRDefault="00F85D3A" w:rsidP="002D66C8">
            <w:pPr>
              <w:ind w:left="0" w:right="0"/>
              <w:jc w:val="right"/>
              <w:rPr>
                <w:sz w:val="20"/>
              </w:rPr>
            </w:pPr>
            <w:r>
              <w:rPr>
                <w:sz w:val="20"/>
              </w:rPr>
              <w:t>9.54</w:t>
            </w:r>
          </w:p>
        </w:tc>
        <w:tc>
          <w:tcPr>
            <w:tcW w:w="835" w:type="dxa"/>
          </w:tcPr>
          <w:p w14:paraId="433AD285" w14:textId="77777777" w:rsidR="00F85D3A" w:rsidRDefault="00F85D3A" w:rsidP="002D66C8">
            <w:pPr>
              <w:ind w:left="0" w:right="0"/>
              <w:jc w:val="right"/>
              <w:rPr>
                <w:sz w:val="20"/>
              </w:rPr>
            </w:pPr>
            <w:r>
              <w:rPr>
                <w:sz w:val="20"/>
              </w:rPr>
              <w:t>2021</w:t>
            </w:r>
          </w:p>
        </w:tc>
        <w:tc>
          <w:tcPr>
            <w:tcW w:w="742" w:type="dxa"/>
            <w:shd w:val="clear" w:color="auto" w:fill="F2F2F2" w:themeFill="background1" w:themeFillShade="F2"/>
          </w:tcPr>
          <w:p w14:paraId="42AB18AD" w14:textId="77777777" w:rsidR="00F85D3A" w:rsidRDefault="00F85D3A" w:rsidP="002D66C8">
            <w:pPr>
              <w:ind w:left="0" w:right="0"/>
              <w:rPr>
                <w:sz w:val="20"/>
              </w:rPr>
            </w:pPr>
          </w:p>
        </w:tc>
        <w:tc>
          <w:tcPr>
            <w:tcW w:w="2376" w:type="dxa"/>
            <w:shd w:val="clear" w:color="auto" w:fill="F2F2F2" w:themeFill="background1" w:themeFillShade="F2"/>
          </w:tcPr>
          <w:p w14:paraId="38DE6EF4" w14:textId="77777777" w:rsidR="00F85D3A" w:rsidRDefault="00F85D3A" w:rsidP="002D66C8">
            <w:pPr>
              <w:ind w:left="-79" w:right="-214"/>
              <w:rPr>
                <w:sz w:val="20"/>
              </w:rPr>
            </w:pPr>
          </w:p>
        </w:tc>
        <w:tc>
          <w:tcPr>
            <w:tcW w:w="724" w:type="dxa"/>
            <w:shd w:val="clear" w:color="auto" w:fill="F2F2F2" w:themeFill="background1" w:themeFillShade="F2"/>
          </w:tcPr>
          <w:p w14:paraId="485352C5" w14:textId="77777777" w:rsidR="00F85D3A" w:rsidRDefault="00F85D3A" w:rsidP="002D66C8">
            <w:pPr>
              <w:ind w:left="0" w:right="0"/>
              <w:jc w:val="right"/>
              <w:rPr>
                <w:sz w:val="20"/>
              </w:rPr>
            </w:pPr>
          </w:p>
        </w:tc>
        <w:tc>
          <w:tcPr>
            <w:tcW w:w="835" w:type="dxa"/>
            <w:shd w:val="clear" w:color="auto" w:fill="F2F2F2" w:themeFill="background1" w:themeFillShade="F2"/>
          </w:tcPr>
          <w:p w14:paraId="3F9B1806" w14:textId="77777777" w:rsidR="00F85D3A" w:rsidRDefault="00F85D3A" w:rsidP="002D66C8">
            <w:pPr>
              <w:ind w:left="0" w:right="0"/>
              <w:jc w:val="right"/>
              <w:rPr>
                <w:sz w:val="20"/>
              </w:rPr>
            </w:pPr>
          </w:p>
        </w:tc>
      </w:tr>
    </w:tbl>
    <w:p w14:paraId="5101E0E5" w14:textId="77777777" w:rsidR="00F85D3A" w:rsidRDefault="00F85D3A" w:rsidP="00F85D3A">
      <w:pPr>
        <w:spacing w:before="100"/>
        <w:ind w:right="-214"/>
        <w:jc w:val="center"/>
        <w:rPr>
          <w:b/>
          <w:sz w:val="20"/>
        </w:rPr>
      </w:pPr>
    </w:p>
    <w:p w14:paraId="501D9B97" w14:textId="77777777" w:rsidR="00F85D3A" w:rsidRDefault="00F85D3A" w:rsidP="00F85D3A">
      <w:pPr>
        <w:spacing w:after="160" w:line="259" w:lineRule="auto"/>
        <w:ind w:left="0" w:right="0"/>
        <w:jc w:val="left"/>
        <w:rPr>
          <w:b/>
          <w:sz w:val="20"/>
        </w:rPr>
      </w:pPr>
      <w:r>
        <w:rPr>
          <w:b/>
          <w:sz w:val="20"/>
        </w:rPr>
        <w:br w:type="page"/>
      </w:r>
    </w:p>
    <w:p w14:paraId="1AE6C700" w14:textId="77777777" w:rsidR="00F85D3A" w:rsidRDefault="00F85D3A" w:rsidP="00F85D3A">
      <w:pPr>
        <w:spacing w:line="278" w:lineRule="atLeast"/>
        <w:ind w:right="-214"/>
        <w:jc w:val="center"/>
        <w:rPr>
          <w:b/>
          <w:sz w:val="20"/>
        </w:rPr>
      </w:pPr>
      <w:r>
        <w:rPr>
          <w:b/>
          <w:sz w:val="20"/>
        </w:rPr>
        <w:lastRenderedPageBreak/>
        <w:t>BEST RELAY PERFORMANCES</w:t>
      </w:r>
    </w:p>
    <w:p w14:paraId="226D07FE" w14:textId="77777777" w:rsidR="00F85D3A" w:rsidRDefault="00F85D3A" w:rsidP="00F85D3A">
      <w:pPr>
        <w:ind w:right="-214"/>
        <w:rPr>
          <w:b/>
          <w:sz w:val="20"/>
        </w:rPr>
      </w:pPr>
      <w:r>
        <w:rPr>
          <w:b/>
          <w:sz w:val="20"/>
        </w:rPr>
        <w:t>4x70m Shuttle</w:t>
      </w:r>
    </w:p>
    <w:p w14:paraId="4BD86F91" w14:textId="77777777" w:rsidR="00F85D3A" w:rsidRDefault="00F85D3A" w:rsidP="00F85D3A">
      <w:pPr>
        <w:ind w:right="-214" w:firstLine="495"/>
        <w:rPr>
          <w:sz w:val="20"/>
        </w:rPr>
      </w:pPr>
      <w:r>
        <w:rPr>
          <w:sz w:val="20"/>
        </w:rPr>
        <w:t>U7B</w:t>
      </w:r>
      <w:r>
        <w:rPr>
          <w:sz w:val="20"/>
        </w:rPr>
        <w:tab/>
        <w:t xml:space="preserve">    52.1</w:t>
      </w:r>
      <w:r>
        <w:rPr>
          <w:sz w:val="20"/>
        </w:rPr>
        <w:tab/>
        <w:t>1992</w:t>
      </w:r>
      <w:r>
        <w:rPr>
          <w:sz w:val="20"/>
        </w:rPr>
        <w:tab/>
        <w:t>Lachlan Boyle, Hamish Jackson, Leif Lyons, John Toro</w:t>
      </w:r>
    </w:p>
    <w:p w14:paraId="493CF4C7" w14:textId="77777777" w:rsidR="00F85D3A" w:rsidRDefault="00F85D3A" w:rsidP="00F85D3A">
      <w:pPr>
        <w:ind w:right="-214" w:firstLine="495"/>
        <w:rPr>
          <w:sz w:val="20"/>
        </w:rPr>
      </w:pPr>
      <w:r>
        <w:rPr>
          <w:sz w:val="20"/>
        </w:rPr>
        <w:t>U7G</w:t>
      </w:r>
      <w:r>
        <w:rPr>
          <w:sz w:val="20"/>
        </w:rPr>
        <w:tab/>
        <w:t xml:space="preserve">    55.9</w:t>
      </w:r>
      <w:r>
        <w:rPr>
          <w:sz w:val="20"/>
        </w:rPr>
        <w:tab/>
        <w:t>1992</w:t>
      </w:r>
      <w:r>
        <w:rPr>
          <w:sz w:val="20"/>
        </w:rPr>
        <w:tab/>
        <w:t xml:space="preserve">Alana Dempsey, Cassidy Herps, Jennifer Martin, Bryony Willis </w:t>
      </w:r>
    </w:p>
    <w:p w14:paraId="42874DBC" w14:textId="77777777" w:rsidR="00F85D3A" w:rsidRPr="001635B8" w:rsidRDefault="00F85D3A" w:rsidP="00F85D3A">
      <w:pPr>
        <w:ind w:right="-214" w:firstLine="495"/>
        <w:rPr>
          <w:sz w:val="18"/>
          <w:szCs w:val="18"/>
        </w:rPr>
      </w:pPr>
      <w:r>
        <w:rPr>
          <w:sz w:val="20"/>
        </w:rPr>
        <w:t>U8B</w:t>
      </w:r>
      <w:r>
        <w:rPr>
          <w:sz w:val="20"/>
        </w:rPr>
        <w:tab/>
        <w:t xml:space="preserve">    48.1</w:t>
      </w:r>
      <w:r>
        <w:rPr>
          <w:sz w:val="20"/>
        </w:rPr>
        <w:tab/>
        <w:t>1989</w:t>
      </w:r>
      <w:r>
        <w:rPr>
          <w:sz w:val="20"/>
        </w:rPr>
        <w:tab/>
      </w:r>
      <w:r w:rsidRPr="00F00A28">
        <w:rPr>
          <w:sz w:val="20"/>
          <w:szCs w:val="20"/>
        </w:rPr>
        <w:t>Richard Halliday, Ryan Hansford, Daniel Mulvihill, Timothy Williams</w:t>
      </w:r>
    </w:p>
    <w:p w14:paraId="5BBDFE29" w14:textId="77777777" w:rsidR="00F85D3A" w:rsidRPr="00661DA2" w:rsidRDefault="00F85D3A" w:rsidP="00F85D3A">
      <w:pPr>
        <w:ind w:right="-214" w:firstLine="495"/>
        <w:rPr>
          <w:sz w:val="18"/>
          <w:szCs w:val="18"/>
        </w:rPr>
      </w:pPr>
      <w:r>
        <w:rPr>
          <w:sz w:val="20"/>
        </w:rPr>
        <w:tab/>
      </w:r>
      <w:r>
        <w:rPr>
          <w:sz w:val="20"/>
        </w:rPr>
        <w:tab/>
        <w:t xml:space="preserve">    48.1</w:t>
      </w:r>
      <w:r>
        <w:rPr>
          <w:sz w:val="20"/>
        </w:rPr>
        <w:tab/>
        <w:t>1998</w:t>
      </w:r>
      <w:r>
        <w:rPr>
          <w:sz w:val="20"/>
        </w:rPr>
        <w:tab/>
      </w:r>
      <w:r w:rsidRPr="00F00A28">
        <w:rPr>
          <w:sz w:val="20"/>
          <w:szCs w:val="20"/>
        </w:rPr>
        <w:t>Nicholas Muggeridge, Max Newstead, Nick Northcott, Sam Williams</w:t>
      </w:r>
    </w:p>
    <w:p w14:paraId="22CC5512" w14:textId="77777777" w:rsidR="00F85D3A" w:rsidRDefault="00F85D3A" w:rsidP="00F85D3A">
      <w:pPr>
        <w:ind w:right="-214" w:firstLine="495"/>
        <w:rPr>
          <w:sz w:val="20"/>
        </w:rPr>
      </w:pPr>
      <w:r>
        <w:rPr>
          <w:sz w:val="20"/>
        </w:rPr>
        <w:t>U8G</w:t>
      </w:r>
      <w:r>
        <w:rPr>
          <w:sz w:val="20"/>
        </w:rPr>
        <w:tab/>
        <w:t xml:space="preserve">    50.4</w:t>
      </w:r>
      <w:r>
        <w:rPr>
          <w:sz w:val="20"/>
        </w:rPr>
        <w:tab/>
        <w:t>1987</w:t>
      </w:r>
      <w:r>
        <w:rPr>
          <w:sz w:val="20"/>
        </w:rPr>
        <w:tab/>
      </w:r>
      <w:r w:rsidRPr="008D5E3C">
        <w:rPr>
          <w:sz w:val="20"/>
        </w:rPr>
        <w:t>Stephanie Ellis</w:t>
      </w:r>
      <w:r>
        <w:rPr>
          <w:sz w:val="20"/>
        </w:rPr>
        <w:t>, Anna Guerney, Kate Mulvihill, Phoebe Papas</w:t>
      </w:r>
    </w:p>
    <w:p w14:paraId="13E855C7" w14:textId="77777777" w:rsidR="00F85D3A" w:rsidRPr="00F53AD5" w:rsidRDefault="00F85D3A" w:rsidP="00F85D3A">
      <w:pPr>
        <w:ind w:right="-214" w:firstLine="495"/>
        <w:rPr>
          <w:b/>
          <w:sz w:val="8"/>
          <w:szCs w:val="8"/>
        </w:rPr>
      </w:pPr>
    </w:p>
    <w:p w14:paraId="532F7CA6" w14:textId="77777777" w:rsidR="00F85D3A" w:rsidRDefault="00F85D3A" w:rsidP="00F85D3A">
      <w:pPr>
        <w:ind w:right="-214"/>
        <w:rPr>
          <w:sz w:val="20"/>
        </w:rPr>
      </w:pPr>
      <w:r>
        <w:rPr>
          <w:b/>
          <w:sz w:val="20"/>
        </w:rPr>
        <w:t>4x100m Shuttle</w:t>
      </w:r>
    </w:p>
    <w:p w14:paraId="5FCDBF79" w14:textId="77777777" w:rsidR="00F85D3A" w:rsidRPr="0099592D" w:rsidRDefault="00F85D3A" w:rsidP="00F85D3A">
      <w:pPr>
        <w:ind w:right="-214" w:firstLine="495"/>
        <w:rPr>
          <w:sz w:val="18"/>
          <w:szCs w:val="18"/>
        </w:rPr>
      </w:pPr>
      <w:r>
        <w:rPr>
          <w:sz w:val="20"/>
        </w:rPr>
        <w:t>U7B</w:t>
      </w:r>
      <w:r>
        <w:rPr>
          <w:sz w:val="20"/>
        </w:rPr>
        <w:tab/>
        <w:t>1:14.6</w:t>
      </w:r>
      <w:r>
        <w:rPr>
          <w:sz w:val="20"/>
        </w:rPr>
        <w:tab/>
        <w:t>1998</w:t>
      </w:r>
      <w:r>
        <w:rPr>
          <w:sz w:val="20"/>
        </w:rPr>
        <w:tab/>
      </w:r>
      <w:r w:rsidRPr="00F00A28">
        <w:rPr>
          <w:sz w:val="20"/>
          <w:szCs w:val="20"/>
        </w:rPr>
        <w:t>Alexander Burko, Dane McArdle, Alexander Pattison, Duncan Scott</w:t>
      </w:r>
    </w:p>
    <w:p w14:paraId="7337769F" w14:textId="77777777" w:rsidR="00F85D3A" w:rsidRDefault="00F85D3A" w:rsidP="00F85D3A">
      <w:pPr>
        <w:ind w:right="-214" w:firstLine="495"/>
        <w:rPr>
          <w:sz w:val="20"/>
        </w:rPr>
      </w:pPr>
      <w:r>
        <w:rPr>
          <w:sz w:val="20"/>
        </w:rPr>
        <w:t>U7G</w:t>
      </w:r>
      <w:r>
        <w:rPr>
          <w:sz w:val="20"/>
        </w:rPr>
        <w:tab/>
        <w:t>1:20.4</w:t>
      </w:r>
      <w:r>
        <w:rPr>
          <w:sz w:val="20"/>
        </w:rPr>
        <w:tab/>
        <w:t>2002</w:t>
      </w:r>
      <w:r>
        <w:rPr>
          <w:sz w:val="20"/>
        </w:rPr>
        <w:tab/>
      </w:r>
      <w:r w:rsidRPr="00D040BF">
        <w:rPr>
          <w:sz w:val="20"/>
        </w:rPr>
        <w:t>Gillian Angliss</w:t>
      </w:r>
      <w:r>
        <w:rPr>
          <w:sz w:val="20"/>
        </w:rPr>
        <w:t>, Johanna Davie, Sophie Scott, Sophie Ulcoq</w:t>
      </w:r>
    </w:p>
    <w:p w14:paraId="31CEA0A8" w14:textId="77777777" w:rsidR="00F85D3A" w:rsidRPr="0099592D" w:rsidRDefault="00F85D3A" w:rsidP="00F85D3A">
      <w:pPr>
        <w:ind w:right="-214" w:firstLine="495"/>
        <w:rPr>
          <w:sz w:val="18"/>
          <w:szCs w:val="18"/>
        </w:rPr>
      </w:pPr>
      <w:r>
        <w:rPr>
          <w:sz w:val="20"/>
        </w:rPr>
        <w:t>U8B</w:t>
      </w:r>
      <w:r>
        <w:rPr>
          <w:sz w:val="20"/>
        </w:rPr>
        <w:tab/>
        <w:t>1:09.6</w:t>
      </w:r>
      <w:r>
        <w:rPr>
          <w:sz w:val="20"/>
        </w:rPr>
        <w:tab/>
        <w:t>1998</w:t>
      </w:r>
      <w:r>
        <w:rPr>
          <w:sz w:val="20"/>
        </w:rPr>
        <w:tab/>
      </w:r>
      <w:r w:rsidRPr="00F00A28">
        <w:rPr>
          <w:sz w:val="20"/>
          <w:szCs w:val="20"/>
        </w:rPr>
        <w:t>Nicholas Muggeridge, Max Newstead, Nick Northcott, Sam Williams</w:t>
      </w:r>
    </w:p>
    <w:p w14:paraId="5EF62046" w14:textId="77777777" w:rsidR="00F85D3A" w:rsidRDefault="00F85D3A" w:rsidP="00F85D3A">
      <w:pPr>
        <w:ind w:right="-214" w:firstLine="495"/>
        <w:rPr>
          <w:sz w:val="20"/>
        </w:rPr>
      </w:pPr>
      <w:r>
        <w:rPr>
          <w:sz w:val="20"/>
        </w:rPr>
        <w:tab/>
      </w:r>
      <w:r>
        <w:rPr>
          <w:sz w:val="20"/>
        </w:rPr>
        <w:tab/>
        <w:t>1:09.6</w:t>
      </w:r>
      <w:r>
        <w:rPr>
          <w:sz w:val="20"/>
        </w:rPr>
        <w:tab/>
        <w:t>2000</w:t>
      </w:r>
      <w:r>
        <w:rPr>
          <w:sz w:val="20"/>
        </w:rPr>
        <w:tab/>
      </w:r>
      <w:r w:rsidRPr="00522616">
        <w:rPr>
          <w:sz w:val="20"/>
        </w:rPr>
        <w:t>Tom Barnes</w:t>
      </w:r>
      <w:r>
        <w:rPr>
          <w:sz w:val="20"/>
        </w:rPr>
        <w:t xml:space="preserve">, Nick Connolly, </w:t>
      </w:r>
      <w:r w:rsidRPr="00522616">
        <w:rPr>
          <w:sz w:val="20"/>
        </w:rPr>
        <w:t>William Read</w:t>
      </w:r>
      <w:r>
        <w:rPr>
          <w:sz w:val="20"/>
        </w:rPr>
        <w:t>, Tom Vaughan</w:t>
      </w:r>
    </w:p>
    <w:p w14:paraId="23411611" w14:textId="77777777" w:rsidR="00F85D3A" w:rsidRDefault="00F85D3A" w:rsidP="00F85D3A">
      <w:pPr>
        <w:ind w:right="-214" w:firstLine="495"/>
        <w:rPr>
          <w:sz w:val="20"/>
        </w:rPr>
      </w:pPr>
      <w:r>
        <w:rPr>
          <w:sz w:val="20"/>
        </w:rPr>
        <w:t>U8G</w:t>
      </w:r>
      <w:r>
        <w:rPr>
          <w:sz w:val="20"/>
        </w:rPr>
        <w:tab/>
        <w:t>1:13.8</w:t>
      </w:r>
      <w:r>
        <w:rPr>
          <w:sz w:val="20"/>
        </w:rPr>
        <w:tab/>
        <w:t>1997</w:t>
      </w:r>
      <w:r>
        <w:rPr>
          <w:sz w:val="20"/>
        </w:rPr>
        <w:tab/>
      </w:r>
      <w:r w:rsidRPr="00CD3262">
        <w:rPr>
          <w:sz w:val="20"/>
        </w:rPr>
        <w:t>Sarah Atley</w:t>
      </w:r>
      <w:r>
        <w:rPr>
          <w:sz w:val="20"/>
        </w:rPr>
        <w:t xml:space="preserve">, </w:t>
      </w:r>
      <w:r w:rsidRPr="00CD3262">
        <w:rPr>
          <w:sz w:val="20"/>
        </w:rPr>
        <w:t>Alice Nicklin</w:t>
      </w:r>
      <w:r w:rsidRPr="00522616">
        <w:rPr>
          <w:sz w:val="20"/>
        </w:rPr>
        <w:t>,</w:t>
      </w:r>
      <w:r w:rsidRPr="00CD3262">
        <w:rPr>
          <w:sz w:val="20"/>
        </w:rPr>
        <w:t xml:space="preserve"> </w:t>
      </w:r>
      <w:r>
        <w:rPr>
          <w:sz w:val="20"/>
        </w:rPr>
        <w:t xml:space="preserve">Alice </w:t>
      </w:r>
      <w:r w:rsidRPr="00B74A80">
        <w:rPr>
          <w:sz w:val="20"/>
        </w:rPr>
        <w:t xml:space="preserve">Turnbull, </w:t>
      </w:r>
      <w:r w:rsidRPr="00CD3262">
        <w:rPr>
          <w:sz w:val="20"/>
        </w:rPr>
        <w:t>Sarah Wilson</w:t>
      </w:r>
    </w:p>
    <w:p w14:paraId="12F84E97" w14:textId="77777777" w:rsidR="00F85D3A" w:rsidRPr="00F53AD5" w:rsidRDefault="00F85D3A" w:rsidP="00F85D3A">
      <w:pPr>
        <w:ind w:right="-214" w:firstLine="495"/>
        <w:rPr>
          <w:b/>
          <w:sz w:val="8"/>
          <w:szCs w:val="8"/>
        </w:rPr>
      </w:pPr>
    </w:p>
    <w:p w14:paraId="5AEBA41C" w14:textId="77777777" w:rsidR="00F85D3A" w:rsidRDefault="00F85D3A" w:rsidP="00F85D3A">
      <w:pPr>
        <w:ind w:right="-214"/>
        <w:rPr>
          <w:b/>
          <w:sz w:val="20"/>
        </w:rPr>
      </w:pPr>
      <w:r>
        <w:rPr>
          <w:b/>
          <w:sz w:val="20"/>
        </w:rPr>
        <w:t>Mixed 4x70m</w:t>
      </w:r>
    </w:p>
    <w:p w14:paraId="1D03BB4A" w14:textId="77777777" w:rsidR="00F85D3A" w:rsidRDefault="00F85D3A" w:rsidP="00F85D3A">
      <w:pPr>
        <w:ind w:right="-214" w:firstLine="495"/>
        <w:rPr>
          <w:rFonts w:cs="Calibri"/>
          <w:color w:val="444444"/>
          <w:shd w:val="clear" w:color="auto" w:fill="FFFFFF"/>
        </w:rPr>
      </w:pPr>
      <w:r w:rsidRPr="00913089">
        <w:rPr>
          <w:bCs/>
          <w:sz w:val="20"/>
        </w:rPr>
        <w:t>U8</w:t>
      </w:r>
      <w:r>
        <w:rPr>
          <w:bCs/>
          <w:sz w:val="20"/>
        </w:rPr>
        <w:tab/>
        <w:t xml:space="preserve"> </w:t>
      </w:r>
      <w:r w:rsidRPr="00595EBD">
        <w:rPr>
          <w:sz w:val="20"/>
          <w:szCs w:val="20"/>
        </w:rPr>
        <w:t>56.55</w:t>
      </w:r>
      <w:r>
        <w:rPr>
          <w:rFonts w:cs="Calibri"/>
          <w:color w:val="444444"/>
          <w:shd w:val="clear" w:color="auto" w:fill="FFFFFF"/>
        </w:rPr>
        <w:tab/>
      </w:r>
      <w:r w:rsidRPr="00595EBD">
        <w:rPr>
          <w:sz w:val="20"/>
          <w:szCs w:val="20"/>
        </w:rPr>
        <w:t>2022</w:t>
      </w:r>
      <w:r>
        <w:rPr>
          <w:rFonts w:cs="Calibri"/>
          <w:color w:val="444444"/>
          <w:shd w:val="clear" w:color="auto" w:fill="FFFFFF"/>
        </w:rPr>
        <w:tab/>
      </w:r>
      <w:r w:rsidRPr="00595EBD">
        <w:rPr>
          <w:sz w:val="20"/>
          <w:szCs w:val="20"/>
        </w:rPr>
        <w:t>Elise Smith, Chloe Gower, Pippa Donaghy, Sophie Nolan</w:t>
      </w:r>
    </w:p>
    <w:p w14:paraId="3334B5B0" w14:textId="77777777" w:rsidR="00F85D3A" w:rsidRPr="00F53AD5" w:rsidRDefault="00F85D3A" w:rsidP="00F85D3A">
      <w:pPr>
        <w:ind w:right="-214" w:firstLine="495"/>
        <w:rPr>
          <w:b/>
          <w:sz w:val="8"/>
          <w:szCs w:val="8"/>
        </w:rPr>
      </w:pPr>
    </w:p>
    <w:p w14:paraId="082AF66F" w14:textId="77777777" w:rsidR="00F85D3A" w:rsidRDefault="00F85D3A" w:rsidP="00F85D3A">
      <w:pPr>
        <w:ind w:right="-214"/>
        <w:rPr>
          <w:sz w:val="20"/>
        </w:rPr>
      </w:pPr>
      <w:r>
        <w:rPr>
          <w:b/>
          <w:sz w:val="20"/>
        </w:rPr>
        <w:t>4x100m Circ.</w:t>
      </w:r>
    </w:p>
    <w:p w14:paraId="733CBD77" w14:textId="77777777" w:rsidR="00F85D3A" w:rsidRDefault="00F85D3A" w:rsidP="00F85D3A">
      <w:pPr>
        <w:ind w:right="-214" w:firstLine="495"/>
        <w:rPr>
          <w:sz w:val="20"/>
        </w:rPr>
      </w:pPr>
      <w:r>
        <w:rPr>
          <w:sz w:val="20"/>
        </w:rPr>
        <w:t>U9B</w:t>
      </w:r>
      <w:r>
        <w:rPr>
          <w:sz w:val="20"/>
        </w:rPr>
        <w:tab/>
        <w:t>1:02.1</w:t>
      </w:r>
      <w:r>
        <w:rPr>
          <w:sz w:val="20"/>
        </w:rPr>
        <w:tab/>
        <w:t>1996</w:t>
      </w:r>
      <w:r>
        <w:rPr>
          <w:sz w:val="20"/>
        </w:rPr>
        <w:tab/>
      </w:r>
      <w:r w:rsidRPr="0099592D">
        <w:rPr>
          <w:sz w:val="20"/>
        </w:rPr>
        <w:t>Kyle Beard</w:t>
      </w:r>
      <w:r>
        <w:rPr>
          <w:sz w:val="20"/>
        </w:rPr>
        <w:t>, Martin Jacobson, Chidozie Uruakpa, Tim Winterflood</w:t>
      </w:r>
    </w:p>
    <w:p w14:paraId="7C3D6075" w14:textId="77777777" w:rsidR="00F85D3A" w:rsidRPr="002F20C6" w:rsidRDefault="00F85D3A" w:rsidP="00F85D3A">
      <w:pPr>
        <w:ind w:right="-214" w:firstLine="495"/>
        <w:rPr>
          <w:sz w:val="18"/>
          <w:szCs w:val="18"/>
        </w:rPr>
      </w:pPr>
      <w:r>
        <w:rPr>
          <w:sz w:val="20"/>
        </w:rPr>
        <w:t>U9G</w:t>
      </w:r>
      <w:r>
        <w:rPr>
          <w:sz w:val="20"/>
        </w:rPr>
        <w:tab/>
        <w:t>1:06.5</w:t>
      </w:r>
      <w:r>
        <w:rPr>
          <w:sz w:val="20"/>
        </w:rPr>
        <w:tab/>
        <w:t>1989</w:t>
      </w:r>
      <w:r>
        <w:rPr>
          <w:sz w:val="20"/>
        </w:rPr>
        <w:tab/>
      </w:r>
      <w:r w:rsidRPr="00F00A28">
        <w:rPr>
          <w:sz w:val="20"/>
          <w:szCs w:val="20"/>
        </w:rPr>
        <w:t>Natalie Aldous, Rebecca Moore, Lauren Richards, Elizabeth Wallace</w:t>
      </w:r>
    </w:p>
    <w:p w14:paraId="59AA6DCD" w14:textId="77777777" w:rsidR="00F85D3A" w:rsidRDefault="00F85D3A" w:rsidP="00F85D3A">
      <w:pPr>
        <w:ind w:right="-214" w:firstLine="495"/>
        <w:rPr>
          <w:sz w:val="20"/>
        </w:rPr>
      </w:pPr>
      <w:r>
        <w:rPr>
          <w:sz w:val="20"/>
        </w:rPr>
        <w:t>U10B</w:t>
      </w:r>
      <w:r>
        <w:rPr>
          <w:sz w:val="20"/>
        </w:rPr>
        <w:tab/>
        <w:t xml:space="preserve">   58.2</w:t>
      </w:r>
      <w:r>
        <w:rPr>
          <w:sz w:val="20"/>
        </w:rPr>
        <w:tab/>
        <w:t>1993</w:t>
      </w:r>
      <w:r>
        <w:rPr>
          <w:sz w:val="20"/>
        </w:rPr>
        <w:tab/>
      </w:r>
      <w:r w:rsidRPr="00100464">
        <w:rPr>
          <w:sz w:val="20"/>
        </w:rPr>
        <w:t>Adrian Constantine</w:t>
      </w:r>
      <w:r>
        <w:rPr>
          <w:sz w:val="20"/>
        </w:rPr>
        <w:t>, Clint Devereaux, Tim Garrett, Nick Haug</w:t>
      </w:r>
    </w:p>
    <w:p w14:paraId="7A4330B4" w14:textId="77777777" w:rsidR="00F85D3A" w:rsidRDefault="00F85D3A" w:rsidP="00F85D3A">
      <w:pPr>
        <w:ind w:right="-214" w:firstLine="495"/>
        <w:rPr>
          <w:sz w:val="20"/>
        </w:rPr>
      </w:pPr>
      <w:r>
        <w:rPr>
          <w:sz w:val="20"/>
        </w:rPr>
        <w:t>U10G</w:t>
      </w:r>
      <w:r>
        <w:rPr>
          <w:sz w:val="20"/>
        </w:rPr>
        <w:tab/>
        <w:t>1:01.3</w:t>
      </w:r>
      <w:r>
        <w:rPr>
          <w:sz w:val="20"/>
        </w:rPr>
        <w:tab/>
        <w:t>1987</w:t>
      </w:r>
      <w:r>
        <w:rPr>
          <w:sz w:val="20"/>
        </w:rPr>
        <w:tab/>
        <w:t xml:space="preserve">Nadine McMillan, Maria Nearhos, </w:t>
      </w:r>
      <w:r w:rsidRPr="0091439D">
        <w:rPr>
          <w:sz w:val="20"/>
        </w:rPr>
        <w:t>Tanya Richards</w:t>
      </w:r>
      <w:r>
        <w:rPr>
          <w:sz w:val="20"/>
        </w:rPr>
        <w:t>, Nina White</w:t>
      </w:r>
    </w:p>
    <w:p w14:paraId="7EB0646B" w14:textId="77777777" w:rsidR="00F85D3A" w:rsidRDefault="00F85D3A" w:rsidP="00F85D3A">
      <w:pPr>
        <w:ind w:right="-214" w:firstLine="495"/>
        <w:rPr>
          <w:sz w:val="20"/>
        </w:rPr>
      </w:pPr>
      <w:r>
        <w:rPr>
          <w:sz w:val="20"/>
        </w:rPr>
        <w:tab/>
      </w:r>
      <w:r>
        <w:rPr>
          <w:sz w:val="20"/>
        </w:rPr>
        <w:tab/>
        <w:t>1:01.3</w:t>
      </w:r>
      <w:r>
        <w:rPr>
          <w:sz w:val="20"/>
        </w:rPr>
        <w:tab/>
        <w:t>2005</w:t>
      </w:r>
      <w:r>
        <w:rPr>
          <w:sz w:val="20"/>
        </w:rPr>
        <w:tab/>
        <w:t>Cassie Bailey, Charlotte Caslick, Meg Charlton, Emily First</w:t>
      </w:r>
    </w:p>
    <w:p w14:paraId="500966F7" w14:textId="77777777" w:rsidR="00F85D3A" w:rsidRDefault="00F85D3A" w:rsidP="00F85D3A">
      <w:pPr>
        <w:ind w:right="-214" w:firstLine="495"/>
        <w:rPr>
          <w:sz w:val="20"/>
        </w:rPr>
      </w:pPr>
      <w:r>
        <w:rPr>
          <w:sz w:val="20"/>
        </w:rPr>
        <w:t>U11B</w:t>
      </w:r>
      <w:r>
        <w:rPr>
          <w:sz w:val="20"/>
        </w:rPr>
        <w:tab/>
        <w:t xml:space="preserve">   56.9</w:t>
      </w:r>
      <w:r>
        <w:rPr>
          <w:sz w:val="20"/>
        </w:rPr>
        <w:tab/>
        <w:t>2005</w:t>
      </w:r>
      <w:r>
        <w:rPr>
          <w:sz w:val="20"/>
        </w:rPr>
        <w:tab/>
      </w:r>
      <w:r w:rsidRPr="00D040BF">
        <w:rPr>
          <w:sz w:val="20"/>
        </w:rPr>
        <w:t>Corey Brown</w:t>
      </w:r>
      <w:r>
        <w:rPr>
          <w:sz w:val="20"/>
        </w:rPr>
        <w:t xml:space="preserve">, Callum Grady, </w:t>
      </w:r>
      <w:r w:rsidRPr="003B0357">
        <w:rPr>
          <w:sz w:val="20"/>
        </w:rPr>
        <w:t>Tom Harvey, Dan Winter</w:t>
      </w:r>
    </w:p>
    <w:p w14:paraId="13BFE295" w14:textId="77777777" w:rsidR="00F85D3A" w:rsidRPr="00214779" w:rsidRDefault="00F85D3A" w:rsidP="00F85D3A">
      <w:pPr>
        <w:ind w:right="-214" w:firstLine="495"/>
        <w:rPr>
          <w:sz w:val="18"/>
          <w:szCs w:val="18"/>
        </w:rPr>
      </w:pPr>
      <w:r>
        <w:rPr>
          <w:sz w:val="20"/>
        </w:rPr>
        <w:t>U11G</w:t>
      </w:r>
      <w:r>
        <w:rPr>
          <w:sz w:val="20"/>
        </w:rPr>
        <w:tab/>
        <w:t xml:space="preserve">   59.6</w:t>
      </w:r>
      <w:r>
        <w:rPr>
          <w:sz w:val="20"/>
        </w:rPr>
        <w:tab/>
        <w:t>2000</w:t>
      </w:r>
      <w:r>
        <w:rPr>
          <w:sz w:val="20"/>
        </w:rPr>
        <w:tab/>
      </w:r>
      <w:r w:rsidRPr="00764FF4">
        <w:rPr>
          <w:sz w:val="20"/>
          <w:szCs w:val="20"/>
        </w:rPr>
        <w:t>Bree-Arne McArdle, Alice Nicklin, Courtney Schirmer, Sarah Wilson</w:t>
      </w:r>
    </w:p>
    <w:p w14:paraId="4364213B" w14:textId="77777777" w:rsidR="00F85D3A" w:rsidRPr="00CD3262" w:rsidRDefault="00F85D3A" w:rsidP="00F85D3A">
      <w:pPr>
        <w:ind w:right="-214" w:firstLine="495"/>
        <w:rPr>
          <w:sz w:val="18"/>
          <w:szCs w:val="18"/>
        </w:rPr>
      </w:pPr>
      <w:r>
        <w:rPr>
          <w:sz w:val="20"/>
        </w:rPr>
        <w:t>U12B</w:t>
      </w:r>
      <w:r>
        <w:rPr>
          <w:sz w:val="20"/>
        </w:rPr>
        <w:tab/>
        <w:t xml:space="preserve">   54.9</w:t>
      </w:r>
      <w:r>
        <w:rPr>
          <w:sz w:val="20"/>
        </w:rPr>
        <w:tab/>
        <w:t>2021</w:t>
      </w:r>
      <w:r>
        <w:rPr>
          <w:sz w:val="20"/>
        </w:rPr>
        <w:tab/>
      </w:r>
      <w:r w:rsidRPr="00D47EB4">
        <w:rPr>
          <w:sz w:val="20"/>
        </w:rPr>
        <w:t>Lucas Anderson, Daniel Antonio, Thomas Froget Penaranda,</w:t>
      </w:r>
      <w:r>
        <w:rPr>
          <w:sz w:val="20"/>
        </w:rPr>
        <w:t xml:space="preserve"> </w:t>
      </w:r>
      <w:r w:rsidRPr="00D47EB4">
        <w:rPr>
          <w:sz w:val="20"/>
        </w:rPr>
        <w:t>Samuel Anderson</w:t>
      </w:r>
    </w:p>
    <w:p w14:paraId="735BA9A0" w14:textId="77777777" w:rsidR="00F85D3A" w:rsidRDefault="00F85D3A" w:rsidP="00F85D3A">
      <w:pPr>
        <w:ind w:right="-214" w:firstLine="495"/>
        <w:rPr>
          <w:sz w:val="20"/>
        </w:rPr>
      </w:pPr>
      <w:r>
        <w:rPr>
          <w:sz w:val="20"/>
        </w:rPr>
        <w:t>U12G</w:t>
      </w:r>
      <w:r>
        <w:rPr>
          <w:sz w:val="20"/>
        </w:rPr>
        <w:tab/>
        <w:t xml:space="preserve">   57.5</w:t>
      </w:r>
      <w:r>
        <w:rPr>
          <w:sz w:val="20"/>
        </w:rPr>
        <w:tab/>
        <w:t>2005</w:t>
      </w:r>
      <w:r>
        <w:rPr>
          <w:sz w:val="20"/>
        </w:rPr>
        <w:tab/>
        <w:t xml:space="preserve">Charlotte Davis, Alice First, </w:t>
      </w:r>
      <w:r w:rsidRPr="003B0357">
        <w:rPr>
          <w:sz w:val="20"/>
        </w:rPr>
        <w:t xml:space="preserve">Laura Sharpe, </w:t>
      </w:r>
      <w:r w:rsidRPr="00D040BF">
        <w:rPr>
          <w:sz w:val="20"/>
        </w:rPr>
        <w:t>Chiaki Takahashi</w:t>
      </w:r>
    </w:p>
    <w:p w14:paraId="1E874D1F" w14:textId="77777777" w:rsidR="00F85D3A" w:rsidRDefault="00F85D3A" w:rsidP="00F85D3A">
      <w:pPr>
        <w:ind w:right="-214" w:firstLine="495"/>
        <w:rPr>
          <w:sz w:val="20"/>
        </w:rPr>
      </w:pPr>
      <w:r>
        <w:rPr>
          <w:sz w:val="20"/>
        </w:rPr>
        <w:t>U13B</w:t>
      </w:r>
      <w:r>
        <w:rPr>
          <w:sz w:val="20"/>
        </w:rPr>
        <w:tab/>
        <w:t xml:space="preserve">   52.6</w:t>
      </w:r>
      <w:r>
        <w:rPr>
          <w:sz w:val="20"/>
        </w:rPr>
        <w:tab/>
        <w:t>2006</w:t>
      </w:r>
      <w:r>
        <w:rPr>
          <w:sz w:val="20"/>
        </w:rPr>
        <w:tab/>
      </w:r>
      <w:r w:rsidRPr="00214779">
        <w:rPr>
          <w:sz w:val="20"/>
        </w:rPr>
        <w:t>Charlie Brimson</w:t>
      </w:r>
      <w:r>
        <w:rPr>
          <w:sz w:val="20"/>
        </w:rPr>
        <w:t xml:space="preserve">, Callum Grady, </w:t>
      </w:r>
      <w:r w:rsidRPr="008E57E7">
        <w:rPr>
          <w:sz w:val="20"/>
        </w:rPr>
        <w:t xml:space="preserve">Andreas Ruggieri, </w:t>
      </w:r>
      <w:r w:rsidRPr="00214779">
        <w:rPr>
          <w:sz w:val="20"/>
        </w:rPr>
        <w:t>Aaron Sands</w:t>
      </w:r>
    </w:p>
    <w:p w14:paraId="47A66A9D" w14:textId="77777777" w:rsidR="00F85D3A" w:rsidRDefault="00F85D3A" w:rsidP="00F85D3A">
      <w:pPr>
        <w:ind w:right="-214" w:firstLine="495"/>
        <w:rPr>
          <w:sz w:val="20"/>
        </w:rPr>
      </w:pPr>
      <w:r>
        <w:rPr>
          <w:sz w:val="20"/>
        </w:rPr>
        <w:t>U13G</w:t>
      </w:r>
      <w:r>
        <w:rPr>
          <w:sz w:val="20"/>
        </w:rPr>
        <w:tab/>
        <w:t xml:space="preserve">   52.85</w:t>
      </w:r>
      <w:r>
        <w:rPr>
          <w:sz w:val="20"/>
        </w:rPr>
        <w:tab/>
        <w:t>2020</w:t>
      </w:r>
      <w:r>
        <w:rPr>
          <w:sz w:val="20"/>
        </w:rPr>
        <w:tab/>
        <w:t xml:space="preserve">Sophie Moore, Isabelle Palmer, Kya Horridge, Eloise Grigg </w:t>
      </w:r>
    </w:p>
    <w:p w14:paraId="5654E665" w14:textId="77777777" w:rsidR="00F85D3A" w:rsidRDefault="00F85D3A" w:rsidP="00F85D3A">
      <w:pPr>
        <w:ind w:right="-214" w:firstLine="495"/>
        <w:rPr>
          <w:sz w:val="20"/>
        </w:rPr>
      </w:pPr>
      <w:r>
        <w:rPr>
          <w:sz w:val="20"/>
        </w:rPr>
        <w:t>U14B</w:t>
      </w:r>
      <w:r>
        <w:rPr>
          <w:sz w:val="20"/>
        </w:rPr>
        <w:tab/>
        <w:t xml:space="preserve">   52.2</w:t>
      </w:r>
      <w:r>
        <w:rPr>
          <w:sz w:val="20"/>
        </w:rPr>
        <w:tab/>
        <w:t>1988</w:t>
      </w:r>
      <w:r>
        <w:rPr>
          <w:sz w:val="20"/>
        </w:rPr>
        <w:tab/>
      </w:r>
      <w:r w:rsidRPr="0091439D">
        <w:rPr>
          <w:sz w:val="20"/>
        </w:rPr>
        <w:t>Angus Algie</w:t>
      </w:r>
      <w:r w:rsidRPr="00E23A88">
        <w:rPr>
          <w:sz w:val="20"/>
        </w:rPr>
        <w:t>, Barry-Jay Cook, Tim Lawson</w:t>
      </w:r>
      <w:r w:rsidRPr="00CB002E">
        <w:rPr>
          <w:sz w:val="20"/>
        </w:rPr>
        <w:t>, Jerome Sarris</w:t>
      </w:r>
    </w:p>
    <w:p w14:paraId="121796F9" w14:textId="77777777" w:rsidR="00F85D3A" w:rsidRDefault="00F85D3A" w:rsidP="00F85D3A">
      <w:pPr>
        <w:ind w:right="-214" w:firstLine="495"/>
        <w:rPr>
          <w:sz w:val="20"/>
        </w:rPr>
      </w:pPr>
      <w:r>
        <w:rPr>
          <w:sz w:val="20"/>
        </w:rPr>
        <w:t>U14G</w:t>
      </w:r>
      <w:r>
        <w:rPr>
          <w:sz w:val="20"/>
        </w:rPr>
        <w:tab/>
        <w:t xml:space="preserve">   54.9</w:t>
      </w:r>
      <w:r>
        <w:rPr>
          <w:sz w:val="20"/>
        </w:rPr>
        <w:tab/>
        <w:t>1999</w:t>
      </w:r>
      <w:r>
        <w:rPr>
          <w:sz w:val="20"/>
        </w:rPr>
        <w:tab/>
      </w:r>
      <w:r w:rsidRPr="00B74A80">
        <w:rPr>
          <w:sz w:val="20"/>
        </w:rPr>
        <w:t>Alice Duniam,</w:t>
      </w:r>
      <w:r>
        <w:rPr>
          <w:sz w:val="20"/>
        </w:rPr>
        <w:t xml:space="preserve"> Matilda Gunn, </w:t>
      </w:r>
      <w:r w:rsidRPr="00661DA2">
        <w:rPr>
          <w:sz w:val="20"/>
        </w:rPr>
        <w:t>Emily Malcolm, Bridget O’Shea</w:t>
      </w:r>
    </w:p>
    <w:p w14:paraId="2E077F9D" w14:textId="77777777" w:rsidR="00F85D3A" w:rsidRDefault="00F85D3A" w:rsidP="00F85D3A">
      <w:pPr>
        <w:ind w:right="-214" w:firstLine="495"/>
        <w:rPr>
          <w:sz w:val="20"/>
        </w:rPr>
      </w:pPr>
      <w:r>
        <w:rPr>
          <w:sz w:val="20"/>
        </w:rPr>
        <w:t>U15B</w:t>
      </w:r>
      <w:r>
        <w:rPr>
          <w:sz w:val="20"/>
        </w:rPr>
        <w:tab/>
        <w:t xml:space="preserve">   49.4</w:t>
      </w:r>
      <w:r>
        <w:rPr>
          <w:sz w:val="20"/>
        </w:rPr>
        <w:tab/>
        <w:t>1989</w:t>
      </w:r>
      <w:r>
        <w:rPr>
          <w:sz w:val="20"/>
        </w:rPr>
        <w:tab/>
        <w:t>Ian Bohn</w:t>
      </w:r>
      <w:r w:rsidRPr="00E23A88">
        <w:rPr>
          <w:sz w:val="20"/>
        </w:rPr>
        <w:t>, Barry-Jay Cook, Tim Lawson</w:t>
      </w:r>
      <w:r w:rsidRPr="00CB002E">
        <w:rPr>
          <w:sz w:val="20"/>
        </w:rPr>
        <w:t>, Jerome Sarris</w:t>
      </w:r>
      <w:r>
        <w:rPr>
          <w:sz w:val="20"/>
        </w:rPr>
        <w:t xml:space="preserve"> </w:t>
      </w:r>
    </w:p>
    <w:p w14:paraId="70B76381" w14:textId="77777777" w:rsidR="00F85D3A" w:rsidRDefault="00F85D3A" w:rsidP="00F85D3A">
      <w:pPr>
        <w:ind w:right="-214" w:firstLine="495"/>
        <w:rPr>
          <w:sz w:val="20"/>
        </w:rPr>
      </w:pPr>
      <w:r>
        <w:rPr>
          <w:sz w:val="20"/>
        </w:rPr>
        <w:t>U15G</w:t>
      </w:r>
      <w:r>
        <w:rPr>
          <w:sz w:val="20"/>
        </w:rPr>
        <w:tab/>
        <w:t xml:space="preserve">   54.5</w:t>
      </w:r>
      <w:r>
        <w:rPr>
          <w:sz w:val="20"/>
        </w:rPr>
        <w:tab/>
        <w:t>1990</w:t>
      </w:r>
      <w:r>
        <w:rPr>
          <w:sz w:val="20"/>
        </w:rPr>
        <w:tab/>
        <w:t>Jackie Bayliss, Christine Egan, Susan Holden, Stephanie West</w:t>
      </w:r>
    </w:p>
    <w:p w14:paraId="467131EA" w14:textId="77777777" w:rsidR="00F85D3A" w:rsidRDefault="00F85D3A" w:rsidP="00F85D3A">
      <w:pPr>
        <w:ind w:right="-214" w:firstLine="495"/>
        <w:rPr>
          <w:sz w:val="20"/>
        </w:rPr>
      </w:pPr>
      <w:r>
        <w:rPr>
          <w:sz w:val="20"/>
        </w:rPr>
        <w:t>U16B</w:t>
      </w:r>
      <w:r>
        <w:rPr>
          <w:sz w:val="20"/>
        </w:rPr>
        <w:tab/>
        <w:t xml:space="preserve">   58.39</w:t>
      </w:r>
      <w:r>
        <w:rPr>
          <w:sz w:val="20"/>
        </w:rPr>
        <w:tab/>
        <w:t>2020</w:t>
      </w:r>
      <w:r>
        <w:rPr>
          <w:sz w:val="20"/>
        </w:rPr>
        <w:tab/>
        <w:t>Angus Lee(U13), Olivia Boyd(U16), Hannah Sheehan(U15), Cameron Dubbeldam(U14)</w:t>
      </w:r>
    </w:p>
    <w:p w14:paraId="7F94C721" w14:textId="77777777" w:rsidR="00F85D3A" w:rsidRDefault="00F85D3A" w:rsidP="00F85D3A">
      <w:pPr>
        <w:ind w:right="-214" w:firstLine="495"/>
        <w:rPr>
          <w:sz w:val="14"/>
          <w:szCs w:val="14"/>
        </w:rPr>
      </w:pPr>
      <w:r>
        <w:rPr>
          <w:sz w:val="20"/>
        </w:rPr>
        <w:t>U16G</w:t>
      </w:r>
      <w:r>
        <w:rPr>
          <w:sz w:val="20"/>
        </w:rPr>
        <w:tab/>
        <w:t xml:space="preserve">   58.4</w:t>
      </w:r>
      <w:r>
        <w:rPr>
          <w:sz w:val="20"/>
        </w:rPr>
        <w:tab/>
        <w:t>2015</w:t>
      </w:r>
      <w:r>
        <w:rPr>
          <w:sz w:val="20"/>
        </w:rPr>
        <w:tab/>
      </w:r>
      <w:r w:rsidRPr="002F5E99">
        <w:rPr>
          <w:sz w:val="20"/>
          <w:szCs w:val="20"/>
        </w:rPr>
        <w:t>Jacinta Cowin(U14), Kelly Johnston, Constanza Mezzano(U14), Maddison Wood(U15)</w:t>
      </w:r>
    </w:p>
    <w:p w14:paraId="09A83720" w14:textId="77777777" w:rsidR="00F85D3A" w:rsidRPr="00F53AD5" w:rsidRDefault="00F85D3A" w:rsidP="00F85D3A">
      <w:pPr>
        <w:ind w:right="-214" w:firstLine="495"/>
        <w:rPr>
          <w:b/>
          <w:sz w:val="8"/>
          <w:szCs w:val="8"/>
        </w:rPr>
      </w:pPr>
    </w:p>
    <w:p w14:paraId="15577D1A" w14:textId="77777777" w:rsidR="00F85D3A" w:rsidRDefault="00F85D3A" w:rsidP="00F85D3A">
      <w:pPr>
        <w:spacing w:after="160" w:line="259" w:lineRule="auto"/>
        <w:ind w:left="0" w:right="0"/>
        <w:jc w:val="left"/>
        <w:rPr>
          <w:sz w:val="14"/>
          <w:szCs w:val="14"/>
        </w:rPr>
      </w:pPr>
      <w:r>
        <w:rPr>
          <w:sz w:val="14"/>
          <w:szCs w:val="14"/>
        </w:rPr>
        <w:br w:type="page"/>
      </w:r>
    </w:p>
    <w:p w14:paraId="586703F1" w14:textId="77777777" w:rsidR="00F85D3A" w:rsidRDefault="00F85D3A" w:rsidP="00F85D3A">
      <w:pPr>
        <w:ind w:right="-214"/>
        <w:rPr>
          <w:b/>
          <w:sz w:val="20"/>
        </w:rPr>
      </w:pPr>
      <w:r>
        <w:rPr>
          <w:b/>
          <w:sz w:val="20"/>
        </w:rPr>
        <w:lastRenderedPageBreak/>
        <w:t>Mixed 4x100m</w:t>
      </w:r>
    </w:p>
    <w:p w14:paraId="030F28EB" w14:textId="77777777" w:rsidR="00F85D3A" w:rsidRDefault="00F85D3A" w:rsidP="00F85D3A">
      <w:pPr>
        <w:ind w:right="-214" w:firstLine="495"/>
        <w:rPr>
          <w:rFonts w:cs="Calibri"/>
          <w:color w:val="444444"/>
          <w:shd w:val="clear" w:color="auto" w:fill="FFFFFF"/>
        </w:rPr>
      </w:pPr>
      <w:r w:rsidRPr="00D81B70">
        <w:rPr>
          <w:bCs/>
          <w:sz w:val="20"/>
        </w:rPr>
        <w:t>U8</w:t>
      </w:r>
      <w:r>
        <w:rPr>
          <w:b/>
          <w:sz w:val="20"/>
        </w:rPr>
        <w:tab/>
      </w:r>
      <w:r w:rsidRPr="00595EBD">
        <w:rPr>
          <w:sz w:val="20"/>
          <w:szCs w:val="20"/>
        </w:rPr>
        <w:t>1:24.07</w:t>
      </w:r>
      <w:r>
        <w:rPr>
          <w:rFonts w:cs="Calibri"/>
          <w:color w:val="444444"/>
          <w:shd w:val="clear" w:color="auto" w:fill="FFFFFF"/>
        </w:rPr>
        <w:tab/>
      </w:r>
      <w:r w:rsidRPr="00595EBD">
        <w:rPr>
          <w:sz w:val="20"/>
          <w:szCs w:val="20"/>
        </w:rPr>
        <w:t>2022</w:t>
      </w:r>
      <w:r>
        <w:rPr>
          <w:rFonts w:cs="Calibri"/>
          <w:color w:val="444444"/>
          <w:shd w:val="clear" w:color="auto" w:fill="FFFFFF"/>
        </w:rPr>
        <w:tab/>
      </w:r>
      <w:r w:rsidRPr="00595EBD">
        <w:rPr>
          <w:sz w:val="20"/>
          <w:szCs w:val="20"/>
        </w:rPr>
        <w:t>Elise Smith, Chloe Gower, Pippa Donaghy, Amelia McCarthy</w:t>
      </w:r>
    </w:p>
    <w:p w14:paraId="77A17637" w14:textId="77777777" w:rsidR="00F85D3A" w:rsidRPr="00F53AD5" w:rsidRDefault="00F85D3A" w:rsidP="00F85D3A">
      <w:pPr>
        <w:ind w:right="-214" w:firstLine="495"/>
        <w:rPr>
          <w:b/>
          <w:sz w:val="8"/>
          <w:szCs w:val="8"/>
        </w:rPr>
      </w:pPr>
    </w:p>
    <w:p w14:paraId="08411AB1" w14:textId="77777777" w:rsidR="00F85D3A" w:rsidRDefault="00F85D3A" w:rsidP="00F85D3A">
      <w:pPr>
        <w:ind w:right="-214"/>
        <w:rPr>
          <w:b/>
          <w:sz w:val="20"/>
        </w:rPr>
      </w:pPr>
      <w:r>
        <w:rPr>
          <w:b/>
          <w:sz w:val="20"/>
        </w:rPr>
        <w:t>Combined 4x100m</w:t>
      </w:r>
    </w:p>
    <w:p w14:paraId="44A9A256" w14:textId="77777777" w:rsidR="00F85D3A" w:rsidRDefault="00F85D3A" w:rsidP="00F85D3A">
      <w:pPr>
        <w:ind w:right="-214" w:firstLine="495"/>
        <w:rPr>
          <w:rFonts w:cs="Calibri"/>
          <w:color w:val="444444"/>
          <w:shd w:val="clear" w:color="auto" w:fill="FFFFFF"/>
        </w:rPr>
      </w:pPr>
      <w:r w:rsidRPr="00D81B70">
        <w:rPr>
          <w:bCs/>
          <w:sz w:val="20"/>
        </w:rPr>
        <w:t>U9-U12</w:t>
      </w:r>
      <w:r>
        <w:rPr>
          <w:b/>
          <w:sz w:val="20"/>
        </w:rPr>
        <w:tab/>
      </w:r>
      <w:r w:rsidRPr="00D62032">
        <w:rPr>
          <w:sz w:val="20"/>
          <w:szCs w:val="20"/>
        </w:rPr>
        <w:t>1:02.42</w:t>
      </w:r>
      <w:r>
        <w:rPr>
          <w:rFonts w:cs="Calibri"/>
          <w:color w:val="444444"/>
          <w:shd w:val="clear" w:color="auto" w:fill="FFFFFF"/>
        </w:rPr>
        <w:tab/>
      </w:r>
      <w:r w:rsidRPr="00D62032">
        <w:rPr>
          <w:sz w:val="20"/>
          <w:szCs w:val="20"/>
        </w:rPr>
        <w:t>2022</w:t>
      </w:r>
      <w:r>
        <w:rPr>
          <w:rFonts w:cs="Calibri"/>
          <w:color w:val="444444"/>
          <w:shd w:val="clear" w:color="auto" w:fill="FFFFFF"/>
        </w:rPr>
        <w:tab/>
      </w:r>
      <w:r w:rsidRPr="00D62032">
        <w:rPr>
          <w:sz w:val="20"/>
          <w:szCs w:val="20"/>
        </w:rPr>
        <w:t>Ruth Howlett, Archie Harrison, Charlotte Wallace, Benjamin Cohen</w:t>
      </w:r>
    </w:p>
    <w:p w14:paraId="3AC59343" w14:textId="77777777" w:rsidR="00F85D3A" w:rsidRDefault="00F85D3A" w:rsidP="00F85D3A">
      <w:pPr>
        <w:ind w:right="-214" w:firstLine="495"/>
        <w:rPr>
          <w:b/>
          <w:sz w:val="20"/>
        </w:rPr>
      </w:pPr>
      <w:r w:rsidRPr="00D81B70">
        <w:rPr>
          <w:bCs/>
          <w:sz w:val="20"/>
        </w:rPr>
        <w:t>U13-U17</w:t>
      </w:r>
      <w:r>
        <w:rPr>
          <w:b/>
          <w:sz w:val="20"/>
        </w:rPr>
        <w:tab/>
        <w:t xml:space="preserve">   </w:t>
      </w:r>
      <w:r w:rsidRPr="00D62032">
        <w:rPr>
          <w:sz w:val="20"/>
          <w:szCs w:val="20"/>
        </w:rPr>
        <w:t>54.70</w:t>
      </w:r>
      <w:r>
        <w:rPr>
          <w:rFonts w:cs="Calibri"/>
          <w:color w:val="444444"/>
          <w:shd w:val="clear" w:color="auto" w:fill="FFFFFF"/>
        </w:rPr>
        <w:tab/>
      </w:r>
      <w:r w:rsidRPr="00D62032">
        <w:rPr>
          <w:sz w:val="20"/>
          <w:szCs w:val="20"/>
        </w:rPr>
        <w:t>2022</w:t>
      </w:r>
      <w:r>
        <w:rPr>
          <w:rFonts w:cs="Calibri"/>
          <w:color w:val="444444"/>
          <w:shd w:val="clear" w:color="auto" w:fill="FFFFFF"/>
        </w:rPr>
        <w:tab/>
      </w:r>
      <w:r w:rsidRPr="00D62032">
        <w:rPr>
          <w:sz w:val="20"/>
          <w:szCs w:val="20"/>
        </w:rPr>
        <w:t>Thomas Crespy-Worth, Olivia Heinemann, Hannah Sheehan, Daon Choi</w:t>
      </w:r>
    </w:p>
    <w:p w14:paraId="48AF38E5" w14:textId="77777777" w:rsidR="00F85D3A" w:rsidRPr="00F53AD5" w:rsidRDefault="00F85D3A" w:rsidP="00F85D3A">
      <w:pPr>
        <w:ind w:right="-214" w:firstLine="495"/>
        <w:rPr>
          <w:b/>
          <w:sz w:val="8"/>
          <w:szCs w:val="8"/>
        </w:rPr>
      </w:pPr>
    </w:p>
    <w:p w14:paraId="052694F1" w14:textId="77777777" w:rsidR="00F85D3A" w:rsidRDefault="00F85D3A" w:rsidP="00F85D3A">
      <w:pPr>
        <w:ind w:right="-214"/>
        <w:rPr>
          <w:b/>
          <w:sz w:val="20"/>
        </w:rPr>
      </w:pPr>
      <w:r>
        <w:rPr>
          <w:b/>
          <w:sz w:val="20"/>
        </w:rPr>
        <w:t>4x200m</w:t>
      </w:r>
    </w:p>
    <w:p w14:paraId="342C9CAC" w14:textId="77777777" w:rsidR="00F85D3A" w:rsidRPr="00F00A28" w:rsidRDefault="00F85D3A" w:rsidP="00F85D3A">
      <w:pPr>
        <w:ind w:right="-214" w:firstLine="495"/>
        <w:rPr>
          <w:b/>
          <w:sz w:val="20"/>
          <w:szCs w:val="20"/>
        </w:rPr>
      </w:pPr>
      <w:r w:rsidRPr="00F00A28">
        <w:rPr>
          <w:sz w:val="20"/>
          <w:szCs w:val="20"/>
        </w:rPr>
        <w:t>U9B</w:t>
      </w:r>
      <w:r w:rsidRPr="00F00A28">
        <w:rPr>
          <w:sz w:val="20"/>
          <w:szCs w:val="20"/>
        </w:rPr>
        <w:tab/>
        <w:t>2:13.4</w:t>
      </w:r>
      <w:r w:rsidRPr="00F00A28">
        <w:rPr>
          <w:sz w:val="20"/>
          <w:szCs w:val="20"/>
        </w:rPr>
        <w:tab/>
        <w:t>1996</w:t>
      </w:r>
      <w:r w:rsidRPr="00F00A28">
        <w:rPr>
          <w:sz w:val="20"/>
          <w:szCs w:val="20"/>
        </w:rPr>
        <w:tab/>
        <w:t>Louis Dodgson, Martin Jacobson, Chidozie Uruakpa, Tim Winterflood</w:t>
      </w:r>
    </w:p>
    <w:p w14:paraId="2E833206" w14:textId="77777777" w:rsidR="00F85D3A" w:rsidRPr="00F00A28" w:rsidRDefault="00F85D3A" w:rsidP="00F85D3A">
      <w:pPr>
        <w:ind w:right="-214" w:firstLine="495"/>
        <w:rPr>
          <w:sz w:val="20"/>
          <w:szCs w:val="20"/>
        </w:rPr>
      </w:pPr>
      <w:r w:rsidRPr="00F00A28">
        <w:rPr>
          <w:sz w:val="20"/>
          <w:szCs w:val="20"/>
        </w:rPr>
        <w:t>U9G</w:t>
      </w:r>
      <w:r w:rsidRPr="00F00A28">
        <w:rPr>
          <w:sz w:val="20"/>
          <w:szCs w:val="20"/>
        </w:rPr>
        <w:tab/>
        <w:t>2:22.1</w:t>
      </w:r>
      <w:r w:rsidRPr="00F00A28">
        <w:rPr>
          <w:sz w:val="20"/>
          <w:szCs w:val="20"/>
        </w:rPr>
        <w:tab/>
        <w:t>1998</w:t>
      </w:r>
      <w:r w:rsidRPr="00F00A28">
        <w:rPr>
          <w:sz w:val="20"/>
          <w:szCs w:val="20"/>
        </w:rPr>
        <w:tab/>
        <w:t>Bree-Arne McArdle, Alice Nicklin, Alice Turnbull, Rachel Willims</w:t>
      </w:r>
    </w:p>
    <w:p w14:paraId="7A22EB37" w14:textId="77777777" w:rsidR="00F85D3A" w:rsidRPr="00F00A28" w:rsidRDefault="00F85D3A" w:rsidP="00F85D3A">
      <w:pPr>
        <w:ind w:right="-214" w:firstLine="495"/>
        <w:rPr>
          <w:sz w:val="20"/>
          <w:szCs w:val="20"/>
        </w:rPr>
      </w:pPr>
      <w:r w:rsidRPr="00F00A28">
        <w:rPr>
          <w:sz w:val="20"/>
          <w:szCs w:val="20"/>
        </w:rPr>
        <w:t>U10B</w:t>
      </w:r>
      <w:r w:rsidRPr="00F00A28">
        <w:rPr>
          <w:sz w:val="20"/>
          <w:szCs w:val="20"/>
        </w:rPr>
        <w:tab/>
        <w:t>2:06.1</w:t>
      </w:r>
      <w:r w:rsidRPr="00F00A28">
        <w:rPr>
          <w:sz w:val="20"/>
          <w:szCs w:val="20"/>
        </w:rPr>
        <w:tab/>
        <w:t>1993</w:t>
      </w:r>
      <w:r w:rsidRPr="00F00A28">
        <w:rPr>
          <w:sz w:val="20"/>
          <w:szCs w:val="20"/>
        </w:rPr>
        <w:tab/>
        <w:t>Adrian Constantine, Clint Devereaux, Tim Garrett, Nick Haug</w:t>
      </w:r>
    </w:p>
    <w:p w14:paraId="28A6916C" w14:textId="77777777" w:rsidR="00F85D3A" w:rsidRPr="00F00A28" w:rsidRDefault="00F85D3A" w:rsidP="00F85D3A">
      <w:pPr>
        <w:ind w:right="-214" w:firstLine="495"/>
        <w:rPr>
          <w:sz w:val="20"/>
          <w:szCs w:val="20"/>
        </w:rPr>
      </w:pPr>
      <w:r w:rsidRPr="00F00A28">
        <w:rPr>
          <w:sz w:val="20"/>
          <w:szCs w:val="20"/>
        </w:rPr>
        <w:t>U10G</w:t>
      </w:r>
      <w:r w:rsidRPr="00F00A28">
        <w:rPr>
          <w:sz w:val="20"/>
          <w:szCs w:val="20"/>
        </w:rPr>
        <w:tab/>
        <w:t>2:10.5</w:t>
      </w:r>
      <w:r w:rsidRPr="00F00A28">
        <w:rPr>
          <w:sz w:val="20"/>
          <w:szCs w:val="20"/>
        </w:rPr>
        <w:tab/>
        <w:t>1987</w:t>
      </w:r>
      <w:r w:rsidRPr="00F00A28">
        <w:rPr>
          <w:sz w:val="20"/>
          <w:szCs w:val="20"/>
        </w:rPr>
        <w:tab/>
        <w:t>Nadine McMillan, Maria Nearhos, Tanya Richards, Nina White</w:t>
      </w:r>
    </w:p>
    <w:p w14:paraId="19259A34" w14:textId="77777777" w:rsidR="00F85D3A" w:rsidRPr="00F53AD5" w:rsidRDefault="00F85D3A" w:rsidP="00F85D3A">
      <w:pPr>
        <w:ind w:right="-214" w:firstLine="495"/>
        <w:rPr>
          <w:b/>
          <w:sz w:val="8"/>
          <w:szCs w:val="8"/>
        </w:rPr>
      </w:pPr>
    </w:p>
    <w:p w14:paraId="529978AF" w14:textId="77777777" w:rsidR="00F85D3A" w:rsidRDefault="00F85D3A" w:rsidP="00F85D3A">
      <w:pPr>
        <w:ind w:right="-214"/>
        <w:rPr>
          <w:b/>
          <w:sz w:val="20"/>
        </w:rPr>
      </w:pPr>
      <w:r>
        <w:rPr>
          <w:b/>
          <w:sz w:val="20"/>
        </w:rPr>
        <w:t>4xSwedish (100m, 200m, 300m,400m)</w:t>
      </w:r>
      <w:r>
        <w:rPr>
          <w:b/>
          <w:sz w:val="20"/>
        </w:rPr>
        <w:tab/>
        <w:t>Partially replaced 4xMedley from 2018</w:t>
      </w:r>
    </w:p>
    <w:p w14:paraId="64B7A977" w14:textId="77777777" w:rsidR="00F85D3A" w:rsidRPr="00F00A28" w:rsidRDefault="00F85D3A" w:rsidP="00F85D3A">
      <w:pPr>
        <w:ind w:left="0" w:right="-214" w:firstLine="567"/>
        <w:rPr>
          <w:sz w:val="20"/>
          <w:szCs w:val="20"/>
        </w:rPr>
      </w:pPr>
      <w:r w:rsidRPr="00F00A28">
        <w:rPr>
          <w:sz w:val="20"/>
          <w:szCs w:val="20"/>
        </w:rPr>
        <w:t>U11B</w:t>
      </w:r>
      <w:r w:rsidRPr="00F00A28">
        <w:rPr>
          <w:sz w:val="20"/>
          <w:szCs w:val="20"/>
        </w:rPr>
        <w:tab/>
        <w:t>2:50.79</w:t>
      </w:r>
      <w:r w:rsidRPr="00F00A28">
        <w:rPr>
          <w:sz w:val="20"/>
          <w:szCs w:val="20"/>
        </w:rPr>
        <w:tab/>
        <w:t>2021</w:t>
      </w:r>
      <w:r w:rsidRPr="00F00A28">
        <w:rPr>
          <w:sz w:val="20"/>
          <w:szCs w:val="20"/>
        </w:rPr>
        <w:tab/>
        <w:t>Luke Aldridge, Felix Birchall, Harry Hill, Oliver Waters</w:t>
      </w:r>
    </w:p>
    <w:p w14:paraId="74ED168A" w14:textId="77777777" w:rsidR="00F85D3A" w:rsidRPr="00F00A28" w:rsidRDefault="00F85D3A" w:rsidP="00F85D3A">
      <w:pPr>
        <w:ind w:left="0" w:right="-214" w:firstLine="567"/>
        <w:rPr>
          <w:sz w:val="20"/>
          <w:szCs w:val="20"/>
        </w:rPr>
      </w:pPr>
      <w:r w:rsidRPr="00F00A28">
        <w:rPr>
          <w:sz w:val="20"/>
          <w:szCs w:val="20"/>
        </w:rPr>
        <w:t>U11G</w:t>
      </w:r>
      <w:r w:rsidRPr="00F00A28">
        <w:rPr>
          <w:sz w:val="20"/>
          <w:szCs w:val="20"/>
        </w:rPr>
        <w:tab/>
      </w:r>
      <w:r w:rsidRPr="00595EBD">
        <w:rPr>
          <w:sz w:val="20"/>
          <w:szCs w:val="20"/>
        </w:rPr>
        <w:t>2:56.52</w:t>
      </w:r>
      <w:r w:rsidRPr="00F00A28">
        <w:rPr>
          <w:sz w:val="20"/>
          <w:szCs w:val="20"/>
        </w:rPr>
        <w:tab/>
        <w:t>202</w:t>
      </w:r>
      <w:r>
        <w:rPr>
          <w:sz w:val="20"/>
          <w:szCs w:val="20"/>
        </w:rPr>
        <w:t>2</w:t>
      </w:r>
      <w:r w:rsidRPr="00F00A28">
        <w:rPr>
          <w:sz w:val="20"/>
          <w:szCs w:val="20"/>
        </w:rPr>
        <w:tab/>
      </w:r>
      <w:r w:rsidRPr="00595EBD">
        <w:rPr>
          <w:sz w:val="20"/>
          <w:szCs w:val="20"/>
        </w:rPr>
        <w:t>Barbara Froget Penaranda, Eloise Singer, Brooke Tregidgo, Sienna Pearsall</w:t>
      </w:r>
    </w:p>
    <w:p w14:paraId="4686A3F1" w14:textId="77777777" w:rsidR="00F85D3A" w:rsidRPr="00F00A28" w:rsidRDefault="00F85D3A" w:rsidP="00F85D3A">
      <w:pPr>
        <w:ind w:left="0" w:right="-214" w:firstLine="567"/>
        <w:rPr>
          <w:sz w:val="20"/>
          <w:szCs w:val="20"/>
        </w:rPr>
      </w:pPr>
      <w:r w:rsidRPr="00F00A28">
        <w:rPr>
          <w:sz w:val="20"/>
          <w:szCs w:val="20"/>
        </w:rPr>
        <w:t xml:space="preserve">U12B* </w:t>
      </w:r>
      <w:r w:rsidRPr="00F00A28">
        <w:rPr>
          <w:sz w:val="20"/>
          <w:szCs w:val="20"/>
        </w:rPr>
        <w:tab/>
        <w:t>2:35.32</w:t>
      </w:r>
      <w:r w:rsidRPr="00F00A28">
        <w:rPr>
          <w:sz w:val="20"/>
          <w:szCs w:val="20"/>
        </w:rPr>
        <w:tab/>
        <w:t>2021</w:t>
      </w:r>
      <w:r w:rsidRPr="00F00A28">
        <w:rPr>
          <w:sz w:val="20"/>
          <w:szCs w:val="20"/>
        </w:rPr>
        <w:tab/>
        <w:t>Lucas Anderson, Daniel Antonio, Thomas Froget Penaranda, Samuel Anderson</w:t>
      </w:r>
    </w:p>
    <w:p w14:paraId="364C3F79" w14:textId="77777777" w:rsidR="00F85D3A" w:rsidRPr="00F00A28" w:rsidRDefault="00F85D3A" w:rsidP="00F85D3A">
      <w:pPr>
        <w:ind w:left="0" w:right="-215" w:firstLine="567"/>
        <w:rPr>
          <w:sz w:val="20"/>
          <w:szCs w:val="20"/>
        </w:rPr>
      </w:pPr>
      <w:r w:rsidRPr="00F00A28">
        <w:rPr>
          <w:sz w:val="20"/>
          <w:szCs w:val="20"/>
        </w:rPr>
        <w:t>U12G</w:t>
      </w:r>
      <w:r w:rsidRPr="00F00A28">
        <w:rPr>
          <w:sz w:val="20"/>
          <w:szCs w:val="20"/>
        </w:rPr>
        <w:tab/>
        <w:t>2:47.45</w:t>
      </w:r>
      <w:r w:rsidRPr="00F00A28">
        <w:rPr>
          <w:sz w:val="20"/>
          <w:szCs w:val="20"/>
        </w:rPr>
        <w:tab/>
        <w:t>2021</w:t>
      </w:r>
      <w:r w:rsidRPr="00F00A28">
        <w:rPr>
          <w:sz w:val="20"/>
          <w:szCs w:val="20"/>
        </w:rPr>
        <w:tab/>
        <w:t>Layla Pennisi, Giselle Singer, Isabelle Mortensen, Emily Boyd</w:t>
      </w:r>
    </w:p>
    <w:p w14:paraId="262BE684" w14:textId="77777777" w:rsidR="00F85D3A" w:rsidRPr="00F00A28" w:rsidRDefault="00F85D3A" w:rsidP="00F85D3A">
      <w:pPr>
        <w:ind w:left="0" w:right="-215" w:firstLine="567"/>
        <w:rPr>
          <w:sz w:val="20"/>
          <w:szCs w:val="20"/>
        </w:rPr>
      </w:pPr>
      <w:r w:rsidRPr="00F00A28">
        <w:rPr>
          <w:sz w:val="20"/>
          <w:szCs w:val="20"/>
        </w:rPr>
        <w:t>U13B/G &amp; U14B/G</w:t>
      </w:r>
      <w:r w:rsidRPr="00F00A28">
        <w:rPr>
          <w:sz w:val="20"/>
          <w:szCs w:val="20"/>
        </w:rPr>
        <w:tab/>
        <w:t>No records recorded</w:t>
      </w:r>
    </w:p>
    <w:p w14:paraId="7D371C75" w14:textId="77777777" w:rsidR="00F85D3A" w:rsidRPr="00F00A28" w:rsidRDefault="00F85D3A" w:rsidP="00F85D3A">
      <w:pPr>
        <w:ind w:left="0" w:right="-214" w:firstLine="567"/>
        <w:rPr>
          <w:sz w:val="20"/>
          <w:szCs w:val="20"/>
        </w:rPr>
      </w:pPr>
      <w:r w:rsidRPr="00F00A28">
        <w:rPr>
          <w:sz w:val="20"/>
          <w:szCs w:val="20"/>
        </w:rPr>
        <w:t>U15B</w:t>
      </w:r>
      <w:r w:rsidRPr="00F00A28">
        <w:rPr>
          <w:sz w:val="20"/>
          <w:szCs w:val="20"/>
        </w:rPr>
        <w:tab/>
        <w:t>2:34.27</w:t>
      </w:r>
      <w:r w:rsidRPr="00F00A28">
        <w:rPr>
          <w:sz w:val="20"/>
          <w:szCs w:val="20"/>
        </w:rPr>
        <w:tab/>
        <w:t>2020</w:t>
      </w:r>
      <w:r w:rsidRPr="00F00A28">
        <w:rPr>
          <w:sz w:val="20"/>
          <w:szCs w:val="20"/>
        </w:rPr>
        <w:tab/>
        <w:t>Jonathan Riese, Thomas Bryant, Cameron Dubbeldam, Noah Cowley</w:t>
      </w:r>
    </w:p>
    <w:p w14:paraId="464BB1C9" w14:textId="77777777" w:rsidR="00F85D3A" w:rsidRPr="00F00A28" w:rsidRDefault="00F85D3A" w:rsidP="00F85D3A">
      <w:pPr>
        <w:ind w:left="0" w:right="-214" w:firstLine="567"/>
        <w:rPr>
          <w:sz w:val="20"/>
          <w:szCs w:val="20"/>
        </w:rPr>
      </w:pPr>
      <w:r w:rsidRPr="00F00A28">
        <w:rPr>
          <w:sz w:val="20"/>
          <w:szCs w:val="20"/>
        </w:rPr>
        <w:t>U15G</w:t>
      </w:r>
      <w:r w:rsidRPr="00F00A28">
        <w:rPr>
          <w:sz w:val="20"/>
          <w:szCs w:val="20"/>
        </w:rPr>
        <w:tab/>
      </w:r>
      <w:r w:rsidRPr="00595EBD">
        <w:rPr>
          <w:sz w:val="20"/>
          <w:szCs w:val="20"/>
        </w:rPr>
        <w:t>2:38.33</w:t>
      </w:r>
      <w:r w:rsidRPr="00F00A28">
        <w:rPr>
          <w:sz w:val="20"/>
          <w:szCs w:val="20"/>
        </w:rPr>
        <w:tab/>
        <w:t>202</w:t>
      </w:r>
      <w:r>
        <w:rPr>
          <w:sz w:val="20"/>
          <w:szCs w:val="20"/>
        </w:rPr>
        <w:t>2</w:t>
      </w:r>
      <w:r w:rsidRPr="00F00A28">
        <w:rPr>
          <w:sz w:val="20"/>
          <w:szCs w:val="20"/>
        </w:rPr>
        <w:tab/>
      </w:r>
      <w:r w:rsidRPr="00595EBD">
        <w:rPr>
          <w:sz w:val="20"/>
          <w:szCs w:val="20"/>
        </w:rPr>
        <w:t>MacKenzie King, Sophie Scott, Rebecca Teahen, Eloise Grigg</w:t>
      </w:r>
    </w:p>
    <w:p w14:paraId="60F03A78" w14:textId="77777777" w:rsidR="00F85D3A" w:rsidRPr="00F00A28" w:rsidRDefault="00F85D3A" w:rsidP="00F85D3A">
      <w:pPr>
        <w:ind w:left="0" w:right="-214" w:firstLine="567"/>
        <w:rPr>
          <w:sz w:val="20"/>
          <w:szCs w:val="20"/>
        </w:rPr>
      </w:pPr>
      <w:r w:rsidRPr="00F00A28">
        <w:rPr>
          <w:sz w:val="20"/>
          <w:szCs w:val="20"/>
        </w:rPr>
        <w:t>U16B</w:t>
      </w:r>
      <w:r w:rsidRPr="00F00A28">
        <w:rPr>
          <w:sz w:val="20"/>
          <w:szCs w:val="20"/>
        </w:rPr>
        <w:tab/>
        <w:t>2:54.12</w:t>
      </w:r>
      <w:r w:rsidRPr="00F00A28">
        <w:rPr>
          <w:sz w:val="20"/>
          <w:szCs w:val="20"/>
        </w:rPr>
        <w:tab/>
        <w:t>2021</w:t>
      </w:r>
      <w:r w:rsidRPr="00F00A28">
        <w:rPr>
          <w:sz w:val="20"/>
          <w:szCs w:val="20"/>
        </w:rPr>
        <w:tab/>
        <w:t>Thomas Bryant, Hannah Sheehan, Cameron Dubbeldam, Liam Sheehan</w:t>
      </w:r>
    </w:p>
    <w:p w14:paraId="7AFFEE3F" w14:textId="77777777" w:rsidR="00F85D3A" w:rsidRPr="00F00A28" w:rsidRDefault="00F85D3A" w:rsidP="00F85D3A">
      <w:pPr>
        <w:ind w:left="0" w:right="-214" w:firstLine="567"/>
        <w:rPr>
          <w:sz w:val="20"/>
          <w:szCs w:val="20"/>
        </w:rPr>
      </w:pPr>
      <w:r w:rsidRPr="00F00A28">
        <w:rPr>
          <w:sz w:val="20"/>
          <w:szCs w:val="20"/>
        </w:rPr>
        <w:t>U16G</w:t>
      </w:r>
      <w:r w:rsidRPr="00F00A28">
        <w:rPr>
          <w:sz w:val="20"/>
          <w:szCs w:val="20"/>
        </w:rPr>
        <w:tab/>
        <w:t>2:47.7</w:t>
      </w:r>
      <w:r w:rsidRPr="00F00A28">
        <w:rPr>
          <w:sz w:val="20"/>
          <w:szCs w:val="20"/>
        </w:rPr>
        <w:tab/>
        <w:t>2020</w:t>
      </w:r>
      <w:r w:rsidRPr="00F00A28">
        <w:rPr>
          <w:sz w:val="20"/>
          <w:szCs w:val="20"/>
        </w:rPr>
        <w:tab/>
        <w:t>Lucinda Freeman, Olivia Boyd, Ruby Logan, Hannah Sheehan</w:t>
      </w:r>
    </w:p>
    <w:p w14:paraId="4763F33A" w14:textId="77777777" w:rsidR="00F85D3A" w:rsidRDefault="00F85D3A" w:rsidP="00F85D3A">
      <w:pPr>
        <w:ind w:left="0" w:right="-214" w:firstLine="567"/>
        <w:rPr>
          <w:sz w:val="8"/>
          <w:szCs w:val="8"/>
        </w:rPr>
      </w:pPr>
    </w:p>
    <w:p w14:paraId="6076DA26" w14:textId="77777777" w:rsidR="00F85D3A" w:rsidRDefault="00F85D3A" w:rsidP="00F85D3A">
      <w:pPr>
        <w:ind w:right="-214"/>
        <w:rPr>
          <w:b/>
          <w:sz w:val="20"/>
        </w:rPr>
      </w:pPr>
      <w:r>
        <w:rPr>
          <w:b/>
          <w:sz w:val="20"/>
        </w:rPr>
        <w:t>Combined Swedish</w:t>
      </w:r>
    </w:p>
    <w:p w14:paraId="4A9BDB17" w14:textId="77777777" w:rsidR="00F85D3A" w:rsidRDefault="00F85D3A" w:rsidP="00F85D3A">
      <w:pPr>
        <w:ind w:right="-214" w:firstLine="495"/>
        <w:rPr>
          <w:rFonts w:cs="Calibri"/>
          <w:color w:val="444444"/>
          <w:shd w:val="clear" w:color="auto" w:fill="FFFFFF"/>
        </w:rPr>
      </w:pPr>
      <w:r w:rsidRPr="008857E4">
        <w:rPr>
          <w:bCs/>
          <w:sz w:val="20"/>
        </w:rPr>
        <w:t>U9-U12</w:t>
      </w:r>
      <w:r>
        <w:rPr>
          <w:bCs/>
          <w:sz w:val="20"/>
        </w:rPr>
        <w:tab/>
      </w:r>
      <w:r w:rsidRPr="00595EBD">
        <w:rPr>
          <w:sz w:val="20"/>
          <w:szCs w:val="20"/>
        </w:rPr>
        <w:t>3:23.63</w:t>
      </w:r>
      <w:r>
        <w:rPr>
          <w:rFonts w:cs="Calibri"/>
          <w:color w:val="444444"/>
          <w:shd w:val="clear" w:color="auto" w:fill="FFFFFF"/>
        </w:rPr>
        <w:tab/>
      </w:r>
      <w:r w:rsidRPr="00595EBD">
        <w:rPr>
          <w:sz w:val="20"/>
          <w:szCs w:val="20"/>
        </w:rPr>
        <w:t>2022</w:t>
      </w:r>
      <w:r>
        <w:rPr>
          <w:rFonts w:cs="Calibri"/>
          <w:color w:val="444444"/>
          <w:shd w:val="clear" w:color="auto" w:fill="FFFFFF"/>
        </w:rPr>
        <w:tab/>
      </w:r>
      <w:r w:rsidRPr="00595EBD">
        <w:rPr>
          <w:sz w:val="20"/>
          <w:szCs w:val="20"/>
        </w:rPr>
        <w:t>Lucy Hensley, Taylor Baart, Phoebe Dwyer, Alexandra Vanner</w:t>
      </w:r>
    </w:p>
    <w:p w14:paraId="5830E1C9" w14:textId="77777777" w:rsidR="00F85D3A" w:rsidRDefault="00F85D3A" w:rsidP="00F85D3A">
      <w:pPr>
        <w:ind w:right="-214" w:firstLine="495"/>
        <w:rPr>
          <w:bCs/>
          <w:sz w:val="20"/>
        </w:rPr>
      </w:pPr>
      <w:r>
        <w:rPr>
          <w:bCs/>
          <w:sz w:val="20"/>
        </w:rPr>
        <w:t>U13-U17</w:t>
      </w:r>
      <w:r>
        <w:rPr>
          <w:bCs/>
          <w:sz w:val="20"/>
        </w:rPr>
        <w:tab/>
      </w:r>
      <w:r w:rsidRPr="00595EBD">
        <w:rPr>
          <w:sz w:val="20"/>
          <w:szCs w:val="20"/>
        </w:rPr>
        <w:t>2:18.14</w:t>
      </w:r>
      <w:r>
        <w:rPr>
          <w:rFonts w:cs="Calibri"/>
          <w:color w:val="444444"/>
          <w:shd w:val="clear" w:color="auto" w:fill="FFFFFF"/>
        </w:rPr>
        <w:tab/>
      </w:r>
      <w:r w:rsidRPr="00595EBD">
        <w:rPr>
          <w:sz w:val="20"/>
          <w:szCs w:val="20"/>
        </w:rPr>
        <w:t>2022</w:t>
      </w:r>
      <w:r>
        <w:rPr>
          <w:rFonts w:cs="Calibri"/>
          <w:color w:val="444444"/>
          <w:shd w:val="clear" w:color="auto" w:fill="FFFFFF"/>
        </w:rPr>
        <w:tab/>
      </w:r>
      <w:r w:rsidRPr="00595EBD">
        <w:rPr>
          <w:sz w:val="20"/>
          <w:szCs w:val="20"/>
        </w:rPr>
        <w:t>Kuzivakwashe Harwood, Thomas Crespy-Worth, Harry Cohen, Daon Choi</w:t>
      </w:r>
    </w:p>
    <w:p w14:paraId="6652D374" w14:textId="77777777" w:rsidR="00F85D3A" w:rsidRDefault="00F85D3A" w:rsidP="00F85D3A">
      <w:pPr>
        <w:spacing w:after="160" w:line="259" w:lineRule="auto"/>
        <w:ind w:left="0" w:right="0"/>
        <w:jc w:val="left"/>
        <w:rPr>
          <w:sz w:val="8"/>
          <w:szCs w:val="8"/>
        </w:rPr>
      </w:pPr>
      <w:r>
        <w:rPr>
          <w:sz w:val="8"/>
          <w:szCs w:val="8"/>
        </w:rPr>
        <w:br w:type="page"/>
      </w:r>
    </w:p>
    <w:p w14:paraId="1286F783" w14:textId="77777777" w:rsidR="00F85D3A" w:rsidRDefault="00F85D3A" w:rsidP="00F85D3A">
      <w:pPr>
        <w:ind w:right="-214"/>
        <w:rPr>
          <w:sz w:val="20"/>
        </w:rPr>
      </w:pPr>
      <w:r w:rsidRPr="009A257F">
        <w:rPr>
          <w:b/>
          <w:sz w:val="20"/>
        </w:rPr>
        <w:lastRenderedPageBreak/>
        <w:t>4xMedley</w:t>
      </w:r>
      <w:r>
        <w:rPr>
          <w:b/>
          <w:sz w:val="20"/>
        </w:rPr>
        <w:t xml:space="preserve"> (200m,200m,400m,800m)</w:t>
      </w:r>
    </w:p>
    <w:p w14:paraId="5ED2256B" w14:textId="77777777" w:rsidR="00F85D3A" w:rsidRDefault="00F85D3A" w:rsidP="00F85D3A">
      <w:pPr>
        <w:ind w:right="-214" w:firstLine="495"/>
        <w:rPr>
          <w:sz w:val="20"/>
          <w:szCs w:val="20"/>
        </w:rPr>
      </w:pPr>
      <w:r>
        <w:rPr>
          <w:sz w:val="20"/>
          <w:szCs w:val="20"/>
        </w:rPr>
        <w:t>U11B</w:t>
      </w:r>
      <w:r>
        <w:rPr>
          <w:sz w:val="20"/>
          <w:szCs w:val="20"/>
        </w:rPr>
        <w:tab/>
        <w:t>4:56.63</w:t>
      </w:r>
      <w:r>
        <w:rPr>
          <w:sz w:val="20"/>
          <w:szCs w:val="20"/>
        </w:rPr>
        <w:tab/>
        <w:t>2012</w:t>
      </w:r>
      <w:r>
        <w:rPr>
          <w:sz w:val="20"/>
          <w:szCs w:val="20"/>
        </w:rPr>
        <w:tab/>
      </w:r>
      <w:r w:rsidRPr="00B0615C">
        <w:rPr>
          <w:sz w:val="20"/>
          <w:szCs w:val="20"/>
        </w:rPr>
        <w:t>B Ganko, H McNally, K Sullivan, O Sullivan</w:t>
      </w:r>
      <w:r>
        <w:rPr>
          <w:sz w:val="20"/>
          <w:szCs w:val="20"/>
        </w:rPr>
        <w:t xml:space="preserve"> </w:t>
      </w:r>
    </w:p>
    <w:p w14:paraId="3EF268FD" w14:textId="77777777" w:rsidR="00F85D3A" w:rsidRDefault="00F85D3A" w:rsidP="00F85D3A">
      <w:pPr>
        <w:ind w:left="0" w:right="-214" w:firstLine="567"/>
        <w:rPr>
          <w:sz w:val="20"/>
          <w:szCs w:val="20"/>
        </w:rPr>
      </w:pPr>
      <w:r>
        <w:rPr>
          <w:sz w:val="20"/>
        </w:rPr>
        <w:t>U11G</w:t>
      </w:r>
      <w:r>
        <w:rPr>
          <w:sz w:val="20"/>
        </w:rPr>
        <w:tab/>
        <w:t>4:55.5</w:t>
      </w:r>
      <w:r>
        <w:rPr>
          <w:sz w:val="20"/>
        </w:rPr>
        <w:tab/>
        <w:t>2000</w:t>
      </w:r>
      <w:r>
        <w:rPr>
          <w:sz w:val="20"/>
        </w:rPr>
        <w:tab/>
      </w:r>
      <w:r w:rsidRPr="005C6B7E">
        <w:rPr>
          <w:sz w:val="20"/>
          <w:szCs w:val="20"/>
        </w:rPr>
        <w:t>Bree-Arne McArdle, Alice Nicklin, C Schirmer, S Wilson</w:t>
      </w:r>
    </w:p>
    <w:p w14:paraId="74B29A0F" w14:textId="77777777" w:rsidR="00F85D3A" w:rsidRPr="0099592D" w:rsidRDefault="00F85D3A" w:rsidP="00F85D3A">
      <w:pPr>
        <w:ind w:left="0" w:right="-214" w:firstLine="567"/>
        <w:rPr>
          <w:sz w:val="18"/>
          <w:szCs w:val="18"/>
        </w:rPr>
      </w:pPr>
      <w:r>
        <w:rPr>
          <w:sz w:val="20"/>
          <w:szCs w:val="20"/>
        </w:rPr>
        <w:t>U12B</w:t>
      </w:r>
      <w:r>
        <w:rPr>
          <w:sz w:val="20"/>
          <w:szCs w:val="20"/>
        </w:rPr>
        <w:tab/>
        <w:t>5:02.76</w:t>
      </w:r>
      <w:r>
        <w:rPr>
          <w:sz w:val="20"/>
          <w:szCs w:val="20"/>
        </w:rPr>
        <w:tab/>
        <w:t>2017</w:t>
      </w:r>
      <w:r>
        <w:rPr>
          <w:sz w:val="20"/>
          <w:szCs w:val="20"/>
        </w:rPr>
        <w:tab/>
        <w:t>Xavier Kolb, Alexander Webster, Nicolas Muir, Max Wilson</w:t>
      </w:r>
    </w:p>
    <w:p w14:paraId="02CD1DBA" w14:textId="77777777" w:rsidR="00F85D3A" w:rsidRDefault="00F85D3A" w:rsidP="00F85D3A">
      <w:pPr>
        <w:ind w:left="0" w:right="-214" w:firstLine="567"/>
        <w:rPr>
          <w:i/>
          <w:iCs/>
          <w:sz w:val="20"/>
          <w:szCs w:val="20"/>
        </w:rPr>
      </w:pPr>
      <w:r>
        <w:rPr>
          <w:sz w:val="20"/>
          <w:szCs w:val="20"/>
        </w:rPr>
        <w:t>U12G</w:t>
      </w:r>
      <w:r>
        <w:rPr>
          <w:sz w:val="20"/>
          <w:szCs w:val="20"/>
        </w:rPr>
        <w:tab/>
        <w:t>5:10.13</w:t>
      </w:r>
      <w:r>
        <w:rPr>
          <w:sz w:val="20"/>
          <w:szCs w:val="20"/>
        </w:rPr>
        <w:tab/>
        <w:t>2015</w:t>
      </w:r>
      <w:r>
        <w:rPr>
          <w:sz w:val="20"/>
          <w:szCs w:val="20"/>
        </w:rPr>
        <w:tab/>
      </w:r>
      <w:r w:rsidRPr="00B0615C">
        <w:rPr>
          <w:i/>
          <w:iCs/>
          <w:sz w:val="20"/>
          <w:szCs w:val="20"/>
        </w:rPr>
        <w:t>Team details to be updated</w:t>
      </w:r>
    </w:p>
    <w:p w14:paraId="11FA07D2" w14:textId="77777777" w:rsidR="00F85D3A" w:rsidRDefault="00F85D3A" w:rsidP="00F85D3A">
      <w:pPr>
        <w:ind w:left="0" w:right="-214" w:firstLine="567"/>
        <w:rPr>
          <w:sz w:val="20"/>
        </w:rPr>
      </w:pPr>
      <w:r>
        <w:rPr>
          <w:sz w:val="20"/>
        </w:rPr>
        <w:t>U13B</w:t>
      </w:r>
      <w:r>
        <w:rPr>
          <w:sz w:val="20"/>
        </w:rPr>
        <w:tab/>
        <w:t>4:33.45</w:t>
      </w:r>
      <w:r>
        <w:rPr>
          <w:sz w:val="20"/>
        </w:rPr>
        <w:tab/>
        <w:t>2011</w:t>
      </w:r>
      <w:r>
        <w:rPr>
          <w:sz w:val="20"/>
        </w:rPr>
        <w:tab/>
        <w:t>T Cavanagh, C Lehane, D Radford-Smith, J Radford-Smith</w:t>
      </w:r>
    </w:p>
    <w:p w14:paraId="400AACF4" w14:textId="77777777" w:rsidR="00F85D3A" w:rsidRDefault="00F85D3A" w:rsidP="00F85D3A">
      <w:pPr>
        <w:ind w:left="0" w:right="-214" w:firstLine="567"/>
        <w:rPr>
          <w:sz w:val="20"/>
        </w:rPr>
      </w:pPr>
      <w:r>
        <w:rPr>
          <w:sz w:val="20"/>
        </w:rPr>
        <w:t>U13G</w:t>
      </w:r>
      <w:r>
        <w:rPr>
          <w:sz w:val="20"/>
        </w:rPr>
        <w:tab/>
        <w:t>4:42.89</w:t>
      </w:r>
      <w:r>
        <w:rPr>
          <w:sz w:val="20"/>
        </w:rPr>
        <w:tab/>
        <w:t>2020</w:t>
      </w:r>
      <w:r>
        <w:rPr>
          <w:sz w:val="20"/>
        </w:rPr>
        <w:tab/>
        <w:t>Eliza Hoyling, Sophie Moore, Isabelle Palmer, Kya Horridge</w:t>
      </w:r>
    </w:p>
    <w:p w14:paraId="7499D6D1" w14:textId="77777777" w:rsidR="00F85D3A" w:rsidRPr="0099592D" w:rsidRDefault="00F85D3A" w:rsidP="00F85D3A">
      <w:pPr>
        <w:ind w:left="0" w:right="-214" w:firstLine="567"/>
        <w:rPr>
          <w:sz w:val="18"/>
          <w:szCs w:val="18"/>
        </w:rPr>
      </w:pPr>
      <w:r>
        <w:rPr>
          <w:sz w:val="20"/>
        </w:rPr>
        <w:t>U14B</w:t>
      </w:r>
      <w:r>
        <w:rPr>
          <w:sz w:val="20"/>
        </w:rPr>
        <w:tab/>
        <w:t>4:41.78</w:t>
      </w:r>
      <w:r>
        <w:rPr>
          <w:sz w:val="20"/>
        </w:rPr>
        <w:tab/>
        <w:t>2019</w:t>
      </w:r>
      <w:r>
        <w:rPr>
          <w:sz w:val="20"/>
        </w:rPr>
        <w:tab/>
        <w:t>Thomas Bryant, Lauren Guppy, Alexander Webster, Xavier Kolb</w:t>
      </w:r>
    </w:p>
    <w:p w14:paraId="4CD30962" w14:textId="77777777" w:rsidR="00F85D3A" w:rsidRDefault="00F85D3A" w:rsidP="00F85D3A">
      <w:pPr>
        <w:ind w:right="-214" w:firstLine="495"/>
        <w:rPr>
          <w:sz w:val="20"/>
        </w:rPr>
      </w:pPr>
      <w:r>
        <w:rPr>
          <w:sz w:val="20"/>
        </w:rPr>
        <w:t>U14G</w:t>
      </w:r>
      <w:r>
        <w:rPr>
          <w:sz w:val="20"/>
        </w:rPr>
        <w:tab/>
        <w:t>4:29.37</w:t>
      </w:r>
      <w:r>
        <w:rPr>
          <w:sz w:val="20"/>
        </w:rPr>
        <w:tab/>
        <w:t>2017</w:t>
      </w:r>
      <w:r>
        <w:rPr>
          <w:sz w:val="20"/>
        </w:rPr>
        <w:tab/>
        <w:t>Emma Crowhurst, Emma Hossack, Anais Dewilde, Lillan Kolb</w:t>
      </w:r>
    </w:p>
    <w:p w14:paraId="571BDF60" w14:textId="77777777" w:rsidR="00F85D3A" w:rsidRDefault="00F85D3A" w:rsidP="00F85D3A">
      <w:pPr>
        <w:ind w:right="-214" w:firstLine="495"/>
        <w:rPr>
          <w:sz w:val="20"/>
        </w:rPr>
      </w:pPr>
      <w:r>
        <w:rPr>
          <w:sz w:val="20"/>
        </w:rPr>
        <w:t>U15B</w:t>
      </w:r>
      <w:r>
        <w:rPr>
          <w:sz w:val="20"/>
        </w:rPr>
        <w:tab/>
        <w:t>5:45.79</w:t>
      </w:r>
      <w:r>
        <w:rPr>
          <w:sz w:val="20"/>
        </w:rPr>
        <w:tab/>
        <w:t>2016</w:t>
      </w:r>
      <w:r>
        <w:rPr>
          <w:sz w:val="20"/>
        </w:rPr>
        <w:tab/>
        <w:t>Kay Shin, Caitlin Miller, Maddison Wood, Chloe Haughey</w:t>
      </w:r>
      <w:r w:rsidRPr="00B0615C">
        <w:rPr>
          <w:sz w:val="16"/>
          <w:szCs w:val="16"/>
        </w:rPr>
        <w:t>(mixed race)</w:t>
      </w:r>
    </w:p>
    <w:p w14:paraId="6355397E" w14:textId="77777777" w:rsidR="00F85D3A" w:rsidRDefault="00F85D3A" w:rsidP="00F85D3A">
      <w:pPr>
        <w:ind w:right="-214" w:firstLine="495"/>
        <w:rPr>
          <w:sz w:val="20"/>
        </w:rPr>
      </w:pPr>
      <w:r>
        <w:rPr>
          <w:sz w:val="20"/>
        </w:rPr>
        <w:t>U15G</w:t>
      </w:r>
      <w:r>
        <w:rPr>
          <w:sz w:val="20"/>
        </w:rPr>
        <w:tab/>
        <w:t xml:space="preserve">4:25.75 </w:t>
      </w:r>
      <w:r>
        <w:rPr>
          <w:sz w:val="20"/>
        </w:rPr>
        <w:tab/>
        <w:t>2018</w:t>
      </w:r>
      <w:r>
        <w:rPr>
          <w:sz w:val="20"/>
        </w:rPr>
        <w:tab/>
        <w:t xml:space="preserve">Lillian Kolb, Ashleigh Sticheff, Emma Hossack, Emma Crowhurst </w:t>
      </w:r>
    </w:p>
    <w:p w14:paraId="578B8BE3" w14:textId="77777777" w:rsidR="00F85D3A" w:rsidRDefault="00F85D3A" w:rsidP="00F85D3A">
      <w:pPr>
        <w:ind w:right="-214" w:firstLine="495"/>
        <w:rPr>
          <w:sz w:val="20"/>
        </w:rPr>
      </w:pPr>
      <w:r>
        <w:rPr>
          <w:sz w:val="20"/>
        </w:rPr>
        <w:t>U16B</w:t>
      </w:r>
      <w:r>
        <w:rPr>
          <w:sz w:val="20"/>
        </w:rPr>
        <w:tab/>
      </w:r>
      <w:r>
        <w:rPr>
          <w:sz w:val="20"/>
        </w:rPr>
        <w:tab/>
      </w:r>
      <w:r>
        <w:rPr>
          <w:sz w:val="20"/>
        </w:rPr>
        <w:tab/>
        <w:t>No records recorded</w:t>
      </w:r>
    </w:p>
    <w:p w14:paraId="1F8259A2" w14:textId="77777777" w:rsidR="00F85D3A" w:rsidRDefault="00F85D3A" w:rsidP="00F85D3A">
      <w:pPr>
        <w:ind w:right="-214" w:firstLine="495"/>
        <w:rPr>
          <w:sz w:val="20"/>
        </w:rPr>
      </w:pPr>
      <w:r>
        <w:rPr>
          <w:sz w:val="20"/>
        </w:rPr>
        <w:t>U16G</w:t>
      </w:r>
      <w:r>
        <w:rPr>
          <w:sz w:val="20"/>
        </w:rPr>
        <w:tab/>
        <w:t>4:59.59</w:t>
      </w:r>
      <w:r>
        <w:rPr>
          <w:sz w:val="20"/>
        </w:rPr>
        <w:tab/>
        <w:t>2016</w:t>
      </w:r>
      <w:r>
        <w:rPr>
          <w:sz w:val="20"/>
        </w:rPr>
        <w:tab/>
        <w:t>Min Heo, Kelly Johnston, Jessica O’Reilly, Maddison Wood</w:t>
      </w:r>
    </w:p>
    <w:p w14:paraId="66B57158" w14:textId="77777777" w:rsidR="00F85D3A" w:rsidRDefault="00F85D3A" w:rsidP="00F85D3A">
      <w:pPr>
        <w:ind w:right="-214" w:firstLine="495"/>
        <w:rPr>
          <w:sz w:val="20"/>
        </w:rPr>
      </w:pPr>
      <w:r>
        <w:rPr>
          <w:sz w:val="20"/>
        </w:rPr>
        <w:t>U17B</w:t>
      </w:r>
      <w:r>
        <w:rPr>
          <w:sz w:val="20"/>
        </w:rPr>
        <w:tab/>
        <w:t>4:40.53</w:t>
      </w:r>
      <w:r>
        <w:rPr>
          <w:sz w:val="20"/>
        </w:rPr>
        <w:tab/>
        <w:t>2017</w:t>
      </w:r>
      <w:r>
        <w:rPr>
          <w:sz w:val="20"/>
        </w:rPr>
        <w:tab/>
        <w:t>Nicolas Yem, Joshua Watt, Chloe Haughey, Naomi Barker</w:t>
      </w:r>
    </w:p>
    <w:p w14:paraId="59CA2079" w14:textId="77777777" w:rsidR="00F85D3A" w:rsidRDefault="00F85D3A" w:rsidP="00F85D3A">
      <w:pPr>
        <w:ind w:right="-214" w:firstLine="495"/>
        <w:rPr>
          <w:sz w:val="20"/>
        </w:rPr>
      </w:pPr>
      <w:r>
        <w:rPr>
          <w:sz w:val="20"/>
        </w:rPr>
        <w:t>U17G</w:t>
      </w:r>
      <w:r>
        <w:rPr>
          <w:sz w:val="20"/>
        </w:rPr>
        <w:tab/>
      </w:r>
      <w:r>
        <w:rPr>
          <w:sz w:val="20"/>
        </w:rPr>
        <w:tab/>
      </w:r>
      <w:r>
        <w:rPr>
          <w:sz w:val="20"/>
        </w:rPr>
        <w:tab/>
        <w:t>No records recorded</w:t>
      </w:r>
    </w:p>
    <w:p w14:paraId="3A4CA430" w14:textId="77777777" w:rsidR="00F85D3A" w:rsidRDefault="00F85D3A" w:rsidP="00F85D3A">
      <w:pPr>
        <w:ind w:right="-214" w:firstLine="495"/>
        <w:rPr>
          <w:sz w:val="8"/>
          <w:szCs w:val="8"/>
        </w:rPr>
      </w:pPr>
    </w:p>
    <w:p w14:paraId="2943A44C" w14:textId="77777777" w:rsidR="00F85D3A" w:rsidRDefault="00F85D3A" w:rsidP="00F85D3A">
      <w:pPr>
        <w:ind w:right="-214"/>
        <w:rPr>
          <w:sz w:val="20"/>
        </w:rPr>
      </w:pPr>
      <w:r w:rsidRPr="009A257F">
        <w:rPr>
          <w:b/>
          <w:sz w:val="20"/>
        </w:rPr>
        <w:t>4x</w:t>
      </w:r>
      <w:r>
        <w:rPr>
          <w:b/>
          <w:sz w:val="20"/>
        </w:rPr>
        <w:t xml:space="preserve">400m to 1999 - </w:t>
      </w:r>
      <w:r w:rsidRPr="00F00A28">
        <w:rPr>
          <w:b/>
          <w:sz w:val="16"/>
          <w:szCs w:val="16"/>
        </w:rPr>
        <w:t>(to review historical records for U11G/U12B/U12G)</w:t>
      </w:r>
    </w:p>
    <w:p w14:paraId="2302CFCD" w14:textId="77777777" w:rsidR="00F85D3A" w:rsidRPr="00F00A28" w:rsidRDefault="00F85D3A" w:rsidP="00F85D3A">
      <w:pPr>
        <w:ind w:left="0" w:right="-214" w:firstLine="567"/>
        <w:rPr>
          <w:sz w:val="20"/>
          <w:szCs w:val="20"/>
        </w:rPr>
      </w:pPr>
      <w:r w:rsidRPr="00F00A28">
        <w:rPr>
          <w:sz w:val="20"/>
          <w:szCs w:val="20"/>
        </w:rPr>
        <w:t>U11B</w:t>
      </w:r>
      <w:r w:rsidRPr="00F00A28">
        <w:rPr>
          <w:sz w:val="20"/>
          <w:szCs w:val="20"/>
        </w:rPr>
        <w:tab/>
        <w:t>4.36.6</w:t>
      </w:r>
      <w:r w:rsidRPr="00F00A28">
        <w:rPr>
          <w:sz w:val="20"/>
          <w:szCs w:val="20"/>
        </w:rPr>
        <w:tab/>
        <w:t>1995</w:t>
      </w:r>
      <w:r w:rsidRPr="00F00A28">
        <w:rPr>
          <w:sz w:val="20"/>
          <w:szCs w:val="20"/>
        </w:rPr>
        <w:tab/>
        <w:t>N McVeigh, G Martin, A Otto, F Otto</w:t>
      </w:r>
    </w:p>
    <w:p w14:paraId="3DEABD4B" w14:textId="77777777" w:rsidR="00F85D3A" w:rsidRPr="00F00A28" w:rsidRDefault="00F85D3A" w:rsidP="00F85D3A">
      <w:pPr>
        <w:ind w:left="0" w:right="-214" w:firstLine="567"/>
        <w:rPr>
          <w:sz w:val="20"/>
          <w:szCs w:val="20"/>
        </w:rPr>
      </w:pPr>
      <w:r w:rsidRPr="00F00A28">
        <w:rPr>
          <w:sz w:val="20"/>
          <w:szCs w:val="20"/>
        </w:rPr>
        <w:t>U13B</w:t>
      </w:r>
      <w:r w:rsidRPr="00F00A28">
        <w:rPr>
          <w:sz w:val="20"/>
          <w:szCs w:val="20"/>
        </w:rPr>
        <w:tab/>
        <w:t>4:17.7</w:t>
      </w:r>
      <w:r w:rsidRPr="00F00A28">
        <w:rPr>
          <w:sz w:val="20"/>
          <w:szCs w:val="20"/>
        </w:rPr>
        <w:tab/>
        <w:t>1990</w:t>
      </w:r>
      <w:r w:rsidRPr="00F00A28">
        <w:rPr>
          <w:sz w:val="20"/>
          <w:szCs w:val="20"/>
        </w:rPr>
        <w:tab/>
        <w:t>Joel Boogers, Robert Gooley, Mark Jones, Mark West</w:t>
      </w:r>
    </w:p>
    <w:p w14:paraId="716CCD92" w14:textId="77777777" w:rsidR="00F85D3A" w:rsidRPr="00F00A28" w:rsidRDefault="00F85D3A" w:rsidP="00F85D3A">
      <w:pPr>
        <w:ind w:left="0" w:right="-214" w:firstLine="567"/>
        <w:rPr>
          <w:sz w:val="20"/>
          <w:szCs w:val="20"/>
        </w:rPr>
      </w:pPr>
      <w:r w:rsidRPr="00F00A28">
        <w:rPr>
          <w:sz w:val="20"/>
          <w:szCs w:val="20"/>
        </w:rPr>
        <w:t>U13G</w:t>
      </w:r>
      <w:r w:rsidRPr="00F00A28">
        <w:rPr>
          <w:sz w:val="20"/>
          <w:szCs w:val="20"/>
        </w:rPr>
        <w:tab/>
        <w:t>4:23.4</w:t>
      </w:r>
      <w:r w:rsidRPr="00F00A28">
        <w:rPr>
          <w:sz w:val="20"/>
          <w:szCs w:val="20"/>
        </w:rPr>
        <w:tab/>
        <w:t>1989</w:t>
      </w:r>
      <w:r w:rsidRPr="00F00A28">
        <w:rPr>
          <w:sz w:val="20"/>
          <w:szCs w:val="20"/>
        </w:rPr>
        <w:tab/>
        <w:t>Joanne Lane, Sarah McEvoy, Dana Morrissey, Tenille Morrissey</w:t>
      </w:r>
    </w:p>
    <w:p w14:paraId="76174662" w14:textId="77777777" w:rsidR="00F85D3A" w:rsidRPr="00F00A28" w:rsidRDefault="00F85D3A" w:rsidP="00F85D3A">
      <w:pPr>
        <w:ind w:left="0" w:right="-214" w:firstLine="567"/>
        <w:rPr>
          <w:sz w:val="20"/>
          <w:szCs w:val="20"/>
        </w:rPr>
      </w:pPr>
      <w:r w:rsidRPr="00F00A28">
        <w:rPr>
          <w:sz w:val="20"/>
          <w:szCs w:val="20"/>
        </w:rPr>
        <w:t>U14B</w:t>
      </w:r>
      <w:r w:rsidRPr="00F00A28">
        <w:rPr>
          <w:sz w:val="20"/>
          <w:szCs w:val="20"/>
        </w:rPr>
        <w:tab/>
        <w:t>4:08.1</w:t>
      </w:r>
      <w:r w:rsidRPr="00F00A28">
        <w:rPr>
          <w:sz w:val="20"/>
          <w:szCs w:val="20"/>
        </w:rPr>
        <w:tab/>
        <w:t>1988</w:t>
      </w:r>
      <w:r w:rsidRPr="00F00A28">
        <w:rPr>
          <w:sz w:val="20"/>
          <w:szCs w:val="20"/>
        </w:rPr>
        <w:tab/>
        <w:t>Barry-Jay Cook, Tim Lawson, Jerome Sarris, Daniel White</w:t>
      </w:r>
    </w:p>
    <w:p w14:paraId="75F4109D" w14:textId="77777777" w:rsidR="00F85D3A" w:rsidRPr="00F00A28" w:rsidRDefault="00F85D3A" w:rsidP="00F85D3A">
      <w:pPr>
        <w:ind w:left="0" w:right="-214" w:firstLine="567"/>
        <w:rPr>
          <w:sz w:val="20"/>
          <w:szCs w:val="20"/>
        </w:rPr>
      </w:pPr>
      <w:r w:rsidRPr="00F00A28">
        <w:rPr>
          <w:sz w:val="20"/>
          <w:szCs w:val="20"/>
        </w:rPr>
        <w:t>U14G</w:t>
      </w:r>
      <w:r w:rsidRPr="00F00A28">
        <w:rPr>
          <w:sz w:val="20"/>
          <w:szCs w:val="20"/>
        </w:rPr>
        <w:tab/>
        <w:t>4:27.4</w:t>
      </w:r>
      <w:r w:rsidRPr="00F00A28">
        <w:rPr>
          <w:sz w:val="20"/>
          <w:szCs w:val="20"/>
        </w:rPr>
        <w:tab/>
        <w:t>1989</w:t>
      </w:r>
      <w:r w:rsidRPr="00F00A28">
        <w:rPr>
          <w:sz w:val="20"/>
          <w:szCs w:val="20"/>
        </w:rPr>
        <w:tab/>
        <w:t>Jackie Bayliss, Megan Goudie, Emily Moore, Adria White</w:t>
      </w:r>
    </w:p>
    <w:p w14:paraId="2F2E5058" w14:textId="77777777" w:rsidR="00F85D3A" w:rsidRPr="002A5815" w:rsidRDefault="00F85D3A" w:rsidP="00F85D3A">
      <w:pPr>
        <w:ind w:left="0"/>
        <w:rPr>
          <w:sz w:val="20"/>
          <w:szCs w:val="20"/>
        </w:rPr>
      </w:pPr>
      <w:r w:rsidRPr="002A5815">
        <w:rPr>
          <w:sz w:val="20"/>
          <w:szCs w:val="20"/>
        </w:rPr>
        <w:t>*State Best Performance</w:t>
      </w:r>
    </w:p>
    <w:p w14:paraId="4B7FD814" w14:textId="77777777" w:rsidR="00B84E55" w:rsidRDefault="00B84E55" w:rsidP="00B84E55">
      <w:pPr>
        <w:ind w:left="720" w:right="-214" w:firstLine="720"/>
        <w:rPr>
          <w:sz w:val="20"/>
        </w:rPr>
      </w:pPr>
    </w:p>
    <w:bookmarkEnd w:id="236"/>
    <w:p w14:paraId="0B6C871A" w14:textId="260A7F40" w:rsidR="00095E27" w:rsidRPr="004E6338" w:rsidRDefault="00FF12CB" w:rsidP="00432552">
      <w:pPr>
        <w:pStyle w:val="Heading1"/>
      </w:pPr>
      <w:r w:rsidRPr="3758B758">
        <w:rPr>
          <w:sz w:val="20"/>
          <w:szCs w:val="20"/>
        </w:rPr>
        <w:br w:type="page"/>
      </w:r>
      <w:bookmarkStart w:id="238" w:name="_Toc75453550"/>
      <w:bookmarkStart w:id="239" w:name="_Toc75458230"/>
      <w:bookmarkStart w:id="240" w:name="_Toc110081633"/>
      <w:r w:rsidR="4B756AA0">
        <w:lastRenderedPageBreak/>
        <w:t>Centre Sponsors and Supporters</w:t>
      </w:r>
      <w:bookmarkEnd w:id="238"/>
      <w:bookmarkEnd w:id="239"/>
      <w:bookmarkEnd w:id="240"/>
    </w:p>
    <w:p w14:paraId="5D87B6A7" w14:textId="0F9AA39E" w:rsidR="00095E27" w:rsidRPr="004E6338" w:rsidRDefault="00095E27" w:rsidP="00095E27">
      <w:pPr>
        <w:ind w:left="0" w:right="566"/>
      </w:pPr>
      <w:r>
        <w:t>Toowong Harriers Little Athletics Centre would like to gratefully acknowledge the generous supporters</w:t>
      </w:r>
      <w:r w:rsidR="00C879D1">
        <w:t>.</w:t>
      </w:r>
    </w:p>
    <w:p w14:paraId="6354756E" w14:textId="41867910" w:rsidR="00BD4E68" w:rsidRDefault="00095E27" w:rsidP="00B84E55">
      <w:pPr>
        <w:ind w:right="-214"/>
        <w:rPr>
          <w:sz w:val="20"/>
        </w:rPr>
      </w:pPr>
      <w:r>
        <w:rPr>
          <w:noProof/>
          <w:sz w:val="20"/>
        </w:rPr>
        <w:drawing>
          <wp:anchor distT="0" distB="0" distL="114300" distR="114300" simplePos="0" relativeHeight="251664410" behindDoc="0" locked="0" layoutInCell="1" allowOverlap="1" wp14:anchorId="3F4002EB" wp14:editId="6D01C8A6">
            <wp:simplePos x="0" y="0"/>
            <wp:positionH relativeFrom="column">
              <wp:posOffset>2023110</wp:posOffset>
            </wp:positionH>
            <wp:positionV relativeFrom="paragraph">
              <wp:posOffset>234315</wp:posOffset>
            </wp:positionV>
            <wp:extent cx="2371725" cy="16764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8"/>
                    <a:stretch>
                      <a:fillRect/>
                    </a:stretch>
                  </pic:blipFill>
                  <pic:spPr>
                    <a:xfrm>
                      <a:off x="0" y="0"/>
                      <a:ext cx="2371725" cy="1676400"/>
                    </a:xfrm>
                    <a:prstGeom prst="rect">
                      <a:avLst/>
                    </a:prstGeom>
                  </pic:spPr>
                </pic:pic>
              </a:graphicData>
            </a:graphic>
            <wp14:sizeRelH relativeFrom="margin">
              <wp14:pctWidth>0</wp14:pctWidth>
            </wp14:sizeRelH>
            <wp14:sizeRelV relativeFrom="margin">
              <wp14:pctHeight>0</wp14:pctHeight>
            </wp14:sizeRelV>
          </wp:anchor>
        </w:drawing>
      </w:r>
    </w:p>
    <w:p w14:paraId="743BCFF5" w14:textId="259BE6A1" w:rsidR="00BD4E68" w:rsidRDefault="00E038B3" w:rsidP="00B84E55">
      <w:pPr>
        <w:ind w:right="-214"/>
        <w:rPr>
          <w:sz w:val="20"/>
        </w:rPr>
      </w:pPr>
      <w:r>
        <w:rPr>
          <w:noProof/>
        </w:rPr>
        <w:drawing>
          <wp:anchor distT="0" distB="0" distL="114300" distR="114300" simplePos="0" relativeHeight="251661338" behindDoc="0" locked="0" layoutInCell="1" allowOverlap="1" wp14:anchorId="02ABF9A5" wp14:editId="695A787C">
            <wp:simplePos x="0" y="0"/>
            <wp:positionH relativeFrom="column">
              <wp:posOffset>270510</wp:posOffset>
            </wp:positionH>
            <wp:positionV relativeFrom="paragraph">
              <wp:posOffset>44450</wp:posOffset>
            </wp:positionV>
            <wp:extent cx="1301750" cy="13081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9">
                      <a:extLst>
                        <a:ext uri="{28A0092B-C50C-407E-A947-70E740481C1C}">
                          <a14:useLocalDpi xmlns:a14="http://schemas.microsoft.com/office/drawing/2010/main" val="0"/>
                        </a:ext>
                      </a:extLst>
                    </a:blip>
                    <a:stretch>
                      <a:fillRect/>
                    </a:stretch>
                  </pic:blipFill>
                  <pic:spPr>
                    <a:xfrm>
                      <a:off x="0" y="0"/>
                      <a:ext cx="1301750" cy="1308100"/>
                    </a:xfrm>
                    <a:prstGeom prst="rect">
                      <a:avLst/>
                    </a:prstGeom>
                  </pic:spPr>
                </pic:pic>
              </a:graphicData>
            </a:graphic>
          </wp:anchor>
        </w:drawing>
      </w:r>
    </w:p>
    <w:p w14:paraId="2EABD242" w14:textId="77777777" w:rsidR="00E038B3" w:rsidRDefault="00E038B3" w:rsidP="00B84E55">
      <w:pPr>
        <w:ind w:right="-214"/>
        <w:rPr>
          <w:sz w:val="20"/>
        </w:rPr>
      </w:pPr>
    </w:p>
    <w:p w14:paraId="7DBF81FE" w14:textId="794B918C" w:rsidR="00E038B3" w:rsidRDefault="00E038B3" w:rsidP="00B84E55">
      <w:pPr>
        <w:ind w:right="-214"/>
        <w:rPr>
          <w:sz w:val="20"/>
        </w:rPr>
      </w:pPr>
      <w:r>
        <w:rPr>
          <w:noProof/>
          <w:sz w:val="20"/>
        </w:rPr>
        <w:drawing>
          <wp:anchor distT="0" distB="0" distL="114300" distR="114300" simplePos="0" relativeHeight="251662362" behindDoc="0" locked="0" layoutInCell="1" allowOverlap="1" wp14:anchorId="4EF37BC0" wp14:editId="5C28D5BD">
            <wp:simplePos x="0" y="0"/>
            <wp:positionH relativeFrom="column">
              <wp:posOffset>4499610</wp:posOffset>
            </wp:positionH>
            <wp:positionV relativeFrom="paragraph">
              <wp:posOffset>8255</wp:posOffset>
            </wp:positionV>
            <wp:extent cx="1823720" cy="714375"/>
            <wp:effectExtent l="0" t="0" r="5080" b="9525"/>
            <wp:wrapThrough wrapText="bothSides">
              <wp:wrapPolygon edited="0">
                <wp:start x="0" y="0"/>
                <wp:lineTo x="0" y="21312"/>
                <wp:lineTo x="21435" y="21312"/>
                <wp:lineTo x="214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0"/>
                    <a:stretch>
                      <a:fillRect/>
                    </a:stretch>
                  </pic:blipFill>
                  <pic:spPr>
                    <a:xfrm>
                      <a:off x="0" y="0"/>
                      <a:ext cx="1823720" cy="714375"/>
                    </a:xfrm>
                    <a:prstGeom prst="rect">
                      <a:avLst/>
                    </a:prstGeom>
                  </pic:spPr>
                </pic:pic>
              </a:graphicData>
            </a:graphic>
          </wp:anchor>
        </w:drawing>
      </w:r>
    </w:p>
    <w:p w14:paraId="6E3AAC57" w14:textId="77777777" w:rsidR="00E038B3" w:rsidRDefault="00E038B3" w:rsidP="00B84E55">
      <w:pPr>
        <w:ind w:right="-214"/>
        <w:rPr>
          <w:sz w:val="20"/>
        </w:rPr>
      </w:pPr>
    </w:p>
    <w:p w14:paraId="7F9FE390" w14:textId="6EEBD253" w:rsidR="00E038B3" w:rsidRDefault="00E038B3" w:rsidP="00B84E55">
      <w:pPr>
        <w:ind w:right="-214"/>
        <w:rPr>
          <w:sz w:val="20"/>
        </w:rPr>
      </w:pPr>
    </w:p>
    <w:p w14:paraId="341E7FAC" w14:textId="77777777" w:rsidR="00E038B3" w:rsidRDefault="00E038B3" w:rsidP="00B84E55">
      <w:pPr>
        <w:ind w:right="-214"/>
        <w:rPr>
          <w:sz w:val="20"/>
        </w:rPr>
      </w:pPr>
    </w:p>
    <w:p w14:paraId="654570EF" w14:textId="6667C92A" w:rsidR="00E038B3" w:rsidRDefault="00E038B3" w:rsidP="00B84E55">
      <w:pPr>
        <w:ind w:right="-214"/>
        <w:rPr>
          <w:sz w:val="20"/>
        </w:rPr>
      </w:pPr>
    </w:p>
    <w:p w14:paraId="27809004" w14:textId="08541344" w:rsidR="00E038B3" w:rsidRDefault="00E038B3" w:rsidP="00B84E55">
      <w:pPr>
        <w:ind w:right="-214"/>
        <w:rPr>
          <w:sz w:val="20"/>
        </w:rPr>
      </w:pPr>
      <w:r>
        <w:rPr>
          <w:noProof/>
          <w:sz w:val="20"/>
        </w:rPr>
        <w:drawing>
          <wp:anchor distT="0" distB="0" distL="114300" distR="114300" simplePos="0" relativeHeight="251660314" behindDoc="0" locked="0" layoutInCell="1" allowOverlap="1" wp14:anchorId="340B9C14" wp14:editId="71C81263">
            <wp:simplePos x="0" y="0"/>
            <wp:positionH relativeFrom="column">
              <wp:posOffset>241935</wp:posOffset>
            </wp:positionH>
            <wp:positionV relativeFrom="paragraph">
              <wp:posOffset>120015</wp:posOffset>
            </wp:positionV>
            <wp:extent cx="2228850" cy="1437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1"/>
                    <a:stretch>
                      <a:fillRect/>
                    </a:stretch>
                  </pic:blipFill>
                  <pic:spPr>
                    <a:xfrm>
                      <a:off x="0" y="0"/>
                      <a:ext cx="2228850" cy="1437640"/>
                    </a:xfrm>
                    <a:prstGeom prst="rect">
                      <a:avLst/>
                    </a:prstGeom>
                  </pic:spPr>
                </pic:pic>
              </a:graphicData>
            </a:graphic>
            <wp14:sizeRelH relativeFrom="margin">
              <wp14:pctWidth>0</wp14:pctWidth>
            </wp14:sizeRelH>
            <wp14:sizeRelV relativeFrom="margin">
              <wp14:pctHeight>0</wp14:pctHeight>
            </wp14:sizeRelV>
          </wp:anchor>
        </w:drawing>
      </w:r>
    </w:p>
    <w:p w14:paraId="49E9A177" w14:textId="535263F0" w:rsidR="00E038B3" w:rsidRDefault="00E038B3" w:rsidP="00B84E55">
      <w:pPr>
        <w:ind w:right="-214"/>
        <w:rPr>
          <w:sz w:val="20"/>
        </w:rPr>
      </w:pPr>
      <w:r>
        <w:rPr>
          <w:noProof/>
          <w:sz w:val="20"/>
        </w:rPr>
        <w:drawing>
          <wp:anchor distT="0" distB="0" distL="114300" distR="114300" simplePos="0" relativeHeight="251659290" behindDoc="0" locked="0" layoutInCell="1" allowOverlap="1" wp14:anchorId="4FB22B81" wp14:editId="30547144">
            <wp:simplePos x="0" y="0"/>
            <wp:positionH relativeFrom="column">
              <wp:posOffset>3375660</wp:posOffset>
            </wp:positionH>
            <wp:positionV relativeFrom="paragraph">
              <wp:posOffset>79375</wp:posOffset>
            </wp:positionV>
            <wp:extent cx="1381125" cy="8858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2"/>
                    <a:stretch>
                      <a:fillRect/>
                    </a:stretch>
                  </pic:blipFill>
                  <pic:spPr>
                    <a:xfrm>
                      <a:off x="0" y="0"/>
                      <a:ext cx="1381125" cy="885825"/>
                    </a:xfrm>
                    <a:prstGeom prst="rect">
                      <a:avLst/>
                    </a:prstGeom>
                  </pic:spPr>
                </pic:pic>
              </a:graphicData>
            </a:graphic>
          </wp:anchor>
        </w:drawing>
      </w:r>
    </w:p>
    <w:p w14:paraId="563D6A39" w14:textId="77777777" w:rsidR="00E038B3" w:rsidRDefault="00E038B3" w:rsidP="00B84E55">
      <w:pPr>
        <w:ind w:right="-214"/>
        <w:rPr>
          <w:sz w:val="20"/>
        </w:rPr>
      </w:pPr>
    </w:p>
    <w:p w14:paraId="440DE574" w14:textId="77777777" w:rsidR="00E038B3" w:rsidRDefault="00E038B3" w:rsidP="00B84E55">
      <w:pPr>
        <w:ind w:right="-214"/>
        <w:rPr>
          <w:sz w:val="20"/>
        </w:rPr>
      </w:pPr>
    </w:p>
    <w:p w14:paraId="7AEA2D62" w14:textId="77777777" w:rsidR="00E038B3" w:rsidRDefault="00E038B3" w:rsidP="00B84E55">
      <w:pPr>
        <w:ind w:right="-214"/>
        <w:rPr>
          <w:sz w:val="20"/>
        </w:rPr>
      </w:pPr>
    </w:p>
    <w:p w14:paraId="0664CE84" w14:textId="77777777" w:rsidR="00E038B3" w:rsidRDefault="00E038B3" w:rsidP="00B84E55">
      <w:pPr>
        <w:ind w:right="-214"/>
        <w:rPr>
          <w:sz w:val="20"/>
        </w:rPr>
      </w:pPr>
    </w:p>
    <w:p w14:paraId="6E503923" w14:textId="77777777" w:rsidR="00E038B3" w:rsidRDefault="00E038B3" w:rsidP="00B84E55">
      <w:pPr>
        <w:ind w:right="-214"/>
        <w:rPr>
          <w:sz w:val="20"/>
        </w:rPr>
      </w:pPr>
    </w:p>
    <w:p w14:paraId="0E11A254" w14:textId="77777777" w:rsidR="00E038B3" w:rsidRDefault="00E038B3" w:rsidP="00B84E55">
      <w:pPr>
        <w:ind w:right="-214"/>
        <w:rPr>
          <w:sz w:val="20"/>
        </w:rPr>
      </w:pPr>
    </w:p>
    <w:p w14:paraId="21268A68" w14:textId="13A8EC9B" w:rsidR="00E038B3" w:rsidRDefault="00F01F4E" w:rsidP="00B84E55">
      <w:pPr>
        <w:ind w:right="-214"/>
        <w:rPr>
          <w:sz w:val="20"/>
        </w:rPr>
      </w:pPr>
      <w:r>
        <w:rPr>
          <w:noProof/>
        </w:rPr>
        <w:drawing>
          <wp:anchor distT="0" distB="0" distL="114300" distR="114300" simplePos="0" relativeHeight="251692058" behindDoc="0" locked="0" layoutInCell="1" allowOverlap="1" wp14:anchorId="7E597FA6" wp14:editId="09B765B9">
            <wp:simplePos x="0" y="0"/>
            <wp:positionH relativeFrom="column">
              <wp:posOffset>4404360</wp:posOffset>
            </wp:positionH>
            <wp:positionV relativeFrom="paragraph">
              <wp:posOffset>165100</wp:posOffset>
            </wp:positionV>
            <wp:extent cx="1514475" cy="13611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3"/>
                    <a:stretch>
                      <a:fillRect/>
                    </a:stretch>
                  </pic:blipFill>
                  <pic:spPr>
                    <a:xfrm>
                      <a:off x="0" y="0"/>
                      <a:ext cx="1514475" cy="1361110"/>
                    </a:xfrm>
                    <a:prstGeom prst="rect">
                      <a:avLst/>
                    </a:prstGeom>
                  </pic:spPr>
                </pic:pic>
              </a:graphicData>
            </a:graphic>
          </wp:anchor>
        </w:drawing>
      </w:r>
      <w:r w:rsidR="00E038B3">
        <w:rPr>
          <w:noProof/>
          <w:sz w:val="20"/>
        </w:rPr>
        <w:drawing>
          <wp:anchor distT="0" distB="0" distL="114300" distR="114300" simplePos="0" relativeHeight="251665434" behindDoc="0" locked="0" layoutInCell="1" allowOverlap="1" wp14:anchorId="63F099CF" wp14:editId="20376AD6">
            <wp:simplePos x="0" y="0"/>
            <wp:positionH relativeFrom="column">
              <wp:posOffset>194310</wp:posOffset>
            </wp:positionH>
            <wp:positionV relativeFrom="paragraph">
              <wp:posOffset>8255</wp:posOffset>
            </wp:positionV>
            <wp:extent cx="3829050" cy="73947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4"/>
                    <a:stretch>
                      <a:fillRect/>
                    </a:stretch>
                  </pic:blipFill>
                  <pic:spPr>
                    <a:xfrm>
                      <a:off x="0" y="0"/>
                      <a:ext cx="3829050" cy="739477"/>
                    </a:xfrm>
                    <a:prstGeom prst="rect">
                      <a:avLst/>
                    </a:prstGeom>
                  </pic:spPr>
                </pic:pic>
              </a:graphicData>
            </a:graphic>
            <wp14:sizeRelH relativeFrom="margin">
              <wp14:pctWidth>0</wp14:pctWidth>
            </wp14:sizeRelH>
            <wp14:sizeRelV relativeFrom="margin">
              <wp14:pctHeight>0</wp14:pctHeight>
            </wp14:sizeRelV>
          </wp:anchor>
        </w:drawing>
      </w:r>
    </w:p>
    <w:p w14:paraId="1B291431" w14:textId="77777777" w:rsidR="00E038B3" w:rsidRDefault="00E038B3" w:rsidP="00B84E55">
      <w:pPr>
        <w:ind w:right="-214"/>
        <w:rPr>
          <w:sz w:val="20"/>
        </w:rPr>
      </w:pPr>
    </w:p>
    <w:p w14:paraId="7E2B86C8" w14:textId="439D6919" w:rsidR="00E038B3" w:rsidRDefault="00E038B3" w:rsidP="00B84E55">
      <w:pPr>
        <w:ind w:right="-214"/>
        <w:rPr>
          <w:sz w:val="20"/>
        </w:rPr>
      </w:pPr>
    </w:p>
    <w:p w14:paraId="29E45E9E" w14:textId="1DBC5318" w:rsidR="00E038B3" w:rsidRDefault="00E038B3" w:rsidP="00B84E55">
      <w:pPr>
        <w:ind w:right="-214"/>
        <w:rPr>
          <w:sz w:val="20"/>
        </w:rPr>
      </w:pPr>
    </w:p>
    <w:p w14:paraId="7F923770" w14:textId="6E03D8BA" w:rsidR="00E038B3" w:rsidRDefault="00E038B3" w:rsidP="00B84E55">
      <w:pPr>
        <w:ind w:right="-214"/>
        <w:rPr>
          <w:sz w:val="20"/>
        </w:rPr>
      </w:pPr>
    </w:p>
    <w:p w14:paraId="047AE634" w14:textId="28FF6B5B" w:rsidR="00E038B3" w:rsidRDefault="00E038B3" w:rsidP="00B84E55">
      <w:pPr>
        <w:ind w:right="-214"/>
        <w:rPr>
          <w:sz w:val="20"/>
        </w:rPr>
      </w:pPr>
    </w:p>
    <w:p w14:paraId="54797BBF" w14:textId="155FB4D4" w:rsidR="00E038B3" w:rsidRDefault="00E038B3" w:rsidP="00B84E55">
      <w:pPr>
        <w:ind w:right="-214"/>
        <w:rPr>
          <w:sz w:val="20"/>
        </w:rPr>
      </w:pPr>
    </w:p>
    <w:p w14:paraId="1AD72CEE" w14:textId="79DDFE80" w:rsidR="00095E27" w:rsidRDefault="009940D5" w:rsidP="00B84E55">
      <w:pPr>
        <w:ind w:right="-214"/>
        <w:rPr>
          <w:sz w:val="20"/>
        </w:rPr>
      </w:pPr>
      <w:r>
        <w:rPr>
          <w:noProof/>
          <w:sz w:val="20"/>
        </w:rPr>
        <w:drawing>
          <wp:anchor distT="0" distB="0" distL="114300" distR="114300" simplePos="0" relativeHeight="251663386" behindDoc="0" locked="0" layoutInCell="1" allowOverlap="1" wp14:anchorId="521DB2A4" wp14:editId="581D94AB">
            <wp:simplePos x="0" y="0"/>
            <wp:positionH relativeFrom="column">
              <wp:posOffset>1515110</wp:posOffset>
            </wp:positionH>
            <wp:positionV relativeFrom="paragraph">
              <wp:posOffset>5648960</wp:posOffset>
            </wp:positionV>
            <wp:extent cx="1352550" cy="1352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5"/>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095E27">
        <w:rPr>
          <w:noProof/>
          <w:sz w:val="20"/>
        </w:rPr>
        <w:drawing>
          <wp:anchor distT="0" distB="0" distL="114300" distR="114300" simplePos="0" relativeHeight="251666458" behindDoc="0" locked="0" layoutInCell="1" allowOverlap="1" wp14:anchorId="5133BF48" wp14:editId="5E648901">
            <wp:simplePos x="0" y="0"/>
            <wp:positionH relativeFrom="column">
              <wp:posOffset>216535</wp:posOffset>
            </wp:positionH>
            <wp:positionV relativeFrom="paragraph">
              <wp:posOffset>5868035</wp:posOffset>
            </wp:positionV>
            <wp:extent cx="9144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6"/>
                    <a:stretch>
                      <a:fillRect/>
                    </a:stretch>
                  </pic:blipFill>
                  <pic:spPr>
                    <a:xfrm>
                      <a:off x="0" y="0"/>
                      <a:ext cx="914400" cy="914400"/>
                    </a:xfrm>
                    <a:prstGeom prst="rect">
                      <a:avLst/>
                    </a:prstGeom>
                  </pic:spPr>
                </pic:pic>
              </a:graphicData>
            </a:graphic>
          </wp:anchor>
        </w:drawing>
      </w:r>
    </w:p>
    <w:sectPr w:rsidR="00095E27" w:rsidSect="000E6BA9">
      <w:headerReference w:type="first" r:id="rId77"/>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73FB6" w14:textId="77777777" w:rsidR="00E87213" w:rsidRDefault="00E87213">
      <w:r>
        <w:separator/>
      </w:r>
    </w:p>
    <w:p w14:paraId="1823E4EA" w14:textId="77777777" w:rsidR="00E87213" w:rsidRDefault="00E87213"/>
  </w:endnote>
  <w:endnote w:type="continuationSeparator" w:id="0">
    <w:p w14:paraId="21C8E215" w14:textId="77777777" w:rsidR="00E87213" w:rsidRDefault="00E87213">
      <w:r>
        <w:continuationSeparator/>
      </w:r>
    </w:p>
    <w:p w14:paraId="32961114" w14:textId="77777777" w:rsidR="00E87213" w:rsidRDefault="00E87213"/>
  </w:endnote>
  <w:endnote w:type="continuationNotice" w:id="1">
    <w:p w14:paraId="7835D056" w14:textId="77777777" w:rsidR="00E87213" w:rsidRDefault="00E872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83E5" w14:textId="77777777" w:rsidR="00395ADC" w:rsidRPr="00316CCE" w:rsidRDefault="00395ADC" w:rsidP="00395ADC">
    <w:pPr>
      <w:pStyle w:val="Footer"/>
      <w:tabs>
        <w:tab w:val="right" w:pos="9498"/>
      </w:tabs>
      <w:ind w:left="0" w:right="74"/>
    </w:pPr>
    <w:r w:rsidRPr="00EB746A">
      <w:rPr>
        <w:color w:val="1F3864" w:themeColor="accent1" w:themeShade="80"/>
        <w:sz w:val="18"/>
        <w:szCs w:val="18"/>
      </w:rPr>
      <w:t>www.toowongharriers.org.au</w:t>
    </w:r>
    <w:r>
      <w:tab/>
    </w:r>
    <w:r w:rsidRPr="00EB746A">
      <w:rPr>
        <w:color w:val="1F3864" w:themeColor="accent1" w:themeShade="80"/>
      </w:rPr>
      <w:t xml:space="preserve">Page | </w:t>
    </w:r>
    <w:r w:rsidRPr="00EB746A">
      <w:rPr>
        <w:color w:val="1F3864" w:themeColor="accent1" w:themeShade="80"/>
      </w:rPr>
      <w:fldChar w:fldCharType="begin"/>
    </w:r>
    <w:r w:rsidRPr="00EB746A">
      <w:rPr>
        <w:color w:val="1F3864" w:themeColor="accent1" w:themeShade="80"/>
      </w:rPr>
      <w:instrText xml:space="preserve"> PAGE   \* MERGEFORMAT </w:instrText>
    </w:r>
    <w:r w:rsidRPr="00EB746A">
      <w:rPr>
        <w:color w:val="1F3864" w:themeColor="accent1" w:themeShade="80"/>
      </w:rPr>
      <w:fldChar w:fldCharType="separate"/>
    </w:r>
    <w:r>
      <w:rPr>
        <w:color w:val="1F3864" w:themeColor="accent1" w:themeShade="80"/>
      </w:rPr>
      <w:t>2</w:t>
    </w:r>
    <w:r w:rsidRPr="00EB746A">
      <w:rPr>
        <w:noProof/>
        <w:color w:val="1F3864" w:themeColor="accent1" w:themeShade="80"/>
      </w:rPr>
      <w:fldChar w:fldCharType="end"/>
    </w:r>
    <w:r w:rsidRPr="00EB746A">
      <w:rPr>
        <w:color w:val="1F3864" w:themeColor="accent1" w:themeShade="80"/>
      </w:rPr>
      <w:t xml:space="preserve"> </w:t>
    </w:r>
  </w:p>
  <w:p w14:paraId="232645BD" w14:textId="77777777" w:rsidR="00395ADC" w:rsidRDefault="00395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8798" w14:textId="5E5C7AAF" w:rsidR="008B6ED8" w:rsidRDefault="008B6ED8" w:rsidP="00316CCE">
    <w:pPr>
      <w:pStyle w:val="Footer"/>
      <w:tabs>
        <w:tab w:val="center" w:pos="5102"/>
        <w:tab w:val="left" w:pos="8145"/>
      </w:tabs>
      <w:jc w:val="left"/>
    </w:pPr>
  </w:p>
  <w:p w14:paraId="2C01DBDD" w14:textId="77777777" w:rsidR="008B6ED8" w:rsidRDefault="008B6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3CDB6" w14:textId="77777777" w:rsidR="00E87213" w:rsidRDefault="00E87213">
      <w:r>
        <w:separator/>
      </w:r>
    </w:p>
    <w:p w14:paraId="5E9785C6" w14:textId="77777777" w:rsidR="00E87213" w:rsidRDefault="00E87213"/>
  </w:footnote>
  <w:footnote w:type="continuationSeparator" w:id="0">
    <w:p w14:paraId="2829A23B" w14:textId="77777777" w:rsidR="00E87213" w:rsidRDefault="00E87213">
      <w:r>
        <w:continuationSeparator/>
      </w:r>
    </w:p>
    <w:p w14:paraId="60416C8D" w14:textId="77777777" w:rsidR="00E87213" w:rsidRDefault="00E87213"/>
  </w:footnote>
  <w:footnote w:type="continuationNotice" w:id="1">
    <w:p w14:paraId="7791FDA9" w14:textId="77777777" w:rsidR="00E87213" w:rsidRDefault="00E872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7E04" w14:textId="64DEB2F3" w:rsidR="00395ADC" w:rsidRDefault="6EAA90DA" w:rsidP="00395ADC">
    <w:pPr>
      <w:pStyle w:val="Header"/>
      <w:tabs>
        <w:tab w:val="right" w:pos="9497"/>
      </w:tabs>
      <w:ind w:left="0" w:right="141"/>
      <w:jc w:val="both"/>
      <w:rPr>
        <w:color w:val="242851"/>
        <w:sz w:val="18"/>
        <w:szCs w:val="18"/>
        <w:u w:val="single"/>
      </w:rPr>
    </w:pPr>
    <w:bookmarkStart w:id="1" w:name="_Hlk55054976"/>
    <w:bookmarkStart w:id="2" w:name="_Hlk55054977"/>
    <w:r>
      <w:rPr>
        <w:noProof/>
      </w:rPr>
      <w:drawing>
        <wp:inline distT="0" distB="0" distL="0" distR="0" wp14:anchorId="3B124D00" wp14:editId="0DA2B07E">
          <wp:extent cx="666000" cy="666000"/>
          <wp:effectExtent l="0" t="0" r="1270" b="1270"/>
          <wp:docPr id="21779766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666000" cy="666000"/>
                  </a:xfrm>
                  <a:prstGeom prst="rect">
                    <a:avLst/>
                  </a:prstGeom>
                </pic:spPr>
              </pic:pic>
            </a:graphicData>
          </a:graphic>
        </wp:inline>
      </w:drawing>
    </w:r>
    <w:r w:rsidR="7DC6BE0D">
      <w:tab/>
    </w:r>
    <w:r w:rsidRPr="6EAA90DA">
      <w:rPr>
        <w:color w:val="242851"/>
        <w:sz w:val="18"/>
        <w:szCs w:val="18"/>
      </w:rPr>
      <w:t>Toowong Harriers Inc, Little Athletics Centre Handbook 202</w:t>
    </w:r>
    <w:r w:rsidR="00350240">
      <w:rPr>
        <w:color w:val="242851"/>
        <w:sz w:val="18"/>
        <w:szCs w:val="18"/>
      </w:rPr>
      <w:t>2</w:t>
    </w:r>
    <w:r w:rsidRPr="6EAA90DA">
      <w:rPr>
        <w:color w:val="242851"/>
        <w:sz w:val="18"/>
        <w:szCs w:val="18"/>
      </w:rPr>
      <w:t>-2</w:t>
    </w:r>
    <w:bookmarkEnd w:id="1"/>
    <w:bookmarkEnd w:id="2"/>
    <w:r w:rsidR="00350240">
      <w:rPr>
        <w:color w:val="242851"/>
        <w:sz w:val="18"/>
        <w:szCs w:val="18"/>
      </w:rPr>
      <w:t>3</w:t>
    </w:r>
  </w:p>
  <w:p w14:paraId="25B1090E" w14:textId="77777777" w:rsidR="00395ADC" w:rsidRDefault="00395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470223" w14:paraId="4EAC5C65" w14:textId="77777777" w:rsidTr="266DEDF5">
      <w:tc>
        <w:tcPr>
          <w:tcW w:w="3213" w:type="dxa"/>
        </w:tcPr>
        <w:p w14:paraId="4948C4F6" w14:textId="6B16A220" w:rsidR="00470223" w:rsidRDefault="00470223" w:rsidP="00603AC7">
          <w:pPr>
            <w:pStyle w:val="Header"/>
            <w:ind w:left="-115"/>
            <w:jc w:val="left"/>
          </w:pPr>
        </w:p>
      </w:tc>
      <w:tc>
        <w:tcPr>
          <w:tcW w:w="3213" w:type="dxa"/>
        </w:tcPr>
        <w:p w14:paraId="2DD31B8A" w14:textId="0DADC1ED" w:rsidR="00470223" w:rsidRDefault="00470223" w:rsidP="00603AC7">
          <w:pPr>
            <w:pStyle w:val="Header"/>
            <w:jc w:val="center"/>
          </w:pPr>
        </w:p>
      </w:tc>
      <w:tc>
        <w:tcPr>
          <w:tcW w:w="3213" w:type="dxa"/>
        </w:tcPr>
        <w:p w14:paraId="1E3CC187" w14:textId="07CD2D1D" w:rsidR="00470223" w:rsidRDefault="00470223" w:rsidP="00603AC7">
          <w:pPr>
            <w:pStyle w:val="Header"/>
            <w:ind w:right="-115"/>
          </w:pPr>
        </w:p>
      </w:tc>
    </w:tr>
  </w:tbl>
  <w:p w14:paraId="3EB10FD7" w14:textId="52E6F5D5" w:rsidR="00470223" w:rsidRDefault="00470223" w:rsidP="00603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470223" w14:paraId="3F0F2AEC" w14:textId="77777777" w:rsidTr="266DEDF5">
      <w:tc>
        <w:tcPr>
          <w:tcW w:w="3213" w:type="dxa"/>
        </w:tcPr>
        <w:p w14:paraId="5FF00383" w14:textId="68D7C944" w:rsidR="00470223" w:rsidRDefault="00470223" w:rsidP="00603AC7">
          <w:pPr>
            <w:pStyle w:val="Header"/>
            <w:ind w:left="-115"/>
            <w:jc w:val="left"/>
          </w:pPr>
        </w:p>
      </w:tc>
      <w:tc>
        <w:tcPr>
          <w:tcW w:w="3213" w:type="dxa"/>
        </w:tcPr>
        <w:p w14:paraId="7EE3FD5C" w14:textId="3E9069F0" w:rsidR="00470223" w:rsidRDefault="00470223" w:rsidP="00603AC7">
          <w:pPr>
            <w:pStyle w:val="Header"/>
            <w:jc w:val="center"/>
          </w:pPr>
        </w:p>
      </w:tc>
      <w:tc>
        <w:tcPr>
          <w:tcW w:w="3213" w:type="dxa"/>
        </w:tcPr>
        <w:p w14:paraId="3B1DE0CD" w14:textId="364F3012" w:rsidR="00470223" w:rsidRDefault="00470223" w:rsidP="00603AC7">
          <w:pPr>
            <w:pStyle w:val="Header"/>
            <w:ind w:right="-115"/>
          </w:pPr>
        </w:p>
      </w:tc>
    </w:tr>
  </w:tbl>
  <w:p w14:paraId="59D93E1D" w14:textId="045A51C2" w:rsidR="00470223" w:rsidRDefault="00470223" w:rsidP="00603A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470223" w14:paraId="584FC52F" w14:textId="77777777" w:rsidTr="266DEDF5">
      <w:tc>
        <w:tcPr>
          <w:tcW w:w="3213" w:type="dxa"/>
        </w:tcPr>
        <w:p w14:paraId="1E36285F" w14:textId="5DB04106" w:rsidR="00470223" w:rsidRDefault="00470223" w:rsidP="00603AC7">
          <w:pPr>
            <w:pStyle w:val="Header"/>
            <w:ind w:left="-115"/>
            <w:jc w:val="left"/>
          </w:pPr>
        </w:p>
      </w:tc>
      <w:tc>
        <w:tcPr>
          <w:tcW w:w="3213" w:type="dxa"/>
        </w:tcPr>
        <w:p w14:paraId="7085CD2A" w14:textId="6BC84354" w:rsidR="00470223" w:rsidRDefault="00470223" w:rsidP="00603AC7">
          <w:pPr>
            <w:pStyle w:val="Header"/>
            <w:jc w:val="center"/>
          </w:pPr>
        </w:p>
      </w:tc>
      <w:tc>
        <w:tcPr>
          <w:tcW w:w="3213" w:type="dxa"/>
        </w:tcPr>
        <w:p w14:paraId="589B4CDD" w14:textId="6C1081D7" w:rsidR="00470223" w:rsidRDefault="00470223" w:rsidP="00603AC7">
          <w:pPr>
            <w:pStyle w:val="Header"/>
            <w:ind w:right="-115"/>
          </w:pPr>
        </w:p>
      </w:tc>
    </w:tr>
  </w:tbl>
  <w:p w14:paraId="31059BA2" w14:textId="2A3F07CF" w:rsidR="00470223" w:rsidRDefault="00470223" w:rsidP="00603A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470223" w14:paraId="437F788B" w14:textId="77777777" w:rsidTr="266DEDF5">
      <w:tc>
        <w:tcPr>
          <w:tcW w:w="3213" w:type="dxa"/>
        </w:tcPr>
        <w:p w14:paraId="625FAFF5" w14:textId="25130C07" w:rsidR="00470223" w:rsidRDefault="00470223" w:rsidP="00603AC7">
          <w:pPr>
            <w:pStyle w:val="Header"/>
            <w:ind w:left="-115"/>
            <w:jc w:val="left"/>
          </w:pPr>
        </w:p>
      </w:tc>
      <w:tc>
        <w:tcPr>
          <w:tcW w:w="3213" w:type="dxa"/>
        </w:tcPr>
        <w:p w14:paraId="0D4C8B4B" w14:textId="2DEB5045" w:rsidR="00470223" w:rsidRDefault="00470223" w:rsidP="00603AC7">
          <w:pPr>
            <w:pStyle w:val="Header"/>
            <w:jc w:val="center"/>
          </w:pPr>
        </w:p>
      </w:tc>
      <w:tc>
        <w:tcPr>
          <w:tcW w:w="3213" w:type="dxa"/>
        </w:tcPr>
        <w:p w14:paraId="67559300" w14:textId="08121D0A" w:rsidR="00470223" w:rsidRDefault="00470223" w:rsidP="00603AC7">
          <w:pPr>
            <w:pStyle w:val="Header"/>
            <w:ind w:right="-115"/>
          </w:pPr>
        </w:p>
      </w:tc>
    </w:tr>
  </w:tbl>
  <w:p w14:paraId="13C29E48" w14:textId="32A9428A" w:rsidR="00470223" w:rsidRDefault="00470223" w:rsidP="00603AC7">
    <w:pPr>
      <w:pStyle w:val="Header"/>
    </w:pPr>
  </w:p>
</w:hdr>
</file>

<file path=word/intelligence2.xml><?xml version="1.0" encoding="utf-8"?>
<int2:intelligence xmlns:int2="http://schemas.microsoft.com/office/intelligence/2020/intelligence" xmlns:oel="http://schemas.microsoft.com/office/2019/extlst">
  <int2:observations>
    <int2:textHash int2:hashCode="BiSVsepaNjgcxt" int2:id="hEHrh9NT">
      <int2:state int2:value="Rejected" int2:type="LegacyProofing"/>
    </int2:textHash>
    <int2:textHash int2:hashCode="imd3w+P3MGi2tj" int2:id="xQBjstww">
      <int2:state int2:value="Rejected" int2:type="LegacyProofing"/>
    </int2:textHash>
    <int2:textHash int2:hashCode="8H4SRFn72EWOAG" int2:id="hJZJiWLA">
      <int2:state int2:value="Rejected" int2:type="LegacyProofing"/>
    </int2:textHash>
    <int2:textHash int2:hashCode="hurPWHrjc/Do48" int2:id="2ksjPWjZ">
      <int2:state int2:value="Rejected" int2:type="LegacyProofing"/>
    </int2:textHash>
    <int2:textHash int2:hashCode="sGkWAz+xNzO7Wf" int2:id="DhKUY5ii">
      <int2:state int2:value="Rejected" int2:type="LegacyProofing"/>
    </int2:textHash>
    <int2:textHash int2:hashCode="oTQfblLiZMU9AO" int2:id="UHOxCtT0">
      <int2:state int2:value="Rejected" int2:type="LegacyProofing"/>
    </int2:textHash>
    <int2:textHash int2:hashCode="RmgKZl0ISEoohg" int2:id="v9lZnvFd">
      <int2:state int2:value="Rejected" int2:type="LegacyProofing"/>
    </int2:textHash>
    <int2:textHash int2:hashCode="/RRYngHZjc6m5U" int2:id="aTnHJW9t">
      <int2:state int2:value="Rejected" int2:type="LegacyProofing"/>
    </int2:textHash>
    <int2:textHash int2:hashCode="9FmC406vut0dsa" int2:id="YL1wxl9j">
      <int2:state int2:value="Rejected" int2:type="LegacyProofing"/>
    </int2:textHash>
    <int2:textHash int2:hashCode="U/KPSQtYWXfmjn" int2:id="VneCy1Q8">
      <int2:state int2:value="Rejected" int2:type="LegacyProofing"/>
    </int2:textHash>
    <int2:textHash int2:hashCode="OHTcSmYCocW7cV" int2:id="vpM1XhLH">
      <int2:state int2:value="Rejected" int2:type="LegacyProofing"/>
    </int2:textHash>
    <int2:textHash int2:hashCode="/0rN3gAEAnuN9y" int2:id="hvYY2KDL">
      <int2:state int2:value="Rejected" int2:type="LegacyProofing"/>
    </int2:textHash>
    <int2:textHash int2:hashCode="4q+AAjbVyOPsLI" int2:id="Waxw5sAQ">
      <int2:state int2:value="Rejected" int2:type="LegacyProofing"/>
    </int2:textHash>
    <int2:textHash int2:hashCode="d+f3ASlfr9nVis" int2:id="RPkuZXJF">
      <int2:state int2:value="Rejected" int2:type="LegacyProofing"/>
    </int2:textHash>
    <int2:textHash int2:hashCode="CbYR2rx6xssk7/" int2:id="AZxgol9D">
      <int2:state int2:value="Rejected" int2:type="LegacyProofing"/>
    </int2:textHash>
    <int2:textHash int2:hashCode="zCMhrkgwYT8sMu" int2:id="KnijKc5Y">
      <int2:state int2:value="Rejected" int2:type="LegacyProofing"/>
    </int2:textHash>
    <int2:bookmark int2:bookmarkName="_Int_HoXjgsdW" int2:invalidationBookmarkName="" int2:hashCode="HFQdHd957wnSFL" int2:id="ZlAwCHuM">
      <int2:state int2:value="Rejected" int2:type="LegacyProofing"/>
    </int2:bookmark>
    <int2:bookmark int2:bookmarkName="_Int_E4ksrRuA" int2:invalidationBookmarkName="" int2:hashCode="hvfkN/qlp/zhXR" int2:id="HRH1h3kl">
      <int2:state int2:value="Rejected" int2:type="LegacyProofing"/>
    </int2:bookmark>
    <int2:bookmark int2:bookmarkName="_Int_j4oW8SVl" int2:invalidationBookmarkName="" int2:hashCode="UPbIecyVTH6fQx" int2:id="FBk2cLj2">
      <int2:state int2:value="Rejected" int2:type="LegacyProofing"/>
    </int2:bookmark>
    <int2:bookmark int2:bookmarkName="_Int_Ht20ZEmX" int2:invalidationBookmarkName="" int2:hashCode="uZVwDK02dcvxju" int2:id="HNMc4MUm">
      <int2:state int2:value="Rejected" int2:type="LegacyProofing"/>
    </int2:bookmark>
    <int2:bookmark int2:bookmarkName="_Int_JmLV7WfB" int2:invalidationBookmarkName="" int2:hashCode="ggWu0MRg9OzRbH" int2:id="q5eAaCI9">
      <int2:state int2:value="Rejected" int2:type="LegacyProofing"/>
    </int2:bookmark>
    <int2:bookmark int2:bookmarkName="_Int_fsclLWsX" int2:invalidationBookmarkName="" int2:hashCode="Z2MWoLkXBajimm" int2:id="ePtGkFrs">
      <int2:state int2:value="Rejected" int2:type="LegacyProofing"/>
    </int2:bookmark>
    <int2:bookmark int2:bookmarkName="_Int_wxCo0m98" int2:invalidationBookmarkName="" int2:hashCode="fUS8RJwqJjdIAK" int2:id="iwsbN5yK">
      <int2:state int2:value="Rejected" int2:type="LegacyProofing"/>
    </int2:bookmark>
    <int2:bookmark int2:bookmarkName="_Int_GfQFvTQ9" int2:invalidationBookmarkName="" int2:hashCode="f1OmjTJDRvyEV6" int2:id="tUVZ9Bqi">
      <int2:state int2:value="Rejected" int2:type="LegacyProofing"/>
    </int2:bookmark>
    <int2:bookmark int2:bookmarkName="_Int_nxnGEKgU" int2:invalidationBookmarkName="" int2:hashCode="fUS8RJwqJjdIAK" int2:id="tbWBZ6Cy">
      <int2:state int2:value="Rejected" int2:type="LegacyProofing"/>
    </int2:bookmark>
    <int2:bookmark int2:bookmarkName="_Int_TlhyueO8" int2:invalidationBookmarkName="" int2:hashCode="f1OmjTJDRvyEV6" int2:id="iJH3wsEr">
      <int2:state int2:value="Rejected" int2:type="LegacyProofing"/>
    </int2:bookmark>
    <int2:bookmark int2:bookmarkName="_Int_4zS01e39" int2:invalidationBookmarkName="" int2:hashCode="nXGPYU878Y+NR0" int2:id="j9odfPft">
      <int2:state int2:value="Rejected" int2:type="LegacyProofing"/>
    </int2:bookmark>
    <int2:bookmark int2:bookmarkName="_Int_p7Tc1ygE" int2:invalidationBookmarkName="" int2:hashCode="fA7YmrPFFsDkXl" int2:id="haVxRZ7c">
      <int2:state int2:value="Rejected" int2:type="LegacyProofing"/>
    </int2:bookmark>
    <int2:bookmark int2:bookmarkName="_Int_BfarLXyZ" int2:invalidationBookmarkName="" int2:hashCode="3k0YewW5zer9Ct" int2:id="XWxYAkIE">
      <int2:state int2:value="Rejected" int2:type="LegacyProofing"/>
    </int2:bookmark>
    <int2:bookmark int2:bookmarkName="_Int_23gOVvtv" int2:invalidationBookmarkName="" int2:hashCode="N9QWmb3uT8uWnK" int2:id="hfckBeLl">
      <int2:state int2:value="Rejected" int2:type="LegacyProofing"/>
    </int2:bookmark>
    <int2:bookmark int2:bookmarkName="_Int_dhbRYdiN" int2:invalidationBookmarkName="" int2:hashCode="LNdIS8GxX8z/gi" int2:id="x4Iyginc">
      <int2:state int2:value="Rejected" int2:type="LegacyProofing"/>
    </int2:bookmark>
    <int2:bookmark int2:bookmarkName="_Int_nXYvvqRr" int2:invalidationBookmarkName="" int2:hashCode="tH82PitDDAZH8U" int2:id="WhYN4cgQ">
      <int2:state int2:value="Rejected" int2:type="LegacyProofing"/>
    </int2:bookmark>
    <int2:bookmark int2:bookmarkName="_Int_5rnBuknk" int2:invalidationBookmarkName="" int2:hashCode="LNdIS8GxX8z/gi" int2:id="KH8LRDM4">
      <int2:state int2:value="Rejected" int2:type="LegacyProofing"/>
    </int2:bookmark>
    <int2:bookmark int2:bookmarkName="_Int_JXae8HBR" int2:invalidationBookmarkName="" int2:hashCode="LNdIS8GxX8z/gi" int2:id="k0IlGtGe">
      <int2:state int2:value="Rejected" int2:type="LegacyProofing"/>
    </int2:bookmark>
    <int2:bookmark int2:bookmarkName="_Int_ICUuxwJw" int2:invalidationBookmarkName="" int2:hashCode="LNdIS8GxX8z/gi" int2:id="iN7ggF8b">
      <int2:state int2:value="Rejected" int2:type="LegacyProofing"/>
    </int2:bookmark>
    <int2:bookmark int2:bookmarkName="_Int_uTKbffKW" int2:invalidationBookmarkName="" int2:hashCode="Rik4NlabOWj0wd" int2:id="YRgGgDyc">
      <int2:state int2:value="Rejected" int2:type="LegacyProofing"/>
    </int2:bookmark>
    <int2:bookmark int2:bookmarkName="_Int_DvjaRMB6" int2:invalidationBookmarkName="" int2:hashCode="pOaeSjRAOuux1g" int2:id="ndkYy4Qx">
      <int2:state int2:value="Rejected" int2:type="LegacyProofing"/>
    </int2:bookmark>
    <int2:bookmark int2:bookmarkName="_Int_8bOmkhRZ" int2:invalidationBookmarkName="" int2:hashCode="xtybyfd7SGoTs/" int2:id="sPaHpiyC">
      <int2:state int2:value="Rejected" int2:type="LegacyProofing"/>
    </int2:bookmark>
    <int2:bookmark int2:bookmarkName="_Int_RTYzCKs5" int2:invalidationBookmarkName="" int2:hashCode="tH82PitDDAZH8U" int2:id="Ko6SIYq5">
      <int2:state int2:value="Rejected" int2:type="LegacyProofing"/>
    </int2:bookmark>
    <int2:bookmark int2:bookmarkName="_Int_UMgOFAj1" int2:invalidationBookmarkName="" int2:hashCode="Qq7xccHArMru44" int2:id="GE35J1SB">
      <int2:state int2:value="Rejected" int2:type="LegacyProofing"/>
    </int2:bookmark>
    <int2:bookmark int2:bookmarkName="_Int_ZQiOjCV7" int2:invalidationBookmarkName="" int2:hashCode="ggWu0MRg9OzRbH" int2:id="CEMP0OUv">
      <int2:state int2:value="Rejected" int2:type="LegacyProofing"/>
    </int2:bookmark>
    <int2:bookmark int2:bookmarkName="_Int_fIaM14Gd" int2:invalidationBookmarkName="" int2:hashCode="gA3fhxqP+ZywnQ" int2:id="XLmZhmYN">
      <int2:state int2:value="Rejected" int2:type="LegacyProofing"/>
    </int2:bookmark>
    <int2:bookmark int2:bookmarkName="_Int_PYrj42p9" int2:invalidationBookmarkName="" int2:hashCode="rvNlAtZ7BSBlTe" int2:id="Ckv6bSxP">
      <int2:state int2:value="Rejected" int2:type="LegacyProofing"/>
    </int2:bookmark>
    <int2:bookmark int2:bookmarkName="_Int_cPxfH5Yk" int2:invalidationBookmarkName="" int2:hashCode="N9QWmb3uT8uWnK" int2:id="UJVO4Nuw">
      <int2:state int2:value="Rejected" int2:type="LegacyProofing"/>
    </int2:bookmark>
    <int2:bookmark int2:bookmarkName="_Int_fhZOgOBa" int2:invalidationBookmarkName="" int2:hashCode="F1g1bbIXWffFoN" int2:id="Xxlyxp2i">
      <int2:state int2:value="Rejected" int2:type="LegacyProofing"/>
    </int2:bookmark>
    <int2:bookmark int2:bookmarkName="_Int_EigdVEig" int2:invalidationBookmarkName="" int2:hashCode="N9QWmb3uT8uWnK" int2:id="USIhM1TA">
      <int2:state int2:value="Rejected" int2:type="LegacyProofing"/>
    </int2:bookmark>
    <int2:bookmark int2:bookmarkName="_Int_yJ4NaqMs" int2:invalidationBookmarkName="" int2:hashCode="uI+4ctdRgkEAJD" int2:id="taCYd6rN">
      <int2:state int2:value="Rejected" int2:type="LegacyProofing"/>
    </int2:bookmark>
    <int2:bookmark int2:bookmarkName="_Int_i6dmpDOu" int2:invalidationBookmarkName="" int2:hashCode="LDoO9u9DFubl0c" int2:id="ZYJ77ye5">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7D9"/>
    <w:multiLevelType w:val="hybridMultilevel"/>
    <w:tmpl w:val="35EC2C3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65F52"/>
    <w:multiLevelType w:val="hybridMultilevel"/>
    <w:tmpl w:val="533ECCC2"/>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 w15:restartNumberingAfterBreak="0">
    <w:nsid w:val="05496F95"/>
    <w:multiLevelType w:val="hybridMultilevel"/>
    <w:tmpl w:val="DC487978"/>
    <w:lvl w:ilvl="0" w:tplc="DBA83C6A">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046387"/>
    <w:multiLevelType w:val="multilevel"/>
    <w:tmpl w:val="0AF2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504F0"/>
    <w:multiLevelType w:val="hybridMultilevel"/>
    <w:tmpl w:val="1862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B6DA9"/>
    <w:multiLevelType w:val="hybridMultilevel"/>
    <w:tmpl w:val="670830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DAE049B"/>
    <w:multiLevelType w:val="multilevel"/>
    <w:tmpl w:val="DAAE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0503EF"/>
    <w:multiLevelType w:val="hybridMultilevel"/>
    <w:tmpl w:val="51F6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900B17"/>
    <w:multiLevelType w:val="hybridMultilevel"/>
    <w:tmpl w:val="2272D1A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 w15:restartNumberingAfterBreak="0">
    <w:nsid w:val="15AD525E"/>
    <w:multiLevelType w:val="hybridMultilevel"/>
    <w:tmpl w:val="7EA86304"/>
    <w:lvl w:ilvl="0" w:tplc="0C090001">
      <w:start w:val="1"/>
      <w:numFmt w:val="bullet"/>
      <w:lvlText w:val=""/>
      <w:lvlJc w:val="left"/>
      <w:pPr>
        <w:ind w:left="720" w:hanging="360"/>
      </w:pPr>
      <w:rPr>
        <w:rFonts w:ascii="Symbol" w:hAnsi="Symbol" w:hint="default"/>
      </w:rPr>
    </w:lvl>
    <w:lvl w:ilvl="1" w:tplc="1CA43AE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195695"/>
    <w:multiLevelType w:val="hybridMultilevel"/>
    <w:tmpl w:val="9DF2C7A2"/>
    <w:lvl w:ilvl="0" w:tplc="435ED69E">
      <w:start w:val="1"/>
      <w:numFmt w:val="bullet"/>
      <w:lvlText w:val=""/>
      <w:lvlJc w:val="left"/>
      <w:pPr>
        <w:ind w:left="720" w:hanging="360"/>
      </w:pPr>
      <w:rPr>
        <w:rFonts w:ascii="Symbol" w:hAnsi="Symbol" w:hint="default"/>
      </w:rPr>
    </w:lvl>
    <w:lvl w:ilvl="1" w:tplc="2A60307A">
      <w:start w:val="1"/>
      <w:numFmt w:val="bullet"/>
      <w:lvlText w:val=""/>
      <w:lvlJc w:val="left"/>
      <w:pPr>
        <w:ind w:left="1440" w:hanging="360"/>
      </w:pPr>
      <w:rPr>
        <w:rFonts w:ascii="Symbol" w:hAnsi="Symbol" w:hint="default"/>
      </w:rPr>
    </w:lvl>
    <w:lvl w:ilvl="2" w:tplc="31B660B8">
      <w:start w:val="1"/>
      <w:numFmt w:val="bullet"/>
      <w:lvlText w:val=""/>
      <w:lvlJc w:val="left"/>
      <w:pPr>
        <w:ind w:left="2160" w:hanging="360"/>
      </w:pPr>
      <w:rPr>
        <w:rFonts w:ascii="Wingdings" w:hAnsi="Wingdings" w:hint="default"/>
      </w:rPr>
    </w:lvl>
    <w:lvl w:ilvl="3" w:tplc="05E23040">
      <w:start w:val="1"/>
      <w:numFmt w:val="bullet"/>
      <w:lvlText w:val=""/>
      <w:lvlJc w:val="left"/>
      <w:pPr>
        <w:ind w:left="2880" w:hanging="360"/>
      </w:pPr>
      <w:rPr>
        <w:rFonts w:ascii="Symbol" w:hAnsi="Symbol" w:hint="default"/>
      </w:rPr>
    </w:lvl>
    <w:lvl w:ilvl="4" w:tplc="58EA9218">
      <w:start w:val="1"/>
      <w:numFmt w:val="bullet"/>
      <w:lvlText w:val="o"/>
      <w:lvlJc w:val="left"/>
      <w:pPr>
        <w:ind w:left="3600" w:hanging="360"/>
      </w:pPr>
      <w:rPr>
        <w:rFonts w:ascii="Courier New" w:hAnsi="Courier New" w:hint="default"/>
      </w:rPr>
    </w:lvl>
    <w:lvl w:ilvl="5" w:tplc="31002812">
      <w:start w:val="1"/>
      <w:numFmt w:val="bullet"/>
      <w:lvlText w:val=""/>
      <w:lvlJc w:val="left"/>
      <w:pPr>
        <w:ind w:left="4320" w:hanging="360"/>
      </w:pPr>
      <w:rPr>
        <w:rFonts w:ascii="Wingdings" w:hAnsi="Wingdings" w:hint="default"/>
      </w:rPr>
    </w:lvl>
    <w:lvl w:ilvl="6" w:tplc="BB346E9E">
      <w:start w:val="1"/>
      <w:numFmt w:val="bullet"/>
      <w:lvlText w:val=""/>
      <w:lvlJc w:val="left"/>
      <w:pPr>
        <w:ind w:left="5040" w:hanging="360"/>
      </w:pPr>
      <w:rPr>
        <w:rFonts w:ascii="Symbol" w:hAnsi="Symbol" w:hint="default"/>
      </w:rPr>
    </w:lvl>
    <w:lvl w:ilvl="7" w:tplc="2F0AF92C">
      <w:start w:val="1"/>
      <w:numFmt w:val="bullet"/>
      <w:lvlText w:val="o"/>
      <w:lvlJc w:val="left"/>
      <w:pPr>
        <w:ind w:left="5760" w:hanging="360"/>
      </w:pPr>
      <w:rPr>
        <w:rFonts w:ascii="Courier New" w:hAnsi="Courier New" w:hint="default"/>
      </w:rPr>
    </w:lvl>
    <w:lvl w:ilvl="8" w:tplc="BDDC3B22">
      <w:start w:val="1"/>
      <w:numFmt w:val="bullet"/>
      <w:lvlText w:val=""/>
      <w:lvlJc w:val="left"/>
      <w:pPr>
        <w:ind w:left="6480" w:hanging="360"/>
      </w:pPr>
      <w:rPr>
        <w:rFonts w:ascii="Wingdings" w:hAnsi="Wingdings" w:hint="default"/>
      </w:rPr>
    </w:lvl>
  </w:abstractNum>
  <w:abstractNum w:abstractNumId="11" w15:restartNumberingAfterBreak="0">
    <w:nsid w:val="1A1C4D83"/>
    <w:multiLevelType w:val="hybridMultilevel"/>
    <w:tmpl w:val="CF88373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2" w15:restartNumberingAfterBreak="0">
    <w:nsid w:val="21B13261"/>
    <w:multiLevelType w:val="hybridMultilevel"/>
    <w:tmpl w:val="E70697E6"/>
    <w:lvl w:ilvl="0" w:tplc="0C09000F">
      <w:start w:val="1"/>
      <w:numFmt w:val="decimal"/>
      <w:lvlText w:val="%1."/>
      <w:lvlJc w:val="left"/>
      <w:pPr>
        <w:ind w:left="434" w:hanging="360"/>
      </w:pPr>
      <w:rPr>
        <w:rFonts w:hint="default"/>
      </w:rPr>
    </w:lvl>
    <w:lvl w:ilvl="1" w:tplc="0C090003" w:tentative="1">
      <w:start w:val="1"/>
      <w:numFmt w:val="bullet"/>
      <w:lvlText w:val="o"/>
      <w:lvlJc w:val="left"/>
      <w:pPr>
        <w:ind w:left="1154" w:hanging="360"/>
      </w:pPr>
      <w:rPr>
        <w:rFonts w:ascii="Courier New" w:hAnsi="Courier New" w:cs="Courier New" w:hint="default"/>
      </w:rPr>
    </w:lvl>
    <w:lvl w:ilvl="2" w:tplc="0C090005" w:tentative="1">
      <w:start w:val="1"/>
      <w:numFmt w:val="bullet"/>
      <w:lvlText w:val=""/>
      <w:lvlJc w:val="left"/>
      <w:pPr>
        <w:ind w:left="1874" w:hanging="360"/>
      </w:pPr>
      <w:rPr>
        <w:rFonts w:ascii="Wingdings" w:hAnsi="Wingdings" w:hint="default"/>
      </w:rPr>
    </w:lvl>
    <w:lvl w:ilvl="3" w:tplc="0C090001" w:tentative="1">
      <w:start w:val="1"/>
      <w:numFmt w:val="bullet"/>
      <w:lvlText w:val=""/>
      <w:lvlJc w:val="left"/>
      <w:pPr>
        <w:ind w:left="2594" w:hanging="360"/>
      </w:pPr>
      <w:rPr>
        <w:rFonts w:ascii="Symbol" w:hAnsi="Symbol" w:hint="default"/>
      </w:rPr>
    </w:lvl>
    <w:lvl w:ilvl="4" w:tplc="0C090003" w:tentative="1">
      <w:start w:val="1"/>
      <w:numFmt w:val="bullet"/>
      <w:lvlText w:val="o"/>
      <w:lvlJc w:val="left"/>
      <w:pPr>
        <w:ind w:left="3314" w:hanging="360"/>
      </w:pPr>
      <w:rPr>
        <w:rFonts w:ascii="Courier New" w:hAnsi="Courier New" w:cs="Courier New" w:hint="default"/>
      </w:rPr>
    </w:lvl>
    <w:lvl w:ilvl="5" w:tplc="0C090005" w:tentative="1">
      <w:start w:val="1"/>
      <w:numFmt w:val="bullet"/>
      <w:lvlText w:val=""/>
      <w:lvlJc w:val="left"/>
      <w:pPr>
        <w:ind w:left="4034" w:hanging="360"/>
      </w:pPr>
      <w:rPr>
        <w:rFonts w:ascii="Wingdings" w:hAnsi="Wingdings" w:hint="default"/>
      </w:rPr>
    </w:lvl>
    <w:lvl w:ilvl="6" w:tplc="0C090001" w:tentative="1">
      <w:start w:val="1"/>
      <w:numFmt w:val="bullet"/>
      <w:lvlText w:val=""/>
      <w:lvlJc w:val="left"/>
      <w:pPr>
        <w:ind w:left="4754" w:hanging="360"/>
      </w:pPr>
      <w:rPr>
        <w:rFonts w:ascii="Symbol" w:hAnsi="Symbol" w:hint="default"/>
      </w:rPr>
    </w:lvl>
    <w:lvl w:ilvl="7" w:tplc="0C090003" w:tentative="1">
      <w:start w:val="1"/>
      <w:numFmt w:val="bullet"/>
      <w:lvlText w:val="o"/>
      <w:lvlJc w:val="left"/>
      <w:pPr>
        <w:ind w:left="5474" w:hanging="360"/>
      </w:pPr>
      <w:rPr>
        <w:rFonts w:ascii="Courier New" w:hAnsi="Courier New" w:cs="Courier New" w:hint="default"/>
      </w:rPr>
    </w:lvl>
    <w:lvl w:ilvl="8" w:tplc="0C090005" w:tentative="1">
      <w:start w:val="1"/>
      <w:numFmt w:val="bullet"/>
      <w:lvlText w:val=""/>
      <w:lvlJc w:val="left"/>
      <w:pPr>
        <w:ind w:left="6194" w:hanging="360"/>
      </w:pPr>
      <w:rPr>
        <w:rFonts w:ascii="Wingdings" w:hAnsi="Wingdings" w:hint="default"/>
      </w:rPr>
    </w:lvl>
  </w:abstractNum>
  <w:abstractNum w:abstractNumId="13"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24465"/>
    <w:multiLevelType w:val="hybridMultilevel"/>
    <w:tmpl w:val="59825A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220DE3"/>
    <w:multiLevelType w:val="multilevel"/>
    <w:tmpl w:val="EF90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83B68"/>
    <w:multiLevelType w:val="hybridMultilevel"/>
    <w:tmpl w:val="764CC83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7" w15:restartNumberingAfterBreak="0">
    <w:nsid w:val="34710074"/>
    <w:multiLevelType w:val="hybridMultilevel"/>
    <w:tmpl w:val="2F6ED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C57AB"/>
    <w:multiLevelType w:val="hybridMultilevel"/>
    <w:tmpl w:val="2358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1E03D5"/>
    <w:multiLevelType w:val="hybridMultilevel"/>
    <w:tmpl w:val="B0B80A00"/>
    <w:lvl w:ilvl="0" w:tplc="E29055D8">
      <w:numFmt w:val="bullet"/>
      <w:lvlText w:val=""/>
      <w:lvlJc w:val="left"/>
      <w:pPr>
        <w:ind w:left="432" w:hanging="360"/>
      </w:pPr>
      <w:rPr>
        <w:rFonts w:ascii="Symbol" w:eastAsia="Times New Roman" w:hAnsi="Symbol" w:cs="Times New Roman"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20" w15:restartNumberingAfterBreak="0">
    <w:nsid w:val="36DD74E1"/>
    <w:multiLevelType w:val="hybridMultilevel"/>
    <w:tmpl w:val="597C4EC8"/>
    <w:lvl w:ilvl="0" w:tplc="0C09000F">
      <w:start w:val="1"/>
      <w:numFmt w:val="decimal"/>
      <w:lvlText w:val="%1."/>
      <w:lvlJc w:val="left"/>
      <w:pPr>
        <w:ind w:left="360" w:hanging="360"/>
      </w:pPr>
      <w:rPr>
        <w:rFonts w:hint="default"/>
      </w:rPr>
    </w:lvl>
    <w:lvl w:ilvl="1" w:tplc="1CA43AE0">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EF62E9E"/>
    <w:multiLevelType w:val="hybridMultilevel"/>
    <w:tmpl w:val="25964934"/>
    <w:lvl w:ilvl="0" w:tplc="BE9E4316">
      <w:start w:val="1"/>
      <w:numFmt w:val="bullet"/>
      <w:lvlText w:val=""/>
      <w:lvlJc w:val="left"/>
      <w:pPr>
        <w:ind w:left="720" w:hanging="360"/>
      </w:pPr>
      <w:rPr>
        <w:rFonts w:ascii="Symbol" w:hAnsi="Symbol" w:hint="default"/>
      </w:rPr>
    </w:lvl>
    <w:lvl w:ilvl="1" w:tplc="F2AC53D6">
      <w:start w:val="1"/>
      <w:numFmt w:val="bullet"/>
      <w:lvlText w:val="o"/>
      <w:lvlJc w:val="left"/>
      <w:pPr>
        <w:ind w:left="1440" w:hanging="360"/>
      </w:pPr>
      <w:rPr>
        <w:rFonts w:ascii="Courier New" w:hAnsi="Courier New" w:hint="default"/>
      </w:rPr>
    </w:lvl>
    <w:lvl w:ilvl="2" w:tplc="A81CC716">
      <w:start w:val="1"/>
      <w:numFmt w:val="bullet"/>
      <w:lvlText w:val=""/>
      <w:lvlJc w:val="left"/>
      <w:pPr>
        <w:ind w:left="2160" w:hanging="360"/>
      </w:pPr>
      <w:rPr>
        <w:rFonts w:ascii="Wingdings" w:hAnsi="Wingdings" w:hint="default"/>
      </w:rPr>
    </w:lvl>
    <w:lvl w:ilvl="3" w:tplc="2292C212">
      <w:start w:val="1"/>
      <w:numFmt w:val="bullet"/>
      <w:lvlText w:val=""/>
      <w:lvlJc w:val="left"/>
      <w:pPr>
        <w:ind w:left="2880" w:hanging="360"/>
      </w:pPr>
      <w:rPr>
        <w:rFonts w:ascii="Symbol" w:hAnsi="Symbol" w:hint="default"/>
      </w:rPr>
    </w:lvl>
    <w:lvl w:ilvl="4" w:tplc="D026BFEE">
      <w:start w:val="1"/>
      <w:numFmt w:val="bullet"/>
      <w:lvlText w:val="o"/>
      <w:lvlJc w:val="left"/>
      <w:pPr>
        <w:ind w:left="3600" w:hanging="360"/>
      </w:pPr>
      <w:rPr>
        <w:rFonts w:ascii="Courier New" w:hAnsi="Courier New" w:hint="default"/>
      </w:rPr>
    </w:lvl>
    <w:lvl w:ilvl="5" w:tplc="A0DECF88">
      <w:start w:val="1"/>
      <w:numFmt w:val="bullet"/>
      <w:lvlText w:val=""/>
      <w:lvlJc w:val="left"/>
      <w:pPr>
        <w:ind w:left="4320" w:hanging="360"/>
      </w:pPr>
      <w:rPr>
        <w:rFonts w:ascii="Wingdings" w:hAnsi="Wingdings" w:hint="default"/>
      </w:rPr>
    </w:lvl>
    <w:lvl w:ilvl="6" w:tplc="1FEC0FC2">
      <w:start w:val="1"/>
      <w:numFmt w:val="bullet"/>
      <w:lvlText w:val=""/>
      <w:lvlJc w:val="left"/>
      <w:pPr>
        <w:ind w:left="5040" w:hanging="360"/>
      </w:pPr>
      <w:rPr>
        <w:rFonts w:ascii="Symbol" w:hAnsi="Symbol" w:hint="default"/>
      </w:rPr>
    </w:lvl>
    <w:lvl w:ilvl="7" w:tplc="0A40B1CC">
      <w:start w:val="1"/>
      <w:numFmt w:val="bullet"/>
      <w:lvlText w:val="o"/>
      <w:lvlJc w:val="left"/>
      <w:pPr>
        <w:ind w:left="5760" w:hanging="360"/>
      </w:pPr>
      <w:rPr>
        <w:rFonts w:ascii="Courier New" w:hAnsi="Courier New" w:hint="default"/>
      </w:rPr>
    </w:lvl>
    <w:lvl w:ilvl="8" w:tplc="693C7FD4">
      <w:start w:val="1"/>
      <w:numFmt w:val="bullet"/>
      <w:lvlText w:val=""/>
      <w:lvlJc w:val="left"/>
      <w:pPr>
        <w:ind w:left="6480" w:hanging="360"/>
      </w:pPr>
      <w:rPr>
        <w:rFonts w:ascii="Wingdings" w:hAnsi="Wingdings" w:hint="default"/>
      </w:rPr>
    </w:lvl>
  </w:abstractNum>
  <w:abstractNum w:abstractNumId="22" w15:restartNumberingAfterBreak="0">
    <w:nsid w:val="401C3E0A"/>
    <w:multiLevelType w:val="hybridMultilevel"/>
    <w:tmpl w:val="94C4B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286EAD"/>
    <w:multiLevelType w:val="hybridMultilevel"/>
    <w:tmpl w:val="BB9AB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FD6A4D"/>
    <w:multiLevelType w:val="hybridMultilevel"/>
    <w:tmpl w:val="E9D07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385955"/>
    <w:multiLevelType w:val="hybridMultilevel"/>
    <w:tmpl w:val="C7FEFE6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6" w15:restartNumberingAfterBreak="0">
    <w:nsid w:val="4B8034AA"/>
    <w:multiLevelType w:val="hybridMultilevel"/>
    <w:tmpl w:val="969077B8"/>
    <w:lvl w:ilvl="0" w:tplc="F28218D2">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7" w15:restartNumberingAfterBreak="0">
    <w:nsid w:val="4B9436F9"/>
    <w:multiLevelType w:val="hybridMultilevel"/>
    <w:tmpl w:val="6DFCFA48"/>
    <w:lvl w:ilvl="0" w:tplc="3EF8136A">
      <w:start w:val="1"/>
      <w:numFmt w:val="bullet"/>
      <w:lvlText w:val="-"/>
      <w:lvlJc w:val="left"/>
      <w:pPr>
        <w:ind w:left="720" w:hanging="360"/>
      </w:pPr>
      <w:rPr>
        <w:rFonts w:ascii="Calibri" w:hAnsi="Calibri" w:hint="default"/>
      </w:rPr>
    </w:lvl>
    <w:lvl w:ilvl="1" w:tplc="38D24112">
      <w:start w:val="1"/>
      <w:numFmt w:val="bullet"/>
      <w:lvlText w:val="o"/>
      <w:lvlJc w:val="left"/>
      <w:pPr>
        <w:ind w:left="1440" w:hanging="360"/>
      </w:pPr>
      <w:rPr>
        <w:rFonts w:ascii="Courier New" w:hAnsi="Courier New" w:hint="default"/>
      </w:rPr>
    </w:lvl>
    <w:lvl w:ilvl="2" w:tplc="CED43234">
      <w:start w:val="1"/>
      <w:numFmt w:val="bullet"/>
      <w:lvlText w:val=""/>
      <w:lvlJc w:val="left"/>
      <w:pPr>
        <w:ind w:left="2160" w:hanging="360"/>
      </w:pPr>
      <w:rPr>
        <w:rFonts w:ascii="Wingdings" w:hAnsi="Wingdings" w:hint="default"/>
      </w:rPr>
    </w:lvl>
    <w:lvl w:ilvl="3" w:tplc="857E9972">
      <w:start w:val="1"/>
      <w:numFmt w:val="bullet"/>
      <w:lvlText w:val=""/>
      <w:lvlJc w:val="left"/>
      <w:pPr>
        <w:ind w:left="2880" w:hanging="360"/>
      </w:pPr>
      <w:rPr>
        <w:rFonts w:ascii="Symbol" w:hAnsi="Symbol" w:hint="default"/>
      </w:rPr>
    </w:lvl>
    <w:lvl w:ilvl="4" w:tplc="3DC2AB4C">
      <w:start w:val="1"/>
      <w:numFmt w:val="bullet"/>
      <w:lvlText w:val="o"/>
      <w:lvlJc w:val="left"/>
      <w:pPr>
        <w:ind w:left="3600" w:hanging="360"/>
      </w:pPr>
      <w:rPr>
        <w:rFonts w:ascii="Courier New" w:hAnsi="Courier New" w:hint="default"/>
      </w:rPr>
    </w:lvl>
    <w:lvl w:ilvl="5" w:tplc="007625D2">
      <w:start w:val="1"/>
      <w:numFmt w:val="bullet"/>
      <w:lvlText w:val=""/>
      <w:lvlJc w:val="left"/>
      <w:pPr>
        <w:ind w:left="4320" w:hanging="360"/>
      </w:pPr>
      <w:rPr>
        <w:rFonts w:ascii="Wingdings" w:hAnsi="Wingdings" w:hint="default"/>
      </w:rPr>
    </w:lvl>
    <w:lvl w:ilvl="6" w:tplc="580082A8">
      <w:start w:val="1"/>
      <w:numFmt w:val="bullet"/>
      <w:lvlText w:val=""/>
      <w:lvlJc w:val="left"/>
      <w:pPr>
        <w:ind w:left="5040" w:hanging="360"/>
      </w:pPr>
      <w:rPr>
        <w:rFonts w:ascii="Symbol" w:hAnsi="Symbol" w:hint="default"/>
      </w:rPr>
    </w:lvl>
    <w:lvl w:ilvl="7" w:tplc="EFF65FF4">
      <w:start w:val="1"/>
      <w:numFmt w:val="bullet"/>
      <w:lvlText w:val="o"/>
      <w:lvlJc w:val="left"/>
      <w:pPr>
        <w:ind w:left="5760" w:hanging="360"/>
      </w:pPr>
      <w:rPr>
        <w:rFonts w:ascii="Courier New" w:hAnsi="Courier New" w:hint="default"/>
      </w:rPr>
    </w:lvl>
    <w:lvl w:ilvl="8" w:tplc="66B6CC28">
      <w:start w:val="1"/>
      <w:numFmt w:val="bullet"/>
      <w:lvlText w:val=""/>
      <w:lvlJc w:val="left"/>
      <w:pPr>
        <w:ind w:left="6480" w:hanging="360"/>
      </w:pPr>
      <w:rPr>
        <w:rFonts w:ascii="Wingdings" w:hAnsi="Wingdings" w:hint="default"/>
      </w:rPr>
    </w:lvl>
  </w:abstractNum>
  <w:abstractNum w:abstractNumId="28" w15:restartNumberingAfterBreak="0">
    <w:nsid w:val="4D1148C3"/>
    <w:multiLevelType w:val="hybridMultilevel"/>
    <w:tmpl w:val="5A52960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9" w15:restartNumberingAfterBreak="0">
    <w:nsid w:val="4E7C3BD5"/>
    <w:multiLevelType w:val="hybridMultilevel"/>
    <w:tmpl w:val="6B8EB448"/>
    <w:lvl w:ilvl="0" w:tplc="3B64B5BC">
      <w:numFmt w:val="bullet"/>
      <w:lvlText w:val="•"/>
      <w:lvlJc w:val="left"/>
      <w:pPr>
        <w:ind w:left="645" w:hanging="645"/>
      </w:pPr>
      <w:rPr>
        <w:rFonts w:ascii="Calibri" w:eastAsia="Times New Roman" w:hAnsi="Calibri" w:cs="Times New Roman"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0" w15:restartNumberingAfterBreak="0">
    <w:nsid w:val="4EB11BBF"/>
    <w:multiLevelType w:val="hybridMultilevel"/>
    <w:tmpl w:val="40F45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C32421"/>
    <w:multiLevelType w:val="hybridMultilevel"/>
    <w:tmpl w:val="98A2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F472DE"/>
    <w:multiLevelType w:val="hybridMultilevel"/>
    <w:tmpl w:val="EF52A142"/>
    <w:lvl w:ilvl="0" w:tplc="DD3CF5C8">
      <w:start w:val="1"/>
      <w:numFmt w:val="bullet"/>
      <w:lvlText w:val=""/>
      <w:lvlJc w:val="left"/>
      <w:pPr>
        <w:ind w:left="720" w:hanging="360"/>
      </w:pPr>
      <w:rPr>
        <w:rFonts w:ascii="Symbol" w:hAnsi="Symbol" w:hint="default"/>
      </w:rPr>
    </w:lvl>
    <w:lvl w:ilvl="1" w:tplc="C5C6C2AC">
      <w:start w:val="1"/>
      <w:numFmt w:val="bullet"/>
      <w:lvlText w:val="o"/>
      <w:lvlJc w:val="left"/>
      <w:pPr>
        <w:ind w:left="1440" w:hanging="360"/>
      </w:pPr>
      <w:rPr>
        <w:rFonts w:ascii="Courier New" w:hAnsi="Courier New" w:hint="default"/>
      </w:rPr>
    </w:lvl>
    <w:lvl w:ilvl="2" w:tplc="D73473AE">
      <w:start w:val="1"/>
      <w:numFmt w:val="bullet"/>
      <w:lvlText w:val=""/>
      <w:lvlJc w:val="left"/>
      <w:pPr>
        <w:ind w:left="2160" w:hanging="360"/>
      </w:pPr>
      <w:rPr>
        <w:rFonts w:ascii="Wingdings" w:hAnsi="Wingdings" w:hint="default"/>
      </w:rPr>
    </w:lvl>
    <w:lvl w:ilvl="3" w:tplc="7A44FE78">
      <w:start w:val="1"/>
      <w:numFmt w:val="bullet"/>
      <w:lvlText w:val=""/>
      <w:lvlJc w:val="left"/>
      <w:pPr>
        <w:ind w:left="2880" w:hanging="360"/>
      </w:pPr>
      <w:rPr>
        <w:rFonts w:ascii="Symbol" w:hAnsi="Symbol" w:hint="default"/>
      </w:rPr>
    </w:lvl>
    <w:lvl w:ilvl="4" w:tplc="0568A488">
      <w:start w:val="1"/>
      <w:numFmt w:val="bullet"/>
      <w:lvlText w:val="o"/>
      <w:lvlJc w:val="left"/>
      <w:pPr>
        <w:ind w:left="3600" w:hanging="360"/>
      </w:pPr>
      <w:rPr>
        <w:rFonts w:ascii="Courier New" w:hAnsi="Courier New" w:hint="default"/>
      </w:rPr>
    </w:lvl>
    <w:lvl w:ilvl="5" w:tplc="80D02A1E">
      <w:start w:val="1"/>
      <w:numFmt w:val="bullet"/>
      <w:lvlText w:val=""/>
      <w:lvlJc w:val="left"/>
      <w:pPr>
        <w:ind w:left="4320" w:hanging="360"/>
      </w:pPr>
      <w:rPr>
        <w:rFonts w:ascii="Wingdings" w:hAnsi="Wingdings" w:hint="default"/>
      </w:rPr>
    </w:lvl>
    <w:lvl w:ilvl="6" w:tplc="21946C54">
      <w:start w:val="1"/>
      <w:numFmt w:val="bullet"/>
      <w:lvlText w:val=""/>
      <w:lvlJc w:val="left"/>
      <w:pPr>
        <w:ind w:left="5040" w:hanging="360"/>
      </w:pPr>
      <w:rPr>
        <w:rFonts w:ascii="Symbol" w:hAnsi="Symbol" w:hint="default"/>
      </w:rPr>
    </w:lvl>
    <w:lvl w:ilvl="7" w:tplc="632E44DC">
      <w:start w:val="1"/>
      <w:numFmt w:val="bullet"/>
      <w:lvlText w:val="o"/>
      <w:lvlJc w:val="left"/>
      <w:pPr>
        <w:ind w:left="5760" w:hanging="360"/>
      </w:pPr>
      <w:rPr>
        <w:rFonts w:ascii="Courier New" w:hAnsi="Courier New" w:hint="default"/>
      </w:rPr>
    </w:lvl>
    <w:lvl w:ilvl="8" w:tplc="2CF41AE0">
      <w:start w:val="1"/>
      <w:numFmt w:val="bullet"/>
      <w:lvlText w:val=""/>
      <w:lvlJc w:val="left"/>
      <w:pPr>
        <w:ind w:left="6480" w:hanging="360"/>
      </w:pPr>
      <w:rPr>
        <w:rFonts w:ascii="Wingdings" w:hAnsi="Wingdings" w:hint="default"/>
      </w:rPr>
    </w:lvl>
  </w:abstractNum>
  <w:abstractNum w:abstractNumId="33" w15:restartNumberingAfterBreak="0">
    <w:nsid w:val="58AD307C"/>
    <w:multiLevelType w:val="hybridMultilevel"/>
    <w:tmpl w:val="689470E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4" w15:restartNumberingAfterBreak="0">
    <w:nsid w:val="59F02002"/>
    <w:multiLevelType w:val="hybridMultilevel"/>
    <w:tmpl w:val="2D1A8C30"/>
    <w:lvl w:ilvl="0" w:tplc="A2CAD0DC">
      <w:start w:val="1"/>
      <w:numFmt w:val="bullet"/>
      <w:lvlText w:val=""/>
      <w:lvlJc w:val="left"/>
      <w:pPr>
        <w:ind w:left="720" w:hanging="360"/>
      </w:pPr>
      <w:rPr>
        <w:rFonts w:ascii="Symbol" w:hAnsi="Symbol" w:hint="default"/>
      </w:rPr>
    </w:lvl>
    <w:lvl w:ilvl="1" w:tplc="1486B50E">
      <w:start w:val="1"/>
      <w:numFmt w:val="bullet"/>
      <w:lvlText w:val="o"/>
      <w:lvlJc w:val="left"/>
      <w:pPr>
        <w:ind w:left="1440" w:hanging="360"/>
      </w:pPr>
      <w:rPr>
        <w:rFonts w:ascii="Courier New" w:hAnsi="Courier New" w:hint="default"/>
      </w:rPr>
    </w:lvl>
    <w:lvl w:ilvl="2" w:tplc="55BED4F0">
      <w:start w:val="1"/>
      <w:numFmt w:val="bullet"/>
      <w:lvlText w:val=""/>
      <w:lvlJc w:val="left"/>
      <w:pPr>
        <w:ind w:left="2160" w:hanging="360"/>
      </w:pPr>
      <w:rPr>
        <w:rFonts w:ascii="Wingdings" w:hAnsi="Wingdings" w:hint="default"/>
      </w:rPr>
    </w:lvl>
    <w:lvl w:ilvl="3" w:tplc="B022AD20">
      <w:start w:val="1"/>
      <w:numFmt w:val="bullet"/>
      <w:lvlText w:val=""/>
      <w:lvlJc w:val="left"/>
      <w:pPr>
        <w:ind w:left="2880" w:hanging="360"/>
      </w:pPr>
      <w:rPr>
        <w:rFonts w:ascii="Symbol" w:hAnsi="Symbol" w:hint="default"/>
      </w:rPr>
    </w:lvl>
    <w:lvl w:ilvl="4" w:tplc="135C2ABC">
      <w:start w:val="1"/>
      <w:numFmt w:val="bullet"/>
      <w:lvlText w:val="o"/>
      <w:lvlJc w:val="left"/>
      <w:pPr>
        <w:ind w:left="3600" w:hanging="360"/>
      </w:pPr>
      <w:rPr>
        <w:rFonts w:ascii="Courier New" w:hAnsi="Courier New" w:hint="default"/>
      </w:rPr>
    </w:lvl>
    <w:lvl w:ilvl="5" w:tplc="EE4C5F22">
      <w:start w:val="1"/>
      <w:numFmt w:val="bullet"/>
      <w:lvlText w:val=""/>
      <w:lvlJc w:val="left"/>
      <w:pPr>
        <w:ind w:left="4320" w:hanging="360"/>
      </w:pPr>
      <w:rPr>
        <w:rFonts w:ascii="Wingdings" w:hAnsi="Wingdings" w:hint="default"/>
      </w:rPr>
    </w:lvl>
    <w:lvl w:ilvl="6" w:tplc="1F0C8A70">
      <w:start w:val="1"/>
      <w:numFmt w:val="bullet"/>
      <w:lvlText w:val=""/>
      <w:lvlJc w:val="left"/>
      <w:pPr>
        <w:ind w:left="5040" w:hanging="360"/>
      </w:pPr>
      <w:rPr>
        <w:rFonts w:ascii="Symbol" w:hAnsi="Symbol" w:hint="default"/>
      </w:rPr>
    </w:lvl>
    <w:lvl w:ilvl="7" w:tplc="91FE36C6">
      <w:start w:val="1"/>
      <w:numFmt w:val="bullet"/>
      <w:lvlText w:val="o"/>
      <w:lvlJc w:val="left"/>
      <w:pPr>
        <w:ind w:left="5760" w:hanging="360"/>
      </w:pPr>
      <w:rPr>
        <w:rFonts w:ascii="Courier New" w:hAnsi="Courier New" w:hint="default"/>
      </w:rPr>
    </w:lvl>
    <w:lvl w:ilvl="8" w:tplc="DA20BDC6">
      <w:start w:val="1"/>
      <w:numFmt w:val="bullet"/>
      <w:lvlText w:val=""/>
      <w:lvlJc w:val="left"/>
      <w:pPr>
        <w:ind w:left="6480" w:hanging="360"/>
      </w:pPr>
      <w:rPr>
        <w:rFonts w:ascii="Wingdings" w:hAnsi="Wingdings" w:hint="default"/>
      </w:rPr>
    </w:lvl>
  </w:abstractNum>
  <w:abstractNum w:abstractNumId="35" w15:restartNumberingAfterBreak="0">
    <w:nsid w:val="5A7469F1"/>
    <w:multiLevelType w:val="hybridMultilevel"/>
    <w:tmpl w:val="33F469B4"/>
    <w:lvl w:ilvl="0" w:tplc="0C090001">
      <w:start w:val="1"/>
      <w:numFmt w:val="bullet"/>
      <w:lvlText w:val=""/>
      <w:lvlJc w:val="left"/>
      <w:pPr>
        <w:ind w:left="432" w:hanging="360"/>
      </w:pPr>
      <w:rPr>
        <w:rFonts w:ascii="Symbol" w:hAnsi="Symbol" w:hint="default"/>
      </w:rPr>
    </w:lvl>
    <w:lvl w:ilvl="1" w:tplc="0C090003">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6" w15:restartNumberingAfterBreak="0">
    <w:nsid w:val="60086C80"/>
    <w:multiLevelType w:val="hybridMultilevel"/>
    <w:tmpl w:val="3A7C28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666E5DBE"/>
    <w:multiLevelType w:val="hybridMultilevel"/>
    <w:tmpl w:val="26F2678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15:restartNumberingAfterBreak="0">
    <w:nsid w:val="6A5477A7"/>
    <w:multiLevelType w:val="hybridMultilevel"/>
    <w:tmpl w:val="E11235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C3039AA"/>
    <w:multiLevelType w:val="hybridMultilevel"/>
    <w:tmpl w:val="F9946038"/>
    <w:lvl w:ilvl="0" w:tplc="CF1265BC">
      <w:start w:val="1"/>
      <w:numFmt w:val="bullet"/>
      <w:lvlText w:val=""/>
      <w:lvlJc w:val="left"/>
      <w:pPr>
        <w:ind w:left="720" w:hanging="360"/>
      </w:pPr>
      <w:rPr>
        <w:rFonts w:ascii="Symbol" w:hAnsi="Symbol" w:hint="default"/>
      </w:rPr>
    </w:lvl>
    <w:lvl w:ilvl="1" w:tplc="5D68F37E">
      <w:start w:val="1"/>
      <w:numFmt w:val="bullet"/>
      <w:lvlText w:val="o"/>
      <w:lvlJc w:val="left"/>
      <w:pPr>
        <w:ind w:left="1440" w:hanging="360"/>
      </w:pPr>
      <w:rPr>
        <w:rFonts w:ascii="Courier New" w:hAnsi="Courier New" w:hint="default"/>
      </w:rPr>
    </w:lvl>
    <w:lvl w:ilvl="2" w:tplc="EF2A9C5E">
      <w:start w:val="1"/>
      <w:numFmt w:val="bullet"/>
      <w:lvlText w:val=""/>
      <w:lvlJc w:val="left"/>
      <w:pPr>
        <w:ind w:left="2160" w:hanging="360"/>
      </w:pPr>
      <w:rPr>
        <w:rFonts w:ascii="Wingdings" w:hAnsi="Wingdings" w:hint="default"/>
      </w:rPr>
    </w:lvl>
    <w:lvl w:ilvl="3" w:tplc="4B8A8268">
      <w:start w:val="1"/>
      <w:numFmt w:val="bullet"/>
      <w:lvlText w:val=""/>
      <w:lvlJc w:val="left"/>
      <w:pPr>
        <w:ind w:left="2880" w:hanging="360"/>
      </w:pPr>
      <w:rPr>
        <w:rFonts w:ascii="Symbol" w:hAnsi="Symbol" w:hint="default"/>
      </w:rPr>
    </w:lvl>
    <w:lvl w:ilvl="4" w:tplc="5D04CE76">
      <w:start w:val="1"/>
      <w:numFmt w:val="bullet"/>
      <w:lvlText w:val="o"/>
      <w:lvlJc w:val="left"/>
      <w:pPr>
        <w:ind w:left="3600" w:hanging="360"/>
      </w:pPr>
      <w:rPr>
        <w:rFonts w:ascii="Courier New" w:hAnsi="Courier New" w:hint="default"/>
      </w:rPr>
    </w:lvl>
    <w:lvl w:ilvl="5" w:tplc="3796C3E4">
      <w:start w:val="1"/>
      <w:numFmt w:val="bullet"/>
      <w:lvlText w:val=""/>
      <w:lvlJc w:val="left"/>
      <w:pPr>
        <w:ind w:left="4320" w:hanging="360"/>
      </w:pPr>
      <w:rPr>
        <w:rFonts w:ascii="Wingdings" w:hAnsi="Wingdings" w:hint="default"/>
      </w:rPr>
    </w:lvl>
    <w:lvl w:ilvl="6" w:tplc="BB7C2814">
      <w:start w:val="1"/>
      <w:numFmt w:val="bullet"/>
      <w:lvlText w:val=""/>
      <w:lvlJc w:val="left"/>
      <w:pPr>
        <w:ind w:left="5040" w:hanging="360"/>
      </w:pPr>
      <w:rPr>
        <w:rFonts w:ascii="Symbol" w:hAnsi="Symbol" w:hint="default"/>
      </w:rPr>
    </w:lvl>
    <w:lvl w:ilvl="7" w:tplc="FEF0C282">
      <w:start w:val="1"/>
      <w:numFmt w:val="bullet"/>
      <w:lvlText w:val="o"/>
      <w:lvlJc w:val="left"/>
      <w:pPr>
        <w:ind w:left="5760" w:hanging="360"/>
      </w:pPr>
      <w:rPr>
        <w:rFonts w:ascii="Courier New" w:hAnsi="Courier New" w:hint="default"/>
      </w:rPr>
    </w:lvl>
    <w:lvl w:ilvl="8" w:tplc="7C08DB10">
      <w:start w:val="1"/>
      <w:numFmt w:val="bullet"/>
      <w:lvlText w:val=""/>
      <w:lvlJc w:val="left"/>
      <w:pPr>
        <w:ind w:left="6480" w:hanging="360"/>
      </w:pPr>
      <w:rPr>
        <w:rFonts w:ascii="Wingdings" w:hAnsi="Wingdings" w:hint="default"/>
      </w:rPr>
    </w:lvl>
  </w:abstractNum>
  <w:abstractNum w:abstractNumId="40" w15:restartNumberingAfterBreak="0">
    <w:nsid w:val="6DA51B4C"/>
    <w:multiLevelType w:val="hybridMultilevel"/>
    <w:tmpl w:val="E84A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493024"/>
    <w:multiLevelType w:val="hybridMultilevel"/>
    <w:tmpl w:val="073A7F3C"/>
    <w:lvl w:ilvl="0" w:tplc="0C09000F">
      <w:start w:val="1"/>
      <w:numFmt w:val="decimal"/>
      <w:lvlText w:val="%1."/>
      <w:lvlJc w:val="left"/>
      <w:pPr>
        <w:ind w:left="434" w:hanging="360"/>
      </w:pPr>
      <w:rPr>
        <w:rFonts w:hint="default"/>
      </w:rPr>
    </w:lvl>
    <w:lvl w:ilvl="1" w:tplc="1CA43AE0">
      <w:start w:val="1"/>
      <w:numFmt w:val="decimal"/>
      <w:lvlText w:val="%2."/>
      <w:lvlJc w:val="left"/>
      <w:pPr>
        <w:ind w:left="1154" w:hanging="360"/>
      </w:pPr>
      <w:rPr>
        <w:rFonts w:hint="default"/>
      </w:rPr>
    </w:lvl>
    <w:lvl w:ilvl="2" w:tplc="0C09001B" w:tentative="1">
      <w:start w:val="1"/>
      <w:numFmt w:val="lowerRoman"/>
      <w:lvlText w:val="%3."/>
      <w:lvlJc w:val="right"/>
      <w:pPr>
        <w:ind w:left="1874" w:hanging="180"/>
      </w:pPr>
    </w:lvl>
    <w:lvl w:ilvl="3" w:tplc="0C09000F" w:tentative="1">
      <w:start w:val="1"/>
      <w:numFmt w:val="decimal"/>
      <w:lvlText w:val="%4."/>
      <w:lvlJc w:val="left"/>
      <w:pPr>
        <w:ind w:left="2594" w:hanging="360"/>
      </w:pPr>
    </w:lvl>
    <w:lvl w:ilvl="4" w:tplc="0C090019" w:tentative="1">
      <w:start w:val="1"/>
      <w:numFmt w:val="lowerLetter"/>
      <w:lvlText w:val="%5."/>
      <w:lvlJc w:val="left"/>
      <w:pPr>
        <w:ind w:left="3314" w:hanging="360"/>
      </w:pPr>
    </w:lvl>
    <w:lvl w:ilvl="5" w:tplc="0C09001B" w:tentative="1">
      <w:start w:val="1"/>
      <w:numFmt w:val="lowerRoman"/>
      <w:lvlText w:val="%6."/>
      <w:lvlJc w:val="right"/>
      <w:pPr>
        <w:ind w:left="4034" w:hanging="180"/>
      </w:pPr>
    </w:lvl>
    <w:lvl w:ilvl="6" w:tplc="0C09000F" w:tentative="1">
      <w:start w:val="1"/>
      <w:numFmt w:val="decimal"/>
      <w:lvlText w:val="%7."/>
      <w:lvlJc w:val="left"/>
      <w:pPr>
        <w:ind w:left="4754" w:hanging="360"/>
      </w:pPr>
    </w:lvl>
    <w:lvl w:ilvl="7" w:tplc="0C090019" w:tentative="1">
      <w:start w:val="1"/>
      <w:numFmt w:val="lowerLetter"/>
      <w:lvlText w:val="%8."/>
      <w:lvlJc w:val="left"/>
      <w:pPr>
        <w:ind w:left="5474" w:hanging="360"/>
      </w:pPr>
    </w:lvl>
    <w:lvl w:ilvl="8" w:tplc="0C09001B" w:tentative="1">
      <w:start w:val="1"/>
      <w:numFmt w:val="lowerRoman"/>
      <w:lvlText w:val="%9."/>
      <w:lvlJc w:val="right"/>
      <w:pPr>
        <w:ind w:left="6194" w:hanging="180"/>
      </w:pPr>
    </w:lvl>
  </w:abstractNum>
  <w:abstractNum w:abstractNumId="42" w15:restartNumberingAfterBreak="0">
    <w:nsid w:val="6F6F3649"/>
    <w:multiLevelType w:val="hybridMultilevel"/>
    <w:tmpl w:val="69DCB5E2"/>
    <w:lvl w:ilvl="0" w:tplc="0C09000F">
      <w:start w:val="1"/>
      <w:numFmt w:val="decimal"/>
      <w:lvlText w:val="%1."/>
      <w:lvlJc w:val="left"/>
      <w:pPr>
        <w:ind w:left="434" w:hanging="360"/>
      </w:pPr>
      <w:rPr>
        <w:rFonts w:hint="default"/>
        <w:b w:val="0"/>
      </w:rPr>
    </w:lvl>
    <w:lvl w:ilvl="1" w:tplc="0C090019" w:tentative="1">
      <w:start w:val="1"/>
      <w:numFmt w:val="lowerLetter"/>
      <w:lvlText w:val="%2."/>
      <w:lvlJc w:val="left"/>
      <w:pPr>
        <w:ind w:left="1154" w:hanging="360"/>
      </w:pPr>
    </w:lvl>
    <w:lvl w:ilvl="2" w:tplc="0C09001B" w:tentative="1">
      <w:start w:val="1"/>
      <w:numFmt w:val="lowerRoman"/>
      <w:lvlText w:val="%3."/>
      <w:lvlJc w:val="right"/>
      <w:pPr>
        <w:ind w:left="1874" w:hanging="180"/>
      </w:pPr>
    </w:lvl>
    <w:lvl w:ilvl="3" w:tplc="0C09000F" w:tentative="1">
      <w:start w:val="1"/>
      <w:numFmt w:val="decimal"/>
      <w:lvlText w:val="%4."/>
      <w:lvlJc w:val="left"/>
      <w:pPr>
        <w:ind w:left="2594" w:hanging="360"/>
      </w:pPr>
    </w:lvl>
    <w:lvl w:ilvl="4" w:tplc="0C090019" w:tentative="1">
      <w:start w:val="1"/>
      <w:numFmt w:val="lowerLetter"/>
      <w:lvlText w:val="%5."/>
      <w:lvlJc w:val="left"/>
      <w:pPr>
        <w:ind w:left="3314" w:hanging="360"/>
      </w:pPr>
    </w:lvl>
    <w:lvl w:ilvl="5" w:tplc="0C09001B" w:tentative="1">
      <w:start w:val="1"/>
      <w:numFmt w:val="lowerRoman"/>
      <w:lvlText w:val="%6."/>
      <w:lvlJc w:val="right"/>
      <w:pPr>
        <w:ind w:left="4034" w:hanging="180"/>
      </w:pPr>
    </w:lvl>
    <w:lvl w:ilvl="6" w:tplc="0C09000F" w:tentative="1">
      <w:start w:val="1"/>
      <w:numFmt w:val="decimal"/>
      <w:lvlText w:val="%7."/>
      <w:lvlJc w:val="left"/>
      <w:pPr>
        <w:ind w:left="4754" w:hanging="360"/>
      </w:pPr>
    </w:lvl>
    <w:lvl w:ilvl="7" w:tplc="0C090019" w:tentative="1">
      <w:start w:val="1"/>
      <w:numFmt w:val="lowerLetter"/>
      <w:lvlText w:val="%8."/>
      <w:lvlJc w:val="left"/>
      <w:pPr>
        <w:ind w:left="5474" w:hanging="360"/>
      </w:pPr>
    </w:lvl>
    <w:lvl w:ilvl="8" w:tplc="0C09001B" w:tentative="1">
      <w:start w:val="1"/>
      <w:numFmt w:val="lowerRoman"/>
      <w:lvlText w:val="%9."/>
      <w:lvlJc w:val="right"/>
      <w:pPr>
        <w:ind w:left="6194" w:hanging="180"/>
      </w:pPr>
    </w:lvl>
  </w:abstractNum>
  <w:abstractNum w:abstractNumId="43" w15:restartNumberingAfterBreak="0">
    <w:nsid w:val="77F133E0"/>
    <w:multiLevelType w:val="hybridMultilevel"/>
    <w:tmpl w:val="B288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935DD8"/>
    <w:multiLevelType w:val="hybridMultilevel"/>
    <w:tmpl w:val="F28A2B6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num w:numId="1" w16cid:durableId="914507389">
    <w:abstractNumId w:val="27"/>
  </w:num>
  <w:num w:numId="2" w16cid:durableId="977801011">
    <w:abstractNumId w:val="10"/>
  </w:num>
  <w:num w:numId="3" w16cid:durableId="598952106">
    <w:abstractNumId w:val="39"/>
  </w:num>
  <w:num w:numId="4" w16cid:durableId="1326085652">
    <w:abstractNumId w:val="34"/>
  </w:num>
  <w:num w:numId="5" w16cid:durableId="726147960">
    <w:abstractNumId w:val="13"/>
  </w:num>
  <w:num w:numId="6" w16cid:durableId="1239946174">
    <w:abstractNumId w:val="29"/>
  </w:num>
  <w:num w:numId="7" w16cid:durableId="2004894900">
    <w:abstractNumId w:val="35"/>
  </w:num>
  <w:num w:numId="8" w16cid:durableId="718626211">
    <w:abstractNumId w:val="16"/>
  </w:num>
  <w:num w:numId="9" w16cid:durableId="1867601546">
    <w:abstractNumId w:val="36"/>
  </w:num>
  <w:num w:numId="10" w16cid:durableId="2011593459">
    <w:abstractNumId w:val="1"/>
  </w:num>
  <w:num w:numId="11" w16cid:durableId="1552645495">
    <w:abstractNumId w:val="5"/>
  </w:num>
  <w:num w:numId="12" w16cid:durableId="550700025">
    <w:abstractNumId w:val="40"/>
  </w:num>
  <w:num w:numId="13" w16cid:durableId="719475466">
    <w:abstractNumId w:val="24"/>
  </w:num>
  <w:num w:numId="14" w16cid:durableId="568079414">
    <w:abstractNumId w:val="43"/>
  </w:num>
  <w:num w:numId="15" w16cid:durableId="387412880">
    <w:abstractNumId w:val="2"/>
  </w:num>
  <w:num w:numId="16" w16cid:durableId="1764691320">
    <w:abstractNumId w:val="3"/>
  </w:num>
  <w:num w:numId="17" w16cid:durableId="831915292">
    <w:abstractNumId w:val="4"/>
  </w:num>
  <w:num w:numId="18" w16cid:durableId="1201437430">
    <w:abstractNumId w:val="31"/>
  </w:num>
  <w:num w:numId="19" w16cid:durableId="1355690270">
    <w:abstractNumId w:val="18"/>
  </w:num>
  <w:num w:numId="20" w16cid:durableId="880245575">
    <w:abstractNumId w:val="7"/>
  </w:num>
  <w:num w:numId="21" w16cid:durableId="2013145284">
    <w:abstractNumId w:val="33"/>
  </w:num>
  <w:num w:numId="22" w16cid:durableId="18631950">
    <w:abstractNumId w:val="25"/>
  </w:num>
  <w:num w:numId="23" w16cid:durableId="2142186844">
    <w:abstractNumId w:val="28"/>
  </w:num>
  <w:num w:numId="24" w16cid:durableId="242493836">
    <w:abstractNumId w:val="44"/>
  </w:num>
  <w:num w:numId="25" w16cid:durableId="94524117">
    <w:abstractNumId w:val="12"/>
  </w:num>
  <w:num w:numId="26" w16cid:durableId="1710109554">
    <w:abstractNumId w:val="14"/>
  </w:num>
  <w:num w:numId="27" w16cid:durableId="2102527744">
    <w:abstractNumId w:val="38"/>
  </w:num>
  <w:num w:numId="28" w16cid:durableId="1805929525">
    <w:abstractNumId w:val="23"/>
  </w:num>
  <w:num w:numId="29" w16cid:durableId="729691115">
    <w:abstractNumId w:val="9"/>
  </w:num>
  <w:num w:numId="30" w16cid:durableId="347945199">
    <w:abstractNumId w:val="20"/>
  </w:num>
  <w:num w:numId="31" w16cid:durableId="1560284456">
    <w:abstractNumId w:val="41"/>
  </w:num>
  <w:num w:numId="32" w16cid:durableId="310597595">
    <w:abstractNumId w:val="42"/>
  </w:num>
  <w:num w:numId="33" w16cid:durableId="1583876285">
    <w:abstractNumId w:val="11"/>
  </w:num>
  <w:num w:numId="34" w16cid:durableId="2098163667">
    <w:abstractNumId w:val="15"/>
  </w:num>
  <w:num w:numId="35" w16cid:durableId="1284776307">
    <w:abstractNumId w:val="8"/>
  </w:num>
  <w:num w:numId="36" w16cid:durableId="257567379">
    <w:abstractNumId w:val="6"/>
  </w:num>
  <w:num w:numId="37" w16cid:durableId="1047489575">
    <w:abstractNumId w:val="30"/>
  </w:num>
  <w:num w:numId="38" w16cid:durableId="334841016">
    <w:abstractNumId w:val="17"/>
  </w:num>
  <w:num w:numId="39" w16cid:durableId="575163682">
    <w:abstractNumId w:val="22"/>
  </w:num>
  <w:num w:numId="40" w16cid:durableId="283929651">
    <w:abstractNumId w:val="32"/>
  </w:num>
  <w:num w:numId="41" w16cid:durableId="1084492715">
    <w:abstractNumId w:val="21"/>
  </w:num>
  <w:num w:numId="42" w16cid:durableId="1593322174">
    <w:abstractNumId w:val="26"/>
  </w:num>
  <w:num w:numId="43" w16cid:durableId="101389916">
    <w:abstractNumId w:val="37"/>
  </w:num>
  <w:num w:numId="44" w16cid:durableId="2132548767">
    <w:abstractNumId w:val="19"/>
  </w:num>
  <w:num w:numId="45" w16cid:durableId="123404496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D1D"/>
    <w:rsid w:val="00004CBA"/>
    <w:rsid w:val="00007264"/>
    <w:rsid w:val="000079EE"/>
    <w:rsid w:val="000106DB"/>
    <w:rsid w:val="0001196F"/>
    <w:rsid w:val="000207F3"/>
    <w:rsid w:val="000232E6"/>
    <w:rsid w:val="00024A74"/>
    <w:rsid w:val="00025F3D"/>
    <w:rsid w:val="0003089E"/>
    <w:rsid w:val="00032A46"/>
    <w:rsid w:val="00032E35"/>
    <w:rsid w:val="00034D6D"/>
    <w:rsid w:val="00035A23"/>
    <w:rsid w:val="0004441B"/>
    <w:rsid w:val="000451CE"/>
    <w:rsid w:val="000466E6"/>
    <w:rsid w:val="000502FC"/>
    <w:rsid w:val="00051227"/>
    <w:rsid w:val="00053074"/>
    <w:rsid w:val="00055AC8"/>
    <w:rsid w:val="00055E65"/>
    <w:rsid w:val="00057011"/>
    <w:rsid w:val="000612C6"/>
    <w:rsid w:val="0008113C"/>
    <w:rsid w:val="00081407"/>
    <w:rsid w:val="00081574"/>
    <w:rsid w:val="00083494"/>
    <w:rsid w:val="0008395A"/>
    <w:rsid w:val="00085884"/>
    <w:rsid w:val="00085DEB"/>
    <w:rsid w:val="0009045E"/>
    <w:rsid w:val="00095E27"/>
    <w:rsid w:val="000A3863"/>
    <w:rsid w:val="000A3E33"/>
    <w:rsid w:val="000A79EE"/>
    <w:rsid w:val="000A7F1F"/>
    <w:rsid w:val="000A7F9B"/>
    <w:rsid w:val="000B2206"/>
    <w:rsid w:val="000B4ADD"/>
    <w:rsid w:val="000B4D96"/>
    <w:rsid w:val="000B7938"/>
    <w:rsid w:val="000C0C21"/>
    <w:rsid w:val="000C3192"/>
    <w:rsid w:val="000C69ED"/>
    <w:rsid w:val="000D144C"/>
    <w:rsid w:val="000D167A"/>
    <w:rsid w:val="000D179F"/>
    <w:rsid w:val="000D22B4"/>
    <w:rsid w:val="000D3EC7"/>
    <w:rsid w:val="000D4425"/>
    <w:rsid w:val="000E23C8"/>
    <w:rsid w:val="000E404E"/>
    <w:rsid w:val="000E6352"/>
    <w:rsid w:val="000E6A36"/>
    <w:rsid w:val="000E6BA9"/>
    <w:rsid w:val="000F241C"/>
    <w:rsid w:val="000F4202"/>
    <w:rsid w:val="001014F3"/>
    <w:rsid w:val="00103E71"/>
    <w:rsid w:val="00112601"/>
    <w:rsid w:val="00112A6E"/>
    <w:rsid w:val="00112CAE"/>
    <w:rsid w:val="00113026"/>
    <w:rsid w:val="001163EE"/>
    <w:rsid w:val="00123563"/>
    <w:rsid w:val="00134DCD"/>
    <w:rsid w:val="0013553A"/>
    <w:rsid w:val="001416F8"/>
    <w:rsid w:val="00141ACD"/>
    <w:rsid w:val="00142F87"/>
    <w:rsid w:val="00144D43"/>
    <w:rsid w:val="0015332D"/>
    <w:rsid w:val="00155994"/>
    <w:rsid w:val="00156C9C"/>
    <w:rsid w:val="001650C2"/>
    <w:rsid w:val="001668A0"/>
    <w:rsid w:val="00167BFF"/>
    <w:rsid w:val="00170197"/>
    <w:rsid w:val="001709BE"/>
    <w:rsid w:val="00171EEA"/>
    <w:rsid w:val="00174D9C"/>
    <w:rsid w:val="001772A5"/>
    <w:rsid w:val="00177630"/>
    <w:rsid w:val="001779C8"/>
    <w:rsid w:val="00180CE0"/>
    <w:rsid w:val="00184C2F"/>
    <w:rsid w:val="00187D25"/>
    <w:rsid w:val="00190B35"/>
    <w:rsid w:val="001974FE"/>
    <w:rsid w:val="001A09CB"/>
    <w:rsid w:val="001A2349"/>
    <w:rsid w:val="001A3664"/>
    <w:rsid w:val="001A3F18"/>
    <w:rsid w:val="001A4A84"/>
    <w:rsid w:val="001A4E4F"/>
    <w:rsid w:val="001A6A66"/>
    <w:rsid w:val="001B36B9"/>
    <w:rsid w:val="001B5966"/>
    <w:rsid w:val="001C1E99"/>
    <w:rsid w:val="001C20E9"/>
    <w:rsid w:val="001C2752"/>
    <w:rsid w:val="001C41AF"/>
    <w:rsid w:val="001C6264"/>
    <w:rsid w:val="001C6A19"/>
    <w:rsid w:val="001D1D61"/>
    <w:rsid w:val="001D34B4"/>
    <w:rsid w:val="001D555E"/>
    <w:rsid w:val="001D6973"/>
    <w:rsid w:val="001E0248"/>
    <w:rsid w:val="001E035B"/>
    <w:rsid w:val="001E2B10"/>
    <w:rsid w:val="001E3C65"/>
    <w:rsid w:val="001F090D"/>
    <w:rsid w:val="001F0C49"/>
    <w:rsid w:val="001F362E"/>
    <w:rsid w:val="001F59F4"/>
    <w:rsid w:val="001F716D"/>
    <w:rsid w:val="00202E2F"/>
    <w:rsid w:val="0020362C"/>
    <w:rsid w:val="0022237D"/>
    <w:rsid w:val="002228FB"/>
    <w:rsid w:val="00222DFE"/>
    <w:rsid w:val="00222EAA"/>
    <w:rsid w:val="00223518"/>
    <w:rsid w:val="00224C3A"/>
    <w:rsid w:val="00230DF1"/>
    <w:rsid w:val="00233717"/>
    <w:rsid w:val="002347AD"/>
    <w:rsid w:val="00235C05"/>
    <w:rsid w:val="002367B8"/>
    <w:rsid w:val="0023685B"/>
    <w:rsid w:val="00236D03"/>
    <w:rsid w:val="00236E53"/>
    <w:rsid w:val="002371D6"/>
    <w:rsid w:val="00237684"/>
    <w:rsid w:val="00247E87"/>
    <w:rsid w:val="00250461"/>
    <w:rsid w:val="00255111"/>
    <w:rsid w:val="00264BB5"/>
    <w:rsid w:val="00265089"/>
    <w:rsid w:val="00266F75"/>
    <w:rsid w:val="002674B4"/>
    <w:rsid w:val="00270AB3"/>
    <w:rsid w:val="00272BDE"/>
    <w:rsid w:val="00272E13"/>
    <w:rsid w:val="00276FBE"/>
    <w:rsid w:val="00277E3D"/>
    <w:rsid w:val="0028020B"/>
    <w:rsid w:val="00280C41"/>
    <w:rsid w:val="00283561"/>
    <w:rsid w:val="002868A6"/>
    <w:rsid w:val="002918A2"/>
    <w:rsid w:val="00292A04"/>
    <w:rsid w:val="0029367C"/>
    <w:rsid w:val="002949E8"/>
    <w:rsid w:val="002950FF"/>
    <w:rsid w:val="002960A3"/>
    <w:rsid w:val="00296FB6"/>
    <w:rsid w:val="002A0102"/>
    <w:rsid w:val="002B12D8"/>
    <w:rsid w:val="002B235F"/>
    <w:rsid w:val="002B3472"/>
    <w:rsid w:val="002B3662"/>
    <w:rsid w:val="002B491D"/>
    <w:rsid w:val="002B6A3E"/>
    <w:rsid w:val="002B6D1C"/>
    <w:rsid w:val="002C2760"/>
    <w:rsid w:val="002C4E09"/>
    <w:rsid w:val="002C609B"/>
    <w:rsid w:val="002C6A78"/>
    <w:rsid w:val="002D6F77"/>
    <w:rsid w:val="002D756D"/>
    <w:rsid w:val="002E0BA8"/>
    <w:rsid w:val="002E276B"/>
    <w:rsid w:val="002E333C"/>
    <w:rsid w:val="002E3FAD"/>
    <w:rsid w:val="002E45CD"/>
    <w:rsid w:val="002E6EFC"/>
    <w:rsid w:val="002E7202"/>
    <w:rsid w:val="002F11FA"/>
    <w:rsid w:val="002F16C5"/>
    <w:rsid w:val="002F6653"/>
    <w:rsid w:val="002F7675"/>
    <w:rsid w:val="00300429"/>
    <w:rsid w:val="00304F7E"/>
    <w:rsid w:val="003061B6"/>
    <w:rsid w:val="00306AC8"/>
    <w:rsid w:val="00307B40"/>
    <w:rsid w:val="00310848"/>
    <w:rsid w:val="003129DA"/>
    <w:rsid w:val="00315264"/>
    <w:rsid w:val="00316CCE"/>
    <w:rsid w:val="0032075E"/>
    <w:rsid w:val="0032489B"/>
    <w:rsid w:val="00326889"/>
    <w:rsid w:val="0033352D"/>
    <w:rsid w:val="003357A3"/>
    <w:rsid w:val="003363C9"/>
    <w:rsid w:val="0034410C"/>
    <w:rsid w:val="00344E71"/>
    <w:rsid w:val="003457D2"/>
    <w:rsid w:val="00350240"/>
    <w:rsid w:val="00350838"/>
    <w:rsid w:val="00351222"/>
    <w:rsid w:val="00351552"/>
    <w:rsid w:val="00356AF3"/>
    <w:rsid w:val="003617C3"/>
    <w:rsid w:val="00363256"/>
    <w:rsid w:val="00363BDE"/>
    <w:rsid w:val="00364B43"/>
    <w:rsid w:val="00367A75"/>
    <w:rsid w:val="003710AD"/>
    <w:rsid w:val="00373B4B"/>
    <w:rsid w:val="00374A3C"/>
    <w:rsid w:val="00374CE9"/>
    <w:rsid w:val="0037698D"/>
    <w:rsid w:val="00380D66"/>
    <w:rsid w:val="0038526C"/>
    <w:rsid w:val="003924FB"/>
    <w:rsid w:val="00392A86"/>
    <w:rsid w:val="00395A13"/>
    <w:rsid w:val="00395ADC"/>
    <w:rsid w:val="003A0F9F"/>
    <w:rsid w:val="003A1C68"/>
    <w:rsid w:val="003A20E5"/>
    <w:rsid w:val="003A5F6E"/>
    <w:rsid w:val="003A78F2"/>
    <w:rsid w:val="003B105E"/>
    <w:rsid w:val="003B2818"/>
    <w:rsid w:val="003B3ECC"/>
    <w:rsid w:val="003B571B"/>
    <w:rsid w:val="003B7C0B"/>
    <w:rsid w:val="003C11D5"/>
    <w:rsid w:val="003C1506"/>
    <w:rsid w:val="003C19E3"/>
    <w:rsid w:val="003C24DE"/>
    <w:rsid w:val="003C628E"/>
    <w:rsid w:val="003D0ABD"/>
    <w:rsid w:val="003D112B"/>
    <w:rsid w:val="003D177C"/>
    <w:rsid w:val="003D2742"/>
    <w:rsid w:val="003D2A25"/>
    <w:rsid w:val="003D36A6"/>
    <w:rsid w:val="003D3D9B"/>
    <w:rsid w:val="003D510F"/>
    <w:rsid w:val="003D6DD7"/>
    <w:rsid w:val="003E1BBF"/>
    <w:rsid w:val="003E2C16"/>
    <w:rsid w:val="003E42EA"/>
    <w:rsid w:val="003E51DE"/>
    <w:rsid w:val="003E528C"/>
    <w:rsid w:val="003F0F42"/>
    <w:rsid w:val="003F1C30"/>
    <w:rsid w:val="003F3933"/>
    <w:rsid w:val="003F77F1"/>
    <w:rsid w:val="004042E9"/>
    <w:rsid w:val="00405887"/>
    <w:rsid w:val="00406EFB"/>
    <w:rsid w:val="004106E8"/>
    <w:rsid w:val="00415346"/>
    <w:rsid w:val="00417D52"/>
    <w:rsid w:val="00420944"/>
    <w:rsid w:val="00431345"/>
    <w:rsid w:val="0043146E"/>
    <w:rsid w:val="0043235F"/>
    <w:rsid w:val="00432552"/>
    <w:rsid w:val="00432990"/>
    <w:rsid w:val="00434DCF"/>
    <w:rsid w:val="004432E9"/>
    <w:rsid w:val="004447D2"/>
    <w:rsid w:val="00445C2A"/>
    <w:rsid w:val="00452FC7"/>
    <w:rsid w:val="004546D9"/>
    <w:rsid w:val="0045577D"/>
    <w:rsid w:val="00455994"/>
    <w:rsid w:val="00455FFF"/>
    <w:rsid w:val="00457A1D"/>
    <w:rsid w:val="00461566"/>
    <w:rsid w:val="00470223"/>
    <w:rsid w:val="0047379D"/>
    <w:rsid w:val="00483FAE"/>
    <w:rsid w:val="00485DF0"/>
    <w:rsid w:val="004860AC"/>
    <w:rsid w:val="004863DD"/>
    <w:rsid w:val="00490052"/>
    <w:rsid w:val="00490F5A"/>
    <w:rsid w:val="00492B90"/>
    <w:rsid w:val="0049327D"/>
    <w:rsid w:val="004942D8"/>
    <w:rsid w:val="00495365"/>
    <w:rsid w:val="00495A19"/>
    <w:rsid w:val="00497AD2"/>
    <w:rsid w:val="004A2A51"/>
    <w:rsid w:val="004A77F9"/>
    <w:rsid w:val="004B1506"/>
    <w:rsid w:val="004B2F5D"/>
    <w:rsid w:val="004B355C"/>
    <w:rsid w:val="004B4AC3"/>
    <w:rsid w:val="004B6A6A"/>
    <w:rsid w:val="004D1397"/>
    <w:rsid w:val="004D342C"/>
    <w:rsid w:val="004D6DFC"/>
    <w:rsid w:val="004D7472"/>
    <w:rsid w:val="004D7C10"/>
    <w:rsid w:val="004E1119"/>
    <w:rsid w:val="004E5147"/>
    <w:rsid w:val="004E6338"/>
    <w:rsid w:val="004E7BB0"/>
    <w:rsid w:val="004F6FE6"/>
    <w:rsid w:val="00501ACA"/>
    <w:rsid w:val="005025D8"/>
    <w:rsid w:val="005060E0"/>
    <w:rsid w:val="0050782F"/>
    <w:rsid w:val="00507B78"/>
    <w:rsid w:val="0051134E"/>
    <w:rsid w:val="0051380E"/>
    <w:rsid w:val="00513E48"/>
    <w:rsid w:val="00514D48"/>
    <w:rsid w:val="00520B2E"/>
    <w:rsid w:val="0052251B"/>
    <w:rsid w:val="005233FF"/>
    <w:rsid w:val="005259D1"/>
    <w:rsid w:val="00525F88"/>
    <w:rsid w:val="00526F5E"/>
    <w:rsid w:val="00527142"/>
    <w:rsid w:val="00527C04"/>
    <w:rsid w:val="0053051A"/>
    <w:rsid w:val="00530C91"/>
    <w:rsid w:val="00530DF9"/>
    <w:rsid w:val="00531F4E"/>
    <w:rsid w:val="0053403F"/>
    <w:rsid w:val="00535E2E"/>
    <w:rsid w:val="00552405"/>
    <w:rsid w:val="00553E78"/>
    <w:rsid w:val="00562CFC"/>
    <w:rsid w:val="00566118"/>
    <w:rsid w:val="00567CB4"/>
    <w:rsid w:val="0057052F"/>
    <w:rsid w:val="00571B7B"/>
    <w:rsid w:val="0057305C"/>
    <w:rsid w:val="0057314C"/>
    <w:rsid w:val="0057318F"/>
    <w:rsid w:val="005733A6"/>
    <w:rsid w:val="0057400D"/>
    <w:rsid w:val="0057466F"/>
    <w:rsid w:val="00574733"/>
    <w:rsid w:val="005753A7"/>
    <w:rsid w:val="00580B0E"/>
    <w:rsid w:val="00582738"/>
    <w:rsid w:val="00584C37"/>
    <w:rsid w:val="00585150"/>
    <w:rsid w:val="005866D4"/>
    <w:rsid w:val="00587625"/>
    <w:rsid w:val="005972A2"/>
    <w:rsid w:val="005A10F5"/>
    <w:rsid w:val="005A219B"/>
    <w:rsid w:val="005A2E0A"/>
    <w:rsid w:val="005A3087"/>
    <w:rsid w:val="005B0C7A"/>
    <w:rsid w:val="005B1A59"/>
    <w:rsid w:val="005B2CA6"/>
    <w:rsid w:val="005B3680"/>
    <w:rsid w:val="005B72E4"/>
    <w:rsid w:val="005C040A"/>
    <w:rsid w:val="005C055B"/>
    <w:rsid w:val="005C1700"/>
    <w:rsid w:val="005C694A"/>
    <w:rsid w:val="005D0715"/>
    <w:rsid w:val="005D1F96"/>
    <w:rsid w:val="005E17AF"/>
    <w:rsid w:val="005E686E"/>
    <w:rsid w:val="005F108D"/>
    <w:rsid w:val="005F50FB"/>
    <w:rsid w:val="005F61D8"/>
    <w:rsid w:val="00603AC7"/>
    <w:rsid w:val="0060431E"/>
    <w:rsid w:val="00607D66"/>
    <w:rsid w:val="00610ADC"/>
    <w:rsid w:val="00612CC8"/>
    <w:rsid w:val="00613D23"/>
    <w:rsid w:val="006159FD"/>
    <w:rsid w:val="00622777"/>
    <w:rsid w:val="00622D49"/>
    <w:rsid w:val="00623042"/>
    <w:rsid w:val="00624601"/>
    <w:rsid w:val="00632DFD"/>
    <w:rsid w:val="006333F7"/>
    <w:rsid w:val="00637A33"/>
    <w:rsid w:val="006430DD"/>
    <w:rsid w:val="00644843"/>
    <w:rsid w:val="006508F3"/>
    <w:rsid w:val="00653AEE"/>
    <w:rsid w:val="00653E2B"/>
    <w:rsid w:val="00655BCA"/>
    <w:rsid w:val="00657B3D"/>
    <w:rsid w:val="00659EFF"/>
    <w:rsid w:val="006623BD"/>
    <w:rsid w:val="00670B07"/>
    <w:rsid w:val="006721CE"/>
    <w:rsid w:val="00674D8E"/>
    <w:rsid w:val="00675716"/>
    <w:rsid w:val="006764EC"/>
    <w:rsid w:val="00680119"/>
    <w:rsid w:val="00682424"/>
    <w:rsid w:val="006868F5"/>
    <w:rsid w:val="00690761"/>
    <w:rsid w:val="0069092E"/>
    <w:rsid w:val="00691D90"/>
    <w:rsid w:val="00695A66"/>
    <w:rsid w:val="006968A6"/>
    <w:rsid w:val="006A027E"/>
    <w:rsid w:val="006A2451"/>
    <w:rsid w:val="006A580D"/>
    <w:rsid w:val="006AF45C"/>
    <w:rsid w:val="006B0D0E"/>
    <w:rsid w:val="006B41CC"/>
    <w:rsid w:val="006B4EA3"/>
    <w:rsid w:val="006C20A2"/>
    <w:rsid w:val="006C3383"/>
    <w:rsid w:val="006C35A9"/>
    <w:rsid w:val="006D3F3D"/>
    <w:rsid w:val="006D4F6F"/>
    <w:rsid w:val="006D5A01"/>
    <w:rsid w:val="006D5F79"/>
    <w:rsid w:val="006D6139"/>
    <w:rsid w:val="006D7163"/>
    <w:rsid w:val="006D7ECA"/>
    <w:rsid w:val="006E0103"/>
    <w:rsid w:val="006E0D0D"/>
    <w:rsid w:val="006E2197"/>
    <w:rsid w:val="006E44C2"/>
    <w:rsid w:val="006E6602"/>
    <w:rsid w:val="006F13E4"/>
    <w:rsid w:val="006F1E79"/>
    <w:rsid w:val="006F54AB"/>
    <w:rsid w:val="006F5AE6"/>
    <w:rsid w:val="006F64CB"/>
    <w:rsid w:val="0070288A"/>
    <w:rsid w:val="0070504C"/>
    <w:rsid w:val="007102E2"/>
    <w:rsid w:val="00712F19"/>
    <w:rsid w:val="00716CD9"/>
    <w:rsid w:val="00722DC6"/>
    <w:rsid w:val="00725556"/>
    <w:rsid w:val="00735DA3"/>
    <w:rsid w:val="00737502"/>
    <w:rsid w:val="00740051"/>
    <w:rsid w:val="00742AB3"/>
    <w:rsid w:val="00743385"/>
    <w:rsid w:val="007442AD"/>
    <w:rsid w:val="007455E5"/>
    <w:rsid w:val="007456A9"/>
    <w:rsid w:val="00751385"/>
    <w:rsid w:val="00754BDB"/>
    <w:rsid w:val="00754E66"/>
    <w:rsid w:val="0075737D"/>
    <w:rsid w:val="0075740D"/>
    <w:rsid w:val="0076148D"/>
    <w:rsid w:val="0076465D"/>
    <w:rsid w:val="00770201"/>
    <w:rsid w:val="00771A60"/>
    <w:rsid w:val="00772185"/>
    <w:rsid w:val="0077232C"/>
    <w:rsid w:val="007736AE"/>
    <w:rsid w:val="00774E49"/>
    <w:rsid w:val="007771CD"/>
    <w:rsid w:val="007801B4"/>
    <w:rsid w:val="00780EDE"/>
    <w:rsid w:val="007812CD"/>
    <w:rsid w:val="00785A9C"/>
    <w:rsid w:val="007870A1"/>
    <w:rsid w:val="00790D4F"/>
    <w:rsid w:val="00793029"/>
    <w:rsid w:val="00793264"/>
    <w:rsid w:val="00793569"/>
    <w:rsid w:val="00795A68"/>
    <w:rsid w:val="007A1FB0"/>
    <w:rsid w:val="007A32E0"/>
    <w:rsid w:val="007A5735"/>
    <w:rsid w:val="007A7594"/>
    <w:rsid w:val="007B0C8A"/>
    <w:rsid w:val="007B4225"/>
    <w:rsid w:val="007C05DF"/>
    <w:rsid w:val="007C0612"/>
    <w:rsid w:val="007C1D34"/>
    <w:rsid w:val="007C3101"/>
    <w:rsid w:val="007C5C35"/>
    <w:rsid w:val="007C6303"/>
    <w:rsid w:val="007C6CE9"/>
    <w:rsid w:val="007C72EB"/>
    <w:rsid w:val="007D00E4"/>
    <w:rsid w:val="007D0B9B"/>
    <w:rsid w:val="007D2635"/>
    <w:rsid w:val="007D45E2"/>
    <w:rsid w:val="007D6883"/>
    <w:rsid w:val="007D6AA2"/>
    <w:rsid w:val="007D7367"/>
    <w:rsid w:val="007E5668"/>
    <w:rsid w:val="007E75B0"/>
    <w:rsid w:val="007E75DC"/>
    <w:rsid w:val="007E7D04"/>
    <w:rsid w:val="007F5423"/>
    <w:rsid w:val="0080305B"/>
    <w:rsid w:val="008076E4"/>
    <w:rsid w:val="00810932"/>
    <w:rsid w:val="008114EB"/>
    <w:rsid w:val="00813A4B"/>
    <w:rsid w:val="0081705E"/>
    <w:rsid w:val="00820D4A"/>
    <w:rsid w:val="008252D4"/>
    <w:rsid w:val="00827B77"/>
    <w:rsid w:val="008302F2"/>
    <w:rsid w:val="008318D8"/>
    <w:rsid w:val="0083264B"/>
    <w:rsid w:val="00833FFF"/>
    <w:rsid w:val="0083566A"/>
    <w:rsid w:val="00835DE1"/>
    <w:rsid w:val="008532A9"/>
    <w:rsid w:val="0085440F"/>
    <w:rsid w:val="008552D9"/>
    <w:rsid w:val="00857D80"/>
    <w:rsid w:val="00877A79"/>
    <w:rsid w:val="00881381"/>
    <w:rsid w:val="00884B21"/>
    <w:rsid w:val="008852BE"/>
    <w:rsid w:val="0088756E"/>
    <w:rsid w:val="00891118"/>
    <w:rsid w:val="0089249B"/>
    <w:rsid w:val="008926A9"/>
    <w:rsid w:val="00894045"/>
    <w:rsid w:val="00894082"/>
    <w:rsid w:val="00894F93"/>
    <w:rsid w:val="008A1358"/>
    <w:rsid w:val="008A154B"/>
    <w:rsid w:val="008A2506"/>
    <w:rsid w:val="008A4A92"/>
    <w:rsid w:val="008A4DA6"/>
    <w:rsid w:val="008A67AF"/>
    <w:rsid w:val="008A7BA3"/>
    <w:rsid w:val="008B17FA"/>
    <w:rsid w:val="008B2F86"/>
    <w:rsid w:val="008B42D9"/>
    <w:rsid w:val="008B6ED8"/>
    <w:rsid w:val="008C099E"/>
    <w:rsid w:val="008C2C88"/>
    <w:rsid w:val="008C57F6"/>
    <w:rsid w:val="008C7DD0"/>
    <w:rsid w:val="008D211E"/>
    <w:rsid w:val="008D51AE"/>
    <w:rsid w:val="008D6D85"/>
    <w:rsid w:val="008E0650"/>
    <w:rsid w:val="008E2775"/>
    <w:rsid w:val="008E2EBB"/>
    <w:rsid w:val="008E3C3D"/>
    <w:rsid w:val="008E401A"/>
    <w:rsid w:val="008E4631"/>
    <w:rsid w:val="008E4E7A"/>
    <w:rsid w:val="008F1613"/>
    <w:rsid w:val="008F1CC5"/>
    <w:rsid w:val="008F2F66"/>
    <w:rsid w:val="008F4C4E"/>
    <w:rsid w:val="008F6917"/>
    <w:rsid w:val="0090085F"/>
    <w:rsid w:val="00902194"/>
    <w:rsid w:val="009038F6"/>
    <w:rsid w:val="009062B6"/>
    <w:rsid w:val="0090631D"/>
    <w:rsid w:val="00910590"/>
    <w:rsid w:val="0091746A"/>
    <w:rsid w:val="00924ADD"/>
    <w:rsid w:val="00930069"/>
    <w:rsid w:val="009302EF"/>
    <w:rsid w:val="00933B58"/>
    <w:rsid w:val="009344F2"/>
    <w:rsid w:val="00936563"/>
    <w:rsid w:val="0093659D"/>
    <w:rsid w:val="0093671F"/>
    <w:rsid w:val="00941A73"/>
    <w:rsid w:val="009421CC"/>
    <w:rsid w:val="00947D0C"/>
    <w:rsid w:val="00947F05"/>
    <w:rsid w:val="00954966"/>
    <w:rsid w:val="00970155"/>
    <w:rsid w:val="00971A0E"/>
    <w:rsid w:val="00973D02"/>
    <w:rsid w:val="00986EA2"/>
    <w:rsid w:val="00987A6E"/>
    <w:rsid w:val="00992AF9"/>
    <w:rsid w:val="009939D0"/>
    <w:rsid w:val="009940D5"/>
    <w:rsid w:val="009960F2"/>
    <w:rsid w:val="00997231"/>
    <w:rsid w:val="009A14D6"/>
    <w:rsid w:val="009A21CC"/>
    <w:rsid w:val="009B09E8"/>
    <w:rsid w:val="009B4145"/>
    <w:rsid w:val="009B72FE"/>
    <w:rsid w:val="009C0615"/>
    <w:rsid w:val="009C2302"/>
    <w:rsid w:val="009C5C8C"/>
    <w:rsid w:val="009D0646"/>
    <w:rsid w:val="009D1F68"/>
    <w:rsid w:val="009D399C"/>
    <w:rsid w:val="009E22F0"/>
    <w:rsid w:val="009E46B3"/>
    <w:rsid w:val="009E5554"/>
    <w:rsid w:val="009F10A7"/>
    <w:rsid w:val="009F154F"/>
    <w:rsid w:val="009F192F"/>
    <w:rsid w:val="009F3C6F"/>
    <w:rsid w:val="009F3E2B"/>
    <w:rsid w:val="009F739B"/>
    <w:rsid w:val="00A067EB"/>
    <w:rsid w:val="00A11CA0"/>
    <w:rsid w:val="00A16D2A"/>
    <w:rsid w:val="00A176AA"/>
    <w:rsid w:val="00A200B4"/>
    <w:rsid w:val="00A22AB2"/>
    <w:rsid w:val="00A23D8A"/>
    <w:rsid w:val="00A24A60"/>
    <w:rsid w:val="00A24F6D"/>
    <w:rsid w:val="00A31EA6"/>
    <w:rsid w:val="00A32CA8"/>
    <w:rsid w:val="00A37006"/>
    <w:rsid w:val="00A43A59"/>
    <w:rsid w:val="00A468D7"/>
    <w:rsid w:val="00A4776A"/>
    <w:rsid w:val="00A50FAE"/>
    <w:rsid w:val="00A51A1B"/>
    <w:rsid w:val="00A53197"/>
    <w:rsid w:val="00A536FA"/>
    <w:rsid w:val="00A5705F"/>
    <w:rsid w:val="00A615D4"/>
    <w:rsid w:val="00A6167F"/>
    <w:rsid w:val="00A62304"/>
    <w:rsid w:val="00A646C6"/>
    <w:rsid w:val="00A66DC7"/>
    <w:rsid w:val="00A67891"/>
    <w:rsid w:val="00A67E74"/>
    <w:rsid w:val="00A70411"/>
    <w:rsid w:val="00A709D3"/>
    <w:rsid w:val="00A714E7"/>
    <w:rsid w:val="00A726FE"/>
    <w:rsid w:val="00A72A03"/>
    <w:rsid w:val="00A8142B"/>
    <w:rsid w:val="00A84BB6"/>
    <w:rsid w:val="00A852ED"/>
    <w:rsid w:val="00A86DA6"/>
    <w:rsid w:val="00A90992"/>
    <w:rsid w:val="00A90B68"/>
    <w:rsid w:val="00A92B9B"/>
    <w:rsid w:val="00A9370B"/>
    <w:rsid w:val="00A94F80"/>
    <w:rsid w:val="00AA053D"/>
    <w:rsid w:val="00AA351C"/>
    <w:rsid w:val="00AA4F96"/>
    <w:rsid w:val="00AA5BF6"/>
    <w:rsid w:val="00AA7CA1"/>
    <w:rsid w:val="00AB254F"/>
    <w:rsid w:val="00AB3F98"/>
    <w:rsid w:val="00AC2BBC"/>
    <w:rsid w:val="00AC4D10"/>
    <w:rsid w:val="00AC5F89"/>
    <w:rsid w:val="00AD3ACA"/>
    <w:rsid w:val="00AD65D9"/>
    <w:rsid w:val="00AD74F1"/>
    <w:rsid w:val="00AE67BB"/>
    <w:rsid w:val="00AF0150"/>
    <w:rsid w:val="00AF2682"/>
    <w:rsid w:val="00AF4A4D"/>
    <w:rsid w:val="00AF586E"/>
    <w:rsid w:val="00B04DD9"/>
    <w:rsid w:val="00B07DDC"/>
    <w:rsid w:val="00B10014"/>
    <w:rsid w:val="00B1067E"/>
    <w:rsid w:val="00B11D09"/>
    <w:rsid w:val="00B1384A"/>
    <w:rsid w:val="00B146CC"/>
    <w:rsid w:val="00B17424"/>
    <w:rsid w:val="00B22E78"/>
    <w:rsid w:val="00B26EE9"/>
    <w:rsid w:val="00B2751F"/>
    <w:rsid w:val="00B27A63"/>
    <w:rsid w:val="00B320A1"/>
    <w:rsid w:val="00B3777A"/>
    <w:rsid w:val="00B37BFB"/>
    <w:rsid w:val="00B41117"/>
    <w:rsid w:val="00B46B58"/>
    <w:rsid w:val="00B508AB"/>
    <w:rsid w:val="00B55FF8"/>
    <w:rsid w:val="00B612E3"/>
    <w:rsid w:val="00B64975"/>
    <w:rsid w:val="00B6679A"/>
    <w:rsid w:val="00B6743E"/>
    <w:rsid w:val="00B73AA6"/>
    <w:rsid w:val="00B7530C"/>
    <w:rsid w:val="00B75363"/>
    <w:rsid w:val="00B7616B"/>
    <w:rsid w:val="00B810E8"/>
    <w:rsid w:val="00B82760"/>
    <w:rsid w:val="00B84E55"/>
    <w:rsid w:val="00B90FAB"/>
    <w:rsid w:val="00B929F6"/>
    <w:rsid w:val="00B9473E"/>
    <w:rsid w:val="00B95A5F"/>
    <w:rsid w:val="00B9613B"/>
    <w:rsid w:val="00B97034"/>
    <w:rsid w:val="00B97AA9"/>
    <w:rsid w:val="00BA001C"/>
    <w:rsid w:val="00BA19F4"/>
    <w:rsid w:val="00BA2159"/>
    <w:rsid w:val="00BA4AC6"/>
    <w:rsid w:val="00BA5183"/>
    <w:rsid w:val="00BB0787"/>
    <w:rsid w:val="00BB10BE"/>
    <w:rsid w:val="00BB5FB3"/>
    <w:rsid w:val="00BB625E"/>
    <w:rsid w:val="00BB75CC"/>
    <w:rsid w:val="00BB7ECB"/>
    <w:rsid w:val="00BC1A12"/>
    <w:rsid w:val="00BC5BBD"/>
    <w:rsid w:val="00BC61A0"/>
    <w:rsid w:val="00BC6D12"/>
    <w:rsid w:val="00BD0878"/>
    <w:rsid w:val="00BD0A54"/>
    <w:rsid w:val="00BD29A2"/>
    <w:rsid w:val="00BD4E68"/>
    <w:rsid w:val="00BD565A"/>
    <w:rsid w:val="00BD5B74"/>
    <w:rsid w:val="00BE16B8"/>
    <w:rsid w:val="00BE4959"/>
    <w:rsid w:val="00BE659E"/>
    <w:rsid w:val="00BE7B45"/>
    <w:rsid w:val="00BF3C8C"/>
    <w:rsid w:val="00BF58F1"/>
    <w:rsid w:val="00BF6AA6"/>
    <w:rsid w:val="00BF6B9A"/>
    <w:rsid w:val="00BF7903"/>
    <w:rsid w:val="00C00797"/>
    <w:rsid w:val="00C02D1C"/>
    <w:rsid w:val="00C07083"/>
    <w:rsid w:val="00C072D3"/>
    <w:rsid w:val="00C118B4"/>
    <w:rsid w:val="00C136DC"/>
    <w:rsid w:val="00C13F7F"/>
    <w:rsid w:val="00C153E7"/>
    <w:rsid w:val="00C15961"/>
    <w:rsid w:val="00C202BC"/>
    <w:rsid w:val="00C20DBA"/>
    <w:rsid w:val="00C237BC"/>
    <w:rsid w:val="00C32DA6"/>
    <w:rsid w:val="00C33B43"/>
    <w:rsid w:val="00C362B0"/>
    <w:rsid w:val="00C36B16"/>
    <w:rsid w:val="00C406A8"/>
    <w:rsid w:val="00C41FAE"/>
    <w:rsid w:val="00C42194"/>
    <w:rsid w:val="00C427CE"/>
    <w:rsid w:val="00C42DA2"/>
    <w:rsid w:val="00C44238"/>
    <w:rsid w:val="00C50FA7"/>
    <w:rsid w:val="00C54217"/>
    <w:rsid w:val="00C625A3"/>
    <w:rsid w:val="00C72F64"/>
    <w:rsid w:val="00C7450E"/>
    <w:rsid w:val="00C74605"/>
    <w:rsid w:val="00C750CF"/>
    <w:rsid w:val="00C75389"/>
    <w:rsid w:val="00C77685"/>
    <w:rsid w:val="00C77CEB"/>
    <w:rsid w:val="00C77E65"/>
    <w:rsid w:val="00C83A03"/>
    <w:rsid w:val="00C83CDA"/>
    <w:rsid w:val="00C844C9"/>
    <w:rsid w:val="00C85441"/>
    <w:rsid w:val="00C879D1"/>
    <w:rsid w:val="00C933EF"/>
    <w:rsid w:val="00C941FF"/>
    <w:rsid w:val="00CA1DE9"/>
    <w:rsid w:val="00CA21D0"/>
    <w:rsid w:val="00CA24F3"/>
    <w:rsid w:val="00CA40D4"/>
    <w:rsid w:val="00CB11C8"/>
    <w:rsid w:val="00CB3892"/>
    <w:rsid w:val="00CB7F3A"/>
    <w:rsid w:val="00CC0E1F"/>
    <w:rsid w:val="00CC2459"/>
    <w:rsid w:val="00CC4BDD"/>
    <w:rsid w:val="00CC7D9A"/>
    <w:rsid w:val="00CD23B6"/>
    <w:rsid w:val="00CD345C"/>
    <w:rsid w:val="00CD471C"/>
    <w:rsid w:val="00CD5794"/>
    <w:rsid w:val="00CE05AB"/>
    <w:rsid w:val="00CE30A4"/>
    <w:rsid w:val="00CE434C"/>
    <w:rsid w:val="00CE5022"/>
    <w:rsid w:val="00CE6588"/>
    <w:rsid w:val="00CF73C3"/>
    <w:rsid w:val="00D00A79"/>
    <w:rsid w:val="00D01E93"/>
    <w:rsid w:val="00D02CD2"/>
    <w:rsid w:val="00D07865"/>
    <w:rsid w:val="00D15226"/>
    <w:rsid w:val="00D2325C"/>
    <w:rsid w:val="00D25140"/>
    <w:rsid w:val="00D33B2A"/>
    <w:rsid w:val="00D349AB"/>
    <w:rsid w:val="00D37C38"/>
    <w:rsid w:val="00D41821"/>
    <w:rsid w:val="00D41D4A"/>
    <w:rsid w:val="00D43122"/>
    <w:rsid w:val="00D440D9"/>
    <w:rsid w:val="00D45D57"/>
    <w:rsid w:val="00D4772A"/>
    <w:rsid w:val="00D52434"/>
    <w:rsid w:val="00D52C46"/>
    <w:rsid w:val="00D5354A"/>
    <w:rsid w:val="00D536FF"/>
    <w:rsid w:val="00D548A9"/>
    <w:rsid w:val="00D55AD4"/>
    <w:rsid w:val="00D60F53"/>
    <w:rsid w:val="00D62D7D"/>
    <w:rsid w:val="00D64B33"/>
    <w:rsid w:val="00D67ACD"/>
    <w:rsid w:val="00D71E3C"/>
    <w:rsid w:val="00D7279D"/>
    <w:rsid w:val="00D738D2"/>
    <w:rsid w:val="00D75F6C"/>
    <w:rsid w:val="00D76CFF"/>
    <w:rsid w:val="00D8081A"/>
    <w:rsid w:val="00D8135A"/>
    <w:rsid w:val="00D833EA"/>
    <w:rsid w:val="00D90E48"/>
    <w:rsid w:val="00D91DAF"/>
    <w:rsid w:val="00D95398"/>
    <w:rsid w:val="00D96A27"/>
    <w:rsid w:val="00D978A5"/>
    <w:rsid w:val="00D97D79"/>
    <w:rsid w:val="00DA1D19"/>
    <w:rsid w:val="00DA418A"/>
    <w:rsid w:val="00DA4E45"/>
    <w:rsid w:val="00DA5E0D"/>
    <w:rsid w:val="00DB4B17"/>
    <w:rsid w:val="00DB5C4D"/>
    <w:rsid w:val="00DC0E1C"/>
    <w:rsid w:val="00DC26B3"/>
    <w:rsid w:val="00DC3699"/>
    <w:rsid w:val="00DC4210"/>
    <w:rsid w:val="00DC434E"/>
    <w:rsid w:val="00DC49E2"/>
    <w:rsid w:val="00DC5A71"/>
    <w:rsid w:val="00DC632A"/>
    <w:rsid w:val="00DC773E"/>
    <w:rsid w:val="00DD0948"/>
    <w:rsid w:val="00DE1413"/>
    <w:rsid w:val="00DE6F1E"/>
    <w:rsid w:val="00DF528B"/>
    <w:rsid w:val="00DF5FA3"/>
    <w:rsid w:val="00DF7BD2"/>
    <w:rsid w:val="00E01532"/>
    <w:rsid w:val="00E038B3"/>
    <w:rsid w:val="00E04502"/>
    <w:rsid w:val="00E04CB5"/>
    <w:rsid w:val="00E05A55"/>
    <w:rsid w:val="00E07F13"/>
    <w:rsid w:val="00E10E1D"/>
    <w:rsid w:val="00E12336"/>
    <w:rsid w:val="00E208FA"/>
    <w:rsid w:val="00E23FA6"/>
    <w:rsid w:val="00E257B5"/>
    <w:rsid w:val="00E259F7"/>
    <w:rsid w:val="00E33ADD"/>
    <w:rsid w:val="00E33EB9"/>
    <w:rsid w:val="00E3654A"/>
    <w:rsid w:val="00E3B668"/>
    <w:rsid w:val="00E42A69"/>
    <w:rsid w:val="00E43698"/>
    <w:rsid w:val="00E50826"/>
    <w:rsid w:val="00E50DA2"/>
    <w:rsid w:val="00E525AC"/>
    <w:rsid w:val="00E54BB7"/>
    <w:rsid w:val="00E57F34"/>
    <w:rsid w:val="00E61A49"/>
    <w:rsid w:val="00E63D1D"/>
    <w:rsid w:val="00E64CCE"/>
    <w:rsid w:val="00E67E26"/>
    <w:rsid w:val="00E71185"/>
    <w:rsid w:val="00E735DC"/>
    <w:rsid w:val="00E73AB1"/>
    <w:rsid w:val="00E74951"/>
    <w:rsid w:val="00E75BA1"/>
    <w:rsid w:val="00E7761C"/>
    <w:rsid w:val="00E804A9"/>
    <w:rsid w:val="00E8228E"/>
    <w:rsid w:val="00E82D3A"/>
    <w:rsid w:val="00E86CEB"/>
    <w:rsid w:val="00E87213"/>
    <w:rsid w:val="00E87DCE"/>
    <w:rsid w:val="00E96A42"/>
    <w:rsid w:val="00EA5D6D"/>
    <w:rsid w:val="00EA7CD0"/>
    <w:rsid w:val="00EB0F6E"/>
    <w:rsid w:val="00EB0FFF"/>
    <w:rsid w:val="00EB4B76"/>
    <w:rsid w:val="00EB746A"/>
    <w:rsid w:val="00EB7883"/>
    <w:rsid w:val="00EC3FB4"/>
    <w:rsid w:val="00EC6C84"/>
    <w:rsid w:val="00EC7BDF"/>
    <w:rsid w:val="00ED5EA5"/>
    <w:rsid w:val="00ED5F54"/>
    <w:rsid w:val="00EE0D03"/>
    <w:rsid w:val="00EE40E3"/>
    <w:rsid w:val="00EE4F8C"/>
    <w:rsid w:val="00EF0B33"/>
    <w:rsid w:val="00EF11B4"/>
    <w:rsid w:val="00EF1604"/>
    <w:rsid w:val="00EF2ABB"/>
    <w:rsid w:val="00EF2D3A"/>
    <w:rsid w:val="00EF2EC4"/>
    <w:rsid w:val="00EF7B6C"/>
    <w:rsid w:val="00F0050D"/>
    <w:rsid w:val="00F00B23"/>
    <w:rsid w:val="00F01F4E"/>
    <w:rsid w:val="00F04A4F"/>
    <w:rsid w:val="00F04BEA"/>
    <w:rsid w:val="00F11980"/>
    <w:rsid w:val="00F12768"/>
    <w:rsid w:val="00F12F35"/>
    <w:rsid w:val="00F1390F"/>
    <w:rsid w:val="00F1400F"/>
    <w:rsid w:val="00F15606"/>
    <w:rsid w:val="00F17EC7"/>
    <w:rsid w:val="00F2186B"/>
    <w:rsid w:val="00F254CC"/>
    <w:rsid w:val="00F31664"/>
    <w:rsid w:val="00F345AD"/>
    <w:rsid w:val="00F368E5"/>
    <w:rsid w:val="00F401C8"/>
    <w:rsid w:val="00F417F8"/>
    <w:rsid w:val="00F425AF"/>
    <w:rsid w:val="00F42DD2"/>
    <w:rsid w:val="00F433ED"/>
    <w:rsid w:val="00F43BE8"/>
    <w:rsid w:val="00F44D18"/>
    <w:rsid w:val="00F468DC"/>
    <w:rsid w:val="00F473B6"/>
    <w:rsid w:val="00F47EDA"/>
    <w:rsid w:val="00F504D4"/>
    <w:rsid w:val="00F565E3"/>
    <w:rsid w:val="00F56940"/>
    <w:rsid w:val="00F60A70"/>
    <w:rsid w:val="00F61175"/>
    <w:rsid w:val="00F63472"/>
    <w:rsid w:val="00F65775"/>
    <w:rsid w:val="00F66980"/>
    <w:rsid w:val="00F705B5"/>
    <w:rsid w:val="00F70F73"/>
    <w:rsid w:val="00F722BF"/>
    <w:rsid w:val="00F75B13"/>
    <w:rsid w:val="00F80AE6"/>
    <w:rsid w:val="00F82F43"/>
    <w:rsid w:val="00F841EE"/>
    <w:rsid w:val="00F85D3A"/>
    <w:rsid w:val="00F864A2"/>
    <w:rsid w:val="00F87575"/>
    <w:rsid w:val="00F87A7F"/>
    <w:rsid w:val="00F9044B"/>
    <w:rsid w:val="00F93FFC"/>
    <w:rsid w:val="00F95C26"/>
    <w:rsid w:val="00F96FA0"/>
    <w:rsid w:val="00FA00D8"/>
    <w:rsid w:val="00FA3252"/>
    <w:rsid w:val="00FA677D"/>
    <w:rsid w:val="00FAA1BE"/>
    <w:rsid w:val="00FB3CAF"/>
    <w:rsid w:val="00FB4B11"/>
    <w:rsid w:val="00FB668E"/>
    <w:rsid w:val="00FC14C3"/>
    <w:rsid w:val="00FC60B9"/>
    <w:rsid w:val="00FC6160"/>
    <w:rsid w:val="00FC7098"/>
    <w:rsid w:val="00FD34EA"/>
    <w:rsid w:val="00FD3DEA"/>
    <w:rsid w:val="00FE41B8"/>
    <w:rsid w:val="00FE58F5"/>
    <w:rsid w:val="00FE60F5"/>
    <w:rsid w:val="00FE7D7B"/>
    <w:rsid w:val="00FF12CB"/>
    <w:rsid w:val="00FF43BC"/>
    <w:rsid w:val="00FF4930"/>
    <w:rsid w:val="00FFBBA4"/>
    <w:rsid w:val="0131AF07"/>
    <w:rsid w:val="017770CC"/>
    <w:rsid w:val="01A35291"/>
    <w:rsid w:val="01A842F2"/>
    <w:rsid w:val="01A97CE7"/>
    <w:rsid w:val="01C8B3F2"/>
    <w:rsid w:val="01DE2272"/>
    <w:rsid w:val="01E5A05C"/>
    <w:rsid w:val="02347F61"/>
    <w:rsid w:val="02356F33"/>
    <w:rsid w:val="02459FDA"/>
    <w:rsid w:val="02B7B2D2"/>
    <w:rsid w:val="02D22964"/>
    <w:rsid w:val="02D27EFA"/>
    <w:rsid w:val="02DFA455"/>
    <w:rsid w:val="03F8B9D0"/>
    <w:rsid w:val="040B0826"/>
    <w:rsid w:val="04260902"/>
    <w:rsid w:val="044B9AC8"/>
    <w:rsid w:val="04665182"/>
    <w:rsid w:val="046DEF8C"/>
    <w:rsid w:val="0480FF21"/>
    <w:rsid w:val="049A23E4"/>
    <w:rsid w:val="04A08353"/>
    <w:rsid w:val="04ADED89"/>
    <w:rsid w:val="04DD2C43"/>
    <w:rsid w:val="05572606"/>
    <w:rsid w:val="05752258"/>
    <w:rsid w:val="05AB5884"/>
    <w:rsid w:val="05CADDC8"/>
    <w:rsid w:val="05E7C2C5"/>
    <w:rsid w:val="06AA7CD5"/>
    <w:rsid w:val="06D6FB1C"/>
    <w:rsid w:val="074F1B34"/>
    <w:rsid w:val="07564B92"/>
    <w:rsid w:val="07579363"/>
    <w:rsid w:val="079AFAEA"/>
    <w:rsid w:val="07A5636F"/>
    <w:rsid w:val="07A6AEFA"/>
    <w:rsid w:val="07BEEA2C"/>
    <w:rsid w:val="07DF0F66"/>
    <w:rsid w:val="080DB292"/>
    <w:rsid w:val="080FF277"/>
    <w:rsid w:val="08148C01"/>
    <w:rsid w:val="08364361"/>
    <w:rsid w:val="0849EACD"/>
    <w:rsid w:val="087DB187"/>
    <w:rsid w:val="087E659B"/>
    <w:rsid w:val="08CA2E3B"/>
    <w:rsid w:val="090FB2A1"/>
    <w:rsid w:val="0974F560"/>
    <w:rsid w:val="09E9D145"/>
    <w:rsid w:val="0A113E12"/>
    <w:rsid w:val="0A67C646"/>
    <w:rsid w:val="0AA91149"/>
    <w:rsid w:val="0AC6D1B2"/>
    <w:rsid w:val="0B348774"/>
    <w:rsid w:val="0B48670F"/>
    <w:rsid w:val="0B82568E"/>
    <w:rsid w:val="0BDA950C"/>
    <w:rsid w:val="0C076316"/>
    <w:rsid w:val="0C170F02"/>
    <w:rsid w:val="0C21C825"/>
    <w:rsid w:val="0C530012"/>
    <w:rsid w:val="0C84C382"/>
    <w:rsid w:val="0CC83851"/>
    <w:rsid w:val="0D1A66B4"/>
    <w:rsid w:val="0D58A5EE"/>
    <w:rsid w:val="0D5E15E7"/>
    <w:rsid w:val="0D8CC48D"/>
    <w:rsid w:val="0DB4AE79"/>
    <w:rsid w:val="0E14EB17"/>
    <w:rsid w:val="0E2C1328"/>
    <w:rsid w:val="0E5241B2"/>
    <w:rsid w:val="0E867D9D"/>
    <w:rsid w:val="0EC32D53"/>
    <w:rsid w:val="0ED41ACE"/>
    <w:rsid w:val="0EEC6A17"/>
    <w:rsid w:val="0F3BBA69"/>
    <w:rsid w:val="0FC69178"/>
    <w:rsid w:val="0FED2091"/>
    <w:rsid w:val="103E16E4"/>
    <w:rsid w:val="1069B8C6"/>
    <w:rsid w:val="10E1520D"/>
    <w:rsid w:val="11024215"/>
    <w:rsid w:val="11195394"/>
    <w:rsid w:val="1135C206"/>
    <w:rsid w:val="1161E185"/>
    <w:rsid w:val="1168725F"/>
    <w:rsid w:val="12994B53"/>
    <w:rsid w:val="12A89D45"/>
    <w:rsid w:val="12B0BDC3"/>
    <w:rsid w:val="12B72CFE"/>
    <w:rsid w:val="13683508"/>
    <w:rsid w:val="13760E27"/>
    <w:rsid w:val="13A2317D"/>
    <w:rsid w:val="143232CA"/>
    <w:rsid w:val="1459820A"/>
    <w:rsid w:val="148FA840"/>
    <w:rsid w:val="14C90D8E"/>
    <w:rsid w:val="151BB6BF"/>
    <w:rsid w:val="152C4921"/>
    <w:rsid w:val="15421955"/>
    <w:rsid w:val="157C859F"/>
    <w:rsid w:val="15828059"/>
    <w:rsid w:val="15CA7ECB"/>
    <w:rsid w:val="15FCC3B7"/>
    <w:rsid w:val="160E8880"/>
    <w:rsid w:val="16365585"/>
    <w:rsid w:val="165D74FE"/>
    <w:rsid w:val="167066B7"/>
    <w:rsid w:val="169E2D73"/>
    <w:rsid w:val="17070322"/>
    <w:rsid w:val="1743DC91"/>
    <w:rsid w:val="174E1BAF"/>
    <w:rsid w:val="175A14AE"/>
    <w:rsid w:val="176CED47"/>
    <w:rsid w:val="17AFE0E4"/>
    <w:rsid w:val="17B0510C"/>
    <w:rsid w:val="17B09AA4"/>
    <w:rsid w:val="17BF20C5"/>
    <w:rsid w:val="17E690A9"/>
    <w:rsid w:val="186FE95E"/>
    <w:rsid w:val="18A265E0"/>
    <w:rsid w:val="18C797DA"/>
    <w:rsid w:val="18D5A46B"/>
    <w:rsid w:val="18DDEBA2"/>
    <w:rsid w:val="18E2B232"/>
    <w:rsid w:val="18E30493"/>
    <w:rsid w:val="18EA47A4"/>
    <w:rsid w:val="18EC7370"/>
    <w:rsid w:val="18F2593A"/>
    <w:rsid w:val="18F7F9F3"/>
    <w:rsid w:val="18FBB2D4"/>
    <w:rsid w:val="19308C51"/>
    <w:rsid w:val="1932D7EA"/>
    <w:rsid w:val="193EB129"/>
    <w:rsid w:val="19AE02E0"/>
    <w:rsid w:val="19AE831E"/>
    <w:rsid w:val="19B9D3DE"/>
    <w:rsid w:val="19CC78FE"/>
    <w:rsid w:val="19CF62BC"/>
    <w:rsid w:val="19EDB03B"/>
    <w:rsid w:val="1AC4D783"/>
    <w:rsid w:val="1B64EA37"/>
    <w:rsid w:val="1BF96165"/>
    <w:rsid w:val="1CC8CE9C"/>
    <w:rsid w:val="1D300D8E"/>
    <w:rsid w:val="1D8D3634"/>
    <w:rsid w:val="1DB7C927"/>
    <w:rsid w:val="1DB89BE6"/>
    <w:rsid w:val="1DE48D52"/>
    <w:rsid w:val="1E5ADCC7"/>
    <w:rsid w:val="1EF9910E"/>
    <w:rsid w:val="1F066104"/>
    <w:rsid w:val="1F08D06E"/>
    <w:rsid w:val="1F2F7AA1"/>
    <w:rsid w:val="1FA71231"/>
    <w:rsid w:val="1FA8D2A2"/>
    <w:rsid w:val="1FC6F2D1"/>
    <w:rsid w:val="1FDC34EE"/>
    <w:rsid w:val="1FEB2EE7"/>
    <w:rsid w:val="2039EFBD"/>
    <w:rsid w:val="2049DAD5"/>
    <w:rsid w:val="206D3143"/>
    <w:rsid w:val="2075BF18"/>
    <w:rsid w:val="20ABBCF0"/>
    <w:rsid w:val="20D25C73"/>
    <w:rsid w:val="20D6F44A"/>
    <w:rsid w:val="2153B945"/>
    <w:rsid w:val="219138B3"/>
    <w:rsid w:val="21A21AE3"/>
    <w:rsid w:val="21B16EBF"/>
    <w:rsid w:val="21BA86D0"/>
    <w:rsid w:val="21DEB3D0"/>
    <w:rsid w:val="2200872D"/>
    <w:rsid w:val="2205AD5A"/>
    <w:rsid w:val="220AED2F"/>
    <w:rsid w:val="2220FE65"/>
    <w:rsid w:val="229FAA03"/>
    <w:rsid w:val="22A7BD88"/>
    <w:rsid w:val="22CCE7E8"/>
    <w:rsid w:val="2320F454"/>
    <w:rsid w:val="232E4DEA"/>
    <w:rsid w:val="232F272B"/>
    <w:rsid w:val="233EAF67"/>
    <w:rsid w:val="235AF49D"/>
    <w:rsid w:val="235D52EA"/>
    <w:rsid w:val="236F329F"/>
    <w:rsid w:val="2389A555"/>
    <w:rsid w:val="2414EDC0"/>
    <w:rsid w:val="245DC03B"/>
    <w:rsid w:val="249A63F4"/>
    <w:rsid w:val="24AF33B1"/>
    <w:rsid w:val="24C2C810"/>
    <w:rsid w:val="25539C35"/>
    <w:rsid w:val="2588DB81"/>
    <w:rsid w:val="25B39BC2"/>
    <w:rsid w:val="25CD423C"/>
    <w:rsid w:val="25D61775"/>
    <w:rsid w:val="25DC6220"/>
    <w:rsid w:val="25F099C1"/>
    <w:rsid w:val="26024667"/>
    <w:rsid w:val="2616EAFB"/>
    <w:rsid w:val="266DEDF5"/>
    <w:rsid w:val="26796660"/>
    <w:rsid w:val="26C4E484"/>
    <w:rsid w:val="26E384D5"/>
    <w:rsid w:val="26F94681"/>
    <w:rsid w:val="26FDD102"/>
    <w:rsid w:val="271BF9C7"/>
    <w:rsid w:val="272EF217"/>
    <w:rsid w:val="275E8D67"/>
    <w:rsid w:val="276279DC"/>
    <w:rsid w:val="276BB79C"/>
    <w:rsid w:val="278AAE8C"/>
    <w:rsid w:val="27AF4BC0"/>
    <w:rsid w:val="27D63733"/>
    <w:rsid w:val="285979D2"/>
    <w:rsid w:val="28672633"/>
    <w:rsid w:val="286DA463"/>
    <w:rsid w:val="287E597D"/>
    <w:rsid w:val="28876380"/>
    <w:rsid w:val="289805FF"/>
    <w:rsid w:val="296BB6A4"/>
    <w:rsid w:val="297B93FE"/>
    <w:rsid w:val="29A002BE"/>
    <w:rsid w:val="2A08EAE1"/>
    <w:rsid w:val="2A56FE74"/>
    <w:rsid w:val="2AA35B7B"/>
    <w:rsid w:val="2AA836A2"/>
    <w:rsid w:val="2AC2C2A7"/>
    <w:rsid w:val="2ACF15DD"/>
    <w:rsid w:val="2ACF29B4"/>
    <w:rsid w:val="2AD3DA9D"/>
    <w:rsid w:val="2ADEFCE4"/>
    <w:rsid w:val="2B60FA41"/>
    <w:rsid w:val="2B6709CC"/>
    <w:rsid w:val="2BD165B3"/>
    <w:rsid w:val="2BE1E14C"/>
    <w:rsid w:val="2C014CFA"/>
    <w:rsid w:val="2C5C90F6"/>
    <w:rsid w:val="2C85693F"/>
    <w:rsid w:val="2C870771"/>
    <w:rsid w:val="2C8B29C5"/>
    <w:rsid w:val="2C8B70AD"/>
    <w:rsid w:val="2CFFE633"/>
    <w:rsid w:val="2D26CF3A"/>
    <w:rsid w:val="2D3032DB"/>
    <w:rsid w:val="2DA17F2D"/>
    <w:rsid w:val="2DF413A5"/>
    <w:rsid w:val="2E0D33F2"/>
    <w:rsid w:val="2E2ADA85"/>
    <w:rsid w:val="2E49C042"/>
    <w:rsid w:val="2E8D1363"/>
    <w:rsid w:val="2EDA0F4D"/>
    <w:rsid w:val="2EE5AA50"/>
    <w:rsid w:val="2F33B4ED"/>
    <w:rsid w:val="2F5EB169"/>
    <w:rsid w:val="2F665932"/>
    <w:rsid w:val="2F6DC8D4"/>
    <w:rsid w:val="2F935F08"/>
    <w:rsid w:val="2FA4F9CD"/>
    <w:rsid w:val="2FB0BB0B"/>
    <w:rsid w:val="2FD09689"/>
    <w:rsid w:val="30201C4D"/>
    <w:rsid w:val="3020864F"/>
    <w:rsid w:val="3077446E"/>
    <w:rsid w:val="307D2212"/>
    <w:rsid w:val="30919BEB"/>
    <w:rsid w:val="31B387F2"/>
    <w:rsid w:val="31B47300"/>
    <w:rsid w:val="31C61A30"/>
    <w:rsid w:val="31E632F9"/>
    <w:rsid w:val="321B6E52"/>
    <w:rsid w:val="3290E605"/>
    <w:rsid w:val="3291E138"/>
    <w:rsid w:val="32D80CE9"/>
    <w:rsid w:val="32EDE0A2"/>
    <w:rsid w:val="33D37CE3"/>
    <w:rsid w:val="33EB5945"/>
    <w:rsid w:val="3422F905"/>
    <w:rsid w:val="342710EE"/>
    <w:rsid w:val="345C9B98"/>
    <w:rsid w:val="3481571D"/>
    <w:rsid w:val="3523ECFF"/>
    <w:rsid w:val="3531CC52"/>
    <w:rsid w:val="35356D64"/>
    <w:rsid w:val="353F61DD"/>
    <w:rsid w:val="35868639"/>
    <w:rsid w:val="35D2468E"/>
    <w:rsid w:val="364C1302"/>
    <w:rsid w:val="3659CFD9"/>
    <w:rsid w:val="366D9E86"/>
    <w:rsid w:val="36703A26"/>
    <w:rsid w:val="36CBC517"/>
    <w:rsid w:val="36D1A61F"/>
    <w:rsid w:val="3737E5CE"/>
    <w:rsid w:val="37409072"/>
    <w:rsid w:val="37422393"/>
    <w:rsid w:val="374B2ECB"/>
    <w:rsid w:val="3758B758"/>
    <w:rsid w:val="37D00A3C"/>
    <w:rsid w:val="37DF3FD6"/>
    <w:rsid w:val="3814521C"/>
    <w:rsid w:val="3851FC00"/>
    <w:rsid w:val="386421A0"/>
    <w:rsid w:val="386F6033"/>
    <w:rsid w:val="38718779"/>
    <w:rsid w:val="38755D9A"/>
    <w:rsid w:val="3899539B"/>
    <w:rsid w:val="389CEDE6"/>
    <w:rsid w:val="38AEBBB3"/>
    <w:rsid w:val="38CEFB83"/>
    <w:rsid w:val="38D01829"/>
    <w:rsid w:val="38DB5C21"/>
    <w:rsid w:val="3911EAAE"/>
    <w:rsid w:val="3926E768"/>
    <w:rsid w:val="392B91BA"/>
    <w:rsid w:val="3964C155"/>
    <w:rsid w:val="39C1EE1F"/>
    <w:rsid w:val="39CBFB61"/>
    <w:rsid w:val="39E239FB"/>
    <w:rsid w:val="3AE507D1"/>
    <w:rsid w:val="3AE6F316"/>
    <w:rsid w:val="3B0DA59D"/>
    <w:rsid w:val="3B1D7F4D"/>
    <w:rsid w:val="3B2DAA76"/>
    <w:rsid w:val="3B479FD3"/>
    <w:rsid w:val="3B649219"/>
    <w:rsid w:val="3B87FA60"/>
    <w:rsid w:val="3B9B43F6"/>
    <w:rsid w:val="3BAFEBB7"/>
    <w:rsid w:val="3C225525"/>
    <w:rsid w:val="3C2437BA"/>
    <w:rsid w:val="3CFEA677"/>
    <w:rsid w:val="3D04354C"/>
    <w:rsid w:val="3DB86877"/>
    <w:rsid w:val="3DCD40C1"/>
    <w:rsid w:val="3DE6243F"/>
    <w:rsid w:val="3DF12EE7"/>
    <w:rsid w:val="3E301FA5"/>
    <w:rsid w:val="3E4B5F52"/>
    <w:rsid w:val="3E58D725"/>
    <w:rsid w:val="3E77B01D"/>
    <w:rsid w:val="3E838D13"/>
    <w:rsid w:val="3EAC7976"/>
    <w:rsid w:val="3EB59CD7"/>
    <w:rsid w:val="3EE26F82"/>
    <w:rsid w:val="3EE79178"/>
    <w:rsid w:val="3EFFD7B8"/>
    <w:rsid w:val="3F5640B0"/>
    <w:rsid w:val="3F919982"/>
    <w:rsid w:val="3F979466"/>
    <w:rsid w:val="3F97FC8C"/>
    <w:rsid w:val="3FA5555A"/>
    <w:rsid w:val="3FC7A7EA"/>
    <w:rsid w:val="4036ADAD"/>
    <w:rsid w:val="407D8A48"/>
    <w:rsid w:val="4099E70D"/>
    <w:rsid w:val="40F21111"/>
    <w:rsid w:val="412C9452"/>
    <w:rsid w:val="412FDAF4"/>
    <w:rsid w:val="4144C805"/>
    <w:rsid w:val="41E60163"/>
    <w:rsid w:val="4200445E"/>
    <w:rsid w:val="42217C4D"/>
    <w:rsid w:val="4226F665"/>
    <w:rsid w:val="427BDC02"/>
    <w:rsid w:val="427EE43E"/>
    <w:rsid w:val="428C817C"/>
    <w:rsid w:val="43AC495F"/>
    <w:rsid w:val="43B200CC"/>
    <w:rsid w:val="44427319"/>
    <w:rsid w:val="4476A967"/>
    <w:rsid w:val="447E7CA9"/>
    <w:rsid w:val="44BBDEBF"/>
    <w:rsid w:val="45114DAD"/>
    <w:rsid w:val="45234352"/>
    <w:rsid w:val="4536CD40"/>
    <w:rsid w:val="45426A86"/>
    <w:rsid w:val="4555FA12"/>
    <w:rsid w:val="4557DE6F"/>
    <w:rsid w:val="45701962"/>
    <w:rsid w:val="45A62FC1"/>
    <w:rsid w:val="45AED79D"/>
    <w:rsid w:val="45CA6B18"/>
    <w:rsid w:val="45DE5082"/>
    <w:rsid w:val="46000575"/>
    <w:rsid w:val="4604502E"/>
    <w:rsid w:val="463C6152"/>
    <w:rsid w:val="46A00080"/>
    <w:rsid w:val="46A5F9F7"/>
    <w:rsid w:val="4729F4D9"/>
    <w:rsid w:val="47387DB8"/>
    <w:rsid w:val="474AEB40"/>
    <w:rsid w:val="479B1006"/>
    <w:rsid w:val="47A51D08"/>
    <w:rsid w:val="47B4D1C4"/>
    <w:rsid w:val="4835A483"/>
    <w:rsid w:val="483C5178"/>
    <w:rsid w:val="48448CC3"/>
    <w:rsid w:val="4856C013"/>
    <w:rsid w:val="486947E8"/>
    <w:rsid w:val="48B4C88D"/>
    <w:rsid w:val="492CD2B5"/>
    <w:rsid w:val="49341EC6"/>
    <w:rsid w:val="49461082"/>
    <w:rsid w:val="495FB80C"/>
    <w:rsid w:val="4969E0F3"/>
    <w:rsid w:val="4989941A"/>
    <w:rsid w:val="498AF523"/>
    <w:rsid w:val="49B36694"/>
    <w:rsid w:val="49BFEA33"/>
    <w:rsid w:val="49C5EC38"/>
    <w:rsid w:val="49D26113"/>
    <w:rsid w:val="49D3B28A"/>
    <w:rsid w:val="49FEF420"/>
    <w:rsid w:val="4A0ED392"/>
    <w:rsid w:val="4A35778F"/>
    <w:rsid w:val="4AB57AD9"/>
    <w:rsid w:val="4B67A16E"/>
    <w:rsid w:val="4B716892"/>
    <w:rsid w:val="4B756AA0"/>
    <w:rsid w:val="4BA1BC63"/>
    <w:rsid w:val="4BC7398B"/>
    <w:rsid w:val="4C00A48B"/>
    <w:rsid w:val="4C2E7840"/>
    <w:rsid w:val="4C434B1E"/>
    <w:rsid w:val="4D0AFEB7"/>
    <w:rsid w:val="4DFCBE3B"/>
    <w:rsid w:val="4E1CF051"/>
    <w:rsid w:val="4E2222ED"/>
    <w:rsid w:val="4E41D670"/>
    <w:rsid w:val="4E68F8A1"/>
    <w:rsid w:val="4E9EB4BE"/>
    <w:rsid w:val="4ED1AE45"/>
    <w:rsid w:val="4EDF364B"/>
    <w:rsid w:val="4F02E355"/>
    <w:rsid w:val="4F20AC59"/>
    <w:rsid w:val="4F3F3FBA"/>
    <w:rsid w:val="4F5015EA"/>
    <w:rsid w:val="4F5B52E6"/>
    <w:rsid w:val="4FD8D65B"/>
    <w:rsid w:val="500F1862"/>
    <w:rsid w:val="502BB158"/>
    <w:rsid w:val="5042AA30"/>
    <w:rsid w:val="509D20EC"/>
    <w:rsid w:val="50A9513C"/>
    <w:rsid w:val="50EBE64B"/>
    <w:rsid w:val="50F0C985"/>
    <w:rsid w:val="50FA24F0"/>
    <w:rsid w:val="5120962F"/>
    <w:rsid w:val="514F57E2"/>
    <w:rsid w:val="51674129"/>
    <w:rsid w:val="52AF0203"/>
    <w:rsid w:val="52C7A9A6"/>
    <w:rsid w:val="53006F88"/>
    <w:rsid w:val="53187D76"/>
    <w:rsid w:val="53207FBF"/>
    <w:rsid w:val="534E340A"/>
    <w:rsid w:val="5369531D"/>
    <w:rsid w:val="538DD1F7"/>
    <w:rsid w:val="53A4D17D"/>
    <w:rsid w:val="53BED146"/>
    <w:rsid w:val="53E5E9EA"/>
    <w:rsid w:val="5423870D"/>
    <w:rsid w:val="5453E672"/>
    <w:rsid w:val="54A5F5ED"/>
    <w:rsid w:val="550B6011"/>
    <w:rsid w:val="554AA5F8"/>
    <w:rsid w:val="559ACDE5"/>
    <w:rsid w:val="559D8AEA"/>
    <w:rsid w:val="55BC9F25"/>
    <w:rsid w:val="5630942A"/>
    <w:rsid w:val="564B10DA"/>
    <w:rsid w:val="56862EA2"/>
    <w:rsid w:val="56B6131B"/>
    <w:rsid w:val="56D5B19B"/>
    <w:rsid w:val="56DB6B5A"/>
    <w:rsid w:val="577F63E5"/>
    <w:rsid w:val="578503E5"/>
    <w:rsid w:val="579E904D"/>
    <w:rsid w:val="57CD9BCB"/>
    <w:rsid w:val="57F3AAE6"/>
    <w:rsid w:val="582450D9"/>
    <w:rsid w:val="583D04EC"/>
    <w:rsid w:val="584685C5"/>
    <w:rsid w:val="5850201D"/>
    <w:rsid w:val="586D89DD"/>
    <w:rsid w:val="58750F7C"/>
    <w:rsid w:val="594C0762"/>
    <w:rsid w:val="5982C26F"/>
    <w:rsid w:val="59B79893"/>
    <w:rsid w:val="59C63452"/>
    <w:rsid w:val="5A0F5A8B"/>
    <w:rsid w:val="5A583341"/>
    <w:rsid w:val="5A66A975"/>
    <w:rsid w:val="5A8E8A17"/>
    <w:rsid w:val="5A9C7A2F"/>
    <w:rsid w:val="5B355474"/>
    <w:rsid w:val="5B6773E3"/>
    <w:rsid w:val="5B8E6E80"/>
    <w:rsid w:val="5BA7E960"/>
    <w:rsid w:val="5C31259B"/>
    <w:rsid w:val="5C32B424"/>
    <w:rsid w:val="5CA140E2"/>
    <w:rsid w:val="5CD05B87"/>
    <w:rsid w:val="5D2AC97D"/>
    <w:rsid w:val="5DA40337"/>
    <w:rsid w:val="5E0DF62E"/>
    <w:rsid w:val="5E46E393"/>
    <w:rsid w:val="5E66AFF3"/>
    <w:rsid w:val="5E970734"/>
    <w:rsid w:val="5F1BE4D3"/>
    <w:rsid w:val="5F216491"/>
    <w:rsid w:val="5F54A987"/>
    <w:rsid w:val="5F64FA5E"/>
    <w:rsid w:val="5F7FDF0F"/>
    <w:rsid w:val="5FB611E4"/>
    <w:rsid w:val="5FE2DBE2"/>
    <w:rsid w:val="5FE7F89C"/>
    <w:rsid w:val="5FFA44F4"/>
    <w:rsid w:val="600553EE"/>
    <w:rsid w:val="6039B9DE"/>
    <w:rsid w:val="607EAE1D"/>
    <w:rsid w:val="608947FD"/>
    <w:rsid w:val="60CE5C18"/>
    <w:rsid w:val="60D71C05"/>
    <w:rsid w:val="6141EA6E"/>
    <w:rsid w:val="61769E6E"/>
    <w:rsid w:val="617C7CAA"/>
    <w:rsid w:val="619A33E3"/>
    <w:rsid w:val="619FA6A3"/>
    <w:rsid w:val="61B3FB85"/>
    <w:rsid w:val="61C007AD"/>
    <w:rsid w:val="61D195AB"/>
    <w:rsid w:val="61E115AD"/>
    <w:rsid w:val="61ED97C4"/>
    <w:rsid w:val="620948A7"/>
    <w:rsid w:val="62215C51"/>
    <w:rsid w:val="62B33689"/>
    <w:rsid w:val="62EE7310"/>
    <w:rsid w:val="6333818D"/>
    <w:rsid w:val="63582FAF"/>
    <w:rsid w:val="635FA664"/>
    <w:rsid w:val="6383340E"/>
    <w:rsid w:val="6389AA71"/>
    <w:rsid w:val="638FFC36"/>
    <w:rsid w:val="63978B7E"/>
    <w:rsid w:val="6413C84E"/>
    <w:rsid w:val="645308B8"/>
    <w:rsid w:val="645E745B"/>
    <w:rsid w:val="64808331"/>
    <w:rsid w:val="64E743F1"/>
    <w:rsid w:val="64F2DE2F"/>
    <w:rsid w:val="6538540A"/>
    <w:rsid w:val="6574D1CC"/>
    <w:rsid w:val="65A81DB1"/>
    <w:rsid w:val="65A999A2"/>
    <w:rsid w:val="66714513"/>
    <w:rsid w:val="66BE9092"/>
    <w:rsid w:val="674BA32A"/>
    <w:rsid w:val="678B415F"/>
    <w:rsid w:val="67B6D88D"/>
    <w:rsid w:val="68515DE8"/>
    <w:rsid w:val="689A2490"/>
    <w:rsid w:val="68CC6B8F"/>
    <w:rsid w:val="690B3988"/>
    <w:rsid w:val="690EFCEA"/>
    <w:rsid w:val="6919CCED"/>
    <w:rsid w:val="69209CC4"/>
    <w:rsid w:val="69268D61"/>
    <w:rsid w:val="6931ED4B"/>
    <w:rsid w:val="693395FB"/>
    <w:rsid w:val="694A1FF1"/>
    <w:rsid w:val="69790CD2"/>
    <w:rsid w:val="6994D369"/>
    <w:rsid w:val="69967AF3"/>
    <w:rsid w:val="6A55D556"/>
    <w:rsid w:val="6A9D207B"/>
    <w:rsid w:val="6AF30533"/>
    <w:rsid w:val="6B24AFC6"/>
    <w:rsid w:val="6B7AAFB2"/>
    <w:rsid w:val="6B804FB3"/>
    <w:rsid w:val="6BA9A265"/>
    <w:rsid w:val="6BE6A980"/>
    <w:rsid w:val="6C11AAED"/>
    <w:rsid w:val="6C3A4BDC"/>
    <w:rsid w:val="6C4896B3"/>
    <w:rsid w:val="6C888702"/>
    <w:rsid w:val="6C970B82"/>
    <w:rsid w:val="6CC43994"/>
    <w:rsid w:val="6CDE6EAB"/>
    <w:rsid w:val="6CE043DD"/>
    <w:rsid w:val="6CED519D"/>
    <w:rsid w:val="6D0E8205"/>
    <w:rsid w:val="6D340041"/>
    <w:rsid w:val="6D51BE45"/>
    <w:rsid w:val="6D88BD28"/>
    <w:rsid w:val="6D92D9A8"/>
    <w:rsid w:val="6E0064F1"/>
    <w:rsid w:val="6E1821C4"/>
    <w:rsid w:val="6E35B17F"/>
    <w:rsid w:val="6E5610EA"/>
    <w:rsid w:val="6E5B6A38"/>
    <w:rsid w:val="6E5CD0B2"/>
    <w:rsid w:val="6E8EDDB0"/>
    <w:rsid w:val="6EAA90DA"/>
    <w:rsid w:val="6EB17BC1"/>
    <w:rsid w:val="6EE9FD0C"/>
    <w:rsid w:val="6F651421"/>
    <w:rsid w:val="6F7F9FFD"/>
    <w:rsid w:val="6FA86ED1"/>
    <w:rsid w:val="6FD45E95"/>
    <w:rsid w:val="6FE970DF"/>
    <w:rsid w:val="6FFED337"/>
    <w:rsid w:val="70155F67"/>
    <w:rsid w:val="7073422D"/>
    <w:rsid w:val="7077A700"/>
    <w:rsid w:val="708FB7FB"/>
    <w:rsid w:val="7099917B"/>
    <w:rsid w:val="70CE5E4C"/>
    <w:rsid w:val="70D1F1F2"/>
    <w:rsid w:val="70D426C9"/>
    <w:rsid w:val="71131399"/>
    <w:rsid w:val="7199EB1C"/>
    <w:rsid w:val="71BD596B"/>
    <w:rsid w:val="728BA122"/>
    <w:rsid w:val="72BCF505"/>
    <w:rsid w:val="72E7C856"/>
    <w:rsid w:val="72ED1FAA"/>
    <w:rsid w:val="72FC7AC9"/>
    <w:rsid w:val="7342F3F9"/>
    <w:rsid w:val="7349A808"/>
    <w:rsid w:val="7354A2D5"/>
    <w:rsid w:val="736300D3"/>
    <w:rsid w:val="73798C6E"/>
    <w:rsid w:val="73985E5D"/>
    <w:rsid w:val="73D5A512"/>
    <w:rsid w:val="7417B7CD"/>
    <w:rsid w:val="74609DB9"/>
    <w:rsid w:val="749F6A04"/>
    <w:rsid w:val="74DE9571"/>
    <w:rsid w:val="74DFE169"/>
    <w:rsid w:val="74F4FD32"/>
    <w:rsid w:val="7525B530"/>
    <w:rsid w:val="753D709D"/>
    <w:rsid w:val="75608ED0"/>
    <w:rsid w:val="7560F794"/>
    <w:rsid w:val="75AE25CD"/>
    <w:rsid w:val="75D1BAD3"/>
    <w:rsid w:val="76830E37"/>
    <w:rsid w:val="76A739D7"/>
    <w:rsid w:val="76B483C9"/>
    <w:rsid w:val="76B53924"/>
    <w:rsid w:val="76DCCB92"/>
    <w:rsid w:val="76F571B3"/>
    <w:rsid w:val="76F9E0AA"/>
    <w:rsid w:val="7775776F"/>
    <w:rsid w:val="778528B7"/>
    <w:rsid w:val="77BD3563"/>
    <w:rsid w:val="7815BB60"/>
    <w:rsid w:val="781DD7A1"/>
    <w:rsid w:val="7821598E"/>
    <w:rsid w:val="78E845B7"/>
    <w:rsid w:val="794DDB8E"/>
    <w:rsid w:val="79521B83"/>
    <w:rsid w:val="798BBB3E"/>
    <w:rsid w:val="79E4E339"/>
    <w:rsid w:val="79F1037F"/>
    <w:rsid w:val="7A1DB84C"/>
    <w:rsid w:val="7AC0D538"/>
    <w:rsid w:val="7B054D32"/>
    <w:rsid w:val="7B0F5E57"/>
    <w:rsid w:val="7B2F105C"/>
    <w:rsid w:val="7B357C80"/>
    <w:rsid w:val="7B474854"/>
    <w:rsid w:val="7B7D9F1E"/>
    <w:rsid w:val="7BDA64D0"/>
    <w:rsid w:val="7C1B9F80"/>
    <w:rsid w:val="7C1E6302"/>
    <w:rsid w:val="7C25F40E"/>
    <w:rsid w:val="7C374749"/>
    <w:rsid w:val="7C505340"/>
    <w:rsid w:val="7C5762B6"/>
    <w:rsid w:val="7C6B1961"/>
    <w:rsid w:val="7C754F3C"/>
    <w:rsid w:val="7CBCADE3"/>
    <w:rsid w:val="7CE08797"/>
    <w:rsid w:val="7CE864D1"/>
    <w:rsid w:val="7D1F58D0"/>
    <w:rsid w:val="7D86749D"/>
    <w:rsid w:val="7D9D5CAC"/>
    <w:rsid w:val="7DC6BE0D"/>
    <w:rsid w:val="7DE97D56"/>
    <w:rsid w:val="7DEBD0E4"/>
    <w:rsid w:val="7DFFDBB3"/>
    <w:rsid w:val="7E010B2C"/>
    <w:rsid w:val="7E8F764A"/>
    <w:rsid w:val="7E8FFCAF"/>
    <w:rsid w:val="7EC82A90"/>
    <w:rsid w:val="7ED12FE0"/>
    <w:rsid w:val="7ED9EBCC"/>
    <w:rsid w:val="7EE61EE1"/>
    <w:rsid w:val="7EF0F0F7"/>
    <w:rsid w:val="7F57D0EC"/>
    <w:rsid w:val="7F69F109"/>
    <w:rsid w:val="7F74C65F"/>
    <w:rsid w:val="7FC57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FBA43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D6D"/>
    <w:pPr>
      <w:spacing w:after="120"/>
      <w:ind w:left="72" w:right="72"/>
      <w:jc w:val="both"/>
    </w:pPr>
    <w:rPr>
      <w:kern w:val="22"/>
      <w:sz w:val="22"/>
      <w:szCs w:val="22"/>
      <w:lang w:val="en-AU" w:eastAsia="ja-JP"/>
    </w:rPr>
  </w:style>
  <w:style w:type="paragraph" w:styleId="Heading1">
    <w:name w:val="heading 1"/>
    <w:basedOn w:val="Normal"/>
    <w:next w:val="Normal"/>
    <w:link w:val="Heading1Char"/>
    <w:qFormat/>
    <w:rsid w:val="00112601"/>
    <w:pPr>
      <w:keepNext/>
      <w:keepLines/>
      <w:numPr>
        <w:numId w:val="15"/>
      </w:numPr>
      <w:spacing w:before="120"/>
      <w:ind w:left="425" w:right="0" w:hanging="425"/>
      <w:jc w:val="left"/>
      <w:outlineLvl w:val="0"/>
    </w:pPr>
    <w:rPr>
      <w:b/>
      <w:color w:val="242852"/>
      <w:sz w:val="36"/>
      <w:szCs w:val="28"/>
    </w:rPr>
  </w:style>
  <w:style w:type="paragraph" w:styleId="Heading2">
    <w:name w:val="heading 2"/>
    <w:basedOn w:val="Normal"/>
    <w:next w:val="Normal"/>
    <w:link w:val="Heading2Char"/>
    <w:qFormat/>
    <w:rsid w:val="009960F2"/>
    <w:pPr>
      <w:keepNext/>
      <w:keepLines/>
      <w:spacing w:before="120"/>
      <w:ind w:left="0" w:right="0"/>
      <w:jc w:val="left"/>
      <w:outlineLvl w:val="1"/>
    </w:pPr>
    <w:rPr>
      <w:color w:val="629DD1"/>
      <w:sz w:val="28"/>
      <w:szCs w:val="24"/>
    </w:rPr>
  </w:style>
  <w:style w:type="paragraph" w:styleId="Heading3">
    <w:name w:val="heading 3"/>
    <w:basedOn w:val="Normal"/>
    <w:next w:val="Normal"/>
    <w:link w:val="Heading3Char"/>
    <w:qFormat/>
    <w:rsid w:val="009960F2"/>
    <w:pPr>
      <w:keepNext/>
      <w:keepLines/>
      <w:spacing w:before="120"/>
      <w:ind w:left="74" w:right="74"/>
      <w:outlineLvl w:val="2"/>
    </w:pPr>
    <w:rPr>
      <w:color w:val="1E5E9F"/>
    </w:rPr>
  </w:style>
  <w:style w:type="paragraph" w:styleId="Heading4">
    <w:name w:val="heading 4"/>
    <w:basedOn w:val="Normal"/>
    <w:next w:val="Normal"/>
    <w:link w:val="Heading4Char"/>
    <w:unhideWhenUsed/>
    <w:qFormat/>
    <w:rsid w:val="000B2206"/>
    <w:pPr>
      <w:keepNext/>
      <w:keepLines/>
      <w:spacing w:before="120" w:after="0"/>
      <w:outlineLvl w:val="3"/>
    </w:pPr>
    <w:rPr>
      <w:caps/>
      <w:sz w:val="24"/>
      <w:szCs w:val="24"/>
    </w:rPr>
  </w:style>
  <w:style w:type="paragraph" w:styleId="Heading5">
    <w:name w:val="heading 5"/>
    <w:basedOn w:val="Normal"/>
    <w:next w:val="Normal"/>
    <w:link w:val="Heading5Char"/>
    <w:unhideWhenUsed/>
    <w:qFormat/>
    <w:rsid w:val="000B2206"/>
    <w:pPr>
      <w:keepNext/>
      <w:keepLines/>
      <w:spacing w:before="120" w:after="0"/>
      <w:outlineLvl w:val="4"/>
    </w:pPr>
    <w:rPr>
      <w:i/>
      <w:iCs/>
      <w:caps/>
      <w:sz w:val="24"/>
      <w:szCs w:val="24"/>
    </w:rPr>
  </w:style>
  <w:style w:type="paragraph" w:styleId="Heading6">
    <w:name w:val="heading 6"/>
    <w:basedOn w:val="Normal"/>
    <w:next w:val="Normal"/>
    <w:link w:val="Heading6Char"/>
    <w:uiPriority w:val="9"/>
    <w:semiHidden/>
    <w:unhideWhenUsed/>
    <w:qFormat/>
    <w:rsid w:val="000B2206"/>
    <w:pPr>
      <w:keepNext/>
      <w:keepLines/>
      <w:spacing w:before="120" w:after="0"/>
      <w:outlineLvl w:val="5"/>
    </w:pPr>
    <w:rPr>
      <w:b/>
      <w:bCs/>
      <w:caps/>
      <w:color w:val="262626"/>
      <w:sz w:val="20"/>
      <w:szCs w:val="20"/>
    </w:rPr>
  </w:style>
  <w:style w:type="paragraph" w:styleId="Heading7">
    <w:name w:val="heading 7"/>
    <w:basedOn w:val="Normal"/>
    <w:next w:val="Normal"/>
    <w:link w:val="Heading7Char"/>
    <w:uiPriority w:val="9"/>
    <w:semiHidden/>
    <w:unhideWhenUsed/>
    <w:qFormat/>
    <w:rsid w:val="000B2206"/>
    <w:pPr>
      <w:keepNext/>
      <w:keepLines/>
      <w:spacing w:before="120" w:after="0"/>
      <w:outlineLvl w:val="6"/>
    </w:pPr>
    <w:rPr>
      <w:b/>
      <w:bCs/>
      <w:i/>
      <w:iCs/>
      <w:caps/>
      <w:color w:val="262626"/>
      <w:sz w:val="20"/>
      <w:szCs w:val="20"/>
    </w:rPr>
  </w:style>
  <w:style w:type="paragraph" w:styleId="Heading8">
    <w:name w:val="heading 8"/>
    <w:basedOn w:val="Normal"/>
    <w:next w:val="Normal"/>
    <w:link w:val="Heading8Char"/>
    <w:uiPriority w:val="9"/>
    <w:semiHidden/>
    <w:unhideWhenUsed/>
    <w:qFormat/>
    <w:rsid w:val="000B2206"/>
    <w:pPr>
      <w:keepNext/>
      <w:keepLines/>
      <w:spacing w:before="120" w:after="0"/>
      <w:outlineLvl w:val="7"/>
    </w:pPr>
    <w:rPr>
      <w:b/>
      <w:bCs/>
      <w:caps/>
      <w:color w:val="7F7F7F"/>
      <w:sz w:val="20"/>
      <w:szCs w:val="20"/>
    </w:rPr>
  </w:style>
  <w:style w:type="paragraph" w:styleId="Heading9">
    <w:name w:val="heading 9"/>
    <w:basedOn w:val="Normal"/>
    <w:next w:val="Normal"/>
    <w:link w:val="Heading9Char"/>
    <w:uiPriority w:val="9"/>
    <w:semiHidden/>
    <w:unhideWhenUsed/>
    <w:qFormat/>
    <w:rsid w:val="000B2206"/>
    <w:pPr>
      <w:keepNext/>
      <w:keepLines/>
      <w:spacing w:before="120" w:after="0"/>
      <w:outlineLvl w:val="8"/>
    </w:pPr>
    <w:rPr>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12601"/>
    <w:rPr>
      <w:b/>
      <w:color w:val="242852"/>
      <w:kern w:val="22"/>
      <w:sz w:val="36"/>
      <w:szCs w:val="28"/>
      <w:lang w:val="en-AU" w:eastAsia="ja-JP"/>
    </w:rPr>
  </w:style>
  <w:style w:type="character" w:customStyle="1" w:styleId="Heading2Char">
    <w:name w:val="Heading 2 Char"/>
    <w:link w:val="Heading2"/>
    <w:uiPriority w:val="1"/>
    <w:rsid w:val="009960F2"/>
    <w:rPr>
      <w:color w:val="629DD1"/>
      <w:kern w:val="22"/>
      <w:sz w:val="28"/>
      <w:szCs w:val="24"/>
      <w:lang w:val="en-AU" w:eastAsia="ja-JP"/>
    </w:rPr>
  </w:style>
  <w:style w:type="character" w:customStyle="1" w:styleId="Heading3Char">
    <w:name w:val="Heading 3 Char"/>
    <w:link w:val="Heading3"/>
    <w:rsid w:val="009960F2"/>
    <w:rPr>
      <w:color w:val="1E5E9F"/>
      <w:kern w:val="22"/>
      <w:sz w:val="22"/>
      <w:szCs w:val="22"/>
      <w:lang w:val="en-AU" w:eastAsia="ja-JP"/>
    </w:rPr>
  </w:style>
  <w:style w:type="character" w:customStyle="1" w:styleId="Heading4Char">
    <w:name w:val="Heading 4 Char"/>
    <w:link w:val="Heading4"/>
    <w:rsid w:val="000B2206"/>
    <w:rPr>
      <w:rFonts w:ascii="Calibri" w:eastAsia="Times New Roman" w:hAnsi="Calibri" w:cs="Times New Roman"/>
      <w:caps/>
      <w:sz w:val="24"/>
      <w:szCs w:val="24"/>
    </w:rPr>
  </w:style>
  <w:style w:type="character" w:customStyle="1" w:styleId="Heading5Char">
    <w:name w:val="Heading 5 Char"/>
    <w:link w:val="Heading5"/>
    <w:rsid w:val="000B2206"/>
    <w:rPr>
      <w:rFonts w:ascii="Calibri" w:eastAsia="Times New Roman" w:hAnsi="Calibri" w:cs="Times New Roman"/>
      <w:i/>
      <w:iCs/>
      <w:caps/>
      <w:sz w:val="24"/>
      <w:szCs w:val="24"/>
    </w:rPr>
  </w:style>
  <w:style w:type="character" w:customStyle="1" w:styleId="Heading6Char">
    <w:name w:val="Heading 6 Char"/>
    <w:link w:val="Heading6"/>
    <w:uiPriority w:val="9"/>
    <w:semiHidden/>
    <w:rsid w:val="000B2206"/>
    <w:rPr>
      <w:rFonts w:ascii="Calibri" w:eastAsia="Times New Roman" w:hAnsi="Calibri" w:cs="Times New Roman"/>
      <w:b/>
      <w:bCs/>
      <w:caps/>
      <w:color w:val="262626"/>
      <w:sz w:val="20"/>
      <w:szCs w:val="20"/>
    </w:rPr>
  </w:style>
  <w:style w:type="character" w:customStyle="1" w:styleId="Heading7Char">
    <w:name w:val="Heading 7 Char"/>
    <w:link w:val="Heading7"/>
    <w:uiPriority w:val="9"/>
    <w:semiHidden/>
    <w:rsid w:val="000B2206"/>
    <w:rPr>
      <w:rFonts w:ascii="Calibri" w:eastAsia="Times New Roman" w:hAnsi="Calibri" w:cs="Times New Roman"/>
      <w:b/>
      <w:bCs/>
      <w:i/>
      <w:iCs/>
      <w:caps/>
      <w:color w:val="262626"/>
      <w:sz w:val="20"/>
      <w:szCs w:val="20"/>
    </w:rPr>
  </w:style>
  <w:style w:type="character" w:customStyle="1" w:styleId="Heading8Char">
    <w:name w:val="Heading 8 Char"/>
    <w:link w:val="Heading8"/>
    <w:uiPriority w:val="9"/>
    <w:semiHidden/>
    <w:rsid w:val="000B2206"/>
    <w:rPr>
      <w:rFonts w:ascii="Calibri" w:eastAsia="Times New Roman" w:hAnsi="Calibri" w:cs="Times New Roman"/>
      <w:b/>
      <w:bCs/>
      <w:caps/>
      <w:color w:val="7F7F7F"/>
      <w:sz w:val="20"/>
      <w:szCs w:val="20"/>
    </w:rPr>
  </w:style>
  <w:style w:type="character" w:customStyle="1" w:styleId="Heading9Char">
    <w:name w:val="Heading 9 Char"/>
    <w:link w:val="Heading9"/>
    <w:uiPriority w:val="9"/>
    <w:semiHidden/>
    <w:rsid w:val="000B2206"/>
    <w:rPr>
      <w:rFonts w:ascii="Calibri" w:eastAsia="Times New Roman" w:hAnsi="Calibri" w:cs="Times New Roman"/>
      <w:b/>
      <w:bCs/>
      <w:i/>
      <w:iCs/>
      <w:caps/>
      <w:color w:val="7F7F7F"/>
      <w:sz w:val="20"/>
      <w:szCs w:val="20"/>
    </w:rPr>
  </w:style>
  <w:style w:type="paragraph" w:styleId="Caption">
    <w:name w:val="caption"/>
    <w:basedOn w:val="Normal"/>
    <w:next w:val="Normal"/>
    <w:unhideWhenUsed/>
    <w:qFormat/>
    <w:rsid w:val="000B2206"/>
    <w:rPr>
      <w:b/>
      <w:bCs/>
      <w:smallCaps/>
      <w:color w:val="595959"/>
    </w:rPr>
  </w:style>
  <w:style w:type="paragraph" w:styleId="Title">
    <w:name w:val="Title"/>
    <w:basedOn w:val="Normal"/>
    <w:next w:val="Normal"/>
    <w:link w:val="TitleChar"/>
    <w:qFormat/>
    <w:rsid w:val="000B2206"/>
    <w:pPr>
      <w:spacing w:after="0"/>
      <w:jc w:val="right"/>
    </w:pPr>
    <w:rPr>
      <w:caps/>
      <w:color w:val="629DD1"/>
      <w:sz w:val="52"/>
      <w:szCs w:val="52"/>
    </w:rPr>
  </w:style>
  <w:style w:type="character" w:customStyle="1" w:styleId="TitleChar">
    <w:name w:val="Title Char"/>
    <w:link w:val="Title"/>
    <w:rsid w:val="000B2206"/>
    <w:rPr>
      <w:rFonts w:ascii="Calibri" w:eastAsia="Times New Roman" w:hAnsi="Calibri" w:cs="Times New Roman"/>
      <w:caps/>
      <w:color w:val="629DD1"/>
      <w:sz w:val="52"/>
      <w:szCs w:val="52"/>
    </w:rPr>
  </w:style>
  <w:style w:type="paragraph" w:styleId="Subtitle">
    <w:name w:val="Subtitle"/>
    <w:basedOn w:val="Normal"/>
    <w:next w:val="Normal"/>
    <w:link w:val="SubtitleChar"/>
    <w:uiPriority w:val="1"/>
    <w:qFormat/>
    <w:rsid w:val="000B2206"/>
    <w:pPr>
      <w:jc w:val="right"/>
    </w:pPr>
    <w:rPr>
      <w:caps/>
      <w:sz w:val="28"/>
      <w:szCs w:val="28"/>
    </w:rPr>
  </w:style>
  <w:style w:type="character" w:customStyle="1" w:styleId="SubtitleChar">
    <w:name w:val="Subtitle Char"/>
    <w:link w:val="Subtitle"/>
    <w:uiPriority w:val="1"/>
    <w:rsid w:val="000B2206"/>
    <w:rPr>
      <w:rFonts w:ascii="Calibri" w:eastAsia="Times New Roman" w:hAnsi="Calibri" w:cs="Times New Roman"/>
      <w:caps/>
      <w:sz w:val="28"/>
      <w:szCs w:val="28"/>
    </w:rPr>
  </w:style>
  <w:style w:type="paragraph" w:styleId="TOCHeading">
    <w:name w:val="TOC Heading"/>
    <w:basedOn w:val="Heading1"/>
    <w:next w:val="Normal"/>
    <w:uiPriority w:val="39"/>
    <w:unhideWhenUsed/>
    <w:qFormat/>
    <w:rsid w:val="000B2206"/>
    <w:pPr>
      <w:outlineLvl w:val="9"/>
    </w:pPr>
  </w:style>
  <w:style w:type="table" w:styleId="TableGrid">
    <w:name w:val="Table Grid"/>
    <w:basedOn w:val="TableNormal"/>
    <w:rsid w:val="000B2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rsid w:val="000B2206"/>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DFEF"/>
      </w:tcPr>
    </w:tblStylePr>
    <w:tblStylePr w:type="band1Horz">
      <w:tblPr/>
      <w:tcPr>
        <w:shd w:val="clear" w:color="auto" w:fill="D9DFEF"/>
      </w:tcPr>
    </w:tblStylePr>
    <w:tblStylePr w:type="neCell">
      <w:tblPr/>
      <w:tcPr>
        <w:tcBorders>
          <w:bottom w:val="single" w:sz="4" w:space="0" w:color="90A1CF"/>
        </w:tcBorders>
      </w:tcPr>
    </w:tblStylePr>
    <w:tblStylePr w:type="nwCell">
      <w:tblPr/>
      <w:tcPr>
        <w:tcBorders>
          <w:bottom w:val="single" w:sz="4" w:space="0" w:color="90A1CF"/>
        </w:tcBorders>
      </w:tcPr>
    </w:tblStylePr>
    <w:tblStylePr w:type="seCell">
      <w:tblPr/>
      <w:tcPr>
        <w:tcBorders>
          <w:top w:val="single" w:sz="4" w:space="0" w:color="90A1CF"/>
        </w:tcBorders>
      </w:tcPr>
    </w:tblStylePr>
    <w:tblStylePr w:type="swCell">
      <w:tblPr/>
      <w:tcPr>
        <w:tcBorders>
          <w:top w:val="single" w:sz="4" w:space="0" w:color="90A1CF"/>
        </w:tcBorders>
      </w:tcPr>
    </w:tblStylePr>
  </w:style>
  <w:style w:type="table" w:customStyle="1" w:styleId="ListTable7Colorful-Accent11">
    <w:name w:val="List Table 7 Colorful - Accent 11"/>
    <w:basedOn w:val="TableNormal"/>
    <w:uiPriority w:val="52"/>
    <w:rsid w:val="000B2206"/>
    <w:rPr>
      <w:color w:val="374C80"/>
    </w:rPr>
    <w:tblPr>
      <w:tblStyleRowBandSize w:val="1"/>
      <w:tblStyleColBandSize w:val="1"/>
      <w:tblCellMar>
        <w:top w:w="29" w:type="dxa"/>
        <w:bottom w:w="29" w:type="dxa"/>
      </w:tblCellMar>
    </w:tblPr>
    <w:tblStylePr w:type="firstRow">
      <w:rPr>
        <w:rFonts w:ascii="Cambria Math" w:eastAsia="Times New Roman" w:hAnsi="Cambria Math" w:cs="Times New Roman"/>
        <w:i/>
        <w:iCs/>
        <w:sz w:val="26"/>
      </w:rPr>
      <w:tblPr/>
      <w:tcPr>
        <w:tcBorders>
          <w:bottom w:val="single" w:sz="4" w:space="0" w:color="4A66AC"/>
        </w:tcBorders>
        <w:shd w:val="clear" w:color="auto" w:fill="FFFFFF"/>
      </w:tcPr>
    </w:tblStylePr>
    <w:tblStylePr w:type="lastRow">
      <w:rPr>
        <w:rFonts w:ascii="Cambria Math" w:eastAsia="Times New Roman" w:hAnsi="Cambria Math" w:cs="Times New Roman"/>
        <w:i/>
        <w:iCs/>
        <w:sz w:val="26"/>
      </w:rPr>
      <w:tblPr/>
      <w:tcPr>
        <w:tcBorders>
          <w:top w:val="single" w:sz="4" w:space="0" w:color="4A66AC"/>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4A66AC"/>
        </w:tcBorders>
        <w:shd w:val="clear" w:color="auto" w:fill="FFFFFF"/>
      </w:tcPr>
    </w:tblStylePr>
    <w:tblStylePr w:type="lastCol">
      <w:rPr>
        <w:rFonts w:ascii="Cambria Math" w:eastAsia="Times New Roman" w:hAnsi="Cambria Math" w:cs="Times New Roman"/>
        <w:i/>
        <w:iCs/>
        <w:sz w:val="26"/>
      </w:rPr>
      <w:tblPr/>
      <w:tcPr>
        <w:tcBorders>
          <w:left w:val="single" w:sz="4" w:space="0" w:color="4A66AC"/>
        </w:tcBorders>
        <w:shd w:val="clear" w:color="auto" w:fill="FFFFFF"/>
      </w:tcPr>
    </w:tblStylePr>
    <w:tblStylePr w:type="band1Vert">
      <w:tblPr/>
      <w:tcPr>
        <w:shd w:val="clear" w:color="auto" w:fill="D9DFEF"/>
      </w:tcPr>
    </w:tblStylePr>
    <w:tblStylePr w:type="band1Horz">
      <w:tblPr/>
      <w:tcPr>
        <w:shd w:val="clear" w:color="auto" w:fill="D9DFE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0B220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9" w:type="dxa"/>
        <w:bottom w:w="29" w:type="dxa"/>
      </w:tblCellMar>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GridTable4-Accent61">
    <w:name w:val="Grid Table 4 - Accent 61"/>
    <w:basedOn w:val="TableNormal"/>
    <w:uiPriority w:val="49"/>
    <w:rsid w:val="000B2206"/>
    <w:tblPr>
      <w:tblStyleRowBandSize w:val="1"/>
      <w:tblStyleColBandSize w:val="1"/>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CellMar>
        <w:top w:w="29" w:type="dxa"/>
        <w:bottom w:w="29" w:type="dxa"/>
      </w:tblCellMar>
    </w:tblPr>
    <w:tblStylePr w:type="firstRow">
      <w:rPr>
        <w:b/>
        <w:bCs/>
        <w:color w:val="FFFFFF"/>
      </w:rPr>
      <w:tblPr/>
      <w:tcPr>
        <w:tcBorders>
          <w:top w:val="single" w:sz="4" w:space="0" w:color="9D90A0"/>
          <w:left w:val="single" w:sz="4" w:space="0" w:color="9D90A0"/>
          <w:bottom w:val="single" w:sz="4" w:space="0" w:color="9D90A0"/>
          <w:right w:val="single" w:sz="4" w:space="0" w:color="9D90A0"/>
          <w:insideH w:val="nil"/>
          <w:insideV w:val="nil"/>
        </w:tcBorders>
        <w:shd w:val="clear" w:color="auto" w:fill="9D90A0"/>
      </w:tcPr>
    </w:tblStylePr>
    <w:tblStylePr w:type="lastRow">
      <w:rPr>
        <w:b/>
        <w:bCs/>
      </w:rPr>
      <w:tblPr/>
      <w:tcPr>
        <w:tcBorders>
          <w:top w:val="double" w:sz="4" w:space="0" w:color="9D90A0"/>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eGridLight1">
    <w:name w:val="Table Grid Light1"/>
    <w:basedOn w:val="TableNormal"/>
    <w:uiPriority w:val="40"/>
    <w:rsid w:val="000B220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0B2206"/>
    <w:tblPr>
      <w:tblStyleRowBandSize w:val="1"/>
      <w:tblStyleColBandSize w:val="1"/>
      <w:tblBorders>
        <w:top w:val="single" w:sz="4" w:space="0" w:color="7F7F7F"/>
        <w:bottom w:val="single" w:sz="4" w:space="0" w:color="7F7F7F"/>
      </w:tblBorders>
      <w:tblCellMar>
        <w:top w:w="29" w:type="dxa"/>
        <w:bottom w:w="29"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2-Accent11">
    <w:name w:val="List Table 2 - Accent 11"/>
    <w:basedOn w:val="TableNormal"/>
    <w:uiPriority w:val="47"/>
    <w:rsid w:val="000B2206"/>
    <w:tblPr>
      <w:tblStyleRowBandSize w:val="1"/>
      <w:tblStyleColBandSize w:val="1"/>
      <w:tblBorders>
        <w:top w:val="single" w:sz="4" w:space="0" w:color="90A1CF"/>
        <w:bottom w:val="single" w:sz="4" w:space="0" w:color="90A1CF"/>
        <w:insideH w:val="single" w:sz="4" w:space="0" w:color="90A1CF"/>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1Light-Accent21">
    <w:name w:val="List Table 1 Light - Accent 21"/>
    <w:basedOn w:val="TableNormal"/>
    <w:uiPriority w:val="46"/>
    <w:rsid w:val="000B2206"/>
    <w:tblPr>
      <w:tblStyleRowBandSize w:val="1"/>
      <w:tblStyleColBandSize w:val="1"/>
      <w:tblCellMar>
        <w:top w:w="29" w:type="dxa"/>
        <w:bottom w:w="29" w:type="dxa"/>
      </w:tblCellMar>
    </w:tblPr>
    <w:tblStylePr w:type="firstRow">
      <w:rPr>
        <w:b/>
        <w:bCs/>
      </w:rPr>
      <w:tblPr/>
      <w:tcPr>
        <w:tcBorders>
          <w:bottom w:val="single" w:sz="4" w:space="0" w:color="A0C3E3"/>
        </w:tcBorders>
      </w:tcPr>
    </w:tblStylePr>
    <w:tblStylePr w:type="lastRow">
      <w:rPr>
        <w:b/>
        <w:bCs/>
      </w:rPr>
      <w:tblPr/>
      <w:tcPr>
        <w:tcBorders>
          <w:top w:val="sing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character" w:styleId="PlaceholderText">
    <w:name w:val="Placeholder Text"/>
    <w:uiPriority w:val="99"/>
    <w:semiHidden/>
    <w:rsid w:val="000B2206"/>
    <w:rPr>
      <w:color w:val="808080"/>
    </w:rPr>
  </w:style>
  <w:style w:type="table" w:customStyle="1" w:styleId="GridTable4-Accent11">
    <w:name w:val="Grid Table 4 - Accent 11"/>
    <w:basedOn w:val="TableNormal"/>
    <w:uiPriority w:val="49"/>
    <w:rsid w:val="000B2206"/>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29" w:type="dxa"/>
        <w:bottom w:w="29" w:type="dxa"/>
      </w:tblCellMar>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21">
    <w:name w:val="Grid Table 4 - Accent 21"/>
    <w:basedOn w:val="TableNormal"/>
    <w:uiPriority w:val="49"/>
    <w:rsid w:val="000B2206"/>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29" w:type="dxa"/>
        <w:bottom w:w="29"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PlainTable41">
    <w:name w:val="Plain Table 41"/>
    <w:basedOn w:val="TableNormal"/>
    <w:uiPriority w:val="44"/>
    <w:rsid w:val="000B2206"/>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0B2206"/>
    <w:tblPr>
      <w:tblStyleRowBandSize w:val="1"/>
      <w:tblStyleColBandSize w:val="1"/>
      <w:tblBorders>
        <w:top w:val="single" w:sz="4" w:space="0" w:color="D7D2D9"/>
        <w:left w:val="single" w:sz="4" w:space="0" w:color="D7D2D9"/>
        <w:bottom w:val="single" w:sz="4" w:space="0" w:color="D7D2D9"/>
        <w:right w:val="single" w:sz="4" w:space="0" w:color="D7D2D9"/>
        <w:insideH w:val="single" w:sz="4" w:space="0" w:color="D7D2D9"/>
        <w:insideV w:val="single" w:sz="4" w:space="0" w:color="D7D2D9"/>
      </w:tblBorders>
      <w:tblCellMar>
        <w:top w:w="29" w:type="dxa"/>
        <w:bottom w:w="29" w:type="dxa"/>
      </w:tblCellMar>
    </w:tblPr>
    <w:tblStylePr w:type="firstRow">
      <w:rPr>
        <w:b/>
        <w:bCs/>
      </w:rPr>
      <w:tblPr/>
      <w:tcPr>
        <w:tcBorders>
          <w:bottom w:val="single" w:sz="12" w:space="0" w:color="C4BCC6"/>
        </w:tcBorders>
      </w:tcPr>
    </w:tblStylePr>
    <w:tblStylePr w:type="lastRow">
      <w:rPr>
        <w:b/>
        <w:bCs/>
      </w:rPr>
      <w:tblPr/>
      <w:tcPr>
        <w:tcBorders>
          <w:top w:val="double" w:sz="2" w:space="0" w:color="C4BCC6"/>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0B2206"/>
    <w:tblPr>
      <w:tblStyleRowBandSize w:val="1"/>
      <w:tblStyleColBandSize w:val="1"/>
      <w:tblCellMar>
        <w:top w:w="29" w:type="dxa"/>
        <w:bottom w:w="29" w:type="dxa"/>
      </w:tblCellMar>
    </w:tblPr>
    <w:tblStylePr w:type="firstRow">
      <w:rPr>
        <w:b/>
        <w:bCs/>
      </w:rPr>
      <w:tblPr/>
      <w:tcPr>
        <w:tcBorders>
          <w:bottom w:val="single" w:sz="4" w:space="0" w:color="C4BCC6"/>
        </w:tcBorders>
      </w:tcPr>
    </w:tblStylePr>
    <w:tblStylePr w:type="lastRow">
      <w:rPr>
        <w:b/>
        <w:bCs/>
      </w:rPr>
      <w:tblPr/>
      <w:tcPr>
        <w:tcBorders>
          <w:top w:val="single" w:sz="4" w:space="0" w:color="C4BCC6"/>
        </w:tcBorders>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paragraph" w:styleId="Header">
    <w:name w:val="header"/>
    <w:basedOn w:val="Normal"/>
    <w:link w:val="HeaderChar"/>
    <w:uiPriority w:val="99"/>
    <w:unhideWhenUsed/>
    <w:rsid w:val="000B2206"/>
    <w:pPr>
      <w:spacing w:after="0"/>
      <w:jc w:val="right"/>
    </w:pPr>
  </w:style>
  <w:style w:type="character" w:customStyle="1" w:styleId="HeaderChar">
    <w:name w:val="Header Char"/>
    <w:basedOn w:val="DefaultParagraphFont"/>
    <w:link w:val="Header"/>
    <w:uiPriority w:val="99"/>
    <w:rsid w:val="000B2206"/>
  </w:style>
  <w:style w:type="paragraph" w:styleId="Footer">
    <w:name w:val="footer"/>
    <w:basedOn w:val="Normal"/>
    <w:link w:val="FooterChar"/>
    <w:uiPriority w:val="99"/>
    <w:unhideWhenUsed/>
    <w:rsid w:val="000B2206"/>
    <w:pPr>
      <w:spacing w:after="0"/>
    </w:pPr>
  </w:style>
  <w:style w:type="character" w:customStyle="1" w:styleId="FooterChar">
    <w:name w:val="Footer Char"/>
    <w:basedOn w:val="DefaultParagraphFont"/>
    <w:link w:val="Footer"/>
    <w:uiPriority w:val="99"/>
    <w:rsid w:val="000B2206"/>
  </w:style>
  <w:style w:type="table" w:customStyle="1" w:styleId="Noborders">
    <w:name w:val="No borders"/>
    <w:basedOn w:val="TableNormal"/>
    <w:uiPriority w:val="99"/>
    <w:rsid w:val="000B2206"/>
    <w:tblPr/>
  </w:style>
  <w:style w:type="table" w:customStyle="1" w:styleId="GridTable1Light-Accent11">
    <w:name w:val="Grid Table 1 Light - Accent 11"/>
    <w:aliases w:val="Sample questionnaires table"/>
    <w:basedOn w:val="TableNormal"/>
    <w:uiPriority w:val="46"/>
    <w:rsid w:val="000B2206"/>
    <w:tblPr>
      <w:tblStyleRowBandSize w:val="1"/>
      <w:tblStyleColBandSize w:val="1"/>
      <w:tblBorders>
        <w:insideH w:val="single" w:sz="4" w:space="0" w:color="4A66AC"/>
      </w:tblBorders>
      <w:tblCellMar>
        <w:top w:w="29" w:type="dxa"/>
        <w:bottom w:w="29" w:type="dxa"/>
      </w:tblCellMar>
    </w:tblPr>
    <w:tblStylePr w:type="firstRow">
      <w:rPr>
        <w:b w:val="0"/>
        <w:bCs/>
      </w:rPr>
      <w:tblPr/>
      <w:tcPr>
        <w:tcBorders>
          <w:top w:val="nil"/>
          <w:left w:val="nil"/>
          <w:bottom w:val="single" w:sz="12" w:space="0" w:color="4A66AC"/>
          <w:right w:val="nil"/>
          <w:insideH w:val="nil"/>
          <w:insideV w:val="nil"/>
          <w:tl2br w:val="nil"/>
          <w:tr2bl w:val="nil"/>
        </w:tcBorders>
      </w:tcPr>
    </w:tblStylePr>
    <w:tblStylePr w:type="lastRow">
      <w:rPr>
        <w:b/>
        <w:bCs/>
      </w:rPr>
      <w:tblPr/>
      <w:tcPr>
        <w:tcBorders>
          <w:top w:val="double" w:sz="2" w:space="0" w:color="90A1CF"/>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0B2206"/>
    <w:tblPr>
      <w:tblStyleRowBandSize w:val="1"/>
      <w:tblStyleColBandSize w:val="1"/>
      <w:tblBorders>
        <w:top w:val="single" w:sz="2" w:space="0" w:color="90A1CF"/>
        <w:bottom w:val="single" w:sz="2" w:space="0" w:color="90A1CF"/>
        <w:insideH w:val="single" w:sz="2" w:space="0" w:color="90A1CF"/>
        <w:insideV w:val="single" w:sz="2" w:space="0" w:color="90A1CF"/>
      </w:tblBorders>
      <w:tblCellMar>
        <w:top w:w="29" w:type="dxa"/>
        <w:bottom w:w="29" w:type="dxa"/>
      </w:tblCellMar>
    </w:tblPr>
    <w:tblStylePr w:type="firstRow">
      <w:rPr>
        <w:b/>
        <w:bCs/>
      </w:rPr>
      <w:tblPr/>
      <w:tcPr>
        <w:tcBorders>
          <w:top w:val="nil"/>
          <w:bottom w:val="single" w:sz="12" w:space="0" w:color="90A1CF"/>
          <w:insideH w:val="nil"/>
          <w:insideV w:val="nil"/>
        </w:tcBorders>
        <w:shd w:val="clear" w:color="auto" w:fill="FFFFFF"/>
      </w:tcPr>
    </w:tblStylePr>
    <w:tblStylePr w:type="lastRow">
      <w:rPr>
        <w:b/>
        <w:bCs/>
      </w:rPr>
      <w:tblPr/>
      <w:tcPr>
        <w:tcBorders>
          <w:top w:val="double" w:sz="2" w:space="0" w:color="90A1C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customStyle="1" w:styleId="Logo">
    <w:name w:val="Logo"/>
    <w:basedOn w:val="Normal"/>
    <w:uiPriority w:val="1"/>
    <w:qFormat/>
    <w:rsid w:val="000B2206"/>
    <w:pPr>
      <w:spacing w:after="1440"/>
      <w:jc w:val="right"/>
    </w:pPr>
    <w:rPr>
      <w:noProof/>
      <w:color w:val="1B1D3D"/>
      <w:sz w:val="52"/>
      <w:szCs w:val="52"/>
    </w:rPr>
  </w:style>
  <w:style w:type="paragraph" w:styleId="z-TopofForm">
    <w:name w:val="HTML Top of Form"/>
    <w:basedOn w:val="Normal"/>
    <w:next w:val="Normal"/>
    <w:link w:val="z-TopofFormChar"/>
    <w:hidden/>
    <w:uiPriority w:val="99"/>
    <w:semiHidden/>
    <w:unhideWhenUsed/>
    <w:rsid w:val="000B2206"/>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0B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B220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0B2206"/>
    <w:rPr>
      <w:rFonts w:ascii="Arial" w:hAnsi="Arial" w:cs="Arial"/>
      <w:vanish/>
      <w:sz w:val="16"/>
      <w:szCs w:val="16"/>
    </w:rPr>
  </w:style>
  <w:style w:type="paragraph" w:customStyle="1" w:styleId="Contactinfo">
    <w:name w:val="Contact info"/>
    <w:basedOn w:val="Normal"/>
    <w:uiPriority w:val="1"/>
    <w:qFormat/>
    <w:rsid w:val="000B2206"/>
    <w:pPr>
      <w:spacing w:after="0"/>
      <w:jc w:val="right"/>
    </w:pPr>
    <w:rPr>
      <w:caps/>
    </w:rPr>
  </w:style>
  <w:style w:type="table" w:customStyle="1" w:styleId="GridTable3-Accent31">
    <w:name w:val="Grid Table 3 - Accent 31"/>
    <w:basedOn w:val="TableNormal"/>
    <w:uiPriority w:val="48"/>
    <w:rsid w:val="000B2206"/>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5F6"/>
      </w:tcPr>
    </w:tblStylePr>
    <w:tblStylePr w:type="band1Horz">
      <w:tblPr/>
      <w:tcPr>
        <w:shd w:val="clear" w:color="auto" w:fill="D3E5F6"/>
      </w:tcPr>
    </w:tblStylePr>
    <w:tblStylePr w:type="neCell">
      <w:tblPr/>
      <w:tcPr>
        <w:tcBorders>
          <w:bottom w:val="single" w:sz="4" w:space="0" w:color="7EB1E6"/>
        </w:tcBorders>
      </w:tcPr>
    </w:tblStylePr>
    <w:tblStylePr w:type="nwCell">
      <w:tblPr/>
      <w:tcPr>
        <w:tcBorders>
          <w:bottom w:val="single" w:sz="4" w:space="0" w:color="7EB1E6"/>
        </w:tcBorders>
      </w:tcPr>
    </w:tblStylePr>
    <w:tblStylePr w:type="seCell">
      <w:tblPr/>
      <w:tcPr>
        <w:tcBorders>
          <w:top w:val="single" w:sz="4" w:space="0" w:color="7EB1E6"/>
        </w:tcBorders>
      </w:tcPr>
    </w:tblStylePr>
    <w:tblStylePr w:type="swCell">
      <w:tblPr/>
      <w:tcPr>
        <w:tcBorders>
          <w:top w:val="single" w:sz="4" w:space="0" w:color="7EB1E6"/>
        </w:tcBorders>
      </w:tcPr>
    </w:tblStylePr>
  </w:style>
  <w:style w:type="table" w:customStyle="1" w:styleId="GridTable5Dark-Accent31">
    <w:name w:val="Grid Table 5 Dark - Accent 31"/>
    <w:basedOn w:val="TableNormal"/>
    <w:uiPriority w:val="50"/>
    <w:rsid w:val="000B220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E5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7F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7F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7F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7FD5"/>
      </w:tcPr>
    </w:tblStylePr>
    <w:tblStylePr w:type="band1Vert">
      <w:tblPr/>
      <w:tcPr>
        <w:shd w:val="clear" w:color="auto" w:fill="A8CBEE"/>
      </w:tcPr>
    </w:tblStylePr>
    <w:tblStylePr w:type="band1Horz">
      <w:tblPr/>
      <w:tcPr>
        <w:shd w:val="clear" w:color="auto" w:fill="A8CBEE"/>
      </w:tcPr>
    </w:tblStylePr>
  </w:style>
  <w:style w:type="table" w:customStyle="1" w:styleId="GridTable1Light-Accent31">
    <w:name w:val="Grid Table 1 Light - Accent 31"/>
    <w:basedOn w:val="TableNormal"/>
    <w:uiPriority w:val="46"/>
    <w:rsid w:val="000B2206"/>
    <w:tblPr>
      <w:tblStyleRowBandSize w:val="1"/>
      <w:tblStyleColBandSize w:val="1"/>
      <w:tblBorders>
        <w:top w:val="single" w:sz="4" w:space="0" w:color="A8CBEE"/>
        <w:left w:val="single" w:sz="4" w:space="0" w:color="A8CBEE"/>
        <w:bottom w:val="single" w:sz="4" w:space="0" w:color="A8CBEE"/>
        <w:right w:val="single" w:sz="4" w:space="0" w:color="A8CBEE"/>
        <w:insideH w:val="single" w:sz="4" w:space="0" w:color="A8CBEE"/>
        <w:insideV w:val="single" w:sz="4" w:space="0" w:color="A8CBEE"/>
      </w:tblBorders>
    </w:tblPr>
    <w:tblStylePr w:type="firstRow">
      <w:rPr>
        <w:b/>
        <w:bCs/>
      </w:rPr>
      <w:tblPr/>
      <w:tcPr>
        <w:tcBorders>
          <w:bottom w:val="single" w:sz="12" w:space="0" w:color="7EB1E6"/>
        </w:tcBorders>
      </w:tcPr>
    </w:tblStylePr>
    <w:tblStylePr w:type="lastRow">
      <w:rPr>
        <w:b/>
        <w:bCs/>
      </w:rPr>
      <w:tblPr/>
      <w:tcPr>
        <w:tcBorders>
          <w:top w:val="double" w:sz="2" w:space="0" w:color="7EB1E6"/>
        </w:tcBorders>
      </w:tcPr>
    </w:tblStylePr>
    <w:tblStylePr w:type="firstCol">
      <w:rPr>
        <w:b/>
        <w:bCs/>
      </w:rPr>
    </w:tblStylePr>
    <w:tblStylePr w:type="lastCol">
      <w:rPr>
        <w:b/>
        <w:bCs/>
      </w:rPr>
    </w:tblStylePr>
  </w:style>
  <w:style w:type="character" w:styleId="Strong">
    <w:name w:val="Strong"/>
    <w:uiPriority w:val="22"/>
    <w:qFormat/>
    <w:rsid w:val="000B2206"/>
    <w:rPr>
      <w:b/>
      <w:bCs/>
    </w:rPr>
  </w:style>
  <w:style w:type="paragraph" w:customStyle="1" w:styleId="Tabletext">
    <w:name w:val="Table text"/>
    <w:basedOn w:val="Normal"/>
    <w:uiPriority w:val="1"/>
    <w:qFormat/>
    <w:rsid w:val="000B2206"/>
    <w:pPr>
      <w:spacing w:before="120" w:after="0"/>
    </w:pPr>
  </w:style>
  <w:style w:type="table" w:customStyle="1" w:styleId="ListTable6Colorful-Accent21">
    <w:name w:val="List Table 6 Colorful - Accent 21"/>
    <w:basedOn w:val="TableNormal"/>
    <w:uiPriority w:val="51"/>
    <w:rsid w:val="000B2206"/>
    <w:rPr>
      <w:color w:val="3476B1"/>
    </w:rPr>
    <w:tblPr>
      <w:tblStyleRowBandSize w:val="1"/>
      <w:tblStyleColBandSize w:val="1"/>
      <w:tblBorders>
        <w:top w:val="single" w:sz="4" w:space="0" w:color="629DD1"/>
        <w:bottom w:val="single" w:sz="4" w:space="0" w:color="629DD1"/>
      </w:tblBorders>
    </w:tblPr>
    <w:tblStylePr w:type="firstRow">
      <w:rPr>
        <w:b/>
        <w:bCs/>
      </w:rPr>
      <w:tblPr/>
      <w:tcPr>
        <w:tcBorders>
          <w:bottom w:val="single" w:sz="4" w:space="0" w:color="629DD1"/>
        </w:tcBorders>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GridTable1Light-Accent21">
    <w:name w:val="Grid Table 1 Light - Accent 21"/>
    <w:basedOn w:val="TableNormal"/>
    <w:uiPriority w:val="46"/>
    <w:rsid w:val="000B2206"/>
    <w:tblPr>
      <w:tblStyleRowBandSize w:val="1"/>
      <w:tblStyleColBandSize w:val="1"/>
      <w:tblBorders>
        <w:top w:val="single" w:sz="4" w:space="0" w:color="C0D7EC"/>
        <w:left w:val="single" w:sz="4" w:space="0" w:color="C0D7EC"/>
        <w:bottom w:val="single" w:sz="4" w:space="0" w:color="C0D7EC"/>
        <w:right w:val="single" w:sz="4" w:space="0" w:color="C0D7EC"/>
        <w:insideH w:val="single" w:sz="4" w:space="0" w:color="C0D7EC"/>
        <w:insideV w:val="single" w:sz="4" w:space="0" w:color="C0D7EC"/>
      </w:tblBorders>
    </w:tblPr>
    <w:tblStylePr w:type="firstRow">
      <w:rPr>
        <w:b/>
        <w:bCs/>
      </w:rPr>
      <w:tblPr/>
      <w:tcPr>
        <w:tcBorders>
          <w:bottom w:val="single" w:sz="12" w:space="0" w:color="A0C3E3"/>
        </w:tcBorders>
      </w:tcPr>
    </w:tblStylePr>
    <w:tblStylePr w:type="lastRow">
      <w:rPr>
        <w:b/>
        <w:bCs/>
      </w:rPr>
      <w:tblPr/>
      <w:tcPr>
        <w:tcBorders>
          <w:top w:val="double" w:sz="2" w:space="0" w:color="A0C3E3"/>
        </w:tcBorders>
      </w:tcPr>
    </w:tblStylePr>
    <w:tblStylePr w:type="firstCol">
      <w:rPr>
        <w:b/>
        <w:bCs/>
      </w:rPr>
    </w:tblStylePr>
    <w:tblStylePr w:type="lastCol">
      <w:rPr>
        <w:b/>
        <w:bCs/>
      </w:rPr>
    </w:tblStylePr>
  </w:style>
  <w:style w:type="paragraph" w:styleId="ListBullet">
    <w:name w:val="List Bullet"/>
    <w:basedOn w:val="Normal"/>
    <w:uiPriority w:val="1"/>
    <w:unhideWhenUsed/>
    <w:rsid w:val="000B2206"/>
    <w:pPr>
      <w:numPr>
        <w:numId w:val="5"/>
      </w:numPr>
    </w:pPr>
  </w:style>
  <w:style w:type="paragraph" w:styleId="NoSpacing">
    <w:name w:val="No Spacing"/>
    <w:link w:val="NoSpacingChar"/>
    <w:uiPriority w:val="1"/>
    <w:qFormat/>
    <w:rsid w:val="00507B78"/>
    <w:rPr>
      <w:sz w:val="22"/>
      <w:szCs w:val="22"/>
      <w:lang w:val="en-US" w:eastAsia="en-US"/>
    </w:rPr>
  </w:style>
  <w:style w:type="character" w:customStyle="1" w:styleId="NoSpacingChar">
    <w:name w:val="No Spacing Char"/>
    <w:link w:val="NoSpacing"/>
    <w:uiPriority w:val="1"/>
    <w:rsid w:val="00507B78"/>
    <w:rPr>
      <w:sz w:val="22"/>
      <w:szCs w:val="22"/>
      <w:lang w:val="en-US" w:eastAsia="en-US" w:bidi="ar-SA"/>
    </w:rPr>
  </w:style>
  <w:style w:type="paragraph" w:styleId="TOC1">
    <w:name w:val="toc 1"/>
    <w:basedOn w:val="Normal"/>
    <w:next w:val="Normal"/>
    <w:autoRedefine/>
    <w:uiPriority w:val="39"/>
    <w:unhideWhenUsed/>
    <w:rsid w:val="003A5F6E"/>
    <w:pPr>
      <w:tabs>
        <w:tab w:val="right" w:leader="dot" w:pos="9356"/>
      </w:tabs>
      <w:spacing w:after="0"/>
      <w:ind w:left="0" w:right="0"/>
    </w:pPr>
  </w:style>
  <w:style w:type="paragraph" w:styleId="TOC2">
    <w:name w:val="toc 2"/>
    <w:basedOn w:val="Normal"/>
    <w:next w:val="Normal"/>
    <w:autoRedefine/>
    <w:uiPriority w:val="39"/>
    <w:unhideWhenUsed/>
    <w:rsid w:val="003A5F6E"/>
    <w:pPr>
      <w:tabs>
        <w:tab w:val="right" w:leader="dot" w:pos="9356"/>
        <w:tab w:val="right" w:leader="dot" w:pos="10065"/>
      </w:tabs>
      <w:spacing w:after="0"/>
      <w:ind w:left="851" w:right="0"/>
    </w:pPr>
  </w:style>
  <w:style w:type="character" w:styleId="Hyperlink">
    <w:name w:val="Hyperlink"/>
    <w:uiPriority w:val="99"/>
    <w:unhideWhenUsed/>
    <w:rsid w:val="00CC2459"/>
    <w:rPr>
      <w:color w:val="9454C3"/>
      <w:u w:val="single"/>
    </w:rPr>
  </w:style>
  <w:style w:type="table" w:customStyle="1" w:styleId="ListTable3-Accent11">
    <w:name w:val="List Table 3 - Accent 11"/>
    <w:basedOn w:val="TableNormal"/>
    <w:uiPriority w:val="48"/>
    <w:rsid w:val="00F12F35"/>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paragraph" w:customStyle="1" w:styleId="CM51">
    <w:name w:val="CM51"/>
    <w:basedOn w:val="Normal"/>
    <w:next w:val="Normal"/>
    <w:uiPriority w:val="99"/>
    <w:rsid w:val="00F12F35"/>
    <w:pPr>
      <w:widowControl w:val="0"/>
      <w:autoSpaceDE w:val="0"/>
      <w:autoSpaceDN w:val="0"/>
      <w:adjustRightInd w:val="0"/>
      <w:spacing w:after="0"/>
      <w:ind w:left="0" w:right="0"/>
    </w:pPr>
    <w:rPr>
      <w:rFonts w:ascii="Arial" w:hAnsi="Arial"/>
      <w:kern w:val="0"/>
      <w:sz w:val="24"/>
      <w:szCs w:val="24"/>
      <w:lang w:eastAsia="en-US"/>
    </w:rPr>
  </w:style>
  <w:style w:type="paragraph" w:customStyle="1" w:styleId="BoxText-Left">
    <w:name w:val="Box Text - Left"/>
    <w:basedOn w:val="BodyText"/>
    <w:qFormat/>
    <w:rsid w:val="00C83A03"/>
    <w:pPr>
      <w:spacing w:line="360" w:lineRule="auto"/>
      <w:ind w:left="0" w:right="0"/>
    </w:pPr>
    <w:rPr>
      <w:rFonts w:ascii="Calisto MT" w:hAnsi="Calisto MT"/>
      <w:color w:val="FFFFFF"/>
      <w:kern w:val="0"/>
      <w:sz w:val="20"/>
      <w:szCs w:val="20"/>
      <w:lang w:eastAsia="en-US"/>
    </w:rPr>
  </w:style>
  <w:style w:type="paragraph" w:styleId="BodyText">
    <w:name w:val="Body Text"/>
    <w:basedOn w:val="Normal"/>
    <w:link w:val="BodyTextChar"/>
    <w:unhideWhenUsed/>
    <w:rsid w:val="00C83A03"/>
  </w:style>
  <w:style w:type="character" w:customStyle="1" w:styleId="BodyTextChar">
    <w:name w:val="Body Text Char"/>
    <w:basedOn w:val="DefaultParagraphFont"/>
    <w:link w:val="BodyText"/>
    <w:rsid w:val="00C83A03"/>
  </w:style>
  <w:style w:type="paragraph" w:customStyle="1" w:styleId="CM45">
    <w:name w:val="CM45"/>
    <w:basedOn w:val="Normal"/>
    <w:next w:val="Normal"/>
    <w:uiPriority w:val="99"/>
    <w:rsid w:val="000232E6"/>
    <w:pPr>
      <w:widowControl w:val="0"/>
      <w:autoSpaceDE w:val="0"/>
      <w:autoSpaceDN w:val="0"/>
      <w:adjustRightInd w:val="0"/>
      <w:spacing w:after="0"/>
      <w:ind w:left="0" w:right="0"/>
    </w:pPr>
    <w:rPr>
      <w:rFonts w:ascii="Arial" w:hAnsi="Arial"/>
      <w:kern w:val="0"/>
      <w:sz w:val="24"/>
      <w:szCs w:val="24"/>
      <w:lang w:val="en-US" w:eastAsia="en-US"/>
    </w:rPr>
  </w:style>
  <w:style w:type="paragraph" w:customStyle="1" w:styleId="CM46">
    <w:name w:val="CM46"/>
    <w:basedOn w:val="Normal"/>
    <w:next w:val="Normal"/>
    <w:uiPriority w:val="99"/>
    <w:rsid w:val="000232E6"/>
    <w:pPr>
      <w:widowControl w:val="0"/>
      <w:autoSpaceDE w:val="0"/>
      <w:autoSpaceDN w:val="0"/>
      <w:adjustRightInd w:val="0"/>
      <w:spacing w:after="0"/>
      <w:ind w:left="0" w:right="0"/>
    </w:pPr>
    <w:rPr>
      <w:rFonts w:ascii="Arial" w:hAnsi="Arial"/>
      <w:kern w:val="0"/>
      <w:sz w:val="24"/>
      <w:szCs w:val="24"/>
      <w:lang w:val="en-US" w:eastAsia="en-US"/>
    </w:rPr>
  </w:style>
  <w:style w:type="paragraph" w:customStyle="1" w:styleId="CM55">
    <w:name w:val="CM55"/>
    <w:basedOn w:val="Normal"/>
    <w:next w:val="Normal"/>
    <w:uiPriority w:val="99"/>
    <w:rsid w:val="000232E6"/>
    <w:pPr>
      <w:widowControl w:val="0"/>
      <w:autoSpaceDE w:val="0"/>
      <w:autoSpaceDN w:val="0"/>
      <w:adjustRightInd w:val="0"/>
      <w:spacing w:after="0"/>
      <w:ind w:left="0" w:right="0"/>
    </w:pPr>
    <w:rPr>
      <w:rFonts w:ascii="Arial" w:hAnsi="Arial"/>
      <w:kern w:val="0"/>
      <w:sz w:val="24"/>
      <w:szCs w:val="24"/>
      <w:lang w:val="en-US" w:eastAsia="en-US"/>
    </w:rPr>
  </w:style>
  <w:style w:type="paragraph" w:customStyle="1" w:styleId="CM44">
    <w:name w:val="CM44"/>
    <w:basedOn w:val="Normal"/>
    <w:next w:val="Normal"/>
    <w:uiPriority w:val="99"/>
    <w:rsid w:val="000D179F"/>
    <w:pPr>
      <w:widowControl w:val="0"/>
      <w:autoSpaceDE w:val="0"/>
      <w:autoSpaceDN w:val="0"/>
      <w:adjustRightInd w:val="0"/>
      <w:spacing w:after="0"/>
      <w:ind w:left="0" w:right="0"/>
    </w:pPr>
    <w:rPr>
      <w:rFonts w:ascii="Arial" w:hAnsi="Arial"/>
      <w:kern w:val="0"/>
      <w:sz w:val="24"/>
      <w:szCs w:val="24"/>
      <w:lang w:val="en-US" w:eastAsia="en-US"/>
    </w:rPr>
  </w:style>
  <w:style w:type="paragraph" w:styleId="BalloonText">
    <w:name w:val="Balloon Text"/>
    <w:basedOn w:val="Normal"/>
    <w:link w:val="BalloonTextChar"/>
    <w:unhideWhenUsed/>
    <w:rsid w:val="001A09CB"/>
    <w:pPr>
      <w:spacing w:after="0"/>
    </w:pPr>
    <w:rPr>
      <w:rFonts w:ascii="Tahoma" w:hAnsi="Tahoma" w:cs="Tahoma"/>
      <w:sz w:val="16"/>
      <w:szCs w:val="16"/>
    </w:rPr>
  </w:style>
  <w:style w:type="character" w:customStyle="1" w:styleId="BalloonTextChar">
    <w:name w:val="Balloon Text Char"/>
    <w:link w:val="BalloonText"/>
    <w:rsid w:val="001A09CB"/>
    <w:rPr>
      <w:rFonts w:ascii="Tahoma" w:hAnsi="Tahoma" w:cs="Tahoma"/>
      <w:sz w:val="16"/>
      <w:szCs w:val="16"/>
      <w:lang w:val="en-AU"/>
    </w:rPr>
  </w:style>
  <w:style w:type="paragraph" w:customStyle="1" w:styleId="Default">
    <w:name w:val="Default"/>
    <w:rsid w:val="001C41AF"/>
    <w:pPr>
      <w:widowControl w:val="0"/>
      <w:autoSpaceDE w:val="0"/>
      <w:autoSpaceDN w:val="0"/>
      <w:adjustRightInd w:val="0"/>
    </w:pPr>
    <w:rPr>
      <w:rFonts w:ascii="Arial" w:hAnsi="Arial" w:cs="Arial"/>
      <w:color w:val="000000"/>
      <w:sz w:val="24"/>
      <w:szCs w:val="24"/>
      <w:lang w:val="en-US" w:eastAsia="en-US"/>
    </w:rPr>
  </w:style>
  <w:style w:type="paragraph" w:styleId="Quote">
    <w:name w:val="Quote"/>
    <w:basedOn w:val="Normal"/>
    <w:next w:val="Normal"/>
    <w:link w:val="QuoteChar"/>
    <w:uiPriority w:val="29"/>
    <w:qFormat/>
    <w:rsid w:val="001C41AF"/>
    <w:pPr>
      <w:spacing w:after="200" w:line="276" w:lineRule="auto"/>
      <w:ind w:left="0" w:right="0"/>
    </w:pPr>
    <w:rPr>
      <w:i/>
      <w:iCs/>
      <w:color w:val="000000"/>
      <w:kern w:val="0"/>
      <w:lang w:val="en-US"/>
    </w:rPr>
  </w:style>
  <w:style w:type="character" w:customStyle="1" w:styleId="QuoteChar">
    <w:name w:val="Quote Char"/>
    <w:link w:val="Quote"/>
    <w:uiPriority w:val="29"/>
    <w:rsid w:val="001C41AF"/>
    <w:rPr>
      <w:i/>
      <w:iCs/>
      <w:color w:val="000000"/>
      <w:kern w:val="0"/>
    </w:rPr>
  </w:style>
  <w:style w:type="paragraph" w:customStyle="1" w:styleId="CM8">
    <w:name w:val="CM8"/>
    <w:basedOn w:val="Default"/>
    <w:next w:val="Default"/>
    <w:uiPriority w:val="99"/>
    <w:rsid w:val="006E0103"/>
    <w:pPr>
      <w:spacing w:line="256" w:lineRule="atLeast"/>
    </w:pPr>
    <w:rPr>
      <w:rFonts w:cs="Times New Roman"/>
      <w:color w:val="auto"/>
    </w:rPr>
  </w:style>
  <w:style w:type="paragraph" w:styleId="TOC3">
    <w:name w:val="toc 3"/>
    <w:basedOn w:val="Normal"/>
    <w:next w:val="Normal"/>
    <w:autoRedefine/>
    <w:uiPriority w:val="39"/>
    <w:unhideWhenUsed/>
    <w:rsid w:val="00497AD2"/>
    <w:pPr>
      <w:spacing w:after="0"/>
      <w:ind w:left="442" w:right="74"/>
    </w:pPr>
  </w:style>
  <w:style w:type="paragraph" w:styleId="TOC4">
    <w:name w:val="toc 4"/>
    <w:basedOn w:val="Normal"/>
    <w:next w:val="Normal"/>
    <w:autoRedefine/>
    <w:uiPriority w:val="39"/>
    <w:unhideWhenUsed/>
    <w:rsid w:val="008852BE"/>
    <w:pPr>
      <w:spacing w:after="100" w:line="259" w:lineRule="auto"/>
      <w:ind w:left="660" w:right="0"/>
    </w:pPr>
    <w:rPr>
      <w:kern w:val="0"/>
      <w:lang w:eastAsia="en-AU"/>
    </w:rPr>
  </w:style>
  <w:style w:type="paragraph" w:styleId="TOC5">
    <w:name w:val="toc 5"/>
    <w:basedOn w:val="Normal"/>
    <w:next w:val="Normal"/>
    <w:autoRedefine/>
    <w:uiPriority w:val="39"/>
    <w:unhideWhenUsed/>
    <w:rsid w:val="008852BE"/>
    <w:pPr>
      <w:spacing w:after="100" w:line="259" w:lineRule="auto"/>
      <w:ind w:left="880" w:right="0"/>
    </w:pPr>
    <w:rPr>
      <w:kern w:val="0"/>
      <w:lang w:eastAsia="en-AU"/>
    </w:rPr>
  </w:style>
  <w:style w:type="paragraph" w:styleId="TOC6">
    <w:name w:val="toc 6"/>
    <w:basedOn w:val="Normal"/>
    <w:next w:val="Normal"/>
    <w:autoRedefine/>
    <w:uiPriority w:val="39"/>
    <w:unhideWhenUsed/>
    <w:rsid w:val="008852BE"/>
    <w:pPr>
      <w:spacing w:after="100" w:line="259" w:lineRule="auto"/>
      <w:ind w:left="1100" w:right="0"/>
    </w:pPr>
    <w:rPr>
      <w:kern w:val="0"/>
      <w:lang w:eastAsia="en-AU"/>
    </w:rPr>
  </w:style>
  <w:style w:type="paragraph" w:styleId="TOC7">
    <w:name w:val="toc 7"/>
    <w:basedOn w:val="Normal"/>
    <w:next w:val="Normal"/>
    <w:autoRedefine/>
    <w:uiPriority w:val="39"/>
    <w:unhideWhenUsed/>
    <w:rsid w:val="008852BE"/>
    <w:pPr>
      <w:spacing w:after="100" w:line="259" w:lineRule="auto"/>
      <w:ind w:left="1320" w:right="0"/>
    </w:pPr>
    <w:rPr>
      <w:kern w:val="0"/>
      <w:lang w:eastAsia="en-AU"/>
    </w:rPr>
  </w:style>
  <w:style w:type="paragraph" w:styleId="TOC8">
    <w:name w:val="toc 8"/>
    <w:basedOn w:val="Normal"/>
    <w:next w:val="Normal"/>
    <w:autoRedefine/>
    <w:uiPriority w:val="39"/>
    <w:unhideWhenUsed/>
    <w:rsid w:val="008852BE"/>
    <w:pPr>
      <w:spacing w:after="100" w:line="259" w:lineRule="auto"/>
      <w:ind w:left="1540" w:right="0"/>
    </w:pPr>
    <w:rPr>
      <w:kern w:val="0"/>
      <w:lang w:eastAsia="en-AU"/>
    </w:rPr>
  </w:style>
  <w:style w:type="paragraph" w:styleId="TOC9">
    <w:name w:val="toc 9"/>
    <w:basedOn w:val="Normal"/>
    <w:next w:val="Normal"/>
    <w:autoRedefine/>
    <w:uiPriority w:val="39"/>
    <w:unhideWhenUsed/>
    <w:rsid w:val="008852BE"/>
    <w:pPr>
      <w:spacing w:after="100" w:line="259" w:lineRule="auto"/>
      <w:ind w:left="1760" w:right="0"/>
    </w:pPr>
    <w:rPr>
      <w:kern w:val="0"/>
      <w:lang w:eastAsia="en-AU"/>
    </w:rPr>
  </w:style>
  <w:style w:type="paragraph" w:styleId="ListParagraph">
    <w:name w:val="List Paragraph"/>
    <w:basedOn w:val="Normal"/>
    <w:uiPriority w:val="34"/>
    <w:qFormat/>
    <w:rsid w:val="00EA5D6D"/>
    <w:pPr>
      <w:ind w:left="720"/>
      <w:contextualSpacing/>
    </w:pPr>
  </w:style>
  <w:style w:type="table" w:styleId="MediumList2-Accent1">
    <w:name w:val="Medium List 2 Accent 1"/>
    <w:basedOn w:val="TableNormal"/>
    <w:uiPriority w:val="66"/>
    <w:rsid w:val="006C20A2"/>
    <w:rPr>
      <w:color w:val="000000"/>
      <w:lang w:eastAsia="en-US"/>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Calendar3">
    <w:name w:val="Calendar 3"/>
    <w:basedOn w:val="TableNormal"/>
    <w:uiPriority w:val="99"/>
    <w:qFormat/>
    <w:rsid w:val="00E04CB5"/>
    <w:pPr>
      <w:jc w:val="right"/>
    </w:pPr>
    <w:rPr>
      <w:color w:val="000000"/>
      <w:lang w:eastAsia="en-US"/>
    </w:rPr>
    <w:tblPr/>
    <w:tblStylePr w:type="firstRow">
      <w:pPr>
        <w:wordWrap/>
        <w:jc w:val="right"/>
      </w:pPr>
      <w:rPr>
        <w:color w:val="4A66AC"/>
        <w:sz w:val="44"/>
      </w:rPr>
    </w:tblStylePr>
    <w:tblStylePr w:type="firstCol">
      <w:rPr>
        <w:color w:val="4A66AC"/>
      </w:rPr>
    </w:tblStylePr>
    <w:tblStylePr w:type="lastCol">
      <w:rPr>
        <w:color w:val="4A66AC"/>
      </w:rPr>
    </w:tblStylePr>
  </w:style>
  <w:style w:type="table" w:customStyle="1" w:styleId="ListTable4-Accent11">
    <w:name w:val="List Table 4 - Accent 11"/>
    <w:basedOn w:val="TableNormal"/>
    <w:uiPriority w:val="49"/>
    <w:rsid w:val="00793264"/>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styleId="NormalWeb">
    <w:name w:val="Normal (Web)"/>
    <w:basedOn w:val="Normal"/>
    <w:uiPriority w:val="99"/>
    <w:semiHidden/>
    <w:unhideWhenUsed/>
    <w:rsid w:val="00DA5E0D"/>
    <w:pPr>
      <w:spacing w:before="100" w:beforeAutospacing="1" w:after="100" w:afterAutospacing="1"/>
      <w:ind w:left="0" w:right="0"/>
      <w:jc w:val="left"/>
    </w:pPr>
    <w:rPr>
      <w:rFonts w:ascii="Times New Roman" w:hAnsi="Times New Roman"/>
      <w:kern w:val="0"/>
      <w:sz w:val="24"/>
      <w:szCs w:val="24"/>
      <w:lang w:val="en-GB" w:eastAsia="en-GB"/>
    </w:rPr>
  </w:style>
  <w:style w:type="character" w:customStyle="1" w:styleId="apple-converted-space">
    <w:name w:val="apple-converted-space"/>
    <w:basedOn w:val="DefaultParagraphFont"/>
    <w:rsid w:val="00DA5E0D"/>
  </w:style>
  <w:style w:type="character" w:styleId="CommentReference">
    <w:name w:val="annotation reference"/>
    <w:basedOn w:val="DefaultParagraphFont"/>
    <w:uiPriority w:val="99"/>
    <w:semiHidden/>
    <w:unhideWhenUsed/>
    <w:rsid w:val="00142F87"/>
    <w:rPr>
      <w:sz w:val="16"/>
      <w:szCs w:val="16"/>
    </w:rPr>
  </w:style>
  <w:style w:type="paragraph" w:styleId="CommentText">
    <w:name w:val="annotation text"/>
    <w:basedOn w:val="Normal"/>
    <w:link w:val="CommentTextChar"/>
    <w:uiPriority w:val="99"/>
    <w:semiHidden/>
    <w:unhideWhenUsed/>
    <w:rsid w:val="00142F87"/>
    <w:rPr>
      <w:sz w:val="20"/>
      <w:szCs w:val="20"/>
    </w:rPr>
  </w:style>
  <w:style w:type="character" w:customStyle="1" w:styleId="CommentTextChar">
    <w:name w:val="Comment Text Char"/>
    <w:basedOn w:val="DefaultParagraphFont"/>
    <w:link w:val="CommentText"/>
    <w:uiPriority w:val="99"/>
    <w:semiHidden/>
    <w:rsid w:val="00142F87"/>
    <w:rPr>
      <w:kern w:val="22"/>
      <w:lang w:val="en-AU" w:eastAsia="ja-JP"/>
    </w:rPr>
  </w:style>
  <w:style w:type="paragraph" w:styleId="CommentSubject">
    <w:name w:val="annotation subject"/>
    <w:basedOn w:val="CommentText"/>
    <w:next w:val="CommentText"/>
    <w:link w:val="CommentSubjectChar"/>
    <w:uiPriority w:val="99"/>
    <w:semiHidden/>
    <w:unhideWhenUsed/>
    <w:rsid w:val="00142F87"/>
    <w:rPr>
      <w:b/>
      <w:bCs/>
    </w:rPr>
  </w:style>
  <w:style w:type="character" w:customStyle="1" w:styleId="CommentSubjectChar">
    <w:name w:val="Comment Subject Char"/>
    <w:basedOn w:val="CommentTextChar"/>
    <w:link w:val="CommentSubject"/>
    <w:uiPriority w:val="99"/>
    <w:semiHidden/>
    <w:rsid w:val="00142F87"/>
    <w:rPr>
      <w:b/>
      <w:bCs/>
      <w:kern w:val="22"/>
      <w:lang w:val="en-AU" w:eastAsia="ja-JP"/>
    </w:rPr>
  </w:style>
  <w:style w:type="table" w:styleId="GridTable1Light-Accent1">
    <w:name w:val="Grid Table 1 Light Accent 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lockText">
    <w:name w:val="Block Text"/>
    <w:basedOn w:val="Normal"/>
    <w:rsid w:val="00B2751F"/>
    <w:pPr>
      <w:spacing w:after="0" w:line="0" w:lineRule="atLeast"/>
      <w:ind w:left="576" w:right="302"/>
      <w:jc w:val="center"/>
    </w:pPr>
    <w:rPr>
      <w:rFonts w:ascii="Times New Roman" w:hAnsi="Times New Roman"/>
      <w:bCs/>
      <w:kern w:val="0"/>
      <w:sz w:val="20"/>
      <w:szCs w:val="24"/>
      <w:lang w:eastAsia="en-US"/>
    </w:rPr>
  </w:style>
  <w:style w:type="character" w:styleId="PageNumber">
    <w:name w:val="page number"/>
    <w:basedOn w:val="DefaultParagraphFont"/>
    <w:rsid w:val="00B2751F"/>
  </w:style>
  <w:style w:type="character" w:styleId="FollowedHyperlink">
    <w:name w:val="FollowedHyperlink"/>
    <w:basedOn w:val="DefaultParagraphFont"/>
    <w:uiPriority w:val="99"/>
    <w:semiHidden/>
    <w:unhideWhenUsed/>
    <w:rsid w:val="0093671F"/>
    <w:rPr>
      <w:color w:val="954F72" w:themeColor="followedHyperlink"/>
      <w:u w:val="single"/>
    </w:rPr>
  </w:style>
  <w:style w:type="character" w:customStyle="1" w:styleId="UnresolvedMention1">
    <w:name w:val="Unresolved Mention1"/>
    <w:basedOn w:val="DefaultParagraphFont"/>
    <w:uiPriority w:val="99"/>
    <w:semiHidden/>
    <w:unhideWhenUsed/>
    <w:rsid w:val="00490052"/>
    <w:rPr>
      <w:color w:val="605E5C"/>
      <w:shd w:val="clear" w:color="auto" w:fill="E1DFDD"/>
    </w:rPr>
  </w:style>
  <w:style w:type="character" w:customStyle="1" w:styleId="UnresolvedMention2">
    <w:name w:val="Unresolved Mention2"/>
    <w:basedOn w:val="DefaultParagraphFont"/>
    <w:uiPriority w:val="99"/>
    <w:semiHidden/>
    <w:unhideWhenUsed/>
    <w:rsid w:val="00530C91"/>
    <w:rPr>
      <w:color w:val="605E5C"/>
      <w:shd w:val="clear" w:color="auto" w:fill="E1DFDD"/>
    </w:rPr>
  </w:style>
  <w:style w:type="character" w:styleId="UnresolvedMention">
    <w:name w:val="Unresolved Mention"/>
    <w:basedOn w:val="DefaultParagraphFont"/>
    <w:uiPriority w:val="99"/>
    <w:semiHidden/>
    <w:unhideWhenUsed/>
    <w:rsid w:val="00E50826"/>
    <w:rPr>
      <w:color w:val="605E5C"/>
      <w:shd w:val="clear" w:color="auto" w:fill="E1DFDD"/>
    </w:rPr>
  </w:style>
  <w:style w:type="paragraph" w:customStyle="1" w:styleId="font7">
    <w:name w:val="font_7"/>
    <w:basedOn w:val="Normal"/>
    <w:rsid w:val="00B810E8"/>
    <w:pPr>
      <w:spacing w:before="100" w:beforeAutospacing="1" w:after="100" w:afterAutospacing="1"/>
      <w:ind w:left="0" w:right="0"/>
      <w:jc w:val="left"/>
    </w:pPr>
    <w:rPr>
      <w:rFonts w:ascii="Times New Roman" w:hAnsi="Times New Roman"/>
      <w:kern w:val="0"/>
      <w:sz w:val="24"/>
      <w:szCs w:val="24"/>
      <w:lang w:eastAsia="en-AU"/>
    </w:rPr>
  </w:style>
  <w:style w:type="character" w:customStyle="1" w:styleId="wixguard">
    <w:name w:val="wixguard"/>
    <w:basedOn w:val="DefaultParagraphFont"/>
    <w:rsid w:val="00DB4B17"/>
  </w:style>
  <w:style w:type="paragraph" w:customStyle="1" w:styleId="msonormal0">
    <w:name w:val="msonormal"/>
    <w:basedOn w:val="Normal"/>
    <w:uiPriority w:val="99"/>
    <w:semiHidden/>
    <w:rsid w:val="001F716D"/>
    <w:pPr>
      <w:spacing w:before="100" w:beforeAutospacing="1" w:after="100" w:afterAutospacing="1"/>
      <w:ind w:left="0" w:right="0"/>
      <w:jc w:val="left"/>
    </w:pPr>
    <w:rPr>
      <w:rFonts w:ascii="Times New Roman" w:hAnsi="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82641">
      <w:bodyDiv w:val="1"/>
      <w:marLeft w:val="0"/>
      <w:marRight w:val="0"/>
      <w:marTop w:val="0"/>
      <w:marBottom w:val="0"/>
      <w:divBdr>
        <w:top w:val="none" w:sz="0" w:space="0" w:color="auto"/>
        <w:left w:val="none" w:sz="0" w:space="0" w:color="auto"/>
        <w:bottom w:val="none" w:sz="0" w:space="0" w:color="auto"/>
        <w:right w:val="none" w:sz="0" w:space="0" w:color="auto"/>
      </w:divBdr>
    </w:div>
    <w:div w:id="341128411">
      <w:bodyDiv w:val="1"/>
      <w:marLeft w:val="0"/>
      <w:marRight w:val="0"/>
      <w:marTop w:val="0"/>
      <w:marBottom w:val="0"/>
      <w:divBdr>
        <w:top w:val="none" w:sz="0" w:space="0" w:color="auto"/>
        <w:left w:val="none" w:sz="0" w:space="0" w:color="auto"/>
        <w:bottom w:val="none" w:sz="0" w:space="0" w:color="auto"/>
        <w:right w:val="none" w:sz="0" w:space="0" w:color="auto"/>
      </w:divBdr>
      <w:divsChild>
        <w:div w:id="1199273331">
          <w:marLeft w:val="0"/>
          <w:marRight w:val="0"/>
          <w:marTop w:val="0"/>
          <w:marBottom w:val="0"/>
          <w:divBdr>
            <w:top w:val="none" w:sz="0" w:space="0" w:color="auto"/>
            <w:left w:val="none" w:sz="0" w:space="0" w:color="auto"/>
            <w:bottom w:val="none" w:sz="0" w:space="0" w:color="auto"/>
            <w:right w:val="none" w:sz="0" w:space="0" w:color="auto"/>
          </w:divBdr>
        </w:div>
        <w:div w:id="1501850335">
          <w:marLeft w:val="0"/>
          <w:marRight w:val="0"/>
          <w:marTop w:val="0"/>
          <w:marBottom w:val="0"/>
          <w:divBdr>
            <w:top w:val="none" w:sz="0" w:space="0" w:color="auto"/>
            <w:left w:val="none" w:sz="0" w:space="0" w:color="auto"/>
            <w:bottom w:val="none" w:sz="0" w:space="0" w:color="auto"/>
            <w:right w:val="none" w:sz="0" w:space="0" w:color="auto"/>
          </w:divBdr>
        </w:div>
      </w:divsChild>
    </w:div>
    <w:div w:id="348526975">
      <w:bodyDiv w:val="1"/>
      <w:marLeft w:val="0"/>
      <w:marRight w:val="0"/>
      <w:marTop w:val="0"/>
      <w:marBottom w:val="0"/>
      <w:divBdr>
        <w:top w:val="none" w:sz="0" w:space="0" w:color="auto"/>
        <w:left w:val="none" w:sz="0" w:space="0" w:color="auto"/>
        <w:bottom w:val="none" w:sz="0" w:space="0" w:color="auto"/>
        <w:right w:val="none" w:sz="0" w:space="0" w:color="auto"/>
      </w:divBdr>
    </w:div>
    <w:div w:id="395711274">
      <w:bodyDiv w:val="1"/>
      <w:marLeft w:val="0"/>
      <w:marRight w:val="0"/>
      <w:marTop w:val="0"/>
      <w:marBottom w:val="0"/>
      <w:divBdr>
        <w:top w:val="none" w:sz="0" w:space="0" w:color="auto"/>
        <w:left w:val="none" w:sz="0" w:space="0" w:color="auto"/>
        <w:bottom w:val="none" w:sz="0" w:space="0" w:color="auto"/>
        <w:right w:val="none" w:sz="0" w:space="0" w:color="auto"/>
      </w:divBdr>
    </w:div>
    <w:div w:id="563760130">
      <w:bodyDiv w:val="1"/>
      <w:marLeft w:val="0"/>
      <w:marRight w:val="0"/>
      <w:marTop w:val="0"/>
      <w:marBottom w:val="0"/>
      <w:divBdr>
        <w:top w:val="none" w:sz="0" w:space="0" w:color="auto"/>
        <w:left w:val="none" w:sz="0" w:space="0" w:color="auto"/>
        <w:bottom w:val="none" w:sz="0" w:space="0" w:color="auto"/>
        <w:right w:val="none" w:sz="0" w:space="0" w:color="auto"/>
      </w:divBdr>
    </w:div>
    <w:div w:id="573053835">
      <w:bodyDiv w:val="1"/>
      <w:marLeft w:val="0"/>
      <w:marRight w:val="0"/>
      <w:marTop w:val="0"/>
      <w:marBottom w:val="0"/>
      <w:divBdr>
        <w:top w:val="none" w:sz="0" w:space="0" w:color="auto"/>
        <w:left w:val="none" w:sz="0" w:space="0" w:color="auto"/>
        <w:bottom w:val="none" w:sz="0" w:space="0" w:color="auto"/>
        <w:right w:val="none" w:sz="0" w:space="0" w:color="auto"/>
      </w:divBdr>
      <w:divsChild>
        <w:div w:id="2103069474">
          <w:marLeft w:val="0"/>
          <w:marRight w:val="0"/>
          <w:marTop w:val="0"/>
          <w:marBottom w:val="0"/>
          <w:divBdr>
            <w:top w:val="none" w:sz="0" w:space="0" w:color="auto"/>
            <w:left w:val="none" w:sz="0" w:space="0" w:color="auto"/>
            <w:bottom w:val="none" w:sz="0" w:space="0" w:color="auto"/>
            <w:right w:val="none" w:sz="0" w:space="0" w:color="auto"/>
          </w:divBdr>
        </w:div>
        <w:div w:id="1215697222">
          <w:marLeft w:val="0"/>
          <w:marRight w:val="0"/>
          <w:marTop w:val="0"/>
          <w:marBottom w:val="0"/>
          <w:divBdr>
            <w:top w:val="none" w:sz="0" w:space="0" w:color="auto"/>
            <w:left w:val="none" w:sz="0" w:space="0" w:color="auto"/>
            <w:bottom w:val="none" w:sz="0" w:space="0" w:color="auto"/>
            <w:right w:val="none" w:sz="0" w:space="0" w:color="auto"/>
          </w:divBdr>
          <w:divsChild>
            <w:div w:id="1829443437">
              <w:marLeft w:val="0"/>
              <w:marRight w:val="0"/>
              <w:marTop w:val="0"/>
              <w:marBottom w:val="0"/>
              <w:divBdr>
                <w:top w:val="none" w:sz="0" w:space="0" w:color="auto"/>
                <w:left w:val="none" w:sz="0" w:space="0" w:color="auto"/>
                <w:bottom w:val="none" w:sz="0" w:space="0" w:color="auto"/>
                <w:right w:val="none" w:sz="0" w:space="0" w:color="auto"/>
              </w:divBdr>
            </w:div>
          </w:divsChild>
        </w:div>
        <w:div w:id="1239245768">
          <w:marLeft w:val="0"/>
          <w:marRight w:val="0"/>
          <w:marTop w:val="0"/>
          <w:marBottom w:val="0"/>
          <w:divBdr>
            <w:top w:val="none" w:sz="0" w:space="0" w:color="auto"/>
            <w:left w:val="none" w:sz="0" w:space="0" w:color="auto"/>
            <w:bottom w:val="none" w:sz="0" w:space="0" w:color="auto"/>
            <w:right w:val="none" w:sz="0" w:space="0" w:color="auto"/>
          </w:divBdr>
        </w:div>
      </w:divsChild>
    </w:div>
    <w:div w:id="765929170">
      <w:bodyDiv w:val="1"/>
      <w:marLeft w:val="0"/>
      <w:marRight w:val="0"/>
      <w:marTop w:val="0"/>
      <w:marBottom w:val="0"/>
      <w:divBdr>
        <w:top w:val="none" w:sz="0" w:space="0" w:color="auto"/>
        <w:left w:val="none" w:sz="0" w:space="0" w:color="auto"/>
        <w:bottom w:val="none" w:sz="0" w:space="0" w:color="auto"/>
        <w:right w:val="none" w:sz="0" w:space="0" w:color="auto"/>
      </w:divBdr>
      <w:divsChild>
        <w:div w:id="1170366920">
          <w:marLeft w:val="0"/>
          <w:marRight w:val="0"/>
          <w:marTop w:val="0"/>
          <w:marBottom w:val="0"/>
          <w:divBdr>
            <w:top w:val="none" w:sz="0" w:space="0" w:color="auto"/>
            <w:left w:val="none" w:sz="0" w:space="0" w:color="auto"/>
            <w:bottom w:val="none" w:sz="0" w:space="0" w:color="auto"/>
            <w:right w:val="none" w:sz="0" w:space="0" w:color="auto"/>
          </w:divBdr>
        </w:div>
        <w:div w:id="1763606144">
          <w:marLeft w:val="0"/>
          <w:marRight w:val="0"/>
          <w:marTop w:val="0"/>
          <w:marBottom w:val="0"/>
          <w:divBdr>
            <w:top w:val="none" w:sz="0" w:space="0" w:color="auto"/>
            <w:left w:val="none" w:sz="0" w:space="0" w:color="auto"/>
            <w:bottom w:val="none" w:sz="0" w:space="0" w:color="auto"/>
            <w:right w:val="none" w:sz="0" w:space="0" w:color="auto"/>
          </w:divBdr>
        </w:div>
        <w:div w:id="829713293">
          <w:marLeft w:val="0"/>
          <w:marRight w:val="0"/>
          <w:marTop w:val="0"/>
          <w:marBottom w:val="0"/>
          <w:divBdr>
            <w:top w:val="none" w:sz="0" w:space="0" w:color="auto"/>
            <w:left w:val="none" w:sz="0" w:space="0" w:color="auto"/>
            <w:bottom w:val="none" w:sz="0" w:space="0" w:color="auto"/>
            <w:right w:val="none" w:sz="0" w:space="0" w:color="auto"/>
          </w:divBdr>
        </w:div>
        <w:div w:id="987974657">
          <w:marLeft w:val="0"/>
          <w:marRight w:val="0"/>
          <w:marTop w:val="0"/>
          <w:marBottom w:val="0"/>
          <w:divBdr>
            <w:top w:val="none" w:sz="0" w:space="0" w:color="auto"/>
            <w:left w:val="none" w:sz="0" w:space="0" w:color="auto"/>
            <w:bottom w:val="none" w:sz="0" w:space="0" w:color="auto"/>
            <w:right w:val="none" w:sz="0" w:space="0" w:color="auto"/>
          </w:divBdr>
        </w:div>
        <w:div w:id="1610046523">
          <w:marLeft w:val="0"/>
          <w:marRight w:val="0"/>
          <w:marTop w:val="0"/>
          <w:marBottom w:val="0"/>
          <w:divBdr>
            <w:top w:val="none" w:sz="0" w:space="0" w:color="auto"/>
            <w:left w:val="none" w:sz="0" w:space="0" w:color="auto"/>
            <w:bottom w:val="none" w:sz="0" w:space="0" w:color="auto"/>
            <w:right w:val="none" w:sz="0" w:space="0" w:color="auto"/>
          </w:divBdr>
        </w:div>
        <w:div w:id="1928268445">
          <w:marLeft w:val="0"/>
          <w:marRight w:val="0"/>
          <w:marTop w:val="0"/>
          <w:marBottom w:val="0"/>
          <w:divBdr>
            <w:top w:val="none" w:sz="0" w:space="0" w:color="auto"/>
            <w:left w:val="none" w:sz="0" w:space="0" w:color="auto"/>
            <w:bottom w:val="none" w:sz="0" w:space="0" w:color="auto"/>
            <w:right w:val="none" w:sz="0" w:space="0" w:color="auto"/>
          </w:divBdr>
        </w:div>
        <w:div w:id="1161315859">
          <w:marLeft w:val="0"/>
          <w:marRight w:val="0"/>
          <w:marTop w:val="0"/>
          <w:marBottom w:val="0"/>
          <w:divBdr>
            <w:top w:val="none" w:sz="0" w:space="0" w:color="auto"/>
            <w:left w:val="none" w:sz="0" w:space="0" w:color="auto"/>
            <w:bottom w:val="none" w:sz="0" w:space="0" w:color="auto"/>
            <w:right w:val="none" w:sz="0" w:space="0" w:color="auto"/>
          </w:divBdr>
        </w:div>
        <w:div w:id="1423990375">
          <w:marLeft w:val="0"/>
          <w:marRight w:val="0"/>
          <w:marTop w:val="0"/>
          <w:marBottom w:val="0"/>
          <w:divBdr>
            <w:top w:val="none" w:sz="0" w:space="0" w:color="auto"/>
            <w:left w:val="none" w:sz="0" w:space="0" w:color="auto"/>
            <w:bottom w:val="none" w:sz="0" w:space="0" w:color="auto"/>
            <w:right w:val="none" w:sz="0" w:space="0" w:color="auto"/>
          </w:divBdr>
        </w:div>
      </w:divsChild>
    </w:div>
    <w:div w:id="829101162">
      <w:bodyDiv w:val="1"/>
      <w:marLeft w:val="0"/>
      <w:marRight w:val="0"/>
      <w:marTop w:val="0"/>
      <w:marBottom w:val="0"/>
      <w:divBdr>
        <w:top w:val="none" w:sz="0" w:space="0" w:color="auto"/>
        <w:left w:val="none" w:sz="0" w:space="0" w:color="auto"/>
        <w:bottom w:val="none" w:sz="0" w:space="0" w:color="auto"/>
        <w:right w:val="none" w:sz="0" w:space="0" w:color="auto"/>
      </w:divBdr>
    </w:div>
    <w:div w:id="1032807049">
      <w:bodyDiv w:val="1"/>
      <w:marLeft w:val="0"/>
      <w:marRight w:val="0"/>
      <w:marTop w:val="0"/>
      <w:marBottom w:val="0"/>
      <w:divBdr>
        <w:top w:val="none" w:sz="0" w:space="0" w:color="auto"/>
        <w:left w:val="none" w:sz="0" w:space="0" w:color="auto"/>
        <w:bottom w:val="none" w:sz="0" w:space="0" w:color="auto"/>
        <w:right w:val="none" w:sz="0" w:space="0" w:color="auto"/>
      </w:divBdr>
    </w:div>
    <w:div w:id="1237125498">
      <w:bodyDiv w:val="1"/>
      <w:marLeft w:val="0"/>
      <w:marRight w:val="0"/>
      <w:marTop w:val="0"/>
      <w:marBottom w:val="0"/>
      <w:divBdr>
        <w:top w:val="none" w:sz="0" w:space="0" w:color="auto"/>
        <w:left w:val="none" w:sz="0" w:space="0" w:color="auto"/>
        <w:bottom w:val="none" w:sz="0" w:space="0" w:color="auto"/>
        <w:right w:val="none" w:sz="0" w:space="0" w:color="auto"/>
      </w:divBdr>
    </w:div>
    <w:div w:id="1264339744">
      <w:bodyDiv w:val="1"/>
      <w:marLeft w:val="0"/>
      <w:marRight w:val="0"/>
      <w:marTop w:val="0"/>
      <w:marBottom w:val="0"/>
      <w:divBdr>
        <w:top w:val="none" w:sz="0" w:space="0" w:color="auto"/>
        <w:left w:val="none" w:sz="0" w:space="0" w:color="auto"/>
        <w:bottom w:val="none" w:sz="0" w:space="0" w:color="auto"/>
        <w:right w:val="none" w:sz="0" w:space="0" w:color="auto"/>
      </w:divBdr>
      <w:divsChild>
        <w:div w:id="439034757">
          <w:marLeft w:val="0"/>
          <w:marRight w:val="0"/>
          <w:marTop w:val="0"/>
          <w:marBottom w:val="0"/>
          <w:divBdr>
            <w:top w:val="none" w:sz="0" w:space="0" w:color="auto"/>
            <w:left w:val="none" w:sz="0" w:space="0" w:color="auto"/>
            <w:bottom w:val="none" w:sz="0" w:space="0" w:color="auto"/>
            <w:right w:val="none" w:sz="0" w:space="0" w:color="auto"/>
          </w:divBdr>
        </w:div>
        <w:div w:id="745416939">
          <w:marLeft w:val="0"/>
          <w:marRight w:val="0"/>
          <w:marTop w:val="0"/>
          <w:marBottom w:val="0"/>
          <w:divBdr>
            <w:top w:val="none" w:sz="0" w:space="0" w:color="auto"/>
            <w:left w:val="none" w:sz="0" w:space="0" w:color="auto"/>
            <w:bottom w:val="none" w:sz="0" w:space="0" w:color="auto"/>
            <w:right w:val="none" w:sz="0" w:space="0" w:color="auto"/>
          </w:divBdr>
        </w:div>
      </w:divsChild>
    </w:div>
    <w:div w:id="1330209258">
      <w:bodyDiv w:val="1"/>
      <w:marLeft w:val="0"/>
      <w:marRight w:val="0"/>
      <w:marTop w:val="0"/>
      <w:marBottom w:val="0"/>
      <w:divBdr>
        <w:top w:val="none" w:sz="0" w:space="0" w:color="auto"/>
        <w:left w:val="none" w:sz="0" w:space="0" w:color="auto"/>
        <w:bottom w:val="none" w:sz="0" w:space="0" w:color="auto"/>
        <w:right w:val="none" w:sz="0" w:space="0" w:color="auto"/>
      </w:divBdr>
    </w:div>
    <w:div w:id="1347363650">
      <w:bodyDiv w:val="1"/>
      <w:marLeft w:val="0"/>
      <w:marRight w:val="0"/>
      <w:marTop w:val="0"/>
      <w:marBottom w:val="0"/>
      <w:divBdr>
        <w:top w:val="none" w:sz="0" w:space="0" w:color="auto"/>
        <w:left w:val="none" w:sz="0" w:space="0" w:color="auto"/>
        <w:bottom w:val="none" w:sz="0" w:space="0" w:color="auto"/>
        <w:right w:val="none" w:sz="0" w:space="0" w:color="auto"/>
      </w:divBdr>
    </w:div>
    <w:div w:id="1625229042">
      <w:bodyDiv w:val="1"/>
      <w:marLeft w:val="0"/>
      <w:marRight w:val="0"/>
      <w:marTop w:val="0"/>
      <w:marBottom w:val="0"/>
      <w:divBdr>
        <w:top w:val="none" w:sz="0" w:space="0" w:color="auto"/>
        <w:left w:val="none" w:sz="0" w:space="0" w:color="auto"/>
        <w:bottom w:val="none" w:sz="0" w:space="0" w:color="auto"/>
        <w:right w:val="none" w:sz="0" w:space="0" w:color="auto"/>
      </w:divBdr>
    </w:div>
    <w:div w:id="1634828180">
      <w:bodyDiv w:val="1"/>
      <w:marLeft w:val="0"/>
      <w:marRight w:val="0"/>
      <w:marTop w:val="0"/>
      <w:marBottom w:val="0"/>
      <w:divBdr>
        <w:top w:val="none" w:sz="0" w:space="0" w:color="auto"/>
        <w:left w:val="none" w:sz="0" w:space="0" w:color="auto"/>
        <w:bottom w:val="none" w:sz="0" w:space="0" w:color="auto"/>
        <w:right w:val="none" w:sz="0" w:space="0" w:color="auto"/>
      </w:divBdr>
    </w:div>
    <w:div w:id="1670013301">
      <w:bodyDiv w:val="1"/>
      <w:marLeft w:val="0"/>
      <w:marRight w:val="0"/>
      <w:marTop w:val="0"/>
      <w:marBottom w:val="0"/>
      <w:divBdr>
        <w:top w:val="none" w:sz="0" w:space="0" w:color="auto"/>
        <w:left w:val="none" w:sz="0" w:space="0" w:color="auto"/>
        <w:bottom w:val="none" w:sz="0" w:space="0" w:color="auto"/>
        <w:right w:val="none" w:sz="0" w:space="0" w:color="auto"/>
      </w:divBdr>
    </w:div>
    <w:div w:id="1891189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ttleathletics.com.au/" TargetMode="External"/><Relationship Id="rId18" Type="http://schemas.openxmlformats.org/officeDocument/2006/relationships/footer" Target="footer1.xml"/><Relationship Id="rId26" Type="http://schemas.openxmlformats.org/officeDocument/2006/relationships/image" Target="media/image3.jpeg"/><Relationship Id="rId39" Type="http://schemas.openxmlformats.org/officeDocument/2006/relationships/hyperlink" Target="https://laq.org.au/competition/regional-competitions/" TargetMode="External"/><Relationship Id="rId21" Type="http://schemas.openxmlformats.org/officeDocument/2006/relationships/hyperlink" Target="mailto:seniors@toowongharriers.org.au" TargetMode="External"/><Relationship Id="rId34" Type="http://schemas.openxmlformats.org/officeDocument/2006/relationships/image" Target="media/image5.jpeg"/><Relationship Id="rId42" Type="http://schemas.openxmlformats.org/officeDocument/2006/relationships/hyperlink" Target="https://laq.org.au/coles-spring-carnival/" TargetMode="External"/><Relationship Id="rId47" Type="http://schemas.openxmlformats.org/officeDocument/2006/relationships/hyperlink" Target="https://resultshq.com.au/Login/Index" TargetMode="External"/><Relationship Id="rId50" Type="http://schemas.openxmlformats.org/officeDocument/2006/relationships/hyperlink" Target="https://laq.org.au/mcdonalds-state-championships/" TargetMode="External"/><Relationship Id="rId55" Type="http://schemas.openxmlformats.org/officeDocument/2006/relationships/hyperlink" Target="https://www.toowongharriers.org.au/toowong-gift" TargetMode="External"/><Relationship Id="rId63" Type="http://schemas.openxmlformats.org/officeDocument/2006/relationships/hyperlink" Target="file:///C:/Users/engin/Downloads/grants@toowongharriers.org.au" TargetMode="External"/><Relationship Id="rId68" Type="http://schemas.openxmlformats.org/officeDocument/2006/relationships/image" Target="media/image10.jpg"/><Relationship Id="rId76" Type="http://schemas.openxmlformats.org/officeDocument/2006/relationships/image" Target="media/image18.jpg"/><Relationship Id="rId7" Type="http://schemas.openxmlformats.org/officeDocument/2006/relationships/styles" Target="styles.xml"/><Relationship Id="rId71"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hyperlink" Target="https://laq.org.au/" TargetMode="External"/><Relationship Id="rId29" Type="http://schemas.openxmlformats.org/officeDocument/2006/relationships/hyperlink" Target="mailto:officials@toowongharriers.org.au"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www.qld.gov.au/health" TargetMode="External"/><Relationship Id="rId37" Type="http://schemas.openxmlformats.org/officeDocument/2006/relationships/image" Target="media/image7.jpg"/><Relationship Id="rId40" Type="http://schemas.openxmlformats.org/officeDocument/2006/relationships/hyperlink" Target="mailto:teammanager@toowongharriers.org.au" TargetMode="External"/><Relationship Id="rId45" Type="http://schemas.openxmlformats.org/officeDocument/2006/relationships/hyperlink" Target="https://resultshq.com.au/Login/Index" TargetMode="External"/><Relationship Id="rId53" Type="http://schemas.openxmlformats.org/officeDocument/2006/relationships/hyperlink" Target="https://www.toowongharriers.org.au/cross-country" TargetMode="External"/><Relationship Id="rId58" Type="http://schemas.openxmlformats.org/officeDocument/2006/relationships/hyperlink" Target="mailto:coaching@toowongharriers.org.au" TargetMode="External"/><Relationship Id="rId66" Type="http://schemas.openxmlformats.org/officeDocument/2006/relationships/header" Target="header3.xml"/><Relationship Id="rId74" Type="http://schemas.openxmlformats.org/officeDocument/2006/relationships/image" Target="media/image16.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9.jp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mailto:manager@toowongharriers.org.au" TargetMode="External"/><Relationship Id="rId44" Type="http://schemas.openxmlformats.org/officeDocument/2006/relationships/hyperlink" Target="https://laq.org.au/coles-summer-carnival/" TargetMode="External"/><Relationship Id="rId52" Type="http://schemas.openxmlformats.org/officeDocument/2006/relationships/hyperlink" Target="https://www.qldathletics.org.au/index.cfm/competition/" TargetMode="External"/><Relationship Id="rId60" Type="http://schemas.openxmlformats.org/officeDocument/2006/relationships/hyperlink" Target="mailto:officials@toowongharriers.org.au" TargetMode="External"/><Relationship Id="rId65" Type="http://schemas.openxmlformats.org/officeDocument/2006/relationships/hyperlink" Target="mailto:secretary@toowongharriers.org.au" TargetMode="External"/><Relationship Id="rId73" Type="http://schemas.openxmlformats.org/officeDocument/2006/relationships/image" Target="media/image15.jp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aq.org.au/" TargetMode="External"/><Relationship Id="rId22" Type="http://schemas.openxmlformats.org/officeDocument/2006/relationships/hyperlink" Target="mailto:officials@toowongharriers.org.au" TargetMode="External"/><Relationship Id="rId27" Type="http://schemas.openxmlformats.org/officeDocument/2006/relationships/hyperlink" Target="http://laq.org.au/Resources/Policies-and-Plans" TargetMode="External"/><Relationship Id="rId30" Type="http://schemas.openxmlformats.org/officeDocument/2006/relationships/hyperlink" Target="mailto:coaching@toowongharriers.org.au" TargetMode="External"/><Relationship Id="rId35" Type="http://schemas.openxmlformats.org/officeDocument/2006/relationships/image" Target="media/image6.emf"/><Relationship Id="rId43" Type="http://schemas.openxmlformats.org/officeDocument/2006/relationships/hyperlink" Target="https://resultshq.com.au/Login/Index" TargetMode="External"/><Relationship Id="rId48" Type="http://schemas.openxmlformats.org/officeDocument/2006/relationships/hyperlink" Target="https://laq.org.au/competition/regional-competitions/" TargetMode="External"/><Relationship Id="rId56" Type="http://schemas.openxmlformats.org/officeDocument/2006/relationships/hyperlink" Target="mailto:teammanager@toowongharriers.org.au" TargetMode="External"/><Relationship Id="rId64" Type="http://schemas.openxmlformats.org/officeDocument/2006/relationships/hyperlink" Target="mailto:seniors@toowongharriers.org.au" TargetMode="External"/><Relationship Id="rId69" Type="http://schemas.openxmlformats.org/officeDocument/2006/relationships/image" Target="media/image11.jp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littleathletics.com.au/events/alac/" TargetMode="External"/><Relationship Id="rId72" Type="http://schemas.openxmlformats.org/officeDocument/2006/relationships/image" Target="media/image14.png"/><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laq.org.au/" TargetMode="External"/><Relationship Id="rId33" Type="http://schemas.openxmlformats.org/officeDocument/2006/relationships/image" Target="media/image4.png"/><Relationship Id="rId38" Type="http://schemas.openxmlformats.org/officeDocument/2006/relationships/hyperlink" Target="mailto:teammanager@toowongharriers.org.au" TargetMode="External"/><Relationship Id="rId46" Type="http://schemas.openxmlformats.org/officeDocument/2006/relationships/hyperlink" Target="https://laq.org.au/mcdonalds-combined-event-championships/" TargetMode="External"/><Relationship Id="rId59" Type="http://schemas.openxmlformats.org/officeDocument/2006/relationships/image" Target="media/image8.jpg"/><Relationship Id="rId67" Type="http://schemas.openxmlformats.org/officeDocument/2006/relationships/header" Target="header4.xml"/><Relationship Id="rId20" Type="http://schemas.openxmlformats.org/officeDocument/2006/relationships/hyperlink" Target="mailto:secretary@toowongharriers.org.au" TargetMode="External"/><Relationship Id="rId41" Type="http://schemas.openxmlformats.org/officeDocument/2006/relationships/hyperlink" Target="https://laq.org.au/mcdonalds-state-relay-championships/" TargetMode="External"/><Relationship Id="rId54" Type="http://schemas.openxmlformats.org/officeDocument/2006/relationships/hyperlink" Target="mailto:president@toowongharriers.org.au" TargetMode="External"/><Relationship Id="rId62" Type="http://schemas.openxmlformats.org/officeDocument/2006/relationships/hyperlink" Target="file:///C:/Users/engin/Downloads/treasurer@toowongharriers.org.au" TargetMode="External"/><Relationship Id="rId70" Type="http://schemas.openxmlformats.org/officeDocument/2006/relationships/image" Target="media/image12.png"/><Relationship Id="rId75"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ittleathletics.com.au/" TargetMode="External"/><Relationship Id="rId23" Type="http://schemas.openxmlformats.org/officeDocument/2006/relationships/hyperlink" Target="mailto:grounds@toowongharriers.org.au" TargetMode="External"/><Relationship Id="rId28" Type="http://schemas.openxmlformats.org/officeDocument/2006/relationships/hyperlink" Target="https://laq.org.au/wp-content/uploads/sites/5/2021/03/Zero-Tolerance-Policy.pdf" TargetMode="External"/><Relationship Id="rId36" Type="http://schemas.openxmlformats.org/officeDocument/2006/relationships/oleObject" Target="embeddings/oleObject1.bin"/><Relationship Id="rId49" Type="http://schemas.openxmlformats.org/officeDocument/2006/relationships/hyperlink" Target="https://resultshq.com.au/Login/Index" TargetMode="External"/><Relationship Id="rId57" Type="http://schemas.openxmlformats.org/officeDocument/2006/relationships/hyperlink" Target="https://www.toowongharriers.org.au/coach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yan\AppData\Roaming\Microsoft\Templates\Project%20communication%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FBDB72-A98D-4100-9C01-4326C1EFE9D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A4E4682600F2498110F754A59157E0" ma:contentTypeVersion="8" ma:contentTypeDescription="Create a new document." ma:contentTypeScope="" ma:versionID="75353d95c5476b3b5642fbd284cf0bad">
  <xsd:schema xmlns:xsd="http://www.w3.org/2001/XMLSchema" xmlns:xs="http://www.w3.org/2001/XMLSchema" xmlns:p="http://schemas.microsoft.com/office/2006/metadata/properties" xmlns:ns2="f24377ac-a7f0-4fb4-9b1b-fda80bad404f" xmlns:ns3="eb78416e-e0a2-4538-9b41-e96f3e03608c" targetNamespace="http://schemas.microsoft.com/office/2006/metadata/properties" ma:root="true" ma:fieldsID="e6fc0716592bdabeeecb4d8836176062" ns2:_="" ns3:_="">
    <xsd:import namespace="f24377ac-a7f0-4fb4-9b1b-fda80bad404f"/>
    <xsd:import namespace="eb78416e-e0a2-4538-9b41-e96f3e03608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377ac-a7f0-4fb4-9b1b-fda80bad4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e81b06-b77b-45ab-ab56-b46212cabe9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78416e-e0a2-4538-9b41-e96f3e03608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866dcd-c770-4ce6-b156-0f9b76a74b85}" ma:internalName="TaxCatchAll" ma:showField="CatchAllData" ma:web="eb78416e-e0a2-4538-9b41-e96f3e036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78416e-e0a2-4538-9b41-e96f3e03608c" xsi:nil="true"/>
    <lcf76f155ced4ddcb4097134ff3c332f xmlns="f24377ac-a7f0-4fb4-9b1b-fda80bad404f">
      <Terms xmlns="http://schemas.microsoft.com/office/infopath/2007/PartnerControls"/>
    </lcf76f155ced4ddcb4097134ff3c332f>
  </documentManagement>
</p:properties>
</file>

<file path=customXml/item5.xml><?xml version="1.0" encoding="utf-8"?>
<CoverPageProperties xmlns="http://schemas.microsoft.com/office/2006/coverPageProps">
  <PublishDate>2016-05-14T00:00:00</PublishDate>
  <Abstract/>
  <CompanyAddress/>
  <CompanyPhone/>
  <CompanyFax/>
  <CompanyEmail/>
</CoverPageProperties>
</file>

<file path=customXml/itemProps1.xml><?xml version="1.0" encoding="utf-8"?>
<ds:datastoreItem xmlns:ds="http://schemas.openxmlformats.org/officeDocument/2006/customXml" ds:itemID="{9FA5291D-2E6C-4BF2-BF57-DB8BE12BA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377ac-a7f0-4fb4-9b1b-fda80bad404f"/>
    <ds:schemaRef ds:uri="eb78416e-e0a2-4538-9b41-e96f3e036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DFC30-F82C-4312-BA17-80D1DABD8BE1}">
  <ds:schemaRefs>
    <ds:schemaRef ds:uri="http://schemas.openxmlformats.org/officeDocument/2006/bibliography"/>
  </ds:schemaRefs>
</ds:datastoreItem>
</file>

<file path=customXml/itemProps3.xml><?xml version="1.0" encoding="utf-8"?>
<ds:datastoreItem xmlns:ds="http://schemas.openxmlformats.org/officeDocument/2006/customXml" ds:itemID="{ADA11DAE-48E9-1247-BA66-73E3C25F4E4F}">
  <ds:schemaRefs>
    <ds:schemaRef ds:uri="http://schemas.microsoft.com/sharepoint/v3/contenttype/forms"/>
  </ds:schemaRefs>
</ds:datastoreItem>
</file>

<file path=customXml/itemProps4.xml><?xml version="1.0" encoding="utf-8"?>
<ds:datastoreItem xmlns:ds="http://schemas.openxmlformats.org/officeDocument/2006/customXml" ds:itemID="{8E7BD77A-41A2-4EA5-BB1E-52C5A730576B}">
  <ds:schemaRefs>
    <ds:schemaRef ds:uri="http://schemas.microsoft.com/office/2006/metadata/properties"/>
    <ds:schemaRef ds:uri="http://schemas.microsoft.com/office/infopath/2007/PartnerControls"/>
    <ds:schemaRef ds:uri="eb78416e-e0a2-4538-9b41-e96f3e03608c"/>
    <ds:schemaRef ds:uri="f24377ac-a7f0-4fb4-9b1b-fda80bad404f"/>
  </ds:schemaRefs>
</ds:datastoreItem>
</file>

<file path=customXml/itemProps5.xml><?xml version="1.0" encoding="utf-8"?>
<ds:datastoreItem xmlns:ds="http://schemas.openxmlformats.org/officeDocument/2006/customXml" ds:itemID="{7BBDE6C8-1C0D-2A44-9B16-399BD26F54A4}">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4</TotalTime>
  <Pages>50</Pages>
  <Words>13418</Words>
  <Characters>76485</Characters>
  <Application>Microsoft Office Word</Application>
  <DocSecurity>0</DocSecurity>
  <Lines>637</Lines>
  <Paragraphs>179</Paragraphs>
  <ScaleCrop>false</ScaleCrop>
  <Company/>
  <LinksUpToDate>false</LinksUpToDate>
  <CharactersWithSpaces>89724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Toowong Harriers Inc</dc:title>
  <dc:subject>Little Athletics Centre Handbook 2017-18</dc:subject>
  <dc:creator>Bryan Dubbeldam</dc:creator>
  <cp:keywords/>
  <cp:lastModifiedBy>Karen Lee</cp:lastModifiedBy>
  <cp:revision>50</cp:revision>
  <cp:lastPrinted>2021-08-26T06:55:00Z</cp:lastPrinted>
  <dcterms:created xsi:type="dcterms:W3CDTF">2021-08-24T10:00:00Z</dcterms:created>
  <dcterms:modified xsi:type="dcterms:W3CDTF">2022-10-29T03:07:00Z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0x010100CBA4E4682600F2498110F754A59157E0</vt:lpwstr>
  </property>
  <property fmtid="{D5CDD505-2E9C-101B-9397-08002B2CF9AE}" pid="4" name="Date">
    <vt:lpwstr/>
  </property>
  <property fmtid="{D5CDD505-2E9C-101B-9397-08002B2CF9AE}" pid="5" name="MediaServiceImageTags">
    <vt:lpwstr/>
  </property>
</Properties>
</file>